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8"/>
      </w:tblGrid>
      <w:tr w:rsidR="002637EA" w:rsidRPr="002637EA" w14:paraId="30F3DF72" w14:textId="77777777" w:rsidTr="00821063">
        <w:trPr>
          <w:trHeight w:val="599"/>
        </w:trPr>
        <w:tc>
          <w:tcPr>
            <w:tcW w:w="4678" w:type="dxa"/>
            <w:tcBorders>
              <w:top w:val="double" w:sz="4" w:space="0" w:color="auto"/>
              <w:left w:val="double" w:sz="4" w:space="0" w:color="auto"/>
              <w:bottom w:val="single" w:sz="4" w:space="0" w:color="auto"/>
              <w:right w:val="double" w:sz="4" w:space="0" w:color="auto"/>
            </w:tcBorders>
            <w:vAlign w:val="center"/>
          </w:tcPr>
          <w:p w14:paraId="29801009" w14:textId="77777777" w:rsidR="004013D4" w:rsidRPr="002637EA" w:rsidRDefault="004013D4" w:rsidP="00160D76">
            <w:pPr>
              <w:pStyle w:val="a3"/>
              <w:spacing w:line="240" w:lineRule="auto"/>
              <w:jc w:val="center"/>
              <w:rPr>
                <w:rFonts w:ascii="ＭＳ ゴシック" w:hAnsi="ＭＳ ゴシック"/>
                <w:color w:val="000000" w:themeColor="text1"/>
                <w:spacing w:val="0"/>
                <w:sz w:val="36"/>
                <w:szCs w:val="36"/>
              </w:rPr>
            </w:pPr>
            <w:r w:rsidRPr="002637EA">
              <w:rPr>
                <w:rFonts w:ascii="ＭＳ ゴシック" w:hAnsi="ＭＳ ゴシック" w:hint="eastAsia"/>
                <w:color w:val="000000" w:themeColor="text1"/>
                <w:spacing w:val="0"/>
                <w:sz w:val="36"/>
                <w:szCs w:val="36"/>
              </w:rPr>
              <w:t>施設簡易調書</w:t>
            </w:r>
            <w:r w:rsidR="006F48B9" w:rsidRPr="002637EA">
              <w:rPr>
                <w:rFonts w:ascii="ＭＳ ゴシック" w:hAnsi="ＭＳ ゴシック" w:hint="eastAsia"/>
                <w:color w:val="000000" w:themeColor="text1"/>
                <w:spacing w:val="0"/>
                <w:sz w:val="36"/>
                <w:szCs w:val="36"/>
              </w:rPr>
              <w:t>４－６</w:t>
            </w:r>
          </w:p>
        </w:tc>
      </w:tr>
      <w:tr w:rsidR="004013D4" w:rsidRPr="002637EA" w14:paraId="3EADC5E7" w14:textId="77777777" w:rsidTr="00821063">
        <w:trPr>
          <w:trHeight w:val="679"/>
        </w:trPr>
        <w:tc>
          <w:tcPr>
            <w:tcW w:w="4678" w:type="dxa"/>
            <w:tcBorders>
              <w:top w:val="single" w:sz="4" w:space="0" w:color="auto"/>
              <w:left w:val="double" w:sz="4" w:space="0" w:color="auto"/>
              <w:bottom w:val="double" w:sz="4" w:space="0" w:color="auto"/>
              <w:right w:val="double" w:sz="4" w:space="0" w:color="auto"/>
            </w:tcBorders>
            <w:vAlign w:val="center"/>
          </w:tcPr>
          <w:p w14:paraId="16CFD868" w14:textId="77777777" w:rsidR="004013D4" w:rsidRPr="002637EA" w:rsidRDefault="004013D4" w:rsidP="004013D4">
            <w:pPr>
              <w:pStyle w:val="a3"/>
              <w:spacing w:line="240" w:lineRule="auto"/>
              <w:jc w:val="center"/>
              <w:rPr>
                <w:rFonts w:ascii="ＭＳ ゴシック" w:hAnsi="ＭＳ ゴシック"/>
                <w:color w:val="000000" w:themeColor="text1"/>
                <w:spacing w:val="0"/>
                <w:sz w:val="24"/>
                <w:szCs w:val="24"/>
              </w:rPr>
            </w:pPr>
            <w:r w:rsidRPr="002637EA">
              <w:rPr>
                <w:rFonts w:ascii="ＭＳ ゴシック" w:hAnsi="ＭＳ ゴシック" w:hint="eastAsia"/>
                <w:color w:val="000000" w:themeColor="text1"/>
                <w:spacing w:val="0"/>
                <w:sz w:val="32"/>
                <w:szCs w:val="32"/>
              </w:rPr>
              <w:t>（幼保連携型認定こども園</w:t>
            </w:r>
            <w:r w:rsidRPr="002637EA">
              <w:rPr>
                <w:rFonts w:ascii="ＭＳ ゴシック" w:hAnsi="ＭＳ ゴシック" w:hint="eastAsia"/>
                <w:color w:val="000000" w:themeColor="text1"/>
                <w:spacing w:val="0"/>
                <w:sz w:val="24"/>
                <w:szCs w:val="24"/>
              </w:rPr>
              <w:t>）</w:t>
            </w:r>
          </w:p>
        </w:tc>
      </w:tr>
    </w:tbl>
    <w:p w14:paraId="2B8E0AA2" w14:textId="77777777" w:rsidR="004013D4" w:rsidRPr="002637EA" w:rsidRDefault="004013D4" w:rsidP="004013D4">
      <w:pPr>
        <w:pStyle w:val="a3"/>
        <w:spacing w:line="240" w:lineRule="auto"/>
        <w:rPr>
          <w:color w:val="000000" w:themeColor="text1"/>
          <w:spacing w:val="0"/>
          <w:sz w:val="21"/>
          <w:szCs w:val="21"/>
        </w:rPr>
      </w:pPr>
    </w:p>
    <w:p w14:paraId="033AA8EB" w14:textId="77777777" w:rsidR="00022F35" w:rsidRPr="002637EA" w:rsidRDefault="00022F35" w:rsidP="004013D4">
      <w:pPr>
        <w:pStyle w:val="a3"/>
        <w:spacing w:line="240" w:lineRule="auto"/>
        <w:rPr>
          <w:color w:val="000000" w:themeColor="text1"/>
          <w:spacing w:val="0"/>
          <w:sz w:val="21"/>
          <w:szCs w:val="21"/>
        </w:rPr>
      </w:pPr>
    </w:p>
    <w:p w14:paraId="7C6EFE75" w14:textId="106CFBC8" w:rsidR="004013D4" w:rsidRPr="002637EA" w:rsidRDefault="00CB24C8" w:rsidP="006B1F8C">
      <w:pPr>
        <w:pStyle w:val="a3"/>
        <w:spacing w:line="240" w:lineRule="auto"/>
        <w:jc w:val="center"/>
        <w:rPr>
          <w:rFonts w:ascii="ＭＳ ゴシック" w:hAnsi="ＭＳ ゴシック"/>
          <w:b/>
          <w:bCs/>
          <w:color w:val="000000" w:themeColor="text1"/>
          <w:spacing w:val="66"/>
          <w:sz w:val="36"/>
          <w:szCs w:val="36"/>
        </w:rPr>
      </w:pPr>
      <w:r w:rsidRPr="002637EA">
        <w:rPr>
          <w:rFonts w:ascii="ＭＳ ゴシック" w:hAnsi="ＭＳ ゴシック" w:hint="eastAsia"/>
          <w:b/>
          <w:bCs/>
          <w:color w:val="000000" w:themeColor="text1"/>
          <w:spacing w:val="66"/>
          <w:sz w:val="36"/>
          <w:szCs w:val="36"/>
        </w:rPr>
        <w:t>令和</w:t>
      </w:r>
      <w:r w:rsidR="00844444" w:rsidRPr="002637EA">
        <w:rPr>
          <w:rFonts w:ascii="ＭＳ ゴシック" w:hAnsi="ＭＳ ゴシック" w:hint="eastAsia"/>
          <w:b/>
          <w:bCs/>
          <w:color w:val="000000" w:themeColor="text1"/>
          <w:spacing w:val="66"/>
          <w:sz w:val="36"/>
          <w:szCs w:val="36"/>
        </w:rPr>
        <w:t>８</w:t>
      </w:r>
      <w:r w:rsidR="009912DC" w:rsidRPr="002637EA">
        <w:rPr>
          <w:rFonts w:ascii="ＭＳ ゴシック" w:hAnsi="ＭＳ ゴシック" w:hint="eastAsia"/>
          <w:b/>
          <w:bCs/>
          <w:color w:val="000000" w:themeColor="text1"/>
          <w:spacing w:val="66"/>
          <w:sz w:val="36"/>
          <w:szCs w:val="36"/>
        </w:rPr>
        <w:t>年</w:t>
      </w:r>
      <w:r w:rsidR="004013D4" w:rsidRPr="002637EA">
        <w:rPr>
          <w:rFonts w:ascii="ＭＳ ゴシック" w:hAnsi="ＭＳ ゴシック" w:hint="eastAsia"/>
          <w:b/>
          <w:bCs/>
          <w:color w:val="000000" w:themeColor="text1"/>
          <w:spacing w:val="66"/>
          <w:sz w:val="36"/>
          <w:szCs w:val="36"/>
        </w:rPr>
        <w:t>度</w:t>
      </w:r>
      <w:r w:rsidR="00022F35" w:rsidRPr="002637EA">
        <w:rPr>
          <w:rFonts w:ascii="ＭＳ ゴシック" w:hAnsi="ＭＳ ゴシック" w:hint="eastAsia"/>
          <w:b/>
          <w:bCs/>
          <w:color w:val="000000" w:themeColor="text1"/>
          <w:spacing w:val="66"/>
          <w:sz w:val="36"/>
          <w:szCs w:val="36"/>
        </w:rPr>
        <w:t>自主点検表</w:t>
      </w:r>
    </w:p>
    <w:p w14:paraId="4924CC76" w14:textId="77777777" w:rsidR="004013D4" w:rsidRPr="002637EA" w:rsidRDefault="004013D4" w:rsidP="004013D4">
      <w:pPr>
        <w:pStyle w:val="a3"/>
        <w:spacing w:line="220" w:lineRule="exact"/>
        <w:rPr>
          <w:color w:val="000000" w:themeColor="text1"/>
          <w:spacing w:val="0"/>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2637EA" w:rsidRPr="002637EA" w14:paraId="7D56D4A5" w14:textId="77777777" w:rsidTr="00160D76">
        <w:trPr>
          <w:cantSplit/>
          <w:trHeight w:hRule="exact" w:val="65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23C4A250" w14:textId="77777777" w:rsidR="004013D4" w:rsidRPr="002637EA" w:rsidRDefault="004013D4" w:rsidP="00160D76">
            <w:pPr>
              <w:pStyle w:val="a3"/>
              <w:spacing w:line="240" w:lineRule="auto"/>
              <w:jc w:val="center"/>
              <w:rPr>
                <w:color w:val="000000" w:themeColor="text1"/>
                <w:spacing w:val="0"/>
                <w:sz w:val="21"/>
                <w:szCs w:val="21"/>
              </w:rPr>
            </w:pPr>
            <w:r w:rsidRPr="002637EA">
              <w:rPr>
                <w:rFonts w:ascii="ＭＳ ゴシック" w:hAnsi="ＭＳ ゴシック" w:hint="eastAsia"/>
                <w:color w:val="000000" w:themeColor="text1"/>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49938990" w14:textId="77777777" w:rsidR="004013D4" w:rsidRPr="002637EA" w:rsidRDefault="004013D4" w:rsidP="00160D76">
            <w:pPr>
              <w:pStyle w:val="a3"/>
              <w:spacing w:before="94" w:line="199" w:lineRule="exact"/>
              <w:jc w:val="center"/>
              <w:rPr>
                <w:color w:val="000000" w:themeColor="text1"/>
                <w:spacing w:val="0"/>
                <w:sz w:val="21"/>
                <w:szCs w:val="21"/>
              </w:rPr>
            </w:pPr>
            <w:r w:rsidRPr="002637EA">
              <w:rPr>
                <w:rFonts w:hint="eastAsia"/>
                <w:color w:val="000000" w:themeColor="text1"/>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3C11437D" w14:textId="77777777" w:rsidR="004013D4" w:rsidRPr="002637EA" w:rsidRDefault="004013D4" w:rsidP="008F52FC">
            <w:pPr>
              <w:pStyle w:val="a3"/>
              <w:spacing w:before="94" w:line="199" w:lineRule="exact"/>
              <w:rPr>
                <w:b/>
                <w:color w:val="000000" w:themeColor="text1"/>
                <w:spacing w:val="0"/>
                <w:sz w:val="32"/>
                <w:szCs w:val="32"/>
              </w:rPr>
            </w:pPr>
            <w:r w:rsidRPr="002637EA">
              <w:rPr>
                <w:rFonts w:hint="eastAsia"/>
                <w:color w:val="000000" w:themeColor="text1"/>
                <w:spacing w:val="0"/>
                <w:sz w:val="21"/>
                <w:szCs w:val="21"/>
              </w:rPr>
              <w:t xml:space="preserve">　</w:t>
            </w:r>
            <w:r w:rsidR="008F52FC" w:rsidRPr="002637EA">
              <w:rPr>
                <w:rFonts w:hint="eastAsia"/>
                <w:b/>
                <w:color w:val="000000" w:themeColor="text1"/>
                <w:spacing w:val="0"/>
                <w:sz w:val="32"/>
                <w:szCs w:val="32"/>
              </w:rPr>
              <w:t>幼保連携型認定こども園</w:t>
            </w:r>
          </w:p>
        </w:tc>
      </w:tr>
      <w:tr w:rsidR="002637EA" w:rsidRPr="002637EA" w14:paraId="5BB6579A" w14:textId="77777777" w:rsidTr="00160D76">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0728ADAA" w14:textId="77777777" w:rsidR="004013D4" w:rsidRPr="002637EA" w:rsidRDefault="004013D4" w:rsidP="00160D76">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3E9AFFA4" w14:textId="77777777" w:rsidR="004013D4" w:rsidRPr="002637EA" w:rsidRDefault="004013D4" w:rsidP="00160D76">
            <w:pPr>
              <w:pStyle w:val="a3"/>
              <w:spacing w:before="94" w:line="199" w:lineRule="exact"/>
              <w:jc w:val="center"/>
              <w:rPr>
                <w:color w:val="000000" w:themeColor="text1"/>
                <w:spacing w:val="0"/>
                <w:sz w:val="21"/>
                <w:szCs w:val="21"/>
              </w:rPr>
            </w:pPr>
            <w:r w:rsidRPr="002637EA">
              <w:rPr>
                <w:rFonts w:hint="eastAsia"/>
                <w:color w:val="000000" w:themeColor="text1"/>
                <w:spacing w:val="0"/>
                <w:sz w:val="21"/>
                <w:szCs w:val="21"/>
              </w:rPr>
              <w:t>所</w:t>
            </w:r>
            <w:r w:rsidRPr="002637EA">
              <w:rPr>
                <w:color w:val="000000" w:themeColor="text1"/>
                <w:spacing w:val="0"/>
                <w:sz w:val="21"/>
                <w:szCs w:val="21"/>
              </w:rPr>
              <w:t xml:space="preserve"> </w:t>
            </w:r>
            <w:r w:rsidRPr="002637EA">
              <w:rPr>
                <w:rFonts w:hint="eastAsia"/>
                <w:color w:val="000000" w:themeColor="text1"/>
                <w:spacing w:val="0"/>
                <w:sz w:val="21"/>
                <w:szCs w:val="21"/>
              </w:rPr>
              <w:t>在</w:t>
            </w:r>
            <w:r w:rsidRPr="002637EA">
              <w:rPr>
                <w:color w:val="000000" w:themeColor="text1"/>
                <w:spacing w:val="0"/>
                <w:sz w:val="21"/>
                <w:szCs w:val="21"/>
              </w:rPr>
              <w:t xml:space="preserve"> </w:t>
            </w:r>
            <w:r w:rsidRPr="002637EA">
              <w:rPr>
                <w:rFonts w:hint="eastAsia"/>
                <w:color w:val="000000" w:themeColor="text1"/>
                <w:spacing w:val="0"/>
                <w:sz w:val="21"/>
                <w:szCs w:val="21"/>
              </w:rPr>
              <w:t>地</w:t>
            </w:r>
          </w:p>
        </w:tc>
        <w:tc>
          <w:tcPr>
            <w:tcW w:w="5686" w:type="dxa"/>
            <w:tcBorders>
              <w:top w:val="nil"/>
              <w:left w:val="nil"/>
              <w:bottom w:val="single" w:sz="12" w:space="0" w:color="000000"/>
              <w:right w:val="single" w:sz="12" w:space="0" w:color="000000"/>
            </w:tcBorders>
            <w:vAlign w:val="center"/>
          </w:tcPr>
          <w:p w14:paraId="5B4E08D9" w14:textId="77777777" w:rsidR="004013D4" w:rsidRPr="002637EA" w:rsidRDefault="004013D4" w:rsidP="00160D76">
            <w:pPr>
              <w:pStyle w:val="a3"/>
              <w:spacing w:before="94" w:line="199" w:lineRule="exact"/>
              <w:rPr>
                <w:color w:val="000000" w:themeColor="text1"/>
                <w:spacing w:val="0"/>
                <w:sz w:val="21"/>
                <w:szCs w:val="21"/>
              </w:rPr>
            </w:pPr>
          </w:p>
        </w:tc>
      </w:tr>
      <w:tr w:rsidR="004013D4" w:rsidRPr="002637EA" w14:paraId="7C143661" w14:textId="77777777" w:rsidTr="00160D76">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7D4BA8ED" w14:textId="77777777" w:rsidR="004013D4" w:rsidRPr="002637EA" w:rsidRDefault="004013D4" w:rsidP="00160D76">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5A9C8136" w14:textId="77777777" w:rsidR="004013D4" w:rsidRPr="002637EA" w:rsidRDefault="004013D4" w:rsidP="00160D76">
            <w:pPr>
              <w:pStyle w:val="a3"/>
              <w:spacing w:before="94" w:line="199" w:lineRule="exact"/>
              <w:jc w:val="center"/>
              <w:rPr>
                <w:color w:val="000000" w:themeColor="text1"/>
                <w:spacing w:val="0"/>
                <w:sz w:val="21"/>
                <w:szCs w:val="21"/>
              </w:rPr>
            </w:pPr>
            <w:r w:rsidRPr="002637EA">
              <w:rPr>
                <w:rFonts w:hint="eastAsia"/>
                <w:color w:val="000000" w:themeColor="text1"/>
                <w:spacing w:val="0"/>
                <w:sz w:val="21"/>
                <w:szCs w:val="21"/>
              </w:rPr>
              <w:t>名　　称</w:t>
            </w:r>
          </w:p>
        </w:tc>
        <w:tc>
          <w:tcPr>
            <w:tcW w:w="5686" w:type="dxa"/>
            <w:tcBorders>
              <w:top w:val="nil"/>
              <w:left w:val="nil"/>
              <w:bottom w:val="single" w:sz="12" w:space="0" w:color="000000"/>
              <w:right w:val="single" w:sz="12" w:space="0" w:color="000000"/>
            </w:tcBorders>
            <w:vAlign w:val="center"/>
          </w:tcPr>
          <w:p w14:paraId="4115CADC" w14:textId="77777777" w:rsidR="004013D4" w:rsidRPr="002637EA" w:rsidRDefault="004013D4" w:rsidP="00160D76">
            <w:pPr>
              <w:pStyle w:val="a3"/>
              <w:spacing w:before="94" w:line="199" w:lineRule="exact"/>
              <w:rPr>
                <w:color w:val="000000" w:themeColor="text1"/>
                <w:spacing w:val="0"/>
                <w:sz w:val="21"/>
                <w:szCs w:val="21"/>
              </w:rPr>
            </w:pPr>
          </w:p>
        </w:tc>
      </w:tr>
    </w:tbl>
    <w:p w14:paraId="2E772CFD" w14:textId="77777777" w:rsidR="004013D4" w:rsidRPr="002637EA" w:rsidRDefault="004013D4" w:rsidP="004013D4">
      <w:pPr>
        <w:pStyle w:val="a3"/>
        <w:spacing w:line="94" w:lineRule="exact"/>
        <w:rPr>
          <w:color w:val="000000" w:themeColor="text1"/>
          <w:spacing w:val="0"/>
          <w:sz w:val="21"/>
          <w:szCs w:val="21"/>
        </w:rPr>
      </w:pPr>
    </w:p>
    <w:p w14:paraId="2D05A23B" w14:textId="77777777" w:rsidR="004013D4" w:rsidRPr="002637EA" w:rsidRDefault="004013D4" w:rsidP="004013D4">
      <w:pPr>
        <w:pStyle w:val="a3"/>
        <w:spacing w:line="94" w:lineRule="exact"/>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2637EA" w:rsidRPr="002637EA" w14:paraId="56A0A310" w14:textId="77777777" w:rsidTr="00160D76">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4C2D6D60" w14:textId="77777777" w:rsidR="004013D4" w:rsidRPr="002637EA" w:rsidRDefault="004013D4" w:rsidP="00160D76">
            <w:pPr>
              <w:pStyle w:val="a3"/>
              <w:spacing w:line="240" w:lineRule="auto"/>
              <w:jc w:val="center"/>
              <w:rPr>
                <w:color w:val="000000" w:themeColor="text1"/>
                <w:spacing w:val="0"/>
                <w:sz w:val="21"/>
                <w:szCs w:val="21"/>
              </w:rPr>
            </w:pPr>
            <w:r w:rsidRPr="002637EA">
              <w:rPr>
                <w:rFonts w:ascii="ＭＳ ゴシック" w:hAnsi="ＭＳ ゴシック" w:hint="eastAsia"/>
                <w:color w:val="000000" w:themeColor="text1"/>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05C9E1B5" w14:textId="77777777" w:rsidR="004013D4" w:rsidRPr="002637EA" w:rsidRDefault="004013D4" w:rsidP="00160D76">
            <w:pPr>
              <w:pStyle w:val="a3"/>
              <w:spacing w:before="94" w:line="199" w:lineRule="exact"/>
              <w:jc w:val="center"/>
              <w:rPr>
                <w:color w:val="000000" w:themeColor="text1"/>
                <w:spacing w:val="0"/>
                <w:sz w:val="21"/>
                <w:szCs w:val="21"/>
              </w:rPr>
            </w:pPr>
            <w:r w:rsidRPr="002637EA">
              <w:rPr>
                <w:rFonts w:hint="eastAsia"/>
                <w:color w:val="000000" w:themeColor="text1"/>
                <w:spacing w:val="0"/>
                <w:sz w:val="21"/>
                <w:szCs w:val="21"/>
              </w:rPr>
              <w:t>所</w:t>
            </w:r>
            <w:r w:rsidRPr="002637EA">
              <w:rPr>
                <w:color w:val="000000" w:themeColor="text1"/>
                <w:spacing w:val="0"/>
                <w:sz w:val="21"/>
                <w:szCs w:val="21"/>
              </w:rPr>
              <w:t xml:space="preserve"> </w:t>
            </w:r>
            <w:r w:rsidRPr="002637EA">
              <w:rPr>
                <w:rFonts w:hint="eastAsia"/>
                <w:color w:val="000000" w:themeColor="text1"/>
                <w:spacing w:val="0"/>
                <w:sz w:val="21"/>
                <w:szCs w:val="21"/>
              </w:rPr>
              <w:t>在</w:t>
            </w:r>
            <w:r w:rsidRPr="002637EA">
              <w:rPr>
                <w:color w:val="000000" w:themeColor="text1"/>
                <w:spacing w:val="0"/>
                <w:sz w:val="21"/>
                <w:szCs w:val="21"/>
              </w:rPr>
              <w:t xml:space="preserve"> </w:t>
            </w:r>
            <w:r w:rsidRPr="002637EA">
              <w:rPr>
                <w:rFonts w:hint="eastAsia"/>
                <w:color w:val="000000" w:themeColor="text1"/>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2CE48A76" w14:textId="77777777" w:rsidR="004013D4" w:rsidRPr="002637EA" w:rsidRDefault="004013D4" w:rsidP="00160D76">
            <w:pPr>
              <w:pStyle w:val="a3"/>
              <w:spacing w:before="94" w:line="199" w:lineRule="exact"/>
              <w:rPr>
                <w:color w:val="000000" w:themeColor="text1"/>
                <w:spacing w:val="0"/>
                <w:sz w:val="21"/>
                <w:szCs w:val="21"/>
              </w:rPr>
            </w:pPr>
          </w:p>
        </w:tc>
      </w:tr>
      <w:tr w:rsidR="002637EA" w:rsidRPr="002637EA" w14:paraId="033B8FC8" w14:textId="77777777" w:rsidTr="00160D76">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6B9C809D" w14:textId="77777777" w:rsidR="004013D4" w:rsidRPr="002637EA" w:rsidRDefault="004013D4" w:rsidP="00160D76">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6DFF0523" w14:textId="77777777" w:rsidR="004013D4" w:rsidRPr="002637EA" w:rsidRDefault="004013D4" w:rsidP="00160D76">
            <w:pPr>
              <w:pStyle w:val="a3"/>
              <w:spacing w:before="94" w:line="199" w:lineRule="exact"/>
              <w:jc w:val="center"/>
              <w:rPr>
                <w:color w:val="000000" w:themeColor="text1"/>
                <w:spacing w:val="0"/>
                <w:sz w:val="21"/>
                <w:szCs w:val="21"/>
              </w:rPr>
            </w:pPr>
            <w:r w:rsidRPr="002637EA">
              <w:rPr>
                <w:rFonts w:hint="eastAsia"/>
                <w:color w:val="000000" w:themeColor="text1"/>
                <w:spacing w:val="0"/>
                <w:sz w:val="21"/>
                <w:szCs w:val="21"/>
              </w:rPr>
              <w:t>名　　称</w:t>
            </w:r>
          </w:p>
        </w:tc>
        <w:tc>
          <w:tcPr>
            <w:tcW w:w="5686" w:type="dxa"/>
            <w:tcBorders>
              <w:top w:val="nil"/>
              <w:left w:val="nil"/>
              <w:bottom w:val="single" w:sz="12" w:space="0" w:color="000000"/>
              <w:right w:val="single" w:sz="12" w:space="0" w:color="000000"/>
            </w:tcBorders>
            <w:vAlign w:val="center"/>
          </w:tcPr>
          <w:p w14:paraId="6B750487" w14:textId="77777777" w:rsidR="004013D4" w:rsidRPr="002637EA" w:rsidRDefault="004013D4" w:rsidP="00160D76">
            <w:pPr>
              <w:pStyle w:val="a3"/>
              <w:spacing w:before="94" w:line="199" w:lineRule="exact"/>
              <w:rPr>
                <w:color w:val="000000" w:themeColor="text1"/>
                <w:spacing w:val="0"/>
                <w:sz w:val="21"/>
                <w:szCs w:val="21"/>
              </w:rPr>
            </w:pPr>
          </w:p>
        </w:tc>
      </w:tr>
      <w:tr w:rsidR="004013D4" w:rsidRPr="002637EA" w14:paraId="5DCE2BA7" w14:textId="77777777" w:rsidTr="00160D76">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1F078BF4" w14:textId="77777777" w:rsidR="004013D4" w:rsidRPr="002637EA" w:rsidRDefault="004013D4" w:rsidP="00160D76">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F90CE21" w14:textId="77777777" w:rsidR="004013D4" w:rsidRPr="002637EA" w:rsidRDefault="004013D4" w:rsidP="00160D76">
            <w:pPr>
              <w:pStyle w:val="a3"/>
              <w:spacing w:before="94" w:line="199" w:lineRule="exact"/>
              <w:jc w:val="center"/>
              <w:rPr>
                <w:color w:val="000000" w:themeColor="text1"/>
                <w:spacing w:val="0"/>
                <w:sz w:val="21"/>
                <w:szCs w:val="21"/>
              </w:rPr>
            </w:pPr>
            <w:r w:rsidRPr="002637EA">
              <w:rPr>
                <w:rFonts w:hint="eastAsia"/>
                <w:color w:val="000000" w:themeColor="text1"/>
                <w:spacing w:val="0"/>
                <w:sz w:val="21"/>
                <w:szCs w:val="21"/>
              </w:rPr>
              <w:t>代</w:t>
            </w:r>
            <w:r w:rsidRPr="002637EA">
              <w:rPr>
                <w:color w:val="000000" w:themeColor="text1"/>
                <w:spacing w:val="0"/>
                <w:sz w:val="21"/>
                <w:szCs w:val="21"/>
              </w:rPr>
              <w:t xml:space="preserve"> </w:t>
            </w:r>
            <w:r w:rsidRPr="002637EA">
              <w:rPr>
                <w:rFonts w:hint="eastAsia"/>
                <w:color w:val="000000" w:themeColor="text1"/>
                <w:spacing w:val="0"/>
                <w:sz w:val="21"/>
                <w:szCs w:val="21"/>
              </w:rPr>
              <w:t>表</w:t>
            </w:r>
            <w:r w:rsidRPr="002637EA">
              <w:rPr>
                <w:color w:val="000000" w:themeColor="text1"/>
                <w:spacing w:val="0"/>
                <w:sz w:val="21"/>
                <w:szCs w:val="21"/>
              </w:rPr>
              <w:t xml:space="preserve"> </w:t>
            </w:r>
            <w:r w:rsidRPr="002637EA">
              <w:rPr>
                <w:rFonts w:hint="eastAsia"/>
                <w:color w:val="000000" w:themeColor="text1"/>
                <w:spacing w:val="0"/>
                <w:sz w:val="21"/>
                <w:szCs w:val="21"/>
              </w:rPr>
              <w:t>者</w:t>
            </w:r>
          </w:p>
        </w:tc>
        <w:tc>
          <w:tcPr>
            <w:tcW w:w="5686" w:type="dxa"/>
            <w:tcBorders>
              <w:top w:val="nil"/>
              <w:left w:val="nil"/>
              <w:bottom w:val="single" w:sz="12" w:space="0" w:color="000000"/>
              <w:right w:val="single" w:sz="12" w:space="0" w:color="000000"/>
            </w:tcBorders>
            <w:vAlign w:val="center"/>
          </w:tcPr>
          <w:p w14:paraId="7140CB8F" w14:textId="77777777" w:rsidR="004013D4" w:rsidRPr="002637EA" w:rsidRDefault="004013D4" w:rsidP="002B0CB4">
            <w:pPr>
              <w:pStyle w:val="a3"/>
              <w:spacing w:before="94" w:line="199" w:lineRule="exact"/>
              <w:ind w:firstLineChars="350" w:firstLine="735"/>
              <w:rPr>
                <w:color w:val="000000" w:themeColor="text1"/>
                <w:spacing w:val="0"/>
                <w:sz w:val="21"/>
                <w:szCs w:val="21"/>
              </w:rPr>
            </w:pPr>
            <w:r w:rsidRPr="002637EA">
              <w:rPr>
                <w:rFonts w:hint="eastAsia"/>
                <w:color w:val="000000" w:themeColor="text1"/>
                <w:spacing w:val="0"/>
                <w:sz w:val="21"/>
                <w:szCs w:val="21"/>
              </w:rPr>
              <w:t xml:space="preserve">　　　　　　　　　　　　　　　　　　</w:t>
            </w:r>
          </w:p>
        </w:tc>
      </w:tr>
    </w:tbl>
    <w:p w14:paraId="496D8580" w14:textId="77777777" w:rsidR="004013D4" w:rsidRPr="002637EA" w:rsidRDefault="004013D4" w:rsidP="004013D4">
      <w:pPr>
        <w:pStyle w:val="a3"/>
        <w:spacing w:line="94" w:lineRule="exact"/>
        <w:rPr>
          <w:color w:val="000000" w:themeColor="text1"/>
          <w:spacing w:val="0"/>
          <w:sz w:val="21"/>
          <w:szCs w:val="21"/>
        </w:rPr>
      </w:pPr>
    </w:p>
    <w:p w14:paraId="09A7658E" w14:textId="77777777" w:rsidR="004013D4" w:rsidRPr="002637EA" w:rsidRDefault="004013D4" w:rsidP="004013D4">
      <w:pPr>
        <w:pStyle w:val="a3"/>
        <w:spacing w:line="94" w:lineRule="exact"/>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2637EA" w:rsidRPr="002637EA" w14:paraId="0DAF60E0" w14:textId="77777777" w:rsidTr="00160D76">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5EFBB32" w14:textId="77777777" w:rsidR="004013D4" w:rsidRPr="002637EA" w:rsidRDefault="004013D4" w:rsidP="00160D76">
            <w:pPr>
              <w:pStyle w:val="a3"/>
              <w:spacing w:line="240" w:lineRule="auto"/>
              <w:jc w:val="center"/>
              <w:rPr>
                <w:color w:val="000000" w:themeColor="text1"/>
                <w:spacing w:val="0"/>
                <w:sz w:val="21"/>
                <w:szCs w:val="21"/>
              </w:rPr>
            </w:pPr>
            <w:r w:rsidRPr="002637EA">
              <w:rPr>
                <w:rFonts w:ascii="ＭＳ ゴシック" w:hAnsi="ＭＳ ゴシック" w:hint="eastAsia"/>
                <w:color w:val="000000" w:themeColor="text1"/>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08ED595D" w14:textId="77777777" w:rsidR="004013D4" w:rsidRPr="002637EA" w:rsidRDefault="004013D4" w:rsidP="00160D76">
            <w:pPr>
              <w:pStyle w:val="a3"/>
              <w:spacing w:before="94" w:line="199" w:lineRule="exact"/>
              <w:jc w:val="center"/>
              <w:rPr>
                <w:color w:val="000000" w:themeColor="text1"/>
                <w:spacing w:val="0"/>
                <w:sz w:val="21"/>
                <w:szCs w:val="21"/>
              </w:rPr>
            </w:pPr>
            <w:r w:rsidRPr="002637EA">
              <w:rPr>
                <w:rFonts w:ascii="ＭＳ ゴシック" w:hAnsi="ＭＳ ゴシック" w:hint="eastAsia"/>
                <w:color w:val="000000" w:themeColor="text1"/>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148A035A" w14:textId="77777777" w:rsidR="004013D4" w:rsidRPr="002637EA" w:rsidRDefault="004013D4" w:rsidP="00CB24C8">
            <w:pPr>
              <w:pStyle w:val="a3"/>
              <w:spacing w:before="94" w:line="199" w:lineRule="exact"/>
              <w:rPr>
                <w:color w:val="000000" w:themeColor="text1"/>
                <w:spacing w:val="0"/>
                <w:sz w:val="21"/>
                <w:szCs w:val="21"/>
              </w:rPr>
            </w:pPr>
            <w:r w:rsidRPr="002637EA">
              <w:rPr>
                <w:rFonts w:ascii="ＭＳ ゴシック" w:hAnsi="ＭＳ ゴシック" w:hint="eastAsia"/>
                <w:color w:val="000000" w:themeColor="text1"/>
                <w:spacing w:val="19"/>
                <w:sz w:val="21"/>
                <w:szCs w:val="21"/>
              </w:rPr>
              <w:t xml:space="preserve"> </w:t>
            </w:r>
            <w:r w:rsidR="00CB24C8" w:rsidRPr="002637EA">
              <w:rPr>
                <w:rFonts w:ascii="ＭＳ ゴシック" w:hAnsi="ＭＳ ゴシック" w:hint="eastAsia"/>
                <w:color w:val="000000" w:themeColor="text1"/>
                <w:spacing w:val="19"/>
                <w:sz w:val="21"/>
                <w:szCs w:val="21"/>
              </w:rPr>
              <w:t>令和</w:t>
            </w:r>
            <w:r w:rsidRPr="002637EA">
              <w:rPr>
                <w:rFonts w:ascii="ＭＳ ゴシック" w:hAnsi="ＭＳ ゴシック" w:hint="eastAsia"/>
                <w:color w:val="000000" w:themeColor="text1"/>
                <w:spacing w:val="39"/>
                <w:sz w:val="21"/>
                <w:szCs w:val="21"/>
              </w:rPr>
              <w:t xml:space="preserve">　　年　　月　　日（　　）</w:t>
            </w:r>
          </w:p>
        </w:tc>
      </w:tr>
      <w:tr w:rsidR="002637EA" w:rsidRPr="002637EA" w14:paraId="4F10AD2F" w14:textId="77777777" w:rsidTr="00160D76">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1C24284D" w14:textId="77777777" w:rsidR="004013D4" w:rsidRPr="002637EA" w:rsidRDefault="004013D4" w:rsidP="00160D76">
            <w:pPr>
              <w:widowControl/>
              <w:jc w:val="left"/>
              <w:rPr>
                <w:rFonts w:eastAsia="ＭＳ ゴシック" w:cs="ＭＳ ゴシック"/>
                <w:color w:val="000000" w:themeColor="text1"/>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322ACAEB" w14:textId="77777777" w:rsidR="004013D4" w:rsidRPr="002637EA" w:rsidRDefault="004013D4" w:rsidP="00160D76">
            <w:pPr>
              <w:pStyle w:val="a3"/>
              <w:spacing w:line="240" w:lineRule="auto"/>
              <w:jc w:val="center"/>
              <w:rPr>
                <w:color w:val="000000" w:themeColor="text1"/>
                <w:spacing w:val="0"/>
                <w:sz w:val="21"/>
                <w:szCs w:val="21"/>
              </w:rPr>
            </w:pPr>
            <w:r w:rsidRPr="002637EA">
              <w:rPr>
                <w:rFonts w:ascii="ＭＳ ゴシック" w:hAnsi="ＭＳ ゴシック" w:hint="eastAsia"/>
                <w:color w:val="000000" w:themeColor="text1"/>
                <w:spacing w:val="39"/>
                <w:sz w:val="21"/>
                <w:szCs w:val="21"/>
              </w:rPr>
              <w:t>点検者</w:t>
            </w:r>
          </w:p>
        </w:tc>
        <w:tc>
          <w:tcPr>
            <w:tcW w:w="5686" w:type="dxa"/>
            <w:tcBorders>
              <w:top w:val="nil"/>
              <w:left w:val="nil"/>
              <w:bottom w:val="dashed" w:sz="4" w:space="0" w:color="auto"/>
              <w:right w:val="single" w:sz="12" w:space="0" w:color="000000"/>
            </w:tcBorders>
            <w:vAlign w:val="center"/>
          </w:tcPr>
          <w:p w14:paraId="2EB77503" w14:textId="77777777" w:rsidR="004013D4" w:rsidRPr="002637EA" w:rsidRDefault="004013D4" w:rsidP="00160D76">
            <w:pPr>
              <w:pStyle w:val="a3"/>
              <w:spacing w:line="240" w:lineRule="auto"/>
              <w:ind w:firstLineChars="48" w:firstLine="138"/>
              <w:rPr>
                <w:color w:val="000000" w:themeColor="text1"/>
                <w:spacing w:val="0"/>
                <w:sz w:val="21"/>
                <w:szCs w:val="21"/>
              </w:rPr>
            </w:pPr>
            <w:r w:rsidRPr="002637EA">
              <w:rPr>
                <w:rFonts w:ascii="ＭＳ ゴシック" w:hAnsi="ＭＳ ゴシック" w:hint="eastAsia"/>
                <w:color w:val="000000" w:themeColor="text1"/>
                <w:spacing w:val="39"/>
                <w:sz w:val="21"/>
                <w:szCs w:val="21"/>
              </w:rPr>
              <w:t>職名　　　　氏名</w:t>
            </w:r>
          </w:p>
        </w:tc>
      </w:tr>
      <w:tr w:rsidR="004013D4" w:rsidRPr="002637EA" w14:paraId="24178BC1" w14:textId="77777777" w:rsidTr="00160D76">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4DD0CDA6" w14:textId="77777777" w:rsidR="004013D4" w:rsidRPr="002637EA" w:rsidRDefault="004013D4" w:rsidP="00160D76">
            <w:pPr>
              <w:widowControl/>
              <w:jc w:val="left"/>
              <w:rPr>
                <w:rFonts w:eastAsia="ＭＳ ゴシック" w:cs="ＭＳ ゴシック"/>
                <w:color w:val="000000" w:themeColor="text1"/>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5E6E3085" w14:textId="77777777" w:rsidR="004013D4" w:rsidRPr="002637EA" w:rsidRDefault="004013D4" w:rsidP="00160D76">
            <w:pPr>
              <w:widowControl/>
              <w:jc w:val="left"/>
              <w:rPr>
                <w:rFonts w:eastAsia="ＭＳ ゴシック" w:cs="ＭＳ ゴシック"/>
                <w:color w:val="000000" w:themeColor="text1"/>
                <w:kern w:val="0"/>
                <w:szCs w:val="21"/>
              </w:rPr>
            </w:pPr>
          </w:p>
        </w:tc>
        <w:tc>
          <w:tcPr>
            <w:tcW w:w="5686" w:type="dxa"/>
            <w:tcBorders>
              <w:top w:val="dashed" w:sz="4" w:space="0" w:color="auto"/>
              <w:left w:val="nil"/>
              <w:bottom w:val="single" w:sz="12" w:space="0" w:color="000000"/>
              <w:right w:val="single" w:sz="12" w:space="0" w:color="000000"/>
            </w:tcBorders>
            <w:vAlign w:val="center"/>
          </w:tcPr>
          <w:p w14:paraId="444848A4" w14:textId="77777777" w:rsidR="004013D4" w:rsidRPr="002637EA" w:rsidRDefault="004013D4" w:rsidP="00160D76">
            <w:pPr>
              <w:pStyle w:val="a3"/>
              <w:spacing w:before="94" w:line="199" w:lineRule="exact"/>
              <w:ind w:leftChars="65" w:left="136"/>
              <w:rPr>
                <w:rFonts w:ascii="ＭＳ ゴシック" w:hAnsi="ＭＳ ゴシック"/>
                <w:color w:val="000000" w:themeColor="text1"/>
                <w:spacing w:val="19"/>
                <w:sz w:val="21"/>
                <w:szCs w:val="21"/>
              </w:rPr>
            </w:pPr>
            <w:r w:rsidRPr="002637EA">
              <w:rPr>
                <w:rFonts w:ascii="ＭＳ ゴシック" w:hAnsi="ＭＳ ゴシック" w:hint="eastAsia"/>
                <w:color w:val="000000" w:themeColor="text1"/>
                <w:spacing w:val="39"/>
                <w:sz w:val="21"/>
                <w:szCs w:val="21"/>
              </w:rPr>
              <w:t>職名　　　　氏名</w:t>
            </w:r>
          </w:p>
        </w:tc>
      </w:tr>
    </w:tbl>
    <w:p w14:paraId="36592C3A" w14:textId="77777777" w:rsidR="004013D4" w:rsidRPr="002637EA" w:rsidRDefault="004013D4" w:rsidP="004013D4">
      <w:pPr>
        <w:pStyle w:val="a3"/>
        <w:spacing w:line="60" w:lineRule="auto"/>
        <w:rPr>
          <w:color w:val="000000" w:themeColor="text1"/>
          <w:spacing w:val="0"/>
        </w:rPr>
      </w:pPr>
    </w:p>
    <w:p w14:paraId="160280FE" w14:textId="77777777" w:rsidR="004013D4" w:rsidRPr="002637EA" w:rsidRDefault="004013D4" w:rsidP="004013D4">
      <w:pPr>
        <w:pStyle w:val="a3"/>
        <w:spacing w:line="60" w:lineRule="auto"/>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2637EA" w:rsidRPr="002637EA" w14:paraId="2E8CF333" w14:textId="77777777" w:rsidTr="00160D76">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791B5488" w14:textId="77777777" w:rsidR="004013D4" w:rsidRPr="002637EA" w:rsidRDefault="004013D4" w:rsidP="00160D76">
            <w:pPr>
              <w:pStyle w:val="a3"/>
              <w:spacing w:line="240" w:lineRule="auto"/>
              <w:jc w:val="center"/>
              <w:rPr>
                <w:rFonts w:ascii="ＭＳ ゴシック" w:hAnsi="ＭＳ ゴシック"/>
                <w:color w:val="000000" w:themeColor="text1"/>
                <w:spacing w:val="39"/>
                <w:sz w:val="21"/>
                <w:szCs w:val="21"/>
              </w:rPr>
            </w:pPr>
            <w:r w:rsidRPr="002637EA">
              <w:rPr>
                <w:rFonts w:ascii="ＭＳ ゴシック" w:hAnsi="ＭＳ ゴシック" w:hint="eastAsia"/>
                <w:color w:val="000000" w:themeColor="text1"/>
                <w:spacing w:val="39"/>
                <w:sz w:val="21"/>
                <w:szCs w:val="21"/>
              </w:rPr>
              <w:t>監査当日</w:t>
            </w:r>
          </w:p>
          <w:p w14:paraId="2886D174" w14:textId="77777777" w:rsidR="004013D4" w:rsidRPr="002637EA" w:rsidRDefault="004013D4" w:rsidP="00160D76">
            <w:pPr>
              <w:pStyle w:val="a3"/>
              <w:spacing w:line="240" w:lineRule="auto"/>
              <w:jc w:val="center"/>
              <w:rPr>
                <w:color w:val="000000" w:themeColor="text1"/>
                <w:spacing w:val="0"/>
                <w:sz w:val="21"/>
                <w:szCs w:val="21"/>
              </w:rPr>
            </w:pPr>
            <w:r w:rsidRPr="002637EA">
              <w:rPr>
                <w:rFonts w:ascii="ＭＳ ゴシック" w:hAnsi="ＭＳ ゴシック" w:hint="eastAsia"/>
                <w:color w:val="000000" w:themeColor="text1"/>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571E2648" w14:textId="77777777" w:rsidR="004013D4" w:rsidRPr="002637EA" w:rsidRDefault="004013D4" w:rsidP="00160D76">
            <w:pPr>
              <w:pStyle w:val="a3"/>
              <w:jc w:val="center"/>
              <w:rPr>
                <w:rFonts w:ascii="ＭＳ ゴシック" w:hAnsi="ＭＳ ゴシック"/>
                <w:color w:val="000000" w:themeColor="text1"/>
                <w:spacing w:val="39"/>
                <w:sz w:val="21"/>
                <w:szCs w:val="21"/>
              </w:rPr>
            </w:pPr>
          </w:p>
          <w:p w14:paraId="3AAF7B83" w14:textId="77777777" w:rsidR="004013D4" w:rsidRPr="002637EA" w:rsidRDefault="004013D4" w:rsidP="00160D76">
            <w:pPr>
              <w:pStyle w:val="a3"/>
              <w:jc w:val="center"/>
              <w:rPr>
                <w:rFonts w:ascii="ＭＳ ゴシック" w:hAnsi="ＭＳ ゴシック"/>
                <w:color w:val="000000" w:themeColor="text1"/>
                <w:spacing w:val="39"/>
                <w:sz w:val="21"/>
                <w:szCs w:val="21"/>
              </w:rPr>
            </w:pPr>
          </w:p>
          <w:p w14:paraId="792224E2" w14:textId="77777777" w:rsidR="004013D4" w:rsidRPr="002637EA" w:rsidRDefault="004013D4" w:rsidP="00160D76">
            <w:pPr>
              <w:pStyle w:val="a3"/>
              <w:jc w:val="center"/>
              <w:rPr>
                <w:rFonts w:ascii="ＭＳ ゴシック" w:hAnsi="ＭＳ ゴシック"/>
                <w:color w:val="000000" w:themeColor="text1"/>
                <w:spacing w:val="39"/>
                <w:sz w:val="21"/>
                <w:szCs w:val="21"/>
              </w:rPr>
            </w:pPr>
            <w:r w:rsidRPr="002637EA">
              <w:rPr>
                <w:rFonts w:ascii="ＭＳ ゴシック" w:hAnsi="ＭＳ ゴシック" w:hint="eastAsia"/>
                <w:color w:val="000000" w:themeColor="text1"/>
                <w:spacing w:val="39"/>
                <w:sz w:val="21"/>
                <w:szCs w:val="21"/>
              </w:rPr>
              <w:t>立会者</w:t>
            </w:r>
          </w:p>
          <w:p w14:paraId="2DEDD934" w14:textId="77777777" w:rsidR="004013D4" w:rsidRPr="002637EA" w:rsidRDefault="004013D4" w:rsidP="00160D76">
            <w:pPr>
              <w:pStyle w:val="a3"/>
              <w:jc w:val="center"/>
              <w:rPr>
                <w:rFonts w:ascii="ＭＳ ゴシック" w:hAnsi="ＭＳ ゴシック"/>
                <w:color w:val="000000" w:themeColor="text1"/>
                <w:spacing w:val="39"/>
                <w:sz w:val="21"/>
                <w:szCs w:val="21"/>
              </w:rPr>
            </w:pPr>
          </w:p>
          <w:p w14:paraId="18B27756" w14:textId="77777777" w:rsidR="004013D4" w:rsidRPr="002637EA" w:rsidRDefault="004013D4" w:rsidP="00160D76">
            <w:pPr>
              <w:pStyle w:val="a3"/>
              <w:jc w:val="center"/>
              <w:rPr>
                <w:color w:val="000000" w:themeColor="text1"/>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1198D0BF" w14:textId="77777777" w:rsidR="004013D4" w:rsidRPr="002637EA" w:rsidRDefault="004013D4" w:rsidP="00160D76">
            <w:pPr>
              <w:pStyle w:val="a3"/>
              <w:spacing w:before="94" w:line="199" w:lineRule="exact"/>
              <w:ind w:firstLineChars="50" w:firstLine="144"/>
              <w:rPr>
                <w:color w:val="000000" w:themeColor="text1"/>
                <w:spacing w:val="0"/>
                <w:sz w:val="21"/>
                <w:szCs w:val="21"/>
              </w:rPr>
            </w:pPr>
            <w:r w:rsidRPr="002637EA">
              <w:rPr>
                <w:rFonts w:ascii="ＭＳ ゴシック" w:hAnsi="ＭＳ ゴシック" w:hint="eastAsia"/>
                <w:color w:val="000000" w:themeColor="text1"/>
                <w:spacing w:val="39"/>
                <w:sz w:val="21"/>
                <w:szCs w:val="21"/>
              </w:rPr>
              <w:t>職名　　　　氏名</w:t>
            </w:r>
          </w:p>
        </w:tc>
      </w:tr>
      <w:tr w:rsidR="002637EA" w:rsidRPr="002637EA" w14:paraId="77BAB66F" w14:textId="77777777" w:rsidTr="00160D76">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705AADC3" w14:textId="77777777" w:rsidR="004013D4" w:rsidRPr="002637EA" w:rsidRDefault="004013D4" w:rsidP="00160D76">
            <w:pPr>
              <w:widowControl/>
              <w:jc w:val="left"/>
              <w:rPr>
                <w:rFonts w:eastAsia="ＭＳ ゴシック" w:cs="ＭＳ ゴシック"/>
                <w:color w:val="000000" w:themeColor="text1"/>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61C9018E" w14:textId="77777777" w:rsidR="004013D4" w:rsidRPr="002637EA" w:rsidRDefault="004013D4" w:rsidP="00160D76">
            <w:pPr>
              <w:widowControl/>
              <w:jc w:val="left"/>
              <w:rPr>
                <w:rFonts w:eastAsia="ＭＳ ゴシック" w:cs="ＭＳ ゴシック"/>
                <w:color w:val="000000" w:themeColor="text1"/>
                <w:kern w:val="0"/>
                <w:szCs w:val="21"/>
              </w:rPr>
            </w:pPr>
          </w:p>
        </w:tc>
        <w:tc>
          <w:tcPr>
            <w:tcW w:w="5686" w:type="dxa"/>
            <w:tcBorders>
              <w:top w:val="dashed" w:sz="4" w:space="0" w:color="auto"/>
              <w:left w:val="nil"/>
              <w:bottom w:val="dashed" w:sz="4" w:space="0" w:color="auto"/>
              <w:right w:val="single" w:sz="12" w:space="0" w:color="000000"/>
            </w:tcBorders>
            <w:vAlign w:val="center"/>
          </w:tcPr>
          <w:p w14:paraId="774D9E31" w14:textId="77777777" w:rsidR="004013D4" w:rsidRPr="002637EA" w:rsidRDefault="004013D4" w:rsidP="00160D76">
            <w:pPr>
              <w:pStyle w:val="a3"/>
              <w:spacing w:line="240" w:lineRule="auto"/>
              <w:ind w:firstLineChars="48" w:firstLine="138"/>
              <w:rPr>
                <w:color w:val="000000" w:themeColor="text1"/>
                <w:spacing w:val="0"/>
                <w:sz w:val="21"/>
                <w:szCs w:val="21"/>
              </w:rPr>
            </w:pPr>
            <w:r w:rsidRPr="002637EA">
              <w:rPr>
                <w:rFonts w:ascii="ＭＳ ゴシック" w:hAnsi="ＭＳ ゴシック" w:hint="eastAsia"/>
                <w:color w:val="000000" w:themeColor="text1"/>
                <w:spacing w:val="39"/>
                <w:sz w:val="21"/>
                <w:szCs w:val="21"/>
              </w:rPr>
              <w:t>職名　　　　氏名</w:t>
            </w:r>
          </w:p>
        </w:tc>
      </w:tr>
      <w:tr w:rsidR="004013D4" w:rsidRPr="002637EA" w14:paraId="3EAFF110" w14:textId="77777777" w:rsidTr="00160D76">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50F5AB3F" w14:textId="77777777" w:rsidR="004013D4" w:rsidRPr="002637EA" w:rsidRDefault="004013D4" w:rsidP="00160D76">
            <w:pPr>
              <w:widowControl/>
              <w:jc w:val="left"/>
              <w:rPr>
                <w:rFonts w:eastAsia="ＭＳ ゴシック" w:cs="ＭＳ ゴシック"/>
                <w:color w:val="000000" w:themeColor="text1"/>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7BB77184" w14:textId="77777777" w:rsidR="004013D4" w:rsidRPr="002637EA" w:rsidRDefault="004013D4" w:rsidP="00160D76">
            <w:pPr>
              <w:widowControl/>
              <w:jc w:val="left"/>
              <w:rPr>
                <w:rFonts w:eastAsia="ＭＳ ゴシック" w:cs="ＭＳ ゴシック"/>
                <w:color w:val="000000" w:themeColor="text1"/>
                <w:kern w:val="0"/>
                <w:szCs w:val="21"/>
              </w:rPr>
            </w:pPr>
          </w:p>
        </w:tc>
        <w:tc>
          <w:tcPr>
            <w:tcW w:w="5686" w:type="dxa"/>
            <w:tcBorders>
              <w:top w:val="dashed" w:sz="4" w:space="0" w:color="auto"/>
              <w:left w:val="nil"/>
              <w:bottom w:val="single" w:sz="12" w:space="0" w:color="auto"/>
              <w:right w:val="single" w:sz="12" w:space="0" w:color="000000"/>
            </w:tcBorders>
            <w:vAlign w:val="center"/>
          </w:tcPr>
          <w:p w14:paraId="478AC8CB" w14:textId="77777777" w:rsidR="004013D4" w:rsidRPr="002637EA" w:rsidRDefault="004013D4" w:rsidP="00160D76">
            <w:pPr>
              <w:pStyle w:val="a3"/>
              <w:spacing w:before="94" w:line="199" w:lineRule="exact"/>
              <w:ind w:leftChars="65" w:left="136"/>
              <w:rPr>
                <w:rFonts w:ascii="ＭＳ ゴシック" w:hAnsi="ＭＳ ゴシック"/>
                <w:color w:val="000000" w:themeColor="text1"/>
                <w:spacing w:val="19"/>
                <w:sz w:val="21"/>
                <w:szCs w:val="21"/>
              </w:rPr>
            </w:pPr>
            <w:r w:rsidRPr="002637EA">
              <w:rPr>
                <w:rFonts w:ascii="ＭＳ ゴシック" w:hAnsi="ＭＳ ゴシック" w:hint="eastAsia"/>
                <w:color w:val="000000" w:themeColor="text1"/>
                <w:spacing w:val="39"/>
                <w:sz w:val="21"/>
                <w:szCs w:val="21"/>
              </w:rPr>
              <w:t>職名　　　　氏名</w:t>
            </w:r>
          </w:p>
          <w:p w14:paraId="3245E6B1" w14:textId="77777777" w:rsidR="004013D4" w:rsidRPr="002637EA" w:rsidRDefault="004013D4" w:rsidP="00160D76">
            <w:pPr>
              <w:pStyle w:val="a3"/>
              <w:spacing w:before="94" w:line="199" w:lineRule="exact"/>
              <w:ind w:leftChars="65" w:left="136"/>
              <w:rPr>
                <w:rFonts w:ascii="ＭＳ ゴシック" w:hAnsi="ＭＳ ゴシック"/>
                <w:color w:val="000000" w:themeColor="text1"/>
                <w:spacing w:val="19"/>
                <w:sz w:val="21"/>
                <w:szCs w:val="21"/>
              </w:rPr>
            </w:pPr>
          </w:p>
        </w:tc>
      </w:tr>
    </w:tbl>
    <w:p w14:paraId="7EBFC7B4" w14:textId="77777777" w:rsidR="004013D4" w:rsidRPr="002637EA" w:rsidRDefault="004013D4" w:rsidP="004013D4">
      <w:pPr>
        <w:pStyle w:val="a3"/>
        <w:spacing w:line="94" w:lineRule="exact"/>
        <w:rPr>
          <w:color w:val="000000" w:themeColor="text1"/>
          <w:spacing w:val="0"/>
          <w:sz w:val="21"/>
          <w:szCs w:val="21"/>
        </w:rPr>
      </w:pPr>
    </w:p>
    <w:p w14:paraId="1E5D3CE1" w14:textId="77777777" w:rsidR="004013D4" w:rsidRPr="002637EA" w:rsidRDefault="004013D4" w:rsidP="004013D4">
      <w:pPr>
        <w:pStyle w:val="a3"/>
        <w:spacing w:line="105" w:lineRule="exact"/>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2637EA" w:rsidRPr="002637EA" w14:paraId="65618F86" w14:textId="77777777" w:rsidTr="00811FCC">
        <w:trPr>
          <w:cantSplit/>
          <w:trHeight w:hRule="exact" w:val="871"/>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9F53A35" w14:textId="77777777" w:rsidR="004013D4" w:rsidRPr="002637EA" w:rsidRDefault="004013D4" w:rsidP="00160D76">
            <w:pPr>
              <w:pStyle w:val="a3"/>
              <w:spacing w:line="240" w:lineRule="auto"/>
              <w:jc w:val="center"/>
              <w:rPr>
                <w:color w:val="000000" w:themeColor="text1"/>
                <w:spacing w:val="0"/>
                <w:sz w:val="21"/>
                <w:szCs w:val="21"/>
              </w:rPr>
            </w:pPr>
            <w:r w:rsidRPr="002637EA">
              <w:rPr>
                <w:rFonts w:ascii="ＭＳ ゴシック" w:hAnsi="ＭＳ ゴシック" w:hint="eastAsia"/>
                <w:color w:val="000000" w:themeColor="text1"/>
                <w:spacing w:val="39"/>
                <w:sz w:val="21"/>
                <w:szCs w:val="21"/>
              </w:rPr>
              <w:t>連</w:t>
            </w:r>
            <w:r w:rsidRPr="002637EA">
              <w:rPr>
                <w:rFonts w:ascii="ＭＳ ゴシック" w:hAnsi="ＭＳ ゴシック" w:hint="eastAsia"/>
                <w:color w:val="000000" w:themeColor="text1"/>
                <w:spacing w:val="19"/>
                <w:sz w:val="21"/>
                <w:szCs w:val="21"/>
              </w:rPr>
              <w:t xml:space="preserve"> </w:t>
            </w:r>
            <w:r w:rsidRPr="002637EA">
              <w:rPr>
                <w:rFonts w:ascii="ＭＳ ゴシック" w:hAnsi="ＭＳ ゴシック" w:hint="eastAsia"/>
                <w:color w:val="000000" w:themeColor="text1"/>
                <w:spacing w:val="39"/>
                <w:sz w:val="21"/>
                <w:szCs w:val="21"/>
              </w:rPr>
              <w:t>絡</w:t>
            </w:r>
            <w:r w:rsidRPr="002637EA">
              <w:rPr>
                <w:rFonts w:ascii="ＭＳ ゴシック" w:hAnsi="ＭＳ ゴシック" w:hint="eastAsia"/>
                <w:color w:val="000000" w:themeColor="text1"/>
                <w:spacing w:val="19"/>
                <w:sz w:val="21"/>
                <w:szCs w:val="21"/>
              </w:rPr>
              <w:t xml:space="preserve"> </w:t>
            </w:r>
            <w:r w:rsidRPr="002637EA">
              <w:rPr>
                <w:rFonts w:ascii="ＭＳ ゴシック" w:hAnsi="ＭＳ ゴシック" w:hint="eastAsia"/>
                <w:color w:val="000000" w:themeColor="text1"/>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4FC7057B" w14:textId="77777777" w:rsidR="004013D4" w:rsidRPr="002637EA" w:rsidRDefault="004013D4" w:rsidP="00160D76">
            <w:pPr>
              <w:pStyle w:val="a3"/>
              <w:spacing w:before="88" w:line="193" w:lineRule="exact"/>
              <w:jc w:val="center"/>
              <w:rPr>
                <w:color w:val="000000" w:themeColor="text1"/>
                <w:spacing w:val="0"/>
                <w:sz w:val="21"/>
                <w:szCs w:val="21"/>
              </w:rPr>
            </w:pPr>
            <w:r w:rsidRPr="002637EA">
              <w:rPr>
                <w:rFonts w:ascii="ＭＳ ゴシック" w:hAnsi="ＭＳ ゴシック" w:hint="eastAsia"/>
                <w:color w:val="000000" w:themeColor="text1"/>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212A0DD6" w14:textId="77777777" w:rsidR="004013D4" w:rsidRPr="002637EA" w:rsidRDefault="004013D4" w:rsidP="00160D76">
            <w:pPr>
              <w:pStyle w:val="a3"/>
              <w:spacing w:before="88" w:line="193" w:lineRule="exact"/>
              <w:rPr>
                <w:color w:val="000000" w:themeColor="text1"/>
                <w:spacing w:val="0"/>
                <w:sz w:val="21"/>
                <w:szCs w:val="21"/>
              </w:rPr>
            </w:pPr>
          </w:p>
        </w:tc>
      </w:tr>
      <w:tr w:rsidR="002637EA" w:rsidRPr="002637EA" w14:paraId="3CD738A8" w14:textId="77777777" w:rsidTr="00811FCC">
        <w:trPr>
          <w:cantSplit/>
          <w:trHeight w:hRule="exact" w:val="840"/>
          <w:jc w:val="center"/>
        </w:trPr>
        <w:tc>
          <w:tcPr>
            <w:tcW w:w="1584" w:type="dxa"/>
            <w:vMerge/>
            <w:tcBorders>
              <w:top w:val="single" w:sz="12" w:space="0" w:color="000000"/>
              <w:left w:val="single" w:sz="12" w:space="0" w:color="000000"/>
              <w:bottom w:val="single" w:sz="12" w:space="0" w:color="000000"/>
              <w:right w:val="nil"/>
            </w:tcBorders>
            <w:vAlign w:val="center"/>
          </w:tcPr>
          <w:p w14:paraId="6ACBFE24" w14:textId="77777777" w:rsidR="004013D4" w:rsidRPr="002637EA" w:rsidRDefault="004013D4" w:rsidP="00160D76">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auto"/>
              <w:right w:val="single" w:sz="12" w:space="0" w:color="000000"/>
            </w:tcBorders>
            <w:vAlign w:val="center"/>
          </w:tcPr>
          <w:p w14:paraId="2EE18B96" w14:textId="77777777" w:rsidR="004013D4" w:rsidRPr="002637EA" w:rsidRDefault="004013D4" w:rsidP="00160D76">
            <w:pPr>
              <w:ind w:firstLineChars="100" w:firstLine="210"/>
              <w:rPr>
                <w:rFonts w:ascii="ＭＳ ゴシック" w:eastAsia="ＭＳ ゴシック" w:hAnsi="ＭＳ ゴシック"/>
                <w:color w:val="000000" w:themeColor="text1"/>
              </w:rPr>
            </w:pPr>
            <w:r w:rsidRPr="002637EA">
              <w:rPr>
                <w:rFonts w:ascii="ＭＳ ゴシック" w:eastAsia="ＭＳ ゴシック" w:hAnsi="ＭＳ ゴシック" w:hint="eastAsia"/>
                <w:color w:val="000000" w:themeColor="text1"/>
              </w:rPr>
              <w:t>ＦＡＸ</w:t>
            </w:r>
          </w:p>
        </w:tc>
        <w:tc>
          <w:tcPr>
            <w:tcW w:w="5686" w:type="dxa"/>
            <w:tcBorders>
              <w:top w:val="nil"/>
              <w:left w:val="nil"/>
              <w:bottom w:val="single" w:sz="12" w:space="0" w:color="auto"/>
              <w:right w:val="single" w:sz="12" w:space="0" w:color="000000"/>
            </w:tcBorders>
            <w:vAlign w:val="center"/>
          </w:tcPr>
          <w:p w14:paraId="1DB4D189" w14:textId="77777777" w:rsidR="004013D4" w:rsidRPr="002637EA" w:rsidRDefault="004013D4" w:rsidP="00160D76">
            <w:pPr>
              <w:pStyle w:val="a3"/>
              <w:spacing w:before="88" w:line="193" w:lineRule="exact"/>
              <w:rPr>
                <w:color w:val="000000" w:themeColor="text1"/>
                <w:spacing w:val="0"/>
                <w:sz w:val="21"/>
                <w:szCs w:val="21"/>
              </w:rPr>
            </w:pPr>
          </w:p>
        </w:tc>
      </w:tr>
      <w:tr w:rsidR="002637EA" w:rsidRPr="002637EA" w14:paraId="1825C0F2" w14:textId="77777777" w:rsidTr="00160D76">
        <w:trPr>
          <w:cantSplit/>
          <w:trHeight w:hRule="exact" w:val="714"/>
          <w:jc w:val="center"/>
        </w:trPr>
        <w:tc>
          <w:tcPr>
            <w:tcW w:w="1584" w:type="dxa"/>
            <w:vMerge/>
            <w:tcBorders>
              <w:top w:val="single" w:sz="12" w:space="0" w:color="000000"/>
              <w:left w:val="single" w:sz="12" w:space="0" w:color="000000"/>
              <w:bottom w:val="single" w:sz="12" w:space="0" w:color="000000"/>
              <w:right w:val="nil"/>
            </w:tcBorders>
            <w:vAlign w:val="center"/>
          </w:tcPr>
          <w:p w14:paraId="27A54E3D" w14:textId="77777777" w:rsidR="004013D4" w:rsidRPr="002637EA" w:rsidRDefault="004013D4" w:rsidP="00160D76">
            <w:pPr>
              <w:widowControl/>
              <w:jc w:val="left"/>
              <w:rPr>
                <w:rFonts w:eastAsia="ＭＳ ゴシック" w:cs="ＭＳ ゴシック"/>
                <w:color w:val="000000" w:themeColor="text1"/>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0BB73F66" w14:textId="5EBF587D" w:rsidR="004013D4" w:rsidRPr="002637EA" w:rsidRDefault="004013D4" w:rsidP="00160D76">
            <w:pPr>
              <w:ind w:firstLineChars="100" w:firstLine="160"/>
              <w:jc w:val="center"/>
              <w:rPr>
                <w:rFonts w:ascii="ＭＳ ゴシック" w:eastAsia="ＭＳ ゴシック" w:hAnsi="ＭＳ ゴシック"/>
                <w:color w:val="000000" w:themeColor="text1"/>
                <w:sz w:val="16"/>
                <w:szCs w:val="16"/>
              </w:rPr>
            </w:pPr>
            <w:r w:rsidRPr="002637EA">
              <w:rPr>
                <w:rFonts w:ascii="ＭＳ ゴシック" w:eastAsia="ＭＳ ゴシック" w:hAnsi="ＭＳ ゴシック" w:hint="eastAsia"/>
                <w:color w:val="000000" w:themeColor="text1"/>
                <w:sz w:val="16"/>
                <w:szCs w:val="16"/>
              </w:rPr>
              <w:t>ＨＰ</w:t>
            </w:r>
            <w:r w:rsidR="002E08C1" w:rsidRPr="002637EA">
              <w:rPr>
                <w:rFonts w:ascii="ＭＳ ゴシック" w:eastAsia="ＭＳ ゴシック" w:hAnsi="ＭＳ ゴシック" w:hint="eastAsia"/>
                <w:color w:val="000000" w:themeColor="text1"/>
                <w:sz w:val="16"/>
                <w:szCs w:val="16"/>
              </w:rPr>
              <w:t>､</w:t>
            </w:r>
            <w:r w:rsidRPr="002637EA">
              <w:rPr>
                <w:rFonts w:ascii="ＭＳ ゴシック" w:eastAsia="ＭＳ ゴシック" w:hAnsi="ＭＳ ゴシック" w:hint="eastAsia"/>
                <w:color w:val="000000" w:themeColor="text1"/>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1007D93D" w14:textId="77777777" w:rsidR="004013D4" w:rsidRPr="002637EA" w:rsidRDefault="004013D4" w:rsidP="00160D76">
            <w:pPr>
              <w:pStyle w:val="a3"/>
              <w:spacing w:before="88" w:line="193" w:lineRule="exact"/>
              <w:rPr>
                <w:color w:val="000000" w:themeColor="text1"/>
                <w:spacing w:val="0"/>
                <w:sz w:val="21"/>
                <w:szCs w:val="21"/>
              </w:rPr>
            </w:pPr>
          </w:p>
        </w:tc>
      </w:tr>
    </w:tbl>
    <w:p w14:paraId="7B67B7D6" w14:textId="686272C8" w:rsidR="004013D4" w:rsidRPr="002637EA" w:rsidRDefault="004013D4" w:rsidP="004013D4">
      <w:pPr>
        <w:pStyle w:val="a3"/>
        <w:spacing w:line="240" w:lineRule="auto"/>
        <w:ind w:firstLineChars="100" w:firstLine="241"/>
        <w:rPr>
          <w:b/>
          <w:color w:val="000000" w:themeColor="text1"/>
          <w:spacing w:val="0"/>
          <w:sz w:val="24"/>
          <w:szCs w:val="24"/>
          <w:u w:val="wavyHeavy" w:color="000000"/>
        </w:rPr>
      </w:pPr>
      <w:r w:rsidRPr="002637EA">
        <w:rPr>
          <w:rFonts w:hint="eastAsia"/>
          <w:b/>
          <w:color w:val="000000" w:themeColor="text1"/>
          <w:spacing w:val="0"/>
          <w:sz w:val="24"/>
          <w:szCs w:val="24"/>
        </w:rPr>
        <w:t>※　本調書は</w:t>
      </w:r>
      <w:r w:rsidR="002E08C1" w:rsidRPr="002637EA">
        <w:rPr>
          <w:rFonts w:hint="eastAsia"/>
          <w:b/>
          <w:color w:val="000000" w:themeColor="text1"/>
          <w:spacing w:val="0"/>
          <w:sz w:val="24"/>
          <w:szCs w:val="24"/>
        </w:rPr>
        <w:t>､</w:t>
      </w:r>
      <w:r w:rsidRPr="002637EA">
        <w:rPr>
          <w:rFonts w:hint="eastAsia"/>
          <w:b/>
          <w:color w:val="000000" w:themeColor="text1"/>
          <w:spacing w:val="0"/>
          <w:sz w:val="24"/>
          <w:szCs w:val="24"/>
        </w:rPr>
        <w:t>見開きで使用しますので</w:t>
      </w:r>
      <w:r w:rsidR="002E08C1" w:rsidRPr="002637EA">
        <w:rPr>
          <w:rFonts w:hint="eastAsia"/>
          <w:b/>
          <w:color w:val="000000" w:themeColor="text1"/>
          <w:spacing w:val="0"/>
          <w:sz w:val="24"/>
          <w:szCs w:val="24"/>
        </w:rPr>
        <w:t>､</w:t>
      </w:r>
      <w:r w:rsidRPr="002637EA">
        <w:rPr>
          <w:rFonts w:hint="eastAsia"/>
          <w:b/>
          <w:color w:val="000000" w:themeColor="text1"/>
          <w:spacing w:val="0"/>
          <w:sz w:val="24"/>
          <w:szCs w:val="24"/>
          <w:u w:val="wavyHeavy" w:color="000000"/>
        </w:rPr>
        <w:t>両面印刷をして提出される場合は</w:t>
      </w:r>
      <w:r w:rsidR="002E08C1" w:rsidRPr="002637EA">
        <w:rPr>
          <w:rFonts w:hint="eastAsia"/>
          <w:b/>
          <w:color w:val="000000" w:themeColor="text1"/>
          <w:spacing w:val="0"/>
          <w:sz w:val="24"/>
          <w:szCs w:val="24"/>
          <w:u w:val="wavyHeavy" w:color="000000"/>
        </w:rPr>
        <w:t>､</w:t>
      </w:r>
      <w:r w:rsidRPr="002637EA">
        <w:rPr>
          <w:rFonts w:hint="eastAsia"/>
          <w:b/>
          <w:color w:val="000000" w:themeColor="text1"/>
          <w:spacing w:val="0"/>
          <w:sz w:val="24"/>
          <w:szCs w:val="24"/>
          <w:u w:val="wavyHeavy" w:color="000000"/>
        </w:rPr>
        <w:t>表紙から</w:t>
      </w:r>
    </w:p>
    <w:p w14:paraId="55048839" w14:textId="069A7974" w:rsidR="004013D4" w:rsidRPr="002637EA" w:rsidRDefault="004013D4" w:rsidP="00811FCC">
      <w:pPr>
        <w:pStyle w:val="a3"/>
        <w:spacing w:line="240" w:lineRule="auto"/>
        <w:ind w:firstLineChars="200" w:firstLine="482"/>
        <w:rPr>
          <w:color w:val="000000" w:themeColor="text1"/>
          <w:spacing w:val="0"/>
          <w:sz w:val="32"/>
          <w:szCs w:val="32"/>
          <w:u w:val="wave"/>
        </w:rPr>
      </w:pPr>
      <w:r w:rsidRPr="002637EA">
        <w:rPr>
          <w:rFonts w:hint="eastAsia"/>
          <w:b/>
          <w:color w:val="000000" w:themeColor="text1"/>
          <w:spacing w:val="0"/>
          <w:sz w:val="24"/>
          <w:szCs w:val="24"/>
          <w:u w:val="wavyHeavy" w:color="000000"/>
        </w:rPr>
        <w:t>最終ページ（空白ページを含む。）まで</w:t>
      </w:r>
      <w:r w:rsidR="002E08C1" w:rsidRPr="002637EA">
        <w:rPr>
          <w:rFonts w:hint="eastAsia"/>
          <w:b/>
          <w:color w:val="000000" w:themeColor="text1"/>
          <w:spacing w:val="0"/>
          <w:sz w:val="24"/>
          <w:szCs w:val="24"/>
          <w:u w:val="wavyHeavy" w:color="000000"/>
        </w:rPr>
        <w:t>､</w:t>
      </w:r>
      <w:r w:rsidRPr="002637EA">
        <w:rPr>
          <w:rFonts w:hint="eastAsia"/>
          <w:b/>
          <w:color w:val="000000" w:themeColor="text1"/>
          <w:spacing w:val="0"/>
          <w:sz w:val="24"/>
          <w:szCs w:val="24"/>
          <w:u w:val="wavyHeavy" w:color="000000"/>
        </w:rPr>
        <w:t>そのまま両面印刷</w:t>
      </w:r>
      <w:r w:rsidR="006F48B9" w:rsidRPr="002637EA">
        <w:rPr>
          <w:rFonts w:hint="eastAsia"/>
          <w:b/>
          <w:color w:val="000000" w:themeColor="text1"/>
          <w:spacing w:val="0"/>
          <w:sz w:val="24"/>
          <w:szCs w:val="24"/>
        </w:rPr>
        <w:t>をしてください。</w:t>
      </w:r>
    </w:p>
    <w:p w14:paraId="29EAD9BC" w14:textId="77777777" w:rsidR="004013D4" w:rsidRPr="002637EA" w:rsidRDefault="004013D4" w:rsidP="004013D4">
      <w:pPr>
        <w:rPr>
          <w:color w:val="000000" w:themeColor="text1"/>
          <w:szCs w:val="21"/>
        </w:rPr>
      </w:pPr>
    </w:p>
    <w:p w14:paraId="31AFD1C5" w14:textId="77777777" w:rsidR="004013D4" w:rsidRPr="002637EA" w:rsidRDefault="004013D4" w:rsidP="004013D4">
      <w:pPr>
        <w:jc w:val="center"/>
        <w:rPr>
          <w:rFonts w:ascii="ＭＳ ゴシック" w:eastAsia="ＭＳ ゴシック" w:hAnsi="ＭＳ ゴシック"/>
          <w:color w:val="000000" w:themeColor="text1"/>
          <w:sz w:val="40"/>
          <w:szCs w:val="40"/>
        </w:rPr>
      </w:pPr>
      <w:r w:rsidRPr="002637EA">
        <w:rPr>
          <w:rFonts w:ascii="ＭＳ ゴシック" w:eastAsia="ＭＳ ゴシック" w:hAnsi="ＭＳ ゴシック" w:hint="eastAsia"/>
          <w:color w:val="000000" w:themeColor="text1"/>
          <w:sz w:val="40"/>
          <w:szCs w:val="40"/>
        </w:rPr>
        <w:lastRenderedPageBreak/>
        <w:t>添付書類チェック欄</w:t>
      </w:r>
    </w:p>
    <w:tbl>
      <w:tblPr>
        <w:tblW w:w="0" w:type="auto"/>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5"/>
        <w:gridCol w:w="6945"/>
      </w:tblGrid>
      <w:tr w:rsidR="002637EA" w:rsidRPr="002637EA" w14:paraId="5765B1F0" w14:textId="77777777" w:rsidTr="00160D76">
        <w:trPr>
          <w:trHeight w:val="684"/>
        </w:trPr>
        <w:tc>
          <w:tcPr>
            <w:tcW w:w="1545" w:type="dxa"/>
            <w:tcBorders>
              <w:bottom w:val="double" w:sz="4" w:space="0" w:color="auto"/>
            </w:tcBorders>
            <w:vAlign w:val="center"/>
          </w:tcPr>
          <w:p w14:paraId="410F4F8D" w14:textId="77777777" w:rsidR="004013D4" w:rsidRPr="002637EA" w:rsidRDefault="004013D4" w:rsidP="00160D76">
            <w:pPr>
              <w:jc w:val="center"/>
              <w:rPr>
                <w:rFonts w:ascii="ＭＳ ゴシック" w:eastAsia="ＭＳ ゴシック" w:hAnsi="ＭＳ ゴシック"/>
                <w:color w:val="000000" w:themeColor="text1"/>
                <w:sz w:val="24"/>
              </w:rPr>
            </w:pPr>
            <w:r w:rsidRPr="002637EA">
              <w:rPr>
                <w:rFonts w:ascii="ＭＳ ゴシック" w:eastAsia="ＭＳ ゴシック" w:hAnsi="ＭＳ ゴシック" w:hint="eastAsia"/>
                <w:color w:val="000000" w:themeColor="text1"/>
                <w:sz w:val="24"/>
              </w:rPr>
              <w:t>チェック</w:t>
            </w:r>
          </w:p>
        </w:tc>
        <w:tc>
          <w:tcPr>
            <w:tcW w:w="6945" w:type="dxa"/>
            <w:tcBorders>
              <w:bottom w:val="double" w:sz="4" w:space="0" w:color="auto"/>
            </w:tcBorders>
            <w:vAlign w:val="center"/>
          </w:tcPr>
          <w:p w14:paraId="036BBE07" w14:textId="77777777" w:rsidR="004013D4" w:rsidRPr="002637EA" w:rsidRDefault="004013D4" w:rsidP="00160D76">
            <w:pPr>
              <w:jc w:val="center"/>
              <w:rPr>
                <w:rFonts w:ascii="ＭＳ ゴシック" w:eastAsia="ＭＳ ゴシック" w:hAnsi="ＭＳ ゴシック"/>
                <w:color w:val="000000" w:themeColor="text1"/>
                <w:sz w:val="24"/>
              </w:rPr>
            </w:pPr>
            <w:r w:rsidRPr="002637EA">
              <w:rPr>
                <w:rFonts w:ascii="ＭＳ ゴシック" w:eastAsia="ＭＳ ゴシック" w:hAnsi="ＭＳ ゴシック" w:hint="eastAsia"/>
                <w:color w:val="000000" w:themeColor="text1"/>
                <w:sz w:val="24"/>
              </w:rPr>
              <w:t>添　付　書　類</w:t>
            </w:r>
          </w:p>
        </w:tc>
      </w:tr>
      <w:tr w:rsidR="002637EA" w:rsidRPr="002637EA" w14:paraId="0C190B6F" w14:textId="77777777" w:rsidTr="00160D76">
        <w:trPr>
          <w:trHeight w:val="551"/>
        </w:trPr>
        <w:tc>
          <w:tcPr>
            <w:tcW w:w="1545" w:type="dxa"/>
            <w:tcBorders>
              <w:top w:val="single" w:sz="4" w:space="0" w:color="auto"/>
            </w:tcBorders>
            <w:vAlign w:val="center"/>
          </w:tcPr>
          <w:p w14:paraId="73682225" w14:textId="77777777" w:rsidR="00807A46" w:rsidRPr="002637EA" w:rsidRDefault="002637EA" w:rsidP="00160D76">
            <w:pPr>
              <w:jc w:val="center"/>
              <w:rPr>
                <w:rFonts w:ascii="ＭＳ ゴシック" w:eastAsia="ＭＳ ゴシック" w:hAnsi="ＭＳ ゴシック"/>
                <w:color w:val="000000" w:themeColor="text1"/>
                <w:sz w:val="24"/>
              </w:rPr>
            </w:pPr>
            <w:sdt>
              <w:sdtPr>
                <w:rPr>
                  <w:rFonts w:ascii="ＭＳ ゴシック" w:eastAsia="ＭＳ ゴシック" w:hAnsi="ＭＳ ゴシック" w:hint="eastAsia"/>
                  <w:color w:val="000000" w:themeColor="text1"/>
                  <w:sz w:val="24"/>
                </w:rPr>
                <w:id w:val="1290315426"/>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4"/>
                  </w:rPr>
                  <w:t>☐</w:t>
                </w:r>
              </w:sdtContent>
            </w:sdt>
          </w:p>
        </w:tc>
        <w:tc>
          <w:tcPr>
            <w:tcW w:w="6945" w:type="dxa"/>
            <w:tcBorders>
              <w:top w:val="single" w:sz="4" w:space="0" w:color="auto"/>
            </w:tcBorders>
            <w:vAlign w:val="center"/>
          </w:tcPr>
          <w:p w14:paraId="7CF2DD19" w14:textId="77777777" w:rsidR="00807A46" w:rsidRPr="002637EA" w:rsidRDefault="00807A46" w:rsidP="00160D76">
            <w:pPr>
              <w:rPr>
                <w:rFonts w:ascii="ＭＳ ゴシック" w:eastAsia="ＭＳ ゴシック" w:hAnsi="ＭＳ ゴシック"/>
                <w:color w:val="000000" w:themeColor="text1"/>
                <w:sz w:val="24"/>
              </w:rPr>
            </w:pPr>
            <w:r w:rsidRPr="002637EA">
              <w:rPr>
                <w:rFonts w:ascii="ＭＳ ゴシック" w:eastAsia="ＭＳ ゴシック" w:hAnsi="ＭＳ ゴシック" w:hint="eastAsia"/>
                <w:color w:val="000000" w:themeColor="text1"/>
                <w:sz w:val="24"/>
              </w:rPr>
              <w:t>職員</w:t>
            </w:r>
            <w:r w:rsidRPr="002637EA">
              <w:rPr>
                <w:rFonts w:ascii="ＭＳ ゴシック" w:eastAsia="ＭＳ ゴシック" w:hAnsi="ＭＳ ゴシック"/>
                <w:color w:val="000000" w:themeColor="text1"/>
                <w:sz w:val="24"/>
              </w:rPr>
              <w:t>名簿（全職員の職名・氏名の分かる資料）</w:t>
            </w:r>
          </w:p>
        </w:tc>
      </w:tr>
      <w:tr w:rsidR="004013D4" w:rsidRPr="002637EA" w14:paraId="5A19FF6E" w14:textId="77777777" w:rsidTr="00160D76">
        <w:trPr>
          <w:trHeight w:val="551"/>
        </w:trPr>
        <w:tc>
          <w:tcPr>
            <w:tcW w:w="1545" w:type="dxa"/>
            <w:tcBorders>
              <w:top w:val="single" w:sz="4" w:space="0" w:color="auto"/>
            </w:tcBorders>
            <w:vAlign w:val="center"/>
          </w:tcPr>
          <w:p w14:paraId="37D864D6" w14:textId="77777777" w:rsidR="004013D4" w:rsidRPr="002637EA" w:rsidRDefault="002637EA" w:rsidP="00160D76">
            <w:pPr>
              <w:jc w:val="center"/>
              <w:rPr>
                <w:rFonts w:ascii="ＭＳ ゴシック" w:eastAsia="ＭＳ ゴシック" w:hAnsi="ＭＳ ゴシック"/>
                <w:color w:val="000000" w:themeColor="text1"/>
                <w:sz w:val="24"/>
              </w:rPr>
            </w:pPr>
            <w:sdt>
              <w:sdtPr>
                <w:rPr>
                  <w:rFonts w:ascii="ＭＳ ゴシック" w:eastAsia="ＭＳ ゴシック" w:hAnsi="ＭＳ ゴシック" w:hint="eastAsia"/>
                  <w:color w:val="000000" w:themeColor="text1"/>
                  <w:sz w:val="24"/>
                </w:rPr>
                <w:id w:val="1658648077"/>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4"/>
                  </w:rPr>
                  <w:t>☐</w:t>
                </w:r>
              </w:sdtContent>
            </w:sdt>
          </w:p>
        </w:tc>
        <w:tc>
          <w:tcPr>
            <w:tcW w:w="6945" w:type="dxa"/>
            <w:tcBorders>
              <w:top w:val="single" w:sz="4" w:space="0" w:color="auto"/>
            </w:tcBorders>
            <w:vAlign w:val="center"/>
          </w:tcPr>
          <w:p w14:paraId="03A13279" w14:textId="0F54CFDF" w:rsidR="00844444" w:rsidRPr="002637EA" w:rsidRDefault="004013D4" w:rsidP="008C69B1">
            <w:pPr>
              <w:rPr>
                <w:rFonts w:ascii="ＭＳ ゴシック" w:eastAsia="ＭＳ ゴシック" w:hAnsi="ＭＳ ゴシック"/>
                <w:color w:val="000000" w:themeColor="text1"/>
                <w:sz w:val="24"/>
              </w:rPr>
            </w:pPr>
            <w:r w:rsidRPr="002637EA">
              <w:rPr>
                <w:rFonts w:ascii="ＭＳ ゴシック" w:eastAsia="ＭＳ ゴシック" w:hAnsi="ＭＳ ゴシック" w:hint="eastAsia"/>
                <w:color w:val="000000" w:themeColor="text1"/>
                <w:sz w:val="24"/>
              </w:rPr>
              <w:t>防災設備平面図</w:t>
            </w:r>
          </w:p>
        </w:tc>
      </w:tr>
    </w:tbl>
    <w:p w14:paraId="326916FF" w14:textId="77777777" w:rsidR="004013D4" w:rsidRPr="002637EA" w:rsidRDefault="004013D4" w:rsidP="00044DA4">
      <w:pPr>
        <w:rPr>
          <w:color w:val="000000" w:themeColor="text1"/>
        </w:rPr>
      </w:pPr>
    </w:p>
    <w:p w14:paraId="04A40E08" w14:textId="77777777" w:rsidR="00555ABE" w:rsidRPr="002637EA" w:rsidRDefault="00555ABE" w:rsidP="00555ABE">
      <w:pPr>
        <w:rPr>
          <w:color w:val="000000" w:themeColor="text1"/>
          <w:szCs w:val="21"/>
        </w:rPr>
      </w:pPr>
    </w:p>
    <w:p w14:paraId="24BAF0C5" w14:textId="6D91C3C9" w:rsidR="004013D4" w:rsidRPr="002637EA" w:rsidRDefault="004013D4" w:rsidP="004013D4">
      <w:pPr>
        <w:ind w:firstLineChars="600" w:firstLine="1260"/>
        <w:rPr>
          <w:rFonts w:ascii="ＭＳ ゴシック" w:eastAsia="ＭＳ ゴシック" w:hAnsi="ＭＳ ゴシック"/>
          <w:color w:val="000000" w:themeColor="text1"/>
          <w:sz w:val="24"/>
        </w:rPr>
      </w:pPr>
      <w:r w:rsidRPr="002637EA">
        <w:rPr>
          <w:rFonts w:hint="eastAsia"/>
          <w:color w:val="000000" w:themeColor="text1"/>
          <w:szCs w:val="21"/>
        </w:rPr>
        <w:t xml:space="preserve">　</w:t>
      </w:r>
      <w:r w:rsidRPr="002637EA">
        <w:rPr>
          <w:rFonts w:ascii="ＭＳ ゴシック" w:eastAsia="ＭＳ ゴシック" w:hAnsi="ＭＳ ゴシック" w:hint="eastAsia"/>
          <w:color w:val="000000" w:themeColor="text1"/>
          <w:sz w:val="24"/>
        </w:rPr>
        <w:t>添付した該当書類のチェック欄には</w:t>
      </w:r>
      <w:r w:rsidR="002E08C1" w:rsidRPr="002637EA">
        <w:rPr>
          <w:rFonts w:ascii="ＭＳ ゴシック" w:eastAsia="ＭＳ ゴシック" w:hAnsi="ＭＳ ゴシック" w:hint="eastAsia"/>
          <w:color w:val="000000" w:themeColor="text1"/>
          <w:sz w:val="24"/>
        </w:rPr>
        <w:t>､</w:t>
      </w:r>
      <w:r w:rsidR="001F7D56" w:rsidRPr="002637EA">
        <w:rPr>
          <w:rFonts w:ascii="ＭＳ ゴシック" w:eastAsia="ＭＳ ゴシック" w:hAnsi="ＭＳ ゴシック" w:hint="eastAsia"/>
          <w:color w:val="000000" w:themeColor="text1"/>
          <w:sz w:val="24"/>
        </w:rPr>
        <w:t>チェック（☑）</w:t>
      </w:r>
      <w:r w:rsidRPr="002637EA">
        <w:rPr>
          <w:rFonts w:ascii="ＭＳ ゴシック" w:eastAsia="ＭＳ ゴシック" w:hAnsi="ＭＳ ゴシック" w:hint="eastAsia"/>
          <w:color w:val="000000" w:themeColor="text1"/>
          <w:sz w:val="24"/>
        </w:rPr>
        <w:t>を</w:t>
      </w:r>
      <w:r w:rsidR="00AF2122" w:rsidRPr="002637EA">
        <w:rPr>
          <w:rFonts w:ascii="ＭＳ ゴシック" w:eastAsia="ＭＳ ゴシック" w:hAnsi="ＭＳ ゴシック" w:hint="eastAsia"/>
          <w:color w:val="000000" w:themeColor="text1"/>
          <w:sz w:val="24"/>
        </w:rPr>
        <w:t>付けて</w:t>
      </w:r>
      <w:r w:rsidRPr="002637EA">
        <w:rPr>
          <w:rFonts w:ascii="ＭＳ ゴシック" w:eastAsia="ＭＳ ゴシック" w:hAnsi="ＭＳ ゴシック" w:hint="eastAsia"/>
          <w:color w:val="000000" w:themeColor="text1"/>
          <w:sz w:val="24"/>
        </w:rPr>
        <w:t>ください。</w:t>
      </w:r>
    </w:p>
    <w:p w14:paraId="32B38152" w14:textId="77777777" w:rsidR="004013D4" w:rsidRPr="002637EA" w:rsidRDefault="004013D4" w:rsidP="004013D4">
      <w:pPr>
        <w:rPr>
          <w:color w:val="000000" w:themeColor="text1"/>
          <w:szCs w:val="21"/>
        </w:rPr>
      </w:pPr>
    </w:p>
    <w:p w14:paraId="2B74F2C5" w14:textId="77777777" w:rsidR="004013D4" w:rsidRPr="002637EA" w:rsidRDefault="004013D4" w:rsidP="004013D4">
      <w:pPr>
        <w:rPr>
          <w:color w:val="000000" w:themeColor="text1"/>
          <w:szCs w:val="21"/>
        </w:rPr>
      </w:pPr>
    </w:p>
    <w:p w14:paraId="40922A16" w14:textId="77777777" w:rsidR="004013D4" w:rsidRPr="002637EA" w:rsidRDefault="004013D4" w:rsidP="004013D4">
      <w:pPr>
        <w:rPr>
          <w:color w:val="000000" w:themeColor="text1"/>
          <w:szCs w:val="21"/>
        </w:rPr>
      </w:pPr>
    </w:p>
    <w:p w14:paraId="42656283" w14:textId="77777777" w:rsidR="004013D4" w:rsidRPr="002637EA" w:rsidRDefault="004013D4" w:rsidP="004013D4">
      <w:pPr>
        <w:rPr>
          <w:color w:val="000000" w:themeColor="text1"/>
          <w:szCs w:val="21"/>
        </w:rPr>
      </w:pPr>
    </w:p>
    <w:p w14:paraId="4681113C" w14:textId="77777777" w:rsidR="004013D4" w:rsidRPr="002637EA" w:rsidRDefault="004013D4" w:rsidP="004013D4">
      <w:pPr>
        <w:rPr>
          <w:color w:val="000000" w:themeColor="text1"/>
          <w:szCs w:val="21"/>
        </w:rPr>
      </w:pPr>
    </w:p>
    <w:p w14:paraId="607EF5E0" w14:textId="77777777" w:rsidR="0087471E" w:rsidRPr="002637EA" w:rsidRDefault="0087471E" w:rsidP="003729DA">
      <w:pPr>
        <w:overflowPunct w:val="0"/>
        <w:jc w:val="center"/>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明朝" w:hint="eastAsia"/>
          <w:color w:val="000000" w:themeColor="text1"/>
          <w:kern w:val="0"/>
          <w:sz w:val="24"/>
        </w:rPr>
        <w:t>【</w:t>
      </w:r>
      <w:r w:rsidRPr="002637EA">
        <w:rPr>
          <w:rFonts w:ascii="ＭＳ ゴシック" w:eastAsia="ＭＳ ゴシック" w:hAnsi="ＭＳ ゴシック" w:cs="ＭＳ ゴシック" w:hint="eastAsia"/>
          <w:color w:val="000000" w:themeColor="text1"/>
          <w:kern w:val="0"/>
          <w:sz w:val="24"/>
        </w:rPr>
        <w:t>記入要領及び注意事項】</w:t>
      </w:r>
    </w:p>
    <w:p w14:paraId="01AB6C5E" w14:textId="77777777" w:rsidR="0087471E" w:rsidRPr="002637EA" w:rsidRDefault="0087471E" w:rsidP="003729DA">
      <w:pPr>
        <w:overflowPunct w:val="0"/>
        <w:textAlignment w:val="baseline"/>
        <w:rPr>
          <w:rFonts w:ascii="ＭＳ ゴシック" w:eastAsia="ＭＳ ゴシック" w:hAnsi="ＭＳ ゴシック"/>
          <w:color w:val="000000" w:themeColor="text1"/>
          <w:kern w:val="0"/>
          <w:sz w:val="20"/>
          <w:szCs w:val="20"/>
        </w:rPr>
      </w:pPr>
    </w:p>
    <w:p w14:paraId="28690B65" w14:textId="77777777" w:rsidR="00714247" w:rsidRPr="002637EA" w:rsidRDefault="004013D4" w:rsidP="00714247">
      <w:pPr>
        <w:overflowPunct w:val="0"/>
        <w:jc w:val="center"/>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明朝" w:hint="eastAsia"/>
          <w:color w:val="000000" w:themeColor="text1"/>
          <w:kern w:val="0"/>
          <w:sz w:val="20"/>
          <w:szCs w:val="20"/>
        </w:rPr>
        <w:t>施設簡易調書</w:t>
      </w:r>
      <w:r w:rsidR="00714247" w:rsidRPr="002637EA">
        <w:rPr>
          <w:rFonts w:ascii="ＭＳ ゴシック" w:eastAsia="ＭＳ ゴシック" w:hAnsi="ＭＳ ゴシック" w:cs="ＭＳ ゴシック"/>
          <w:color w:val="000000" w:themeColor="text1"/>
          <w:kern w:val="0"/>
          <w:sz w:val="20"/>
          <w:szCs w:val="20"/>
        </w:rPr>
        <w:t xml:space="preserve">  </w:t>
      </w:r>
      <w:r w:rsidR="00714247" w:rsidRPr="002637EA">
        <w:rPr>
          <w:rFonts w:ascii="ＭＳ ゴシック" w:eastAsia="ＭＳ ゴシック" w:hAnsi="ＭＳ ゴシック" w:cs="ＭＳ ゴシック" w:hint="eastAsia"/>
          <w:color w:val="000000" w:themeColor="text1"/>
          <w:kern w:val="0"/>
          <w:sz w:val="20"/>
          <w:szCs w:val="20"/>
        </w:rPr>
        <w:t>（</w:t>
      </w:r>
      <w:r w:rsidR="0009786D" w:rsidRPr="002637EA">
        <w:rPr>
          <w:rFonts w:ascii="ＭＳ ゴシック" w:eastAsia="ＭＳ ゴシック" w:hAnsi="ＭＳ ゴシック" w:cs="ＭＳ ゴシック" w:hint="eastAsia"/>
          <w:color w:val="000000" w:themeColor="text1"/>
          <w:kern w:val="0"/>
          <w:sz w:val="20"/>
          <w:szCs w:val="20"/>
        </w:rPr>
        <w:t>幼保連携型認定こども園</w:t>
      </w:r>
      <w:r w:rsidR="00714247" w:rsidRPr="002637EA">
        <w:rPr>
          <w:rFonts w:ascii="ＭＳ ゴシック" w:eastAsia="ＭＳ ゴシック" w:hAnsi="ＭＳ ゴシック" w:cs="ＭＳ ゴシック" w:hint="eastAsia"/>
          <w:color w:val="000000" w:themeColor="text1"/>
          <w:kern w:val="0"/>
          <w:sz w:val="20"/>
          <w:szCs w:val="20"/>
        </w:rPr>
        <w:t>用）</w:t>
      </w:r>
    </w:p>
    <w:p w14:paraId="60E6F2D7" w14:textId="77777777" w:rsidR="00FC745C" w:rsidRPr="002637EA" w:rsidRDefault="00FC745C" w:rsidP="00714247">
      <w:pPr>
        <w:overflowPunct w:val="0"/>
        <w:jc w:val="center"/>
        <w:textAlignment w:val="baseline"/>
        <w:rPr>
          <w:rFonts w:ascii="ＭＳ ゴシック" w:eastAsia="ＭＳ ゴシック" w:hAnsi="ＭＳ ゴシック"/>
          <w:color w:val="000000" w:themeColor="text1"/>
          <w:kern w:val="0"/>
          <w:sz w:val="20"/>
          <w:szCs w:val="20"/>
        </w:rPr>
      </w:pPr>
    </w:p>
    <w:p w14:paraId="16FF0816" w14:textId="77777777" w:rsidR="00714247" w:rsidRPr="002637EA" w:rsidRDefault="00714247" w:rsidP="00714247">
      <w:pPr>
        <w:overflowPunct w:val="0"/>
        <w:textAlignment w:val="baseline"/>
        <w:rPr>
          <w:rFonts w:ascii="ＭＳ ゴシック" w:eastAsia="ＭＳ ゴシック" w:hAnsi="ＭＳ ゴシック"/>
          <w:color w:val="000000" w:themeColor="text1"/>
          <w:kern w:val="0"/>
          <w:sz w:val="20"/>
          <w:szCs w:val="20"/>
        </w:rPr>
      </w:pPr>
    </w:p>
    <w:p w14:paraId="50E5EFA2" w14:textId="7D6D2C5F" w:rsidR="007E0CAC" w:rsidRPr="002637EA" w:rsidRDefault="00714247" w:rsidP="007E0CAC">
      <w:pPr>
        <w:overflowPunct w:val="0"/>
        <w:spacing w:line="360" w:lineRule="exact"/>
        <w:ind w:leftChars="300" w:left="83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１</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本表は各事項について自主点検を行い</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その結果について「自己評価」欄の該当項目を</w:t>
      </w:r>
      <w:r w:rsidR="007E0CAC" w:rsidRPr="002637EA">
        <w:rPr>
          <w:rFonts w:ascii="ＭＳ ゴシック" w:eastAsia="ＭＳ ゴシック" w:hAnsi="ＭＳ ゴシック" w:cs="ＭＳ ゴシック" w:hint="eastAsia"/>
          <w:color w:val="000000" w:themeColor="text1"/>
          <w:kern w:val="0"/>
          <w:sz w:val="20"/>
          <w:szCs w:val="20"/>
        </w:rPr>
        <w:t>以下の例等により示すこと。</w:t>
      </w:r>
    </w:p>
    <w:p w14:paraId="20270A2C" w14:textId="77777777" w:rsidR="001F7D56" w:rsidRPr="002637EA" w:rsidRDefault="001F7D56" w:rsidP="001F7D56">
      <w:pPr>
        <w:overflowPunct w:val="0"/>
        <w:spacing w:line="360" w:lineRule="exact"/>
        <w:ind w:leftChars="400" w:left="84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hint="eastAsia"/>
          <w:color w:val="000000" w:themeColor="text1"/>
          <w:kern w:val="0"/>
          <w:sz w:val="20"/>
          <w:szCs w:val="20"/>
        </w:rPr>
        <w:t>（例）該当項目がある場合</w:t>
      </w:r>
    </w:p>
    <w:p w14:paraId="14BDF82E" w14:textId="77777777" w:rsidR="001F7D56" w:rsidRPr="002637EA" w:rsidRDefault="001F7D56" w:rsidP="001F7D56">
      <w:pPr>
        <w:overflowPunct w:val="0"/>
        <w:spacing w:line="360" w:lineRule="exact"/>
        <w:ind w:firstLineChars="800" w:firstLine="160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hint="eastAsia"/>
          <w:color w:val="000000" w:themeColor="text1"/>
          <w:kern w:val="0"/>
          <w:sz w:val="20"/>
          <w:szCs w:val="20"/>
        </w:rPr>
        <w:t>・該当項目にチェック（☑）を入れる。</w:t>
      </w:r>
      <w:r w:rsidR="00436EA4" w:rsidRPr="002637EA">
        <w:rPr>
          <w:rFonts w:ascii="ＭＳ ゴシック" w:eastAsia="ＭＳ ゴシック" w:hAnsi="ＭＳ ゴシック" w:hint="eastAsia"/>
          <w:color w:val="000000" w:themeColor="text1"/>
          <w:kern w:val="0"/>
          <w:sz w:val="20"/>
          <w:szCs w:val="20"/>
        </w:rPr>
        <w:t>（</w:t>
      </w:r>
      <w:r w:rsidRPr="002637EA">
        <w:rPr>
          <w:rFonts w:ascii="ＭＳ ゴシック" w:eastAsia="ＭＳ ゴシック" w:hAnsi="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16007490"/>
          <w14:checkbox>
            <w14:checked w14:val="0"/>
            <w14:checkedState w14:val="00FE" w14:font="Wingdings"/>
            <w14:uncheckedState w14:val="2610" w14:font="ＭＳ ゴシック"/>
          </w14:checkbox>
        </w:sdtPr>
        <w:sdtEndPr/>
        <w:sdtContent>
          <w:r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hint="eastAsia"/>
          <w:color w:val="000000" w:themeColor="text1"/>
          <w:kern w:val="0"/>
          <w:sz w:val="20"/>
          <w:szCs w:val="20"/>
        </w:rPr>
        <w:t>いない」</w:t>
      </w:r>
      <w:r w:rsidR="00436EA4" w:rsidRPr="002637EA">
        <w:rPr>
          <w:rFonts w:ascii="ＭＳ ゴシック" w:eastAsia="ＭＳ ゴシック" w:hAnsi="ＭＳ ゴシック" w:hint="eastAsia"/>
          <w:color w:val="000000" w:themeColor="text1"/>
          <w:kern w:val="0"/>
          <w:sz w:val="20"/>
          <w:szCs w:val="20"/>
        </w:rPr>
        <w:t>）</w:t>
      </w:r>
    </w:p>
    <w:p w14:paraId="56E6A70B" w14:textId="77777777" w:rsidR="001F7D56" w:rsidRPr="002637EA" w:rsidRDefault="001F7D56" w:rsidP="001F7D56">
      <w:pPr>
        <w:overflowPunct w:val="0"/>
        <w:spacing w:line="360" w:lineRule="exact"/>
        <w:ind w:firstLineChars="700" w:firstLine="140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hint="eastAsia"/>
          <w:color w:val="000000" w:themeColor="text1"/>
          <w:kern w:val="0"/>
          <w:sz w:val="20"/>
          <w:szCs w:val="20"/>
        </w:rPr>
        <w:t xml:space="preserve">該当項目がない場合　</w:t>
      </w:r>
    </w:p>
    <w:p w14:paraId="69A342E3" w14:textId="77777777" w:rsidR="001F7D56" w:rsidRPr="002637EA" w:rsidRDefault="001F7D56" w:rsidP="001F7D56">
      <w:pPr>
        <w:overflowPunct w:val="0"/>
        <w:spacing w:line="360" w:lineRule="exact"/>
        <w:ind w:leftChars="400" w:left="840" w:firstLineChars="400" w:firstLine="80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hint="eastAsia"/>
          <w:color w:val="000000" w:themeColor="text1"/>
          <w:kern w:val="0"/>
          <w:sz w:val="20"/>
          <w:szCs w:val="20"/>
        </w:rPr>
        <w:t xml:space="preserve">・見え消しをする　</w:t>
      </w:r>
      <w:r w:rsidRPr="002637EA">
        <w:rPr>
          <w:rFonts w:ascii="ＭＳ ゴシック" w:eastAsia="ＭＳ ゴシック" w:hAnsi="ＭＳ ゴシック" w:hint="eastAsia"/>
          <w:strike/>
          <w:color w:val="000000" w:themeColor="text1"/>
          <w:kern w:val="0"/>
          <w:sz w:val="20"/>
          <w:szCs w:val="20"/>
        </w:rPr>
        <w:t>「いる・いない」</w:t>
      </w:r>
    </w:p>
    <w:p w14:paraId="3749DBE7" w14:textId="77777777" w:rsidR="001F7D56" w:rsidRPr="002637EA" w:rsidRDefault="001F7D56" w:rsidP="001F7D56">
      <w:pPr>
        <w:overflowPunct w:val="0"/>
        <w:spacing w:line="360" w:lineRule="exact"/>
        <w:ind w:leftChars="400" w:left="840" w:firstLineChars="400" w:firstLine="80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hint="eastAsia"/>
          <w:color w:val="000000" w:themeColor="text1"/>
          <w:kern w:val="0"/>
          <w:sz w:val="20"/>
          <w:szCs w:val="20"/>
        </w:rPr>
        <w:t>・「該当なし」と表示する</w:t>
      </w:r>
    </w:p>
    <w:p w14:paraId="2785F3CD" w14:textId="650F0E56" w:rsidR="00714247" w:rsidRPr="002637EA" w:rsidRDefault="00B70687"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２</w:t>
      </w:r>
      <w:r w:rsidR="00714247" w:rsidRPr="002637EA">
        <w:rPr>
          <w:rFonts w:ascii="ＭＳ ゴシック" w:eastAsia="ＭＳ ゴシック" w:hAnsi="ＭＳ ゴシック" w:cs="ＭＳ ゴシック"/>
          <w:color w:val="000000" w:themeColor="text1"/>
          <w:kern w:val="0"/>
          <w:sz w:val="20"/>
          <w:szCs w:val="20"/>
        </w:rPr>
        <w:t xml:space="preserve"> </w:t>
      </w:r>
      <w:r w:rsidR="00714247" w:rsidRPr="002637EA">
        <w:rPr>
          <w:rFonts w:ascii="ＭＳ ゴシック" w:eastAsia="ＭＳ ゴシック" w:hAnsi="ＭＳ ゴシック" w:cs="ＭＳ ゴシック" w:hint="eastAsia"/>
          <w:color w:val="000000" w:themeColor="text1"/>
          <w:kern w:val="0"/>
          <w:sz w:val="20"/>
          <w:szCs w:val="20"/>
        </w:rPr>
        <w:t>特に期日の指定がない事項については</w:t>
      </w:r>
      <w:r w:rsidR="002E08C1" w:rsidRPr="002637EA">
        <w:rPr>
          <w:rFonts w:ascii="ＭＳ ゴシック" w:eastAsia="ＭＳ ゴシック" w:hAnsi="ＭＳ ゴシック" w:cs="ＭＳ ゴシック"/>
          <w:color w:val="000000" w:themeColor="text1"/>
          <w:kern w:val="0"/>
          <w:sz w:val="20"/>
          <w:szCs w:val="20"/>
        </w:rPr>
        <w:t>､</w:t>
      </w:r>
      <w:r w:rsidR="00714247" w:rsidRPr="002637EA">
        <w:rPr>
          <w:rFonts w:ascii="ＭＳ ゴシック" w:eastAsia="ＭＳ ゴシック" w:hAnsi="ＭＳ ゴシック" w:cs="ＭＳ ゴシック" w:hint="eastAsia"/>
          <w:color w:val="000000" w:themeColor="text1"/>
          <w:kern w:val="0"/>
          <w:sz w:val="20"/>
          <w:szCs w:val="20"/>
        </w:rPr>
        <w:t>前年度又は本票提出時直近月の状況について記入すること。</w:t>
      </w:r>
    </w:p>
    <w:p w14:paraId="58E6D2DE" w14:textId="1E41FAEC" w:rsidR="00714247" w:rsidRPr="002637EA" w:rsidRDefault="00B70687" w:rsidP="006B5ECB">
      <w:pPr>
        <w:overflowPunct w:val="0"/>
        <w:spacing w:line="360" w:lineRule="exact"/>
        <w:ind w:leftChars="285" w:left="798" w:hangingChars="100" w:hanging="20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３</w:t>
      </w:r>
      <w:r w:rsidR="00714247" w:rsidRPr="002637EA">
        <w:rPr>
          <w:rFonts w:ascii="ＭＳ ゴシック" w:eastAsia="ＭＳ ゴシック" w:hAnsi="ＭＳ ゴシック" w:cs="ＭＳ ゴシック"/>
          <w:color w:val="000000" w:themeColor="text1"/>
          <w:kern w:val="0"/>
          <w:sz w:val="20"/>
          <w:szCs w:val="20"/>
        </w:rPr>
        <w:t xml:space="preserve"> </w:t>
      </w:r>
      <w:r w:rsidR="00714247" w:rsidRPr="002637EA">
        <w:rPr>
          <w:rFonts w:ascii="ＭＳ ゴシック" w:eastAsia="ＭＳ ゴシック" w:hAnsi="ＭＳ ゴシック" w:cs="ＭＳ ゴシック" w:hint="eastAsia"/>
          <w:color w:val="000000" w:themeColor="text1"/>
          <w:kern w:val="0"/>
          <w:sz w:val="20"/>
          <w:szCs w:val="20"/>
        </w:rPr>
        <w:t>回答の判断が困難な場合は</w:t>
      </w:r>
      <w:r w:rsidR="002E08C1" w:rsidRPr="002637EA">
        <w:rPr>
          <w:rFonts w:ascii="ＭＳ ゴシック" w:eastAsia="ＭＳ ゴシック" w:hAnsi="ＭＳ ゴシック" w:cs="ＭＳ ゴシック" w:hint="eastAsia"/>
          <w:color w:val="000000" w:themeColor="text1"/>
          <w:kern w:val="0"/>
          <w:sz w:val="20"/>
          <w:szCs w:val="20"/>
        </w:rPr>
        <w:t>､</w:t>
      </w:r>
      <w:r w:rsidR="00D077F1" w:rsidRPr="002637EA">
        <w:rPr>
          <w:rFonts w:ascii="ＭＳ ゴシック" w:eastAsia="ＭＳ ゴシック" w:hAnsi="ＭＳ ゴシック" w:cs="ＭＳ ゴシック" w:hint="eastAsia"/>
          <w:color w:val="000000" w:themeColor="text1"/>
          <w:kern w:val="0"/>
          <w:sz w:val="20"/>
          <w:szCs w:val="20"/>
        </w:rPr>
        <w:t>判断困難な理由を整理して</w:t>
      </w:r>
      <w:r w:rsidR="002E08C1" w:rsidRPr="002637EA">
        <w:rPr>
          <w:rFonts w:ascii="ＭＳ ゴシック" w:eastAsia="ＭＳ ゴシック" w:hAnsi="ＭＳ ゴシック" w:cs="ＭＳ ゴシック" w:hint="eastAsia"/>
          <w:color w:val="000000" w:themeColor="text1"/>
          <w:kern w:val="0"/>
          <w:sz w:val="20"/>
          <w:szCs w:val="20"/>
        </w:rPr>
        <w:t>､</w:t>
      </w:r>
      <w:r w:rsidR="00D077F1" w:rsidRPr="002637EA">
        <w:rPr>
          <w:rFonts w:ascii="ＭＳ ゴシック" w:eastAsia="ＭＳ ゴシック" w:hAnsi="ＭＳ ゴシック" w:cs="ＭＳ ゴシック" w:hint="eastAsia"/>
          <w:color w:val="000000" w:themeColor="text1"/>
          <w:kern w:val="0"/>
          <w:sz w:val="20"/>
          <w:szCs w:val="20"/>
        </w:rPr>
        <w:t>記入時又は</w:t>
      </w:r>
      <w:r w:rsidR="00714247" w:rsidRPr="002637EA">
        <w:rPr>
          <w:rFonts w:ascii="ＭＳ ゴシック" w:eastAsia="ＭＳ ゴシック" w:hAnsi="ＭＳ ゴシック" w:cs="ＭＳ ゴシック" w:hint="eastAsia"/>
          <w:color w:val="000000" w:themeColor="text1"/>
          <w:kern w:val="0"/>
          <w:sz w:val="20"/>
          <w:szCs w:val="20"/>
        </w:rPr>
        <w:t>指導監査時</w:t>
      </w:r>
      <w:r w:rsidR="00D077F1" w:rsidRPr="002637EA">
        <w:rPr>
          <w:rFonts w:ascii="ＭＳ ゴシック" w:eastAsia="ＭＳ ゴシック" w:hAnsi="ＭＳ ゴシック" w:cs="ＭＳ ゴシック" w:hint="eastAsia"/>
          <w:color w:val="000000" w:themeColor="text1"/>
          <w:kern w:val="0"/>
          <w:sz w:val="20"/>
          <w:szCs w:val="20"/>
        </w:rPr>
        <w:t>に</w:t>
      </w:r>
      <w:r w:rsidR="009E4170" w:rsidRPr="002637EA">
        <w:rPr>
          <w:rFonts w:ascii="ＭＳ ゴシック" w:eastAsia="ＭＳ ゴシック" w:hAnsi="ＭＳ ゴシック" w:cs="ＭＳ ゴシック" w:hint="eastAsia"/>
          <w:color w:val="000000" w:themeColor="text1"/>
          <w:kern w:val="0"/>
          <w:sz w:val="20"/>
          <w:szCs w:val="20"/>
        </w:rPr>
        <w:t>所管地域振興局（支庁）地域保健福祉課</w:t>
      </w:r>
      <w:r w:rsidR="00714247" w:rsidRPr="002637EA">
        <w:rPr>
          <w:rFonts w:ascii="ＭＳ ゴシック" w:eastAsia="ＭＳ ゴシック" w:hAnsi="ＭＳ ゴシック" w:cs="ＭＳ ゴシック" w:hint="eastAsia"/>
          <w:color w:val="000000" w:themeColor="text1"/>
          <w:kern w:val="0"/>
          <w:sz w:val="20"/>
          <w:szCs w:val="20"/>
        </w:rPr>
        <w:t>に問い合わせること。</w:t>
      </w:r>
    </w:p>
    <w:p w14:paraId="2A346EDC" w14:textId="1BBDFCCD" w:rsidR="00714247" w:rsidRPr="002637EA" w:rsidRDefault="00B70687"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４</w:t>
      </w:r>
      <w:r w:rsidR="00714247" w:rsidRPr="002637EA">
        <w:rPr>
          <w:rFonts w:ascii="ＭＳ ゴシック" w:eastAsia="ＭＳ ゴシック" w:hAnsi="ＭＳ ゴシック" w:cs="ＭＳ ゴシック"/>
          <w:color w:val="000000" w:themeColor="text1"/>
          <w:kern w:val="0"/>
          <w:sz w:val="20"/>
          <w:szCs w:val="20"/>
        </w:rPr>
        <w:t xml:space="preserve"> </w:t>
      </w:r>
      <w:r w:rsidR="00714247" w:rsidRPr="002637EA">
        <w:rPr>
          <w:rFonts w:ascii="ＭＳ ゴシック" w:eastAsia="ＭＳ ゴシック" w:hAnsi="ＭＳ ゴシック" w:cs="ＭＳ ゴシック" w:hint="eastAsia"/>
          <w:color w:val="000000" w:themeColor="text1"/>
          <w:kern w:val="0"/>
          <w:sz w:val="20"/>
          <w:szCs w:val="20"/>
        </w:rPr>
        <w:t>「着眼点」の欄が不足するときは</w:t>
      </w:r>
      <w:r w:rsidR="002E08C1" w:rsidRPr="002637EA">
        <w:rPr>
          <w:rFonts w:ascii="ＭＳ ゴシック" w:eastAsia="ＭＳ ゴシック" w:hAnsi="ＭＳ ゴシック" w:cs="ＭＳ ゴシック"/>
          <w:color w:val="000000" w:themeColor="text1"/>
          <w:kern w:val="0"/>
          <w:sz w:val="20"/>
          <w:szCs w:val="20"/>
        </w:rPr>
        <w:t>､</w:t>
      </w:r>
      <w:r w:rsidR="00714247" w:rsidRPr="002637EA">
        <w:rPr>
          <w:rFonts w:ascii="ＭＳ ゴシック" w:eastAsia="ＭＳ ゴシック" w:hAnsi="ＭＳ ゴシック" w:cs="ＭＳ ゴシック" w:hint="eastAsia"/>
          <w:color w:val="000000" w:themeColor="text1"/>
          <w:kern w:val="0"/>
          <w:sz w:val="20"/>
          <w:szCs w:val="20"/>
        </w:rPr>
        <w:t>別葉に記載して添付すること。</w:t>
      </w:r>
    </w:p>
    <w:p w14:paraId="388DAA17" w14:textId="7B915120" w:rsidR="00714247" w:rsidRPr="002637EA" w:rsidRDefault="00B70687" w:rsidP="006B5ECB">
      <w:pPr>
        <w:overflowPunct w:val="0"/>
        <w:spacing w:line="360" w:lineRule="exact"/>
        <w:ind w:firstLineChars="300" w:firstLine="600"/>
        <w:jc w:val="left"/>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５</w:t>
      </w:r>
      <w:r w:rsidR="00714247" w:rsidRPr="002637EA">
        <w:rPr>
          <w:rFonts w:ascii="ＭＳ ゴシック" w:eastAsia="ＭＳ ゴシック" w:hAnsi="ＭＳ ゴシック" w:cs="ＭＳ ゴシック"/>
          <w:color w:val="000000" w:themeColor="text1"/>
          <w:kern w:val="0"/>
          <w:sz w:val="20"/>
          <w:szCs w:val="20"/>
        </w:rPr>
        <w:t xml:space="preserve"> </w:t>
      </w:r>
      <w:r w:rsidR="00714247" w:rsidRPr="002637EA">
        <w:rPr>
          <w:rFonts w:ascii="ＭＳ ゴシック" w:eastAsia="ＭＳ ゴシック" w:hAnsi="ＭＳ ゴシック" w:cs="ＭＳ ゴシック" w:hint="eastAsia"/>
          <w:color w:val="000000" w:themeColor="text1"/>
          <w:kern w:val="0"/>
          <w:sz w:val="20"/>
          <w:szCs w:val="20"/>
        </w:rPr>
        <w:t>添付資料については</w:t>
      </w:r>
      <w:r w:rsidR="002E08C1" w:rsidRPr="002637EA">
        <w:rPr>
          <w:rFonts w:ascii="ＭＳ ゴシック" w:eastAsia="ＭＳ ゴシック" w:hAnsi="ＭＳ ゴシック" w:cs="ＭＳ ゴシック"/>
          <w:color w:val="000000" w:themeColor="text1"/>
          <w:kern w:val="0"/>
          <w:sz w:val="20"/>
          <w:szCs w:val="20"/>
        </w:rPr>
        <w:t>､</w:t>
      </w:r>
      <w:r w:rsidR="00714247" w:rsidRPr="002637EA">
        <w:rPr>
          <w:rFonts w:ascii="ＭＳ ゴシック" w:eastAsia="ＭＳ ゴシック" w:hAnsi="ＭＳ ゴシック" w:cs="ＭＳ ゴシック" w:hint="eastAsia"/>
          <w:color w:val="000000" w:themeColor="text1"/>
          <w:kern w:val="0"/>
          <w:sz w:val="20"/>
          <w:szCs w:val="20"/>
        </w:rPr>
        <w:t>Ａ４判（監査資料サイズ）に統一すること。</w:t>
      </w:r>
    </w:p>
    <w:p w14:paraId="2DC308BA" w14:textId="0ED38B8B" w:rsidR="00714247" w:rsidRPr="002637EA" w:rsidRDefault="00714247" w:rsidP="006B5ECB">
      <w:pPr>
        <w:overflowPunct w:val="0"/>
        <w:spacing w:line="360" w:lineRule="exact"/>
        <w:ind w:firstLineChars="400" w:firstLine="800"/>
        <w:jc w:val="left"/>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なお</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規程等について</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既に印刷物がある場合は印刷物で可とする。</w:t>
      </w:r>
    </w:p>
    <w:p w14:paraId="2E328F47" w14:textId="796E959D" w:rsidR="00714247" w:rsidRPr="002637EA" w:rsidRDefault="00B70687"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６</w:t>
      </w:r>
      <w:r w:rsidR="00714247" w:rsidRPr="002637EA">
        <w:rPr>
          <w:rFonts w:ascii="ＭＳ ゴシック" w:eastAsia="ＭＳ ゴシック" w:hAnsi="ＭＳ ゴシック" w:cs="ＭＳ ゴシック"/>
          <w:color w:val="000000" w:themeColor="text1"/>
          <w:kern w:val="0"/>
          <w:sz w:val="20"/>
          <w:szCs w:val="20"/>
        </w:rPr>
        <w:t xml:space="preserve"> </w:t>
      </w:r>
      <w:r w:rsidR="00714247" w:rsidRPr="002637EA">
        <w:rPr>
          <w:rFonts w:ascii="ＭＳ ゴシック" w:eastAsia="ＭＳ ゴシック" w:hAnsi="ＭＳ ゴシック" w:cs="ＭＳ ゴシック" w:hint="eastAsia"/>
          <w:color w:val="000000" w:themeColor="text1"/>
          <w:kern w:val="0"/>
          <w:sz w:val="20"/>
          <w:szCs w:val="20"/>
        </w:rPr>
        <w:t>関係のないページは記入する必要はないが</w:t>
      </w:r>
      <w:r w:rsidR="002E08C1" w:rsidRPr="002637EA">
        <w:rPr>
          <w:rFonts w:ascii="ＭＳ ゴシック" w:eastAsia="ＭＳ ゴシック" w:hAnsi="ＭＳ ゴシック" w:cs="ＭＳ ゴシック" w:hint="eastAsia"/>
          <w:color w:val="000000" w:themeColor="text1"/>
          <w:kern w:val="0"/>
          <w:sz w:val="20"/>
          <w:szCs w:val="20"/>
        </w:rPr>
        <w:t>､</w:t>
      </w:r>
      <w:r w:rsidR="00714247" w:rsidRPr="002637EA">
        <w:rPr>
          <w:rFonts w:ascii="ＭＳ ゴシック" w:eastAsia="ＭＳ ゴシック" w:hAnsi="ＭＳ ゴシック" w:cs="ＭＳ ゴシック" w:hint="eastAsia"/>
          <w:color w:val="000000" w:themeColor="text1"/>
          <w:kern w:val="0"/>
          <w:sz w:val="20"/>
          <w:szCs w:val="20"/>
        </w:rPr>
        <w:t>その場合は未記入のまま提出のこと。</w:t>
      </w:r>
    </w:p>
    <w:p w14:paraId="64AF6A1C" w14:textId="2088AD21" w:rsidR="00714247" w:rsidRPr="002637EA" w:rsidRDefault="00714247"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また</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一つの項目においてページ等の関係で２枚以上になる場合のページは</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枝番をつけること。</w:t>
      </w:r>
    </w:p>
    <w:p w14:paraId="3886B3C7" w14:textId="164A9EAE" w:rsidR="00714247" w:rsidRPr="002637EA" w:rsidRDefault="00B70687" w:rsidP="006B5ECB">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７</w:t>
      </w:r>
      <w:r w:rsidR="00714247" w:rsidRPr="002637EA">
        <w:rPr>
          <w:rFonts w:ascii="ＭＳ ゴシック" w:eastAsia="ＭＳ ゴシック" w:hAnsi="ＭＳ ゴシック" w:cs="ＭＳ ゴシック"/>
          <w:color w:val="000000" w:themeColor="text1"/>
          <w:kern w:val="0"/>
          <w:sz w:val="20"/>
          <w:szCs w:val="20"/>
        </w:rPr>
        <w:t xml:space="preserve"> </w:t>
      </w:r>
      <w:r w:rsidR="00714247" w:rsidRPr="002637EA">
        <w:rPr>
          <w:rFonts w:ascii="ＭＳ ゴシック" w:eastAsia="ＭＳ ゴシック" w:hAnsi="ＭＳ ゴシック" w:cs="ＭＳ ゴシック" w:hint="eastAsia"/>
          <w:color w:val="000000" w:themeColor="text1"/>
          <w:kern w:val="0"/>
          <w:sz w:val="20"/>
          <w:szCs w:val="20"/>
        </w:rPr>
        <w:t>各調書に類似した「着眼点」がある場合も</w:t>
      </w:r>
      <w:r w:rsidR="002E08C1" w:rsidRPr="002637EA">
        <w:rPr>
          <w:rFonts w:ascii="ＭＳ ゴシック" w:eastAsia="ＭＳ ゴシック" w:hAnsi="ＭＳ ゴシック" w:cs="ＭＳ ゴシック"/>
          <w:color w:val="000000" w:themeColor="text1"/>
          <w:kern w:val="0"/>
          <w:sz w:val="20"/>
          <w:szCs w:val="20"/>
        </w:rPr>
        <w:t>､</w:t>
      </w:r>
      <w:r w:rsidR="00714247" w:rsidRPr="002637EA">
        <w:rPr>
          <w:rFonts w:ascii="ＭＳ ゴシック" w:eastAsia="ＭＳ ゴシック" w:hAnsi="ＭＳ ゴシック" w:cs="ＭＳ ゴシック"/>
          <w:color w:val="000000" w:themeColor="text1"/>
          <w:kern w:val="0"/>
          <w:sz w:val="20"/>
          <w:szCs w:val="20"/>
        </w:rPr>
        <w:t xml:space="preserve"> </w:t>
      </w:r>
      <w:r w:rsidR="00714247" w:rsidRPr="002637EA">
        <w:rPr>
          <w:rFonts w:ascii="ＭＳ ゴシック" w:eastAsia="ＭＳ ゴシック" w:hAnsi="ＭＳ ゴシック" w:cs="ＭＳ ゴシック" w:hint="eastAsia"/>
          <w:color w:val="000000" w:themeColor="text1"/>
          <w:kern w:val="0"/>
          <w:sz w:val="20"/>
          <w:szCs w:val="20"/>
        </w:rPr>
        <w:t>それぞれに記載すること。</w:t>
      </w:r>
    </w:p>
    <w:p w14:paraId="22AB9995" w14:textId="77777777" w:rsidR="00022F35" w:rsidRPr="002637EA" w:rsidRDefault="00022F35" w:rsidP="006B5ECB">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p>
    <w:p w14:paraId="375FBFB8" w14:textId="77777777" w:rsidR="008C69B1" w:rsidRPr="002637EA" w:rsidRDefault="008C69B1" w:rsidP="006B5ECB">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p>
    <w:p w14:paraId="40073993" w14:textId="77777777" w:rsidR="008C69B1" w:rsidRPr="002637EA" w:rsidRDefault="008C69B1" w:rsidP="006B5ECB">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p>
    <w:p w14:paraId="2C2FBD20" w14:textId="77777777" w:rsidR="00044DA4" w:rsidRPr="002637EA" w:rsidRDefault="00044DA4" w:rsidP="006B5ECB">
      <w:pPr>
        <w:overflowPunct w:val="0"/>
        <w:spacing w:line="360" w:lineRule="exact"/>
        <w:jc w:val="center"/>
        <w:textAlignment w:val="baseline"/>
        <w:rPr>
          <w:rFonts w:ascii="ＭＳ ゴシック" w:eastAsia="ＭＳ ゴシック" w:hAnsi="ＭＳ ゴシック" w:cs="ＭＳ ゴシック"/>
          <w:color w:val="000000" w:themeColor="text1"/>
          <w:kern w:val="0"/>
          <w:sz w:val="20"/>
          <w:szCs w:val="20"/>
        </w:rPr>
      </w:pPr>
    </w:p>
    <w:p w14:paraId="3E773FDA" w14:textId="77777777" w:rsidR="007E0CAC" w:rsidRPr="002637EA" w:rsidRDefault="007E0CAC" w:rsidP="006B5ECB">
      <w:pPr>
        <w:overflowPunct w:val="0"/>
        <w:spacing w:line="360" w:lineRule="exact"/>
        <w:jc w:val="center"/>
        <w:textAlignment w:val="baseline"/>
        <w:rPr>
          <w:rFonts w:ascii="ＭＳ ゴシック" w:eastAsia="DengXian" w:hAnsi="Times New Roman" w:cs="Arial Unicode MS"/>
          <w:color w:val="000000" w:themeColor="text1"/>
          <w:kern w:val="0"/>
          <w:sz w:val="24"/>
          <w:lang w:eastAsia="zh-CN"/>
        </w:rPr>
      </w:pPr>
    </w:p>
    <w:p w14:paraId="7FD9761E" w14:textId="77777777" w:rsidR="007E0CAC" w:rsidRPr="002637EA" w:rsidRDefault="007E0CAC" w:rsidP="006B5ECB">
      <w:pPr>
        <w:overflowPunct w:val="0"/>
        <w:spacing w:line="360" w:lineRule="exact"/>
        <w:jc w:val="center"/>
        <w:textAlignment w:val="baseline"/>
        <w:rPr>
          <w:rFonts w:ascii="ＭＳ ゴシック" w:eastAsia="DengXian" w:hAnsi="Times New Roman" w:cs="Arial Unicode MS"/>
          <w:color w:val="000000" w:themeColor="text1"/>
          <w:kern w:val="0"/>
          <w:sz w:val="24"/>
          <w:lang w:eastAsia="zh-CN"/>
        </w:rPr>
      </w:pPr>
    </w:p>
    <w:p w14:paraId="54955AA1" w14:textId="77777777" w:rsidR="007E0CAC" w:rsidRPr="002637EA" w:rsidRDefault="007E0CAC" w:rsidP="006B5ECB">
      <w:pPr>
        <w:overflowPunct w:val="0"/>
        <w:spacing w:line="360" w:lineRule="exact"/>
        <w:jc w:val="center"/>
        <w:textAlignment w:val="baseline"/>
        <w:rPr>
          <w:rFonts w:ascii="ＭＳ ゴシック" w:eastAsia="DengXian" w:hAnsi="Times New Roman" w:cs="Arial Unicode MS"/>
          <w:color w:val="000000" w:themeColor="text1"/>
          <w:kern w:val="0"/>
          <w:sz w:val="24"/>
          <w:lang w:eastAsia="zh-CN"/>
        </w:rPr>
      </w:pPr>
    </w:p>
    <w:p w14:paraId="12D7AF9F" w14:textId="77777777" w:rsidR="001F7D56" w:rsidRPr="002637EA" w:rsidRDefault="001F7D56" w:rsidP="006B5ECB">
      <w:pPr>
        <w:overflowPunct w:val="0"/>
        <w:spacing w:line="360" w:lineRule="exact"/>
        <w:jc w:val="center"/>
        <w:textAlignment w:val="baseline"/>
        <w:rPr>
          <w:rFonts w:ascii="ＭＳ ゴシック" w:eastAsia="DengXian" w:hAnsi="Times New Roman" w:cs="Arial Unicode MS"/>
          <w:color w:val="000000" w:themeColor="text1"/>
          <w:kern w:val="0"/>
          <w:sz w:val="24"/>
          <w:lang w:eastAsia="zh-CN"/>
        </w:rPr>
      </w:pPr>
    </w:p>
    <w:p w14:paraId="7779191C" w14:textId="77777777" w:rsidR="00F06819" w:rsidRPr="002637EA" w:rsidRDefault="00F06819" w:rsidP="006B5ECB">
      <w:pPr>
        <w:overflowPunct w:val="0"/>
        <w:spacing w:line="360" w:lineRule="exact"/>
        <w:jc w:val="center"/>
        <w:textAlignment w:val="baseline"/>
        <w:rPr>
          <w:rFonts w:ascii="ＭＳ ゴシック" w:eastAsia="Arial Unicode MS" w:hAnsi="Times New Roman" w:cs="Arial Unicode MS"/>
          <w:color w:val="000000" w:themeColor="text1"/>
          <w:kern w:val="0"/>
          <w:sz w:val="24"/>
        </w:rPr>
      </w:pPr>
      <w:r w:rsidRPr="002637EA">
        <w:rPr>
          <w:rFonts w:ascii="ＭＳ ゴシック" w:eastAsia="Arial Unicode MS" w:hAnsi="Times New Roman" w:cs="Arial Unicode MS" w:hint="eastAsia"/>
          <w:color w:val="000000" w:themeColor="text1"/>
          <w:kern w:val="0"/>
          <w:sz w:val="24"/>
          <w:lang w:eastAsia="zh-CN"/>
        </w:rPr>
        <w:lastRenderedPageBreak/>
        <w:t>【</w:t>
      </w:r>
      <w:r w:rsidRPr="002637EA">
        <w:rPr>
          <w:rFonts w:ascii="ＭＳ ゴシック" w:eastAsia="ＭＳ ゴシック" w:hAnsi="ＭＳ ゴシック" w:cs="ＭＳ ゴシック" w:hint="eastAsia"/>
          <w:color w:val="000000" w:themeColor="text1"/>
          <w:kern w:val="0"/>
          <w:sz w:val="24"/>
          <w:lang w:eastAsia="zh-CN"/>
        </w:rPr>
        <w:t>根拠法令等</w:t>
      </w:r>
      <w:r w:rsidRPr="002637EA">
        <w:rPr>
          <w:rFonts w:ascii="ＭＳ ゴシック" w:eastAsia="Arial Unicode MS" w:hAnsi="Times New Roman" w:cs="Arial Unicode MS" w:hint="eastAsia"/>
          <w:color w:val="000000" w:themeColor="text1"/>
          <w:kern w:val="0"/>
          <w:sz w:val="24"/>
          <w:lang w:eastAsia="zh-CN"/>
        </w:rPr>
        <w:t>】</w:t>
      </w:r>
    </w:p>
    <w:p w14:paraId="7BC549C5" w14:textId="77777777" w:rsidR="00722BF9" w:rsidRPr="002637EA" w:rsidRDefault="00722BF9" w:rsidP="00722BF9">
      <w:pPr>
        <w:overflowPunct w:val="0"/>
        <w:spacing w:line="360" w:lineRule="exact"/>
        <w:ind w:firstLine="998"/>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xml:space="preserve">　　　　　　　　　　　　　　　　　　　　　　　　　　　　　　　　　　　　　　　　　　略称</w:t>
      </w:r>
    </w:p>
    <w:p w14:paraId="5AABFB7B" w14:textId="77777777" w:rsidR="00E50275" w:rsidRPr="002637EA" w:rsidRDefault="00E50275" w:rsidP="00E502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１ 児童福祉法（昭和22年12月12日法律第164号）</w:t>
      </w:r>
    </w:p>
    <w:p w14:paraId="12DB93B3" w14:textId="77777777" w:rsidR="00E50275" w:rsidRPr="002637EA" w:rsidRDefault="00E50275" w:rsidP="00E502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２ 児童福祉法施行規則（昭和23年3月31日厚生省令第11号）</w:t>
      </w:r>
    </w:p>
    <w:p w14:paraId="0CBDF0BA" w14:textId="33DA223B" w:rsidR="00026929" w:rsidRPr="002637EA" w:rsidRDefault="00E50275" w:rsidP="00E50275">
      <w:pPr>
        <w:overflowPunct w:val="0"/>
        <w:spacing w:line="360" w:lineRule="exact"/>
        <w:ind w:firstLineChars="300" w:firstLine="6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３</w:t>
      </w:r>
      <w:r w:rsidR="00120755" w:rsidRPr="002637EA">
        <w:rPr>
          <w:rFonts w:ascii="ＭＳ ゴシック" w:eastAsia="ＭＳ ゴシック" w:hAnsi="Times New Roman" w:hint="eastAsia"/>
          <w:color w:val="000000" w:themeColor="text1"/>
          <w:kern w:val="0"/>
          <w:sz w:val="20"/>
          <w:szCs w:val="20"/>
        </w:rPr>
        <w:t xml:space="preserve"> 就学前の子どもに関する教育</w:t>
      </w:r>
      <w:r w:rsidR="002E08C1" w:rsidRPr="002637EA">
        <w:rPr>
          <w:rFonts w:ascii="ＭＳ ゴシック" w:eastAsia="ＭＳ ゴシック" w:hAnsi="Times New Roman" w:hint="eastAsia"/>
          <w:color w:val="000000" w:themeColor="text1"/>
          <w:kern w:val="0"/>
          <w:sz w:val="20"/>
          <w:szCs w:val="20"/>
        </w:rPr>
        <w:t>､</w:t>
      </w:r>
      <w:r w:rsidR="00120755" w:rsidRPr="002637EA">
        <w:rPr>
          <w:rFonts w:ascii="ＭＳ ゴシック" w:eastAsia="ＭＳ ゴシック" w:hAnsi="Times New Roman" w:hint="eastAsia"/>
          <w:color w:val="000000" w:themeColor="text1"/>
          <w:kern w:val="0"/>
          <w:sz w:val="20"/>
          <w:szCs w:val="20"/>
        </w:rPr>
        <w:t>保育等の総合的な提供の推進に関する法律</w:t>
      </w:r>
      <w:r w:rsidR="00026929" w:rsidRPr="002637EA">
        <w:rPr>
          <w:rFonts w:ascii="ＭＳ ゴシック" w:eastAsia="ＭＳ ゴシック" w:hAnsi="Times New Roman" w:hint="eastAsia"/>
          <w:color w:val="000000" w:themeColor="text1"/>
          <w:kern w:val="0"/>
          <w:sz w:val="20"/>
          <w:szCs w:val="20"/>
        </w:rPr>
        <w:t>・・</w:t>
      </w:r>
      <w:r w:rsidR="003A3340" w:rsidRPr="002637EA">
        <w:rPr>
          <w:rFonts w:ascii="ＭＳ ゴシック" w:eastAsia="ＭＳ ゴシック" w:hAnsi="Times New Roman" w:hint="eastAsia"/>
          <w:color w:val="000000" w:themeColor="text1"/>
          <w:kern w:val="0"/>
          <w:sz w:val="20"/>
          <w:szCs w:val="20"/>
        </w:rPr>
        <w:t>・・・・・・・</w:t>
      </w:r>
      <w:r w:rsidR="00026929" w:rsidRPr="002637EA">
        <w:rPr>
          <w:rFonts w:ascii="ＭＳ ゴシック" w:eastAsia="ＭＳ ゴシック" w:hAnsi="Times New Roman" w:hint="eastAsia"/>
          <w:color w:val="000000" w:themeColor="text1"/>
          <w:kern w:val="0"/>
          <w:sz w:val="20"/>
          <w:szCs w:val="20"/>
        </w:rPr>
        <w:t>・法</w:t>
      </w:r>
    </w:p>
    <w:p w14:paraId="6DC8D9F9" w14:textId="77777777" w:rsidR="00120755" w:rsidRPr="002637EA" w:rsidRDefault="00120755" w:rsidP="00026929">
      <w:pPr>
        <w:overflowPunct w:val="0"/>
        <w:ind w:leftChars="350" w:left="835" w:hangingChars="50" w:hanging="1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（平成18年</w:t>
      </w:r>
      <w:r w:rsidR="004F5546" w:rsidRPr="002637EA">
        <w:rPr>
          <w:rFonts w:ascii="ＭＳ ゴシック" w:eastAsia="ＭＳ ゴシック" w:hAnsi="Times New Roman" w:hint="eastAsia"/>
          <w:color w:val="000000" w:themeColor="text1"/>
          <w:kern w:val="0"/>
          <w:sz w:val="20"/>
          <w:szCs w:val="20"/>
          <w:lang w:eastAsia="zh-CN"/>
        </w:rPr>
        <w:t>6月15日</w:t>
      </w:r>
      <w:r w:rsidRPr="002637EA">
        <w:rPr>
          <w:rFonts w:ascii="ＭＳ ゴシック" w:eastAsia="ＭＳ ゴシック" w:hAnsi="Times New Roman" w:hint="eastAsia"/>
          <w:color w:val="000000" w:themeColor="text1"/>
          <w:kern w:val="0"/>
          <w:sz w:val="20"/>
          <w:szCs w:val="20"/>
          <w:lang w:eastAsia="zh-CN"/>
        </w:rPr>
        <w:t>法律第77号）</w:t>
      </w:r>
    </w:p>
    <w:p w14:paraId="4D5F0D75" w14:textId="46F12CE2" w:rsidR="00E50275" w:rsidRPr="002637EA" w:rsidRDefault="00E50275" w:rsidP="00E50275">
      <w:pPr>
        <w:overflowPunct w:val="0"/>
        <w:spacing w:line="360" w:lineRule="exact"/>
        <w:ind w:left="800" w:hangingChars="400" w:hanging="8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lang w:eastAsia="zh-CN"/>
        </w:rPr>
        <w:t xml:space="preserve">　　　</w:t>
      </w:r>
      <w:r w:rsidRPr="002637EA">
        <w:rPr>
          <w:rFonts w:ascii="ＭＳ ゴシック" w:eastAsia="ＭＳ ゴシック" w:hAnsi="Times New Roman" w:hint="eastAsia"/>
          <w:color w:val="000000" w:themeColor="text1"/>
          <w:kern w:val="0"/>
          <w:sz w:val="20"/>
          <w:szCs w:val="20"/>
        </w:rPr>
        <w:t>４ 就学前の子どもに関する教育</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保育等の総合的な提供の推進に関する法律施行規則・・・・・・規則</w:t>
      </w:r>
    </w:p>
    <w:p w14:paraId="52941FD6" w14:textId="77777777" w:rsidR="00E50275" w:rsidRPr="002637EA" w:rsidRDefault="00E50275" w:rsidP="00E50275">
      <w:pPr>
        <w:overflowPunct w:val="0"/>
        <w:ind w:leftChars="400" w:left="84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(平成26年7月2日内閣府・文部科学省・厚生労働省令第２号）</w:t>
      </w:r>
    </w:p>
    <w:p w14:paraId="179648E2" w14:textId="490F9927" w:rsidR="00026929" w:rsidRPr="002637EA" w:rsidRDefault="00E50275" w:rsidP="00026929">
      <w:pPr>
        <w:overflowPunct w:val="0"/>
        <w:spacing w:line="360" w:lineRule="exact"/>
        <w:ind w:firstLineChars="300" w:firstLine="6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５</w:t>
      </w:r>
      <w:r w:rsidR="00026929" w:rsidRPr="002637EA">
        <w:rPr>
          <w:rFonts w:ascii="ＭＳ ゴシック" w:eastAsia="ＭＳ ゴシック" w:hAnsi="Times New Roman" w:hint="eastAsia"/>
          <w:color w:val="000000" w:themeColor="text1"/>
          <w:kern w:val="0"/>
          <w:sz w:val="20"/>
          <w:szCs w:val="20"/>
        </w:rPr>
        <w:t xml:space="preserve"> 幼保連携型認定こども園の学級の編制</w:t>
      </w:r>
      <w:r w:rsidR="002E08C1" w:rsidRPr="002637EA">
        <w:rPr>
          <w:rFonts w:ascii="ＭＳ ゴシック" w:eastAsia="ＭＳ ゴシック" w:hAnsi="Times New Roman" w:hint="eastAsia"/>
          <w:color w:val="000000" w:themeColor="text1"/>
          <w:kern w:val="0"/>
          <w:sz w:val="20"/>
          <w:szCs w:val="20"/>
        </w:rPr>
        <w:t>､</w:t>
      </w:r>
      <w:r w:rsidR="00026929" w:rsidRPr="002637EA">
        <w:rPr>
          <w:rFonts w:ascii="ＭＳ ゴシック" w:eastAsia="ＭＳ ゴシック" w:hAnsi="Times New Roman" w:hint="eastAsia"/>
          <w:color w:val="000000" w:themeColor="text1"/>
          <w:kern w:val="0"/>
          <w:sz w:val="20"/>
          <w:szCs w:val="20"/>
        </w:rPr>
        <w:t>職員</w:t>
      </w:r>
      <w:r w:rsidR="002E08C1" w:rsidRPr="002637EA">
        <w:rPr>
          <w:rFonts w:ascii="ＭＳ ゴシック" w:eastAsia="ＭＳ ゴシック" w:hAnsi="Times New Roman" w:hint="eastAsia"/>
          <w:color w:val="000000" w:themeColor="text1"/>
          <w:kern w:val="0"/>
          <w:sz w:val="20"/>
          <w:szCs w:val="20"/>
        </w:rPr>
        <w:t>､</w:t>
      </w:r>
      <w:r w:rsidR="00026929" w:rsidRPr="002637EA">
        <w:rPr>
          <w:rFonts w:ascii="ＭＳ ゴシック" w:eastAsia="ＭＳ ゴシック" w:hAnsi="Times New Roman" w:hint="eastAsia"/>
          <w:color w:val="000000" w:themeColor="text1"/>
          <w:kern w:val="0"/>
          <w:sz w:val="20"/>
          <w:szCs w:val="20"/>
        </w:rPr>
        <w:t>設備及び運営に関する基準・</w:t>
      </w:r>
      <w:r w:rsidR="003A3340" w:rsidRPr="002637EA">
        <w:rPr>
          <w:rFonts w:ascii="ＭＳ ゴシック" w:eastAsia="ＭＳ ゴシック" w:hAnsi="Times New Roman" w:hint="eastAsia"/>
          <w:color w:val="000000" w:themeColor="text1"/>
          <w:kern w:val="0"/>
          <w:sz w:val="20"/>
          <w:szCs w:val="20"/>
        </w:rPr>
        <w:t>・・・・・・・</w:t>
      </w:r>
      <w:r w:rsidR="00026929" w:rsidRPr="002637EA">
        <w:rPr>
          <w:rFonts w:ascii="ＭＳ ゴシック" w:eastAsia="ＭＳ ゴシック" w:hAnsi="Times New Roman" w:hint="eastAsia"/>
          <w:color w:val="000000" w:themeColor="text1"/>
          <w:kern w:val="0"/>
          <w:sz w:val="20"/>
          <w:szCs w:val="20"/>
        </w:rPr>
        <w:t>・</w:t>
      </w:r>
      <w:r w:rsidR="003A3340" w:rsidRPr="002637EA">
        <w:rPr>
          <w:rFonts w:ascii="ＭＳ ゴシック" w:eastAsia="ＭＳ ゴシック" w:hAnsi="Times New Roman" w:hint="eastAsia"/>
          <w:color w:val="000000" w:themeColor="text1"/>
          <w:kern w:val="0"/>
          <w:sz w:val="20"/>
          <w:szCs w:val="20"/>
        </w:rPr>
        <w:t xml:space="preserve"> </w:t>
      </w:r>
      <w:r w:rsidR="00026929" w:rsidRPr="002637EA">
        <w:rPr>
          <w:rFonts w:ascii="ＭＳ ゴシック" w:eastAsia="ＭＳ ゴシック" w:hAnsi="Times New Roman" w:hint="eastAsia"/>
          <w:color w:val="000000" w:themeColor="text1"/>
          <w:kern w:val="0"/>
          <w:sz w:val="20"/>
          <w:szCs w:val="20"/>
        </w:rPr>
        <w:t>基準</w:t>
      </w:r>
    </w:p>
    <w:p w14:paraId="7B76CE67" w14:textId="77777777" w:rsidR="00026929" w:rsidRPr="002637EA" w:rsidRDefault="00026929" w:rsidP="00026929">
      <w:pPr>
        <w:overflowPunct w:val="0"/>
        <w:spacing w:line="228" w:lineRule="auto"/>
        <w:ind w:firstLineChars="400" w:firstLine="8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(平成26年4月30日内閣府・文部科学省・厚生労働省令第１号）</w:t>
      </w:r>
    </w:p>
    <w:p w14:paraId="17D9507D" w14:textId="77777777" w:rsidR="00082EE2" w:rsidRPr="002637EA" w:rsidRDefault="00082EE2" w:rsidP="00082EE2">
      <w:pPr>
        <w:overflowPunct w:val="0"/>
        <w:spacing w:line="360" w:lineRule="exact"/>
        <w:ind w:leftChars="135" w:left="283" w:firstLineChars="142" w:firstLine="284"/>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６ 特定教育・保育施設及び特定地域型保育事業並びに</w:t>
      </w:r>
      <w:r w:rsidRPr="002637EA">
        <w:rPr>
          <w:rFonts w:ascii="ＭＳ ゴシック" w:eastAsia="ＭＳ ゴシック" w:hAnsi="ＭＳ ゴシック" w:cs="ＭＳ ゴシック"/>
          <w:color w:val="000000" w:themeColor="text1"/>
          <w:kern w:val="0"/>
          <w:sz w:val="20"/>
          <w:szCs w:val="20"/>
        </w:rPr>
        <w:t>特定子ども・子育て支援</w:t>
      </w:r>
      <w:r w:rsidRPr="002637EA">
        <w:rPr>
          <w:rFonts w:ascii="ＭＳ ゴシック" w:eastAsia="ＭＳ ゴシック" w:hAnsi="ＭＳ ゴシック" w:cs="ＭＳ ゴシック" w:hint="eastAsia"/>
          <w:color w:val="000000" w:themeColor="text1"/>
          <w:kern w:val="0"/>
          <w:sz w:val="20"/>
          <w:szCs w:val="20"/>
        </w:rPr>
        <w:t>施設</w:t>
      </w:r>
      <w:r w:rsidRPr="002637EA">
        <w:rPr>
          <w:rFonts w:ascii="ＭＳ ゴシック" w:eastAsia="ＭＳ ゴシック" w:hAnsi="ＭＳ ゴシック" w:cs="ＭＳ ゴシック"/>
          <w:color w:val="000000" w:themeColor="text1"/>
          <w:kern w:val="0"/>
          <w:sz w:val="20"/>
          <w:szCs w:val="20"/>
        </w:rPr>
        <w:t>等</w:t>
      </w:r>
      <w:r w:rsidRPr="002637EA">
        <w:rPr>
          <w:rFonts w:ascii="ＭＳ ゴシック" w:eastAsia="ＭＳ ゴシック" w:hAnsi="ＭＳ ゴシック" w:cs="ＭＳ ゴシック" w:hint="eastAsia"/>
          <w:color w:val="000000" w:themeColor="text1"/>
          <w:kern w:val="0"/>
          <w:sz w:val="20"/>
          <w:szCs w:val="20"/>
        </w:rPr>
        <w:t>・・・・ 運営基準</w:t>
      </w:r>
    </w:p>
    <w:p w14:paraId="06F183AF" w14:textId="77777777" w:rsidR="00082EE2" w:rsidRPr="002637EA" w:rsidRDefault="00082EE2" w:rsidP="00082EE2">
      <w:pPr>
        <w:overflowPunct w:val="0"/>
        <w:spacing w:line="360" w:lineRule="exact"/>
        <w:ind w:leftChars="135" w:left="283" w:firstLineChars="300" w:firstLine="6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の</w:t>
      </w:r>
      <w:r w:rsidRPr="002637EA">
        <w:rPr>
          <w:rFonts w:ascii="ＭＳ ゴシック" w:eastAsia="ＭＳ ゴシック" w:hAnsi="ＭＳ ゴシック" w:cs="ＭＳ ゴシック"/>
          <w:color w:val="000000" w:themeColor="text1"/>
          <w:kern w:val="0"/>
          <w:sz w:val="20"/>
          <w:szCs w:val="20"/>
        </w:rPr>
        <w:t>運営</w:t>
      </w:r>
      <w:r w:rsidRPr="002637EA">
        <w:rPr>
          <w:rFonts w:ascii="ＭＳ ゴシック" w:eastAsia="ＭＳ ゴシック" w:hAnsi="ＭＳ ゴシック" w:cs="ＭＳ ゴシック" w:hint="eastAsia"/>
          <w:color w:val="000000" w:themeColor="text1"/>
          <w:kern w:val="0"/>
          <w:sz w:val="20"/>
          <w:szCs w:val="20"/>
        </w:rPr>
        <w:t>関する基準</w:t>
      </w:r>
      <w:r w:rsidRPr="002637EA">
        <w:rPr>
          <w:rFonts w:ascii="ＭＳ ゴシック" w:eastAsia="ＭＳ ゴシック" w:hAnsi="ＭＳ ゴシック" w:cs="ＭＳ ゴシック" w:hint="eastAsia"/>
          <w:color w:val="000000" w:themeColor="text1"/>
          <w:kern w:val="0"/>
          <w:sz w:val="20"/>
          <w:szCs w:val="20"/>
          <w:lang w:eastAsia="zh-CN"/>
        </w:rPr>
        <w:t>（平成26年4月30日内閣府省令第39号）</w:t>
      </w:r>
    </w:p>
    <w:p w14:paraId="7A5593DB" w14:textId="77777777" w:rsidR="00026929" w:rsidRPr="002637EA" w:rsidRDefault="00120755" w:rsidP="00120755">
      <w:pPr>
        <w:overflowPunct w:val="0"/>
        <w:spacing w:line="360" w:lineRule="exact"/>
        <w:ind w:left="800" w:hangingChars="400" w:hanging="8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lang w:eastAsia="zh-CN"/>
        </w:rPr>
        <w:t xml:space="preserve">　　　</w:t>
      </w:r>
      <w:r w:rsidR="00E50275" w:rsidRPr="002637EA">
        <w:rPr>
          <w:rFonts w:ascii="ＭＳ ゴシック" w:eastAsia="ＭＳ ゴシック" w:hAnsi="Times New Roman" w:hint="eastAsia"/>
          <w:color w:val="000000" w:themeColor="text1"/>
          <w:kern w:val="0"/>
          <w:sz w:val="20"/>
          <w:szCs w:val="20"/>
        </w:rPr>
        <w:t>７</w:t>
      </w:r>
      <w:r w:rsidRPr="002637EA">
        <w:rPr>
          <w:rFonts w:ascii="ＭＳ ゴシック" w:eastAsia="ＭＳ ゴシック" w:hAnsi="Times New Roman" w:hint="eastAsia"/>
          <w:color w:val="000000" w:themeColor="text1"/>
          <w:kern w:val="0"/>
          <w:sz w:val="20"/>
          <w:szCs w:val="20"/>
        </w:rPr>
        <w:t xml:space="preserve"> 鹿児島県幼保連携型認定こども園の設備及び運営に関する基準を定める条例</w:t>
      </w:r>
    </w:p>
    <w:p w14:paraId="40163D1B" w14:textId="77777777" w:rsidR="00120755" w:rsidRPr="002637EA" w:rsidRDefault="00120755" w:rsidP="00026929">
      <w:pPr>
        <w:overflowPunct w:val="0"/>
        <w:ind w:firstLineChars="400" w:firstLine="8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lang w:eastAsia="zh-CN"/>
        </w:rPr>
        <w:t>（平成26年</w:t>
      </w:r>
      <w:r w:rsidR="00E45DA3" w:rsidRPr="002637EA">
        <w:rPr>
          <w:rFonts w:ascii="ＭＳ ゴシック" w:eastAsia="ＭＳ ゴシック" w:hAnsi="Times New Roman" w:hint="eastAsia"/>
          <w:color w:val="000000" w:themeColor="text1"/>
          <w:kern w:val="0"/>
          <w:sz w:val="20"/>
          <w:szCs w:val="20"/>
          <w:lang w:eastAsia="zh-CN"/>
        </w:rPr>
        <w:t>10</w:t>
      </w:r>
      <w:r w:rsidRPr="002637EA">
        <w:rPr>
          <w:rFonts w:ascii="ＭＳ ゴシック" w:eastAsia="ＭＳ ゴシック" w:hAnsi="Times New Roman" w:hint="eastAsia"/>
          <w:color w:val="000000" w:themeColor="text1"/>
          <w:kern w:val="0"/>
          <w:sz w:val="20"/>
          <w:szCs w:val="20"/>
          <w:lang w:eastAsia="zh-CN"/>
        </w:rPr>
        <w:t>月</w:t>
      </w:r>
      <w:r w:rsidR="00E45DA3" w:rsidRPr="002637EA">
        <w:rPr>
          <w:rFonts w:ascii="ＭＳ ゴシック" w:eastAsia="ＭＳ ゴシック" w:hAnsi="Times New Roman" w:hint="eastAsia"/>
          <w:color w:val="000000" w:themeColor="text1"/>
          <w:kern w:val="0"/>
          <w:sz w:val="20"/>
          <w:szCs w:val="20"/>
          <w:lang w:eastAsia="zh-CN"/>
        </w:rPr>
        <w:t>10</w:t>
      </w:r>
      <w:r w:rsidRPr="002637EA">
        <w:rPr>
          <w:rFonts w:ascii="ＭＳ ゴシック" w:eastAsia="ＭＳ ゴシック" w:hAnsi="Times New Roman" w:hint="eastAsia"/>
          <w:color w:val="000000" w:themeColor="text1"/>
          <w:kern w:val="0"/>
          <w:sz w:val="20"/>
          <w:szCs w:val="20"/>
          <w:lang w:eastAsia="zh-CN"/>
        </w:rPr>
        <w:t>日条例第</w:t>
      </w:r>
      <w:r w:rsidR="00E45DA3" w:rsidRPr="002637EA">
        <w:rPr>
          <w:rFonts w:ascii="ＭＳ ゴシック" w:eastAsia="ＭＳ ゴシック" w:hAnsi="Times New Roman" w:hint="eastAsia"/>
          <w:color w:val="000000" w:themeColor="text1"/>
          <w:kern w:val="0"/>
          <w:sz w:val="20"/>
          <w:szCs w:val="20"/>
          <w:lang w:eastAsia="zh-CN"/>
        </w:rPr>
        <w:t>54</w:t>
      </w:r>
      <w:r w:rsidRPr="002637EA">
        <w:rPr>
          <w:rFonts w:ascii="ＭＳ ゴシック" w:eastAsia="ＭＳ ゴシック" w:hAnsi="Times New Roman" w:hint="eastAsia"/>
          <w:color w:val="000000" w:themeColor="text1"/>
          <w:kern w:val="0"/>
          <w:sz w:val="20"/>
          <w:szCs w:val="20"/>
          <w:lang w:eastAsia="zh-CN"/>
        </w:rPr>
        <w:t>号）</w:t>
      </w:r>
    </w:p>
    <w:p w14:paraId="30331B16" w14:textId="27CC7448" w:rsidR="00F460F0" w:rsidRPr="002637EA" w:rsidRDefault="00F460F0" w:rsidP="00F460F0">
      <w:pPr>
        <w:overflowPunct w:val="0"/>
        <w:ind w:firstLineChars="308" w:firstLine="616"/>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８ 幼保連携型認定こども園の学級の編制</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職員</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設備及び運営に関する基準の運用上の取扱いについて</w:t>
      </w:r>
    </w:p>
    <w:p w14:paraId="33A2F282" w14:textId="77777777" w:rsidR="00F460F0" w:rsidRPr="002637EA" w:rsidRDefault="00F460F0" w:rsidP="00F460F0">
      <w:pPr>
        <w:overflowPunct w:val="0"/>
        <w:ind w:firstLineChars="308" w:firstLine="616"/>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（平成26年11月</w:t>
      </w:r>
      <w:r w:rsidR="00E77681" w:rsidRPr="002637EA">
        <w:rPr>
          <w:rFonts w:ascii="ＭＳ ゴシック" w:eastAsia="ＭＳ ゴシック" w:hAnsi="Times New Roman" w:hint="eastAsia"/>
          <w:color w:val="000000" w:themeColor="text1"/>
          <w:kern w:val="0"/>
          <w:sz w:val="20"/>
          <w:szCs w:val="20"/>
        </w:rPr>
        <w:t>2</w:t>
      </w:r>
      <w:r w:rsidRPr="002637EA">
        <w:rPr>
          <w:rFonts w:ascii="ＭＳ ゴシック" w:eastAsia="ＭＳ ゴシック" w:hAnsi="Times New Roman" w:hint="eastAsia"/>
          <w:color w:val="000000" w:themeColor="text1"/>
          <w:kern w:val="0"/>
          <w:sz w:val="20"/>
          <w:szCs w:val="20"/>
        </w:rPr>
        <w:t>8日府政生第1104号26文科初第891号雇児発第1128第２号）</w:t>
      </w:r>
      <w:r w:rsidR="00CC5645" w:rsidRPr="002637EA">
        <w:rPr>
          <w:rFonts w:ascii="ＭＳ ゴシック" w:eastAsia="ＭＳ ゴシック" w:hAnsi="Times New Roman" w:hint="eastAsia"/>
          <w:color w:val="000000" w:themeColor="text1"/>
          <w:kern w:val="0"/>
          <w:sz w:val="20"/>
          <w:szCs w:val="20"/>
        </w:rPr>
        <w:t xml:space="preserve"> </w:t>
      </w:r>
      <w:r w:rsidR="00CC5645" w:rsidRPr="002637EA">
        <w:rPr>
          <w:rFonts w:ascii="ＭＳ ゴシック" w:eastAsia="ＭＳ ゴシック" w:hAnsi="ＭＳ ゴシック" w:cs="ＭＳ ゴシック" w:hint="eastAsia"/>
          <w:color w:val="000000" w:themeColor="text1"/>
          <w:spacing w:val="-20"/>
          <w:kern w:val="0"/>
          <w:sz w:val="20"/>
          <w:szCs w:val="20"/>
        </w:rPr>
        <w:t>・・・・</w:t>
      </w:r>
      <w:r w:rsidR="00CC5645" w:rsidRPr="002637EA">
        <w:rPr>
          <w:rFonts w:ascii="ＭＳ ゴシック" w:eastAsia="ＭＳ ゴシック" w:hAnsi="Times New Roman" w:hint="eastAsia"/>
          <w:color w:val="000000" w:themeColor="text1"/>
          <w:kern w:val="0"/>
          <w:sz w:val="20"/>
          <w:szCs w:val="20"/>
        </w:rPr>
        <w:t>基準</w:t>
      </w:r>
      <w:r w:rsidR="003565C9" w:rsidRPr="002637EA">
        <w:rPr>
          <w:rFonts w:ascii="ＭＳ ゴシック" w:eastAsia="ＭＳ ゴシック" w:hAnsi="Times New Roman" w:hint="eastAsia"/>
          <w:color w:val="000000" w:themeColor="text1"/>
          <w:kern w:val="0"/>
          <w:sz w:val="20"/>
          <w:szCs w:val="20"/>
        </w:rPr>
        <w:t>運用</w:t>
      </w:r>
      <w:r w:rsidR="00CC5645" w:rsidRPr="002637EA">
        <w:rPr>
          <w:rFonts w:ascii="ＭＳ ゴシック" w:eastAsia="ＭＳ ゴシック" w:hAnsi="Times New Roman" w:hint="eastAsia"/>
          <w:color w:val="000000" w:themeColor="text1"/>
          <w:kern w:val="0"/>
          <w:sz w:val="20"/>
          <w:szCs w:val="20"/>
        </w:rPr>
        <w:t>通知</w:t>
      </w:r>
    </w:p>
    <w:p w14:paraId="0D3E4510" w14:textId="77777777" w:rsidR="00722BF9" w:rsidRPr="002637EA" w:rsidRDefault="00F460F0"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spacing w:val="-20"/>
          <w:kern w:val="0"/>
          <w:sz w:val="20"/>
          <w:szCs w:val="20"/>
        </w:rPr>
      </w:pPr>
      <w:r w:rsidRPr="002637EA">
        <w:rPr>
          <w:rFonts w:ascii="ＭＳ ゴシック" w:eastAsia="ＭＳ ゴシック" w:hAnsi="ＭＳ ゴシック" w:cs="ＭＳ ゴシック" w:hint="eastAsia"/>
          <w:color w:val="000000" w:themeColor="text1"/>
          <w:kern w:val="0"/>
          <w:sz w:val="20"/>
          <w:szCs w:val="20"/>
        </w:rPr>
        <w:t>９</w:t>
      </w:r>
      <w:r w:rsidR="00722BF9" w:rsidRPr="002637EA">
        <w:rPr>
          <w:rFonts w:ascii="ＭＳ ゴシック" w:eastAsia="ＭＳ ゴシック" w:hAnsi="ＭＳ ゴシック" w:cs="ＭＳ ゴシック" w:hint="eastAsia"/>
          <w:color w:val="000000" w:themeColor="text1"/>
          <w:kern w:val="0"/>
          <w:sz w:val="20"/>
          <w:szCs w:val="20"/>
        </w:rPr>
        <w:t xml:space="preserve"> </w:t>
      </w:r>
      <w:r w:rsidR="006F645E" w:rsidRPr="002637EA">
        <w:rPr>
          <w:rFonts w:ascii="ＭＳ ゴシック" w:eastAsia="ＭＳ ゴシック" w:hAnsi="ＭＳ ゴシック" w:cs="ＭＳ ゴシック" w:hint="eastAsia"/>
          <w:color w:val="000000" w:themeColor="text1"/>
          <w:kern w:val="0"/>
          <w:sz w:val="20"/>
          <w:szCs w:val="20"/>
        </w:rPr>
        <w:t>児童福祉施設の設備及び運営に関する基準</w:t>
      </w:r>
      <w:r w:rsidR="00722BF9" w:rsidRPr="002637EA">
        <w:rPr>
          <w:rFonts w:ascii="ＭＳ ゴシック" w:eastAsia="ＭＳ ゴシック" w:hAnsi="ＭＳ ゴシック" w:cs="ＭＳ ゴシック"/>
          <w:color w:val="000000" w:themeColor="text1"/>
          <w:spacing w:val="-20"/>
          <w:kern w:val="0"/>
          <w:sz w:val="20"/>
          <w:szCs w:val="20"/>
        </w:rPr>
        <w:t>(</w:t>
      </w:r>
      <w:r w:rsidR="00722BF9" w:rsidRPr="002637EA">
        <w:rPr>
          <w:rFonts w:ascii="ＭＳ ゴシック" w:eastAsia="ＭＳ ゴシック" w:hAnsi="ＭＳ ゴシック" w:cs="ＭＳ ゴシック" w:hint="eastAsia"/>
          <w:color w:val="000000" w:themeColor="text1"/>
          <w:spacing w:val="-20"/>
          <w:kern w:val="0"/>
          <w:sz w:val="20"/>
          <w:szCs w:val="20"/>
        </w:rPr>
        <w:t>昭和</w:t>
      </w:r>
      <w:r w:rsidR="00722BF9" w:rsidRPr="002637EA">
        <w:rPr>
          <w:rFonts w:ascii="ＭＳ ゴシック" w:eastAsia="ＭＳ ゴシック" w:hAnsi="ＭＳ ゴシック" w:cs="ＭＳ ゴシック"/>
          <w:color w:val="000000" w:themeColor="text1"/>
          <w:spacing w:val="-20"/>
          <w:kern w:val="0"/>
          <w:sz w:val="20"/>
          <w:szCs w:val="20"/>
        </w:rPr>
        <w:t>23</w:t>
      </w:r>
      <w:r w:rsidR="00722BF9" w:rsidRPr="002637EA">
        <w:rPr>
          <w:rFonts w:ascii="ＭＳ ゴシック" w:eastAsia="ＭＳ ゴシック" w:hAnsi="ＭＳ ゴシック" w:cs="ＭＳ ゴシック" w:hint="eastAsia"/>
          <w:color w:val="000000" w:themeColor="text1"/>
          <w:spacing w:val="-20"/>
          <w:kern w:val="0"/>
          <w:sz w:val="20"/>
          <w:szCs w:val="20"/>
        </w:rPr>
        <w:t>年</w:t>
      </w:r>
      <w:r w:rsidR="00722BF9" w:rsidRPr="002637EA">
        <w:rPr>
          <w:rFonts w:ascii="ＭＳ ゴシック" w:eastAsia="ＭＳ ゴシック" w:hAnsi="ＭＳ ゴシック" w:cs="ＭＳ ゴシック"/>
          <w:color w:val="000000" w:themeColor="text1"/>
          <w:spacing w:val="-20"/>
          <w:kern w:val="0"/>
          <w:sz w:val="20"/>
          <w:szCs w:val="20"/>
        </w:rPr>
        <w:t>12</w:t>
      </w:r>
      <w:r w:rsidR="00722BF9" w:rsidRPr="002637EA">
        <w:rPr>
          <w:rFonts w:ascii="ＭＳ ゴシック" w:eastAsia="ＭＳ ゴシック" w:hAnsi="ＭＳ ゴシック" w:cs="ＭＳ ゴシック" w:hint="eastAsia"/>
          <w:color w:val="000000" w:themeColor="text1"/>
          <w:spacing w:val="-20"/>
          <w:kern w:val="0"/>
          <w:sz w:val="20"/>
          <w:szCs w:val="20"/>
        </w:rPr>
        <w:t>月</w:t>
      </w:r>
      <w:r w:rsidR="00722BF9" w:rsidRPr="002637EA">
        <w:rPr>
          <w:rFonts w:ascii="ＭＳ ゴシック" w:eastAsia="ＭＳ ゴシック" w:hAnsi="ＭＳ ゴシック" w:cs="ＭＳ ゴシック"/>
          <w:color w:val="000000" w:themeColor="text1"/>
          <w:spacing w:val="-20"/>
          <w:kern w:val="0"/>
          <w:sz w:val="20"/>
          <w:szCs w:val="20"/>
        </w:rPr>
        <w:t>29</w:t>
      </w:r>
      <w:r w:rsidR="00722BF9" w:rsidRPr="002637EA">
        <w:rPr>
          <w:rFonts w:ascii="ＭＳ ゴシック" w:eastAsia="ＭＳ ゴシック" w:hAnsi="ＭＳ ゴシック" w:cs="ＭＳ ゴシック" w:hint="eastAsia"/>
          <w:color w:val="000000" w:themeColor="text1"/>
          <w:spacing w:val="-20"/>
          <w:kern w:val="0"/>
          <w:sz w:val="20"/>
          <w:szCs w:val="20"/>
        </w:rPr>
        <w:t>日厚生省令第</w:t>
      </w:r>
      <w:r w:rsidR="00722BF9" w:rsidRPr="002637EA">
        <w:rPr>
          <w:rFonts w:ascii="ＭＳ ゴシック" w:eastAsia="ＭＳ ゴシック" w:hAnsi="ＭＳ ゴシック" w:cs="ＭＳ ゴシック"/>
          <w:color w:val="000000" w:themeColor="text1"/>
          <w:spacing w:val="-20"/>
          <w:kern w:val="0"/>
          <w:sz w:val="20"/>
          <w:szCs w:val="20"/>
        </w:rPr>
        <w:t>63</w:t>
      </w:r>
      <w:r w:rsidR="00722BF9" w:rsidRPr="002637EA">
        <w:rPr>
          <w:rFonts w:ascii="ＭＳ ゴシック" w:eastAsia="ＭＳ ゴシック" w:hAnsi="ＭＳ ゴシック" w:cs="ＭＳ ゴシック" w:hint="eastAsia"/>
          <w:color w:val="000000" w:themeColor="text1"/>
          <w:spacing w:val="-20"/>
          <w:kern w:val="0"/>
          <w:sz w:val="20"/>
          <w:szCs w:val="20"/>
        </w:rPr>
        <w:t>号</w:t>
      </w:r>
      <w:r w:rsidR="00722BF9" w:rsidRPr="002637EA">
        <w:rPr>
          <w:rFonts w:ascii="ＭＳ ゴシック" w:eastAsia="ＭＳ ゴシック" w:hAnsi="ＭＳ ゴシック" w:cs="ＭＳ ゴシック"/>
          <w:color w:val="000000" w:themeColor="text1"/>
          <w:spacing w:val="-20"/>
          <w:kern w:val="0"/>
          <w:sz w:val="20"/>
          <w:szCs w:val="20"/>
        </w:rPr>
        <w:t>)</w:t>
      </w:r>
      <w:r w:rsidR="006F645E" w:rsidRPr="002637EA">
        <w:rPr>
          <w:rFonts w:ascii="ＭＳ ゴシック" w:eastAsia="ＭＳ ゴシック" w:hAnsi="ＭＳ ゴシック" w:cs="ＭＳ ゴシック" w:hint="eastAsia"/>
          <w:color w:val="000000" w:themeColor="text1"/>
          <w:spacing w:val="-20"/>
          <w:kern w:val="0"/>
          <w:sz w:val="20"/>
          <w:szCs w:val="20"/>
        </w:rPr>
        <w:t xml:space="preserve">　・・</w:t>
      </w:r>
      <w:r w:rsidR="003A3340" w:rsidRPr="002637EA">
        <w:rPr>
          <w:rFonts w:ascii="ＭＳ ゴシック" w:eastAsia="ＭＳ ゴシック" w:hAnsi="ＭＳ ゴシック" w:cs="ＭＳ ゴシック" w:hint="eastAsia"/>
          <w:color w:val="000000" w:themeColor="text1"/>
          <w:spacing w:val="-20"/>
          <w:kern w:val="0"/>
          <w:sz w:val="20"/>
          <w:szCs w:val="20"/>
        </w:rPr>
        <w:t>・・</w:t>
      </w:r>
      <w:r w:rsidR="006F645E" w:rsidRPr="002637EA">
        <w:rPr>
          <w:rFonts w:ascii="ＭＳ ゴシック" w:eastAsia="ＭＳ ゴシック" w:hAnsi="ＭＳ ゴシック" w:cs="ＭＳ ゴシック" w:hint="eastAsia"/>
          <w:color w:val="000000" w:themeColor="text1"/>
          <w:spacing w:val="-20"/>
          <w:kern w:val="0"/>
          <w:sz w:val="20"/>
          <w:szCs w:val="20"/>
        </w:rPr>
        <w:t>・児童福祉施設最低基準</w:t>
      </w:r>
    </w:p>
    <w:p w14:paraId="28EC3681" w14:textId="77777777" w:rsidR="00722BF9" w:rsidRPr="002637EA" w:rsidRDefault="00F460F0"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10</w:t>
      </w:r>
      <w:r w:rsidR="00722BF9" w:rsidRPr="002637EA">
        <w:rPr>
          <w:rFonts w:ascii="ＭＳ ゴシック" w:eastAsia="ＭＳ ゴシック" w:hAnsi="ＭＳ ゴシック" w:cs="ＭＳ ゴシック" w:hint="eastAsia"/>
          <w:color w:val="000000" w:themeColor="text1"/>
          <w:kern w:val="0"/>
          <w:sz w:val="20"/>
          <w:szCs w:val="20"/>
        </w:rPr>
        <w:t xml:space="preserve"> 鹿児島県児童福祉施設の設備及び運営に関する基準を定める条例（平成24年3月27日条例第23号）</w:t>
      </w:r>
    </w:p>
    <w:p w14:paraId="08F3B57A" w14:textId="77777777" w:rsidR="00815D9B" w:rsidRPr="002637EA" w:rsidRDefault="00026929"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1</w:t>
      </w:r>
      <w:r w:rsidR="00F460F0" w:rsidRPr="002637EA">
        <w:rPr>
          <w:rFonts w:ascii="ＭＳ ゴシック" w:eastAsia="ＭＳ ゴシック" w:hAnsi="ＭＳ ゴシック" w:cs="ＭＳ ゴシック" w:hint="eastAsia"/>
          <w:color w:val="000000" w:themeColor="text1"/>
          <w:kern w:val="0"/>
          <w:sz w:val="20"/>
          <w:szCs w:val="20"/>
        </w:rPr>
        <w:t xml:space="preserve">1 </w:t>
      </w:r>
      <w:r w:rsidR="00815D9B" w:rsidRPr="002637EA">
        <w:rPr>
          <w:rFonts w:ascii="ＭＳ ゴシック" w:eastAsia="ＭＳ ゴシック" w:hAnsi="ＭＳ ゴシック" w:hint="eastAsia"/>
          <w:color w:val="000000" w:themeColor="text1"/>
          <w:sz w:val="20"/>
          <w:szCs w:val="20"/>
        </w:rPr>
        <w:t>社会福祉法人の経営する社会福祉施設の長について</w:t>
      </w:r>
      <w:r w:rsidR="004E2447" w:rsidRPr="002637EA">
        <w:rPr>
          <w:rFonts w:ascii="ＭＳ ゴシック" w:eastAsia="ＭＳ ゴシック" w:hAnsi="ＭＳ ゴシック" w:hint="eastAsia"/>
          <w:color w:val="000000" w:themeColor="text1"/>
          <w:sz w:val="20"/>
          <w:szCs w:val="20"/>
        </w:rPr>
        <w:t>(昭和</w:t>
      </w:r>
      <w:r w:rsidR="00815D9B" w:rsidRPr="002637EA">
        <w:rPr>
          <w:rFonts w:ascii="ＭＳ ゴシック" w:eastAsia="ＭＳ ゴシック" w:hAnsi="ＭＳ ゴシック" w:hint="eastAsia"/>
          <w:color w:val="000000" w:themeColor="text1"/>
          <w:sz w:val="20"/>
          <w:szCs w:val="20"/>
        </w:rPr>
        <w:t>47</w:t>
      </w:r>
      <w:r w:rsidR="004E2447" w:rsidRPr="002637EA">
        <w:rPr>
          <w:rFonts w:ascii="ＭＳ ゴシック" w:eastAsia="ＭＳ ゴシック" w:hAnsi="ＭＳ ゴシック" w:hint="eastAsia"/>
          <w:color w:val="000000" w:themeColor="text1"/>
          <w:sz w:val="20"/>
          <w:szCs w:val="20"/>
        </w:rPr>
        <w:t>年</w:t>
      </w:r>
      <w:r w:rsidR="00815D9B" w:rsidRPr="002637EA">
        <w:rPr>
          <w:rFonts w:ascii="ＭＳ ゴシック" w:eastAsia="ＭＳ ゴシック" w:hAnsi="ＭＳ ゴシック" w:hint="eastAsia"/>
          <w:color w:val="000000" w:themeColor="text1"/>
          <w:sz w:val="20"/>
          <w:szCs w:val="20"/>
        </w:rPr>
        <w:t>5</w:t>
      </w:r>
      <w:r w:rsidR="004E2447" w:rsidRPr="002637EA">
        <w:rPr>
          <w:rFonts w:ascii="ＭＳ ゴシック" w:eastAsia="ＭＳ ゴシック" w:hAnsi="ＭＳ ゴシック" w:hint="eastAsia"/>
          <w:color w:val="000000" w:themeColor="text1"/>
          <w:sz w:val="20"/>
          <w:szCs w:val="20"/>
        </w:rPr>
        <w:t>月</w:t>
      </w:r>
      <w:r w:rsidR="00815D9B" w:rsidRPr="002637EA">
        <w:rPr>
          <w:rFonts w:ascii="ＭＳ ゴシック" w:eastAsia="ＭＳ ゴシック" w:hAnsi="ＭＳ ゴシック" w:hint="eastAsia"/>
          <w:color w:val="000000" w:themeColor="text1"/>
          <w:sz w:val="20"/>
          <w:szCs w:val="20"/>
        </w:rPr>
        <w:t>17</w:t>
      </w:r>
      <w:r w:rsidR="004E2447" w:rsidRPr="002637EA">
        <w:rPr>
          <w:rFonts w:ascii="ＭＳ ゴシック" w:eastAsia="ＭＳ ゴシック" w:hAnsi="ＭＳ ゴシック" w:hint="eastAsia"/>
          <w:color w:val="000000" w:themeColor="text1"/>
          <w:sz w:val="20"/>
          <w:szCs w:val="20"/>
        </w:rPr>
        <w:t>日</w:t>
      </w:r>
      <w:r w:rsidR="00815D9B" w:rsidRPr="002637EA">
        <w:rPr>
          <w:rFonts w:ascii="ＭＳ ゴシック" w:eastAsia="ＭＳ ゴシック" w:hAnsi="ＭＳ ゴシック" w:hint="eastAsia"/>
          <w:color w:val="000000" w:themeColor="text1"/>
          <w:sz w:val="20"/>
          <w:szCs w:val="20"/>
        </w:rPr>
        <w:t>社庶第83号厚生省局長通知)</w:t>
      </w:r>
    </w:p>
    <w:p w14:paraId="0885CF28" w14:textId="77777777" w:rsidR="00E45DA3" w:rsidRPr="002637EA" w:rsidRDefault="00026929" w:rsidP="0002692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1</w:t>
      </w:r>
      <w:r w:rsidR="00F460F0" w:rsidRPr="002637EA">
        <w:rPr>
          <w:rFonts w:ascii="ＭＳ ゴシック" w:eastAsia="ＭＳ ゴシック" w:hAnsi="ＭＳ ゴシック" w:cs="ＭＳ ゴシック" w:hint="eastAsia"/>
          <w:color w:val="000000" w:themeColor="text1"/>
          <w:kern w:val="0"/>
          <w:sz w:val="20"/>
          <w:szCs w:val="20"/>
        </w:rPr>
        <w:t>2</w:t>
      </w:r>
      <w:r w:rsidR="00E45DA3" w:rsidRPr="002637EA">
        <w:rPr>
          <w:rFonts w:ascii="ＭＳ ゴシック" w:eastAsia="ＭＳ ゴシック" w:hAnsi="ＭＳ ゴシック" w:cs="ＭＳ ゴシック" w:hint="eastAsia"/>
          <w:color w:val="000000" w:themeColor="text1"/>
          <w:kern w:val="0"/>
          <w:sz w:val="20"/>
          <w:szCs w:val="20"/>
        </w:rPr>
        <w:t>幼保連携型認定こども園教育･保育要領</w:t>
      </w:r>
      <w:r w:rsidR="00915151" w:rsidRPr="002637EA">
        <w:rPr>
          <w:rStyle w:val="af0"/>
          <w:rFonts w:hint="default"/>
          <w:b w:val="0"/>
          <w:color w:val="000000" w:themeColor="text1"/>
          <w:u w:val="none"/>
        </w:rPr>
        <w:t>（平成29年3月31日）</w:t>
      </w:r>
      <w:r w:rsidR="00F47791" w:rsidRPr="002637EA">
        <w:rPr>
          <w:rFonts w:ascii="ＭＳ ゴシック" w:eastAsia="ＭＳ ゴシック" w:hAnsi="ＭＳ ゴシック" w:cs="ＭＳ ゴシック" w:hint="eastAsia"/>
          <w:color w:val="000000" w:themeColor="text1"/>
          <w:kern w:val="0"/>
          <w:sz w:val="20"/>
          <w:szCs w:val="20"/>
        </w:rPr>
        <w:t>・・</w:t>
      </w:r>
      <w:r w:rsidR="003A3340" w:rsidRPr="002637EA">
        <w:rPr>
          <w:rFonts w:ascii="ＭＳ ゴシック" w:eastAsia="ＭＳ ゴシック" w:hAnsi="ＭＳ ゴシック" w:cs="ＭＳ ゴシック" w:hint="eastAsia"/>
          <w:color w:val="000000" w:themeColor="text1"/>
          <w:kern w:val="0"/>
          <w:sz w:val="20"/>
          <w:szCs w:val="20"/>
        </w:rPr>
        <w:t>・・・</w:t>
      </w:r>
      <w:r w:rsidR="00915151" w:rsidRPr="002637EA">
        <w:rPr>
          <w:rFonts w:ascii="ＭＳ ゴシック" w:eastAsia="ＭＳ ゴシック" w:hAnsi="ＭＳ ゴシック" w:cs="ＭＳ ゴシック" w:hint="eastAsia"/>
          <w:color w:val="000000" w:themeColor="text1"/>
          <w:kern w:val="0"/>
          <w:sz w:val="20"/>
          <w:szCs w:val="20"/>
        </w:rPr>
        <w:t>・・・・・・</w:t>
      </w:r>
      <w:r w:rsidR="00F47791" w:rsidRPr="002637EA">
        <w:rPr>
          <w:rFonts w:ascii="ＭＳ ゴシック" w:eastAsia="ＭＳ ゴシック" w:hAnsi="ＭＳ ゴシック" w:cs="ＭＳ ゴシック" w:hint="eastAsia"/>
          <w:color w:val="000000" w:themeColor="text1"/>
          <w:kern w:val="0"/>
          <w:sz w:val="20"/>
          <w:szCs w:val="20"/>
        </w:rPr>
        <w:t>教育･保育要領</w:t>
      </w:r>
    </w:p>
    <w:p w14:paraId="1068F019" w14:textId="77777777" w:rsidR="00815D9B" w:rsidRPr="002637EA" w:rsidRDefault="00E45DA3" w:rsidP="00E45DA3">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1</w:t>
      </w:r>
      <w:r w:rsidR="00F460F0" w:rsidRPr="002637EA">
        <w:rPr>
          <w:rFonts w:ascii="ＭＳ ゴシック" w:eastAsia="ＭＳ ゴシック" w:hAnsi="ＭＳ ゴシック" w:cs="ＭＳ ゴシック" w:hint="eastAsia"/>
          <w:color w:val="000000" w:themeColor="text1"/>
          <w:kern w:val="0"/>
          <w:sz w:val="20"/>
          <w:szCs w:val="20"/>
        </w:rPr>
        <w:t>3</w:t>
      </w:r>
      <w:r w:rsidR="00977002" w:rsidRPr="002637EA">
        <w:rPr>
          <w:rFonts w:ascii="ＭＳ ゴシック" w:eastAsia="ＭＳ ゴシック" w:hAnsi="ＭＳ ゴシック" w:cs="ＭＳ ゴシック" w:hint="eastAsia"/>
          <w:color w:val="000000" w:themeColor="text1"/>
          <w:kern w:val="0"/>
          <w:sz w:val="20"/>
          <w:szCs w:val="20"/>
        </w:rPr>
        <w:t xml:space="preserve"> 幼保連携型認定こども園</w:t>
      </w:r>
      <w:r w:rsidRPr="002637EA">
        <w:rPr>
          <w:rFonts w:ascii="ＭＳ ゴシック" w:eastAsia="ＭＳ ゴシック" w:hAnsi="ＭＳ ゴシック" w:cs="ＭＳ ゴシック" w:hint="eastAsia"/>
          <w:color w:val="000000" w:themeColor="text1"/>
          <w:kern w:val="0"/>
          <w:sz w:val="20"/>
          <w:szCs w:val="20"/>
        </w:rPr>
        <w:t>教育･保育要領解説</w:t>
      </w:r>
      <w:r w:rsidR="00915151" w:rsidRPr="002637EA">
        <w:rPr>
          <w:rStyle w:val="af0"/>
          <w:rFonts w:hint="default"/>
          <w:b w:val="0"/>
          <w:color w:val="000000" w:themeColor="text1"/>
          <w:u w:val="none"/>
        </w:rPr>
        <w:t>（平成30年3月）</w:t>
      </w:r>
      <w:r w:rsidR="00977002" w:rsidRPr="002637EA">
        <w:rPr>
          <w:rFonts w:ascii="ＭＳ ゴシック" w:eastAsia="ＭＳ ゴシック" w:hAnsi="ＭＳ ゴシック" w:cs="ＭＳ ゴシック" w:hint="eastAsia"/>
          <w:color w:val="000000" w:themeColor="text1"/>
          <w:kern w:val="0"/>
          <w:sz w:val="20"/>
          <w:szCs w:val="20"/>
        </w:rPr>
        <w:t>・・</w:t>
      </w:r>
      <w:r w:rsidR="003A3340" w:rsidRPr="002637EA">
        <w:rPr>
          <w:rFonts w:ascii="ＭＳ ゴシック" w:eastAsia="ＭＳ ゴシック" w:hAnsi="ＭＳ ゴシック" w:cs="ＭＳ ゴシック" w:hint="eastAsia"/>
          <w:color w:val="000000" w:themeColor="text1"/>
          <w:kern w:val="0"/>
          <w:sz w:val="20"/>
          <w:szCs w:val="20"/>
        </w:rPr>
        <w:t>・・・・・・</w:t>
      </w:r>
      <w:r w:rsidR="00977002" w:rsidRPr="002637EA">
        <w:rPr>
          <w:rFonts w:ascii="ＭＳ ゴシック" w:eastAsia="ＭＳ ゴシック" w:hAnsi="ＭＳ ゴシック" w:cs="ＭＳ ゴシック" w:hint="eastAsia"/>
          <w:color w:val="000000" w:themeColor="text1"/>
          <w:kern w:val="0"/>
          <w:sz w:val="20"/>
          <w:szCs w:val="20"/>
        </w:rPr>
        <w:t>・教育･保育要領解説</w:t>
      </w:r>
    </w:p>
    <w:p w14:paraId="24CFBC43" w14:textId="77777777" w:rsidR="00815D9B" w:rsidRPr="002637EA" w:rsidRDefault="004E2447" w:rsidP="00815D9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1</w:t>
      </w:r>
      <w:r w:rsidR="00F460F0" w:rsidRPr="002637EA">
        <w:rPr>
          <w:rFonts w:ascii="ＭＳ ゴシック" w:eastAsia="ＭＳ ゴシック" w:hAnsi="ＭＳ ゴシック" w:cs="ＭＳ ゴシック" w:hint="eastAsia"/>
          <w:color w:val="000000" w:themeColor="text1"/>
          <w:kern w:val="0"/>
          <w:sz w:val="20"/>
          <w:szCs w:val="20"/>
        </w:rPr>
        <w:t>4</w:t>
      </w:r>
      <w:r w:rsidR="00815D9B" w:rsidRPr="002637EA">
        <w:rPr>
          <w:rFonts w:ascii="ＭＳ ゴシック" w:eastAsia="ＭＳ ゴシック" w:hAnsi="ＭＳ ゴシック" w:cs="ＭＳ ゴシック" w:hint="eastAsia"/>
          <w:color w:val="000000" w:themeColor="text1"/>
          <w:kern w:val="0"/>
          <w:sz w:val="20"/>
          <w:szCs w:val="20"/>
          <w:lang w:eastAsia="zh-CN"/>
        </w:rPr>
        <w:t xml:space="preserve"> 社会福祉法（昭和26年3月29日法律第45号）　　　</w:t>
      </w:r>
    </w:p>
    <w:p w14:paraId="50760D43" w14:textId="77777777" w:rsidR="00722BF9" w:rsidRPr="002637EA"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2637EA">
        <w:rPr>
          <w:rFonts w:ascii="ＭＳ ゴシック" w:eastAsia="ＭＳ ゴシック" w:hAnsi="ＭＳ ゴシック" w:cs="ＭＳ ゴシック" w:hint="eastAsia"/>
          <w:color w:val="000000" w:themeColor="text1"/>
          <w:kern w:val="0"/>
          <w:sz w:val="20"/>
          <w:szCs w:val="20"/>
          <w:lang w:eastAsia="zh-CN"/>
        </w:rPr>
        <w:t>1</w:t>
      </w:r>
      <w:r w:rsidR="00F460F0" w:rsidRPr="002637EA">
        <w:rPr>
          <w:rFonts w:ascii="ＭＳ ゴシック" w:eastAsia="ＭＳ ゴシック" w:hAnsi="ＭＳ ゴシック" w:cs="ＭＳ ゴシック" w:hint="eastAsia"/>
          <w:color w:val="000000" w:themeColor="text1"/>
          <w:kern w:val="0"/>
          <w:sz w:val="20"/>
          <w:szCs w:val="20"/>
          <w:lang w:eastAsia="zh-CN"/>
        </w:rPr>
        <w:t>5</w:t>
      </w:r>
      <w:r w:rsidRPr="002637EA">
        <w:rPr>
          <w:rFonts w:ascii="ＭＳ ゴシック" w:eastAsia="ＭＳ ゴシック" w:hAnsi="ＭＳ ゴシック" w:cs="ＭＳ ゴシック" w:hint="eastAsia"/>
          <w:color w:val="000000" w:themeColor="text1"/>
          <w:kern w:val="0"/>
          <w:sz w:val="20"/>
          <w:szCs w:val="20"/>
          <w:lang w:eastAsia="zh-CN"/>
        </w:rPr>
        <w:t xml:space="preserve"> 労働基準法（昭和22年4月7日法律第49号）</w:t>
      </w:r>
    </w:p>
    <w:p w14:paraId="5BE7A2A6" w14:textId="77777777" w:rsidR="00722BF9" w:rsidRPr="002637EA" w:rsidRDefault="004E2447"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1</w:t>
      </w:r>
      <w:r w:rsidR="00F460F0" w:rsidRPr="002637EA">
        <w:rPr>
          <w:rFonts w:ascii="ＭＳ ゴシック" w:eastAsia="ＭＳ ゴシック" w:hAnsi="ＭＳ ゴシック" w:cs="ＭＳ ゴシック" w:hint="eastAsia"/>
          <w:color w:val="000000" w:themeColor="text1"/>
          <w:kern w:val="0"/>
          <w:sz w:val="20"/>
          <w:szCs w:val="20"/>
        </w:rPr>
        <w:t>6</w:t>
      </w:r>
      <w:r w:rsidR="00722BF9" w:rsidRPr="002637EA">
        <w:rPr>
          <w:rFonts w:ascii="ＭＳ ゴシック" w:eastAsia="ＭＳ ゴシック" w:hAnsi="ＭＳ ゴシック" w:cs="ＭＳ ゴシック" w:hint="eastAsia"/>
          <w:color w:val="000000" w:themeColor="text1"/>
          <w:kern w:val="0"/>
          <w:sz w:val="20"/>
          <w:szCs w:val="20"/>
          <w:lang w:eastAsia="zh-CN"/>
        </w:rPr>
        <w:t xml:space="preserve"> 労働基準法施行規則（昭和22年8月30日厚生省令第23号）</w:t>
      </w:r>
    </w:p>
    <w:p w14:paraId="605795F1" w14:textId="77777777" w:rsidR="00722BF9" w:rsidRPr="002637EA"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CC566B" w:rsidRPr="002637EA">
        <w:rPr>
          <w:rFonts w:ascii="ＭＳ ゴシック" w:eastAsia="ＭＳ ゴシック" w:hAnsi="ＭＳ ゴシック" w:cs="ＭＳ ゴシック" w:hint="eastAsia"/>
          <w:color w:val="000000" w:themeColor="text1"/>
          <w:kern w:val="0"/>
          <w:sz w:val="20"/>
          <w:szCs w:val="20"/>
          <w:lang w:eastAsia="zh-CN"/>
        </w:rPr>
        <w:t>17</w:t>
      </w:r>
      <w:r w:rsidRPr="002637EA">
        <w:rPr>
          <w:rFonts w:ascii="ＭＳ ゴシック" w:eastAsia="ＭＳ ゴシック" w:hAnsi="ＭＳ ゴシック" w:cs="ＭＳ ゴシック" w:hint="eastAsia"/>
          <w:color w:val="000000" w:themeColor="text1"/>
          <w:kern w:val="0"/>
          <w:sz w:val="20"/>
          <w:szCs w:val="20"/>
          <w:lang w:eastAsia="zh-CN"/>
        </w:rPr>
        <w:t xml:space="preserve"> 労働安全衛生法（昭和47年6月8日法律第57号）</w:t>
      </w:r>
    </w:p>
    <w:p w14:paraId="1B201E03" w14:textId="77777777" w:rsidR="00722BF9" w:rsidRPr="002637EA"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CC566B" w:rsidRPr="002637EA">
        <w:rPr>
          <w:rFonts w:ascii="ＭＳ ゴシック" w:eastAsia="ＭＳ ゴシック" w:hAnsi="ＭＳ ゴシック" w:cs="ＭＳ ゴシック" w:hint="eastAsia"/>
          <w:color w:val="000000" w:themeColor="text1"/>
          <w:kern w:val="0"/>
          <w:sz w:val="20"/>
          <w:szCs w:val="20"/>
          <w:lang w:eastAsia="zh-CN"/>
        </w:rPr>
        <w:t>18</w:t>
      </w: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EF4E94" w:rsidRPr="002637EA">
        <w:rPr>
          <w:rFonts w:ascii="ＭＳ ゴシック" w:eastAsia="ＭＳ ゴシック" w:hAnsi="ＭＳ ゴシック" w:cs="ＭＳ ゴシック" w:hint="eastAsia"/>
          <w:color w:val="000000" w:themeColor="text1"/>
          <w:kern w:val="0"/>
          <w:sz w:val="20"/>
          <w:szCs w:val="20"/>
          <w:lang w:eastAsia="zh-CN"/>
        </w:rPr>
        <w:t>労働安全衛生</w:t>
      </w:r>
      <w:r w:rsidRPr="002637EA">
        <w:rPr>
          <w:rFonts w:ascii="ＭＳ ゴシック" w:eastAsia="ＭＳ ゴシック" w:hAnsi="ＭＳ ゴシック" w:cs="ＭＳ ゴシック" w:hint="eastAsia"/>
          <w:color w:val="000000" w:themeColor="text1"/>
          <w:kern w:val="0"/>
          <w:sz w:val="20"/>
          <w:szCs w:val="20"/>
          <w:lang w:eastAsia="zh-CN"/>
        </w:rPr>
        <w:t>規則（昭和47年9月30日労働省令第32号）</w:t>
      </w:r>
    </w:p>
    <w:p w14:paraId="3A2C1C4D" w14:textId="77777777" w:rsidR="00722BF9" w:rsidRPr="002637EA"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CC566B" w:rsidRPr="002637EA">
        <w:rPr>
          <w:rFonts w:ascii="ＭＳ ゴシック" w:eastAsia="ＭＳ ゴシック" w:hAnsi="ＭＳ ゴシック" w:cs="ＭＳ ゴシック" w:hint="eastAsia"/>
          <w:color w:val="000000" w:themeColor="text1"/>
          <w:kern w:val="0"/>
          <w:sz w:val="20"/>
          <w:szCs w:val="20"/>
          <w:lang w:eastAsia="zh-CN"/>
        </w:rPr>
        <w:t>19</w:t>
      </w: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10123E" w:rsidRPr="002637EA">
        <w:rPr>
          <w:rFonts w:ascii="ＭＳ ゴシック" w:eastAsia="ＭＳ ゴシック" w:hAnsi="ＭＳ ゴシック" w:cs="ＭＳ ゴシック" w:hint="eastAsia"/>
          <w:color w:val="000000" w:themeColor="text1"/>
          <w:kern w:val="0"/>
          <w:sz w:val="20"/>
          <w:szCs w:val="20"/>
          <w:lang w:eastAsia="zh-CN"/>
        </w:rPr>
        <w:t>学校教育法（昭和22年3月31日法律第26号）</w:t>
      </w:r>
    </w:p>
    <w:p w14:paraId="49468D30" w14:textId="77777777" w:rsidR="00BA2E13" w:rsidRPr="002637EA" w:rsidRDefault="00BA2E13" w:rsidP="0010123E">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CC566B" w:rsidRPr="002637EA">
        <w:rPr>
          <w:rFonts w:ascii="ＭＳ ゴシック" w:eastAsia="ＭＳ ゴシック" w:hAnsi="ＭＳ ゴシック" w:cs="ＭＳ ゴシック" w:hint="eastAsia"/>
          <w:color w:val="000000" w:themeColor="text1"/>
          <w:kern w:val="0"/>
          <w:sz w:val="20"/>
          <w:szCs w:val="20"/>
          <w:lang w:eastAsia="zh-CN"/>
        </w:rPr>
        <w:t>20</w:t>
      </w: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10123E" w:rsidRPr="002637EA">
        <w:rPr>
          <w:rFonts w:ascii="ＭＳ ゴシック" w:eastAsia="ＭＳ ゴシック" w:hAnsi="ＭＳ ゴシック" w:cs="ＭＳ ゴシック" w:hint="eastAsia"/>
          <w:color w:val="000000" w:themeColor="text1"/>
          <w:kern w:val="0"/>
          <w:sz w:val="20"/>
          <w:szCs w:val="20"/>
          <w:lang w:eastAsia="zh-CN"/>
        </w:rPr>
        <w:t>学校教育法施行規則（昭和22年5月23日文部省令第11号）</w:t>
      </w:r>
    </w:p>
    <w:p w14:paraId="32A354C3" w14:textId="3B3106EA" w:rsidR="00BF5175" w:rsidRPr="002637EA" w:rsidRDefault="00CC566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21</w:t>
      </w:r>
      <w:r w:rsidR="00BF5175" w:rsidRPr="002637EA">
        <w:rPr>
          <w:rFonts w:ascii="ＭＳ ゴシック" w:eastAsia="ＭＳ ゴシック" w:hAnsi="ＭＳ ゴシック" w:cs="ＭＳ ゴシック" w:hint="eastAsia"/>
          <w:color w:val="000000" w:themeColor="text1"/>
          <w:kern w:val="0"/>
          <w:sz w:val="20"/>
          <w:szCs w:val="20"/>
        </w:rPr>
        <w:t xml:space="preserve"> 児童虐待の防止等に関する法律（平成12年5月24日法律第82号）</w:t>
      </w:r>
    </w:p>
    <w:p w14:paraId="3EF78D03" w14:textId="0D315844" w:rsidR="006D6801" w:rsidRPr="002637EA" w:rsidRDefault="00722BF9" w:rsidP="007E0CAC">
      <w:pPr>
        <w:overflowPunct w:val="0"/>
        <w:spacing w:line="360" w:lineRule="exact"/>
        <w:jc w:val="left"/>
        <w:textAlignment w:val="baseline"/>
        <w:rPr>
          <w:rFonts w:ascii="ＭＳ ゴシック" w:eastAsia="ＭＳ ゴシック" w:hAnsi="ＭＳ ゴシック" w:cs="ＭＳ ゴシック"/>
          <w:color w:val="000000" w:themeColor="text1"/>
          <w:kern w:val="0"/>
          <w:sz w:val="18"/>
          <w:szCs w:val="18"/>
        </w:rPr>
      </w:pPr>
      <w:r w:rsidRPr="002637EA">
        <w:rPr>
          <w:rFonts w:ascii="ＭＳ ゴシック" w:eastAsia="ＭＳ ゴシック" w:hAnsi="ＭＳ ゴシック" w:cs="ＭＳ ゴシック" w:hint="eastAsia"/>
          <w:color w:val="000000" w:themeColor="text1"/>
          <w:kern w:val="0"/>
          <w:sz w:val="20"/>
          <w:szCs w:val="20"/>
        </w:rPr>
        <w:t xml:space="preserve">　　　</w:t>
      </w:r>
      <w:r w:rsidR="00CC566B" w:rsidRPr="002637EA">
        <w:rPr>
          <w:rFonts w:ascii="ＭＳ ゴシック" w:eastAsia="ＭＳ ゴシック" w:hAnsi="ＭＳ ゴシック" w:cs="ＭＳ ゴシック" w:hint="eastAsia"/>
          <w:color w:val="000000" w:themeColor="text1"/>
          <w:kern w:val="0"/>
          <w:sz w:val="20"/>
          <w:szCs w:val="20"/>
        </w:rPr>
        <w:t>2</w:t>
      </w:r>
      <w:r w:rsidR="00930E5C" w:rsidRPr="002637EA">
        <w:rPr>
          <w:rFonts w:ascii="ＭＳ ゴシック" w:eastAsia="ＭＳ ゴシック" w:hAnsi="ＭＳ ゴシック" w:cs="ＭＳ ゴシック" w:hint="eastAsia"/>
          <w:color w:val="000000" w:themeColor="text1"/>
          <w:kern w:val="0"/>
          <w:sz w:val="20"/>
          <w:szCs w:val="20"/>
        </w:rPr>
        <w:t>2</w:t>
      </w:r>
      <w:r w:rsidRPr="002637EA">
        <w:rPr>
          <w:rFonts w:ascii="ＭＳ ゴシック" w:eastAsia="ＭＳ ゴシック" w:hAnsi="ＭＳ ゴシック" w:cs="ＭＳ ゴシック" w:hint="eastAsia"/>
          <w:color w:val="000000" w:themeColor="text1"/>
          <w:kern w:val="0"/>
          <w:sz w:val="20"/>
          <w:szCs w:val="20"/>
        </w:rPr>
        <w:t xml:space="preserve"> 児童養護施設等に対する児童の権利擁護に関する指導の徹底について</w:t>
      </w:r>
      <w:r w:rsidR="007E0CAC" w:rsidRPr="002637EA">
        <w:rPr>
          <w:rFonts w:ascii="ＭＳ ゴシック" w:eastAsia="ＭＳ ゴシック" w:hAnsi="ＭＳ ゴシック" w:cs="ＭＳ ゴシック" w:hint="eastAsia"/>
          <w:color w:val="000000" w:themeColor="text1"/>
          <w:kern w:val="0"/>
          <w:sz w:val="18"/>
          <w:szCs w:val="18"/>
        </w:rPr>
        <w:t>(</w:t>
      </w:r>
      <w:r w:rsidRPr="002637EA">
        <w:rPr>
          <w:rFonts w:ascii="ＭＳ ゴシック" w:eastAsia="ＭＳ ゴシック" w:hAnsi="ＭＳ ゴシック" w:cs="ＭＳ ゴシック" w:hint="eastAsia"/>
          <w:color w:val="000000" w:themeColor="text1"/>
          <w:kern w:val="0"/>
          <w:sz w:val="18"/>
          <w:szCs w:val="18"/>
        </w:rPr>
        <w:t>平成11年10月22日児家第60号</w:t>
      </w:r>
      <w:r w:rsidR="007E0CAC" w:rsidRPr="002637EA">
        <w:rPr>
          <w:rFonts w:ascii="ＭＳ ゴシック" w:eastAsia="ＭＳ ゴシック" w:hAnsi="ＭＳ ゴシック" w:cs="ＭＳ ゴシック" w:hint="eastAsia"/>
          <w:color w:val="000000" w:themeColor="text1"/>
          <w:kern w:val="0"/>
          <w:sz w:val="18"/>
          <w:szCs w:val="18"/>
        </w:rPr>
        <w:t>)</w:t>
      </w:r>
    </w:p>
    <w:p w14:paraId="39E99391" w14:textId="01C80F2D" w:rsidR="00BF5175" w:rsidRPr="002637EA" w:rsidRDefault="00CC566B"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18"/>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2</w:t>
      </w:r>
      <w:r w:rsidR="00930E5C" w:rsidRPr="002637EA">
        <w:rPr>
          <w:rFonts w:ascii="ＭＳ ゴシック" w:eastAsia="ＭＳ ゴシック" w:hAnsi="ＭＳ ゴシック" w:cs="ＭＳ ゴシック" w:hint="eastAsia"/>
          <w:color w:val="000000" w:themeColor="text1"/>
          <w:kern w:val="0"/>
          <w:sz w:val="20"/>
          <w:szCs w:val="20"/>
        </w:rPr>
        <w:t>3</w:t>
      </w:r>
      <w:r w:rsidR="00BF5175" w:rsidRPr="002637EA">
        <w:rPr>
          <w:rFonts w:ascii="ＭＳ ゴシック" w:eastAsia="ＭＳ ゴシック" w:hAnsi="ＭＳ ゴシック" w:cs="ＭＳ ゴシック" w:hint="eastAsia"/>
          <w:color w:val="000000" w:themeColor="text1"/>
          <w:kern w:val="0"/>
          <w:sz w:val="20"/>
          <w:szCs w:val="20"/>
          <w:lang w:eastAsia="zh-CN"/>
        </w:rPr>
        <w:t xml:space="preserve"> 学校保健安全法（昭和33年4月10日法律第56号）</w:t>
      </w:r>
    </w:p>
    <w:p w14:paraId="50CEF598" w14:textId="2527B4E3" w:rsidR="00BF5175" w:rsidRPr="002637EA" w:rsidRDefault="00CC566B"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2</w:t>
      </w:r>
      <w:r w:rsidR="00930E5C" w:rsidRPr="002637EA">
        <w:rPr>
          <w:rFonts w:ascii="ＭＳ ゴシック" w:eastAsia="ＭＳ ゴシック" w:hAnsi="ＭＳ ゴシック" w:cs="ＭＳ ゴシック" w:hint="eastAsia"/>
          <w:color w:val="000000" w:themeColor="text1"/>
          <w:kern w:val="0"/>
          <w:sz w:val="20"/>
          <w:szCs w:val="20"/>
        </w:rPr>
        <w:t>4</w:t>
      </w:r>
      <w:r w:rsidR="00BF5175" w:rsidRPr="002637EA">
        <w:rPr>
          <w:rFonts w:ascii="ＭＳ ゴシック" w:eastAsia="ＭＳ ゴシック" w:hAnsi="ＭＳ ゴシック" w:cs="ＭＳ ゴシック" w:hint="eastAsia"/>
          <w:color w:val="000000" w:themeColor="text1"/>
          <w:kern w:val="0"/>
          <w:sz w:val="20"/>
          <w:szCs w:val="20"/>
        </w:rPr>
        <w:t xml:space="preserve"> 学校保健安全法施行令（昭和33年6月10日政令第174号）・</w:t>
      </w:r>
    </w:p>
    <w:p w14:paraId="2EB0B2D8" w14:textId="52229296" w:rsidR="00BF5175" w:rsidRPr="002637EA" w:rsidRDefault="00CC566B"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color w:val="000000" w:themeColor="text1"/>
          <w:kern w:val="0"/>
          <w:sz w:val="20"/>
          <w:szCs w:val="20"/>
          <w:lang w:eastAsia="zh-CN"/>
        </w:rPr>
        <w:t>2</w:t>
      </w:r>
      <w:r w:rsidR="00930E5C" w:rsidRPr="002637EA">
        <w:rPr>
          <w:rFonts w:ascii="ＭＳ ゴシック" w:eastAsia="ＭＳ ゴシック" w:hAnsi="ＭＳ ゴシック" w:cs="ＭＳ ゴシック" w:hint="eastAsia"/>
          <w:color w:val="000000" w:themeColor="text1"/>
          <w:kern w:val="0"/>
          <w:sz w:val="20"/>
          <w:szCs w:val="20"/>
        </w:rPr>
        <w:t>5</w:t>
      </w:r>
      <w:r w:rsidR="00BF5175" w:rsidRPr="002637EA">
        <w:rPr>
          <w:rFonts w:ascii="ＭＳ ゴシック" w:eastAsia="ＭＳ ゴシック" w:hAnsi="ＭＳ ゴシック" w:cs="ＭＳ ゴシック" w:hint="eastAsia"/>
          <w:color w:val="000000" w:themeColor="text1"/>
          <w:kern w:val="0"/>
          <w:sz w:val="20"/>
          <w:szCs w:val="20"/>
          <w:lang w:eastAsia="zh-CN"/>
        </w:rPr>
        <w:t xml:space="preserve"> 学校保健安全施行規則（昭和33年6月13日文部省令第18号）</w:t>
      </w:r>
    </w:p>
    <w:p w14:paraId="4BC9CE27" w14:textId="07885FCD" w:rsidR="00EF688C" w:rsidRPr="002637EA" w:rsidRDefault="007E0CAC" w:rsidP="007E0CAC">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2</w:t>
      </w:r>
      <w:r w:rsidR="00930E5C" w:rsidRPr="002637EA">
        <w:rPr>
          <w:rFonts w:ascii="ＭＳ ゴシック" w:eastAsia="ＭＳ ゴシック" w:hAnsi="ＭＳ ゴシック" w:cs="ＭＳ ゴシック" w:hint="eastAsia"/>
          <w:color w:val="000000" w:themeColor="text1"/>
          <w:kern w:val="0"/>
          <w:sz w:val="20"/>
          <w:szCs w:val="20"/>
        </w:rPr>
        <w:t>6</w:t>
      </w:r>
      <w:r w:rsidR="00EF688C"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hint="eastAsia"/>
          <w:color w:val="000000" w:themeColor="text1"/>
          <w:sz w:val="20"/>
          <w:szCs w:val="20"/>
        </w:rPr>
        <w:t>保育所等における感染症対策ガイドライン(</w:t>
      </w:r>
      <w:bookmarkStart w:id="0" w:name="_Hlk163650504"/>
      <w:r w:rsidRPr="002637EA">
        <w:rPr>
          <w:rFonts w:ascii="ＭＳ ゴシック" w:eastAsia="ＭＳ ゴシック" w:hAnsi="ＭＳ ゴシック" w:hint="eastAsia"/>
          <w:color w:val="000000" w:themeColor="text1"/>
          <w:sz w:val="20"/>
          <w:szCs w:val="20"/>
        </w:rPr>
        <w:t>令和5年5月こども家庭庁</w:t>
      </w:r>
      <w:bookmarkEnd w:id="0"/>
      <w:r w:rsidRPr="002637EA">
        <w:rPr>
          <w:rFonts w:ascii="ＭＳ ゴシック" w:eastAsia="ＭＳ ゴシック" w:hAnsi="ＭＳ ゴシック" w:hint="eastAsia"/>
          <w:color w:val="000000" w:themeColor="text1"/>
          <w:sz w:val="20"/>
          <w:szCs w:val="20"/>
        </w:rPr>
        <w:t>)</w:t>
      </w:r>
    </w:p>
    <w:p w14:paraId="17F6852A" w14:textId="71FC7562" w:rsidR="00BF5175" w:rsidRPr="002637EA" w:rsidRDefault="00CC566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2</w:t>
      </w:r>
      <w:r w:rsidR="00930E5C" w:rsidRPr="002637EA">
        <w:rPr>
          <w:rFonts w:ascii="ＭＳ ゴシック" w:eastAsia="ＭＳ ゴシック" w:hAnsi="ＭＳ ゴシック" w:cs="ＭＳ ゴシック" w:hint="eastAsia"/>
          <w:color w:val="000000" w:themeColor="text1"/>
          <w:kern w:val="0"/>
          <w:sz w:val="20"/>
          <w:szCs w:val="20"/>
        </w:rPr>
        <w:t>7</w:t>
      </w:r>
      <w:r w:rsidR="00EF688C" w:rsidRPr="002637EA">
        <w:rPr>
          <w:rFonts w:ascii="ＭＳ ゴシック" w:eastAsia="ＭＳ ゴシック" w:hAnsi="ＭＳ ゴシック" w:cs="ＭＳ ゴシック" w:hint="eastAsia"/>
          <w:color w:val="000000" w:themeColor="text1"/>
          <w:kern w:val="0"/>
          <w:sz w:val="20"/>
          <w:szCs w:val="20"/>
        </w:rPr>
        <w:t xml:space="preserve"> </w:t>
      </w:r>
      <w:r w:rsidR="00EF688C" w:rsidRPr="002637EA">
        <w:rPr>
          <w:rFonts w:ascii="ＭＳ ゴシック" w:eastAsia="ＭＳ ゴシック" w:hAnsi="ＭＳ ゴシック" w:hint="eastAsia"/>
          <w:color w:val="000000" w:themeColor="text1"/>
          <w:sz w:val="20"/>
          <w:szCs w:val="20"/>
        </w:rPr>
        <w:t>社会福祉施設等における感染症等発生時に係る報告について（平成17年2月22日児発第0222001号）</w:t>
      </w:r>
    </w:p>
    <w:p w14:paraId="675F4B50" w14:textId="6DBF3C09" w:rsidR="00BF5175" w:rsidRPr="002637EA" w:rsidRDefault="00CC566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2</w:t>
      </w:r>
      <w:r w:rsidR="00930E5C" w:rsidRPr="002637EA">
        <w:rPr>
          <w:rFonts w:ascii="ＭＳ ゴシック" w:eastAsia="ＭＳ ゴシック" w:hAnsi="ＭＳ ゴシック" w:cs="ＭＳ ゴシック" w:hint="eastAsia"/>
          <w:color w:val="000000" w:themeColor="text1"/>
          <w:kern w:val="0"/>
          <w:sz w:val="20"/>
          <w:szCs w:val="20"/>
        </w:rPr>
        <w:t>8</w:t>
      </w:r>
      <w:r w:rsidR="00BF5175" w:rsidRPr="002637EA">
        <w:rPr>
          <w:rFonts w:ascii="ＭＳ ゴシック" w:eastAsia="ＭＳ ゴシック" w:hAnsi="ＭＳ ゴシック" w:cs="ＭＳ ゴシック" w:hint="eastAsia"/>
          <w:color w:val="000000" w:themeColor="text1"/>
          <w:kern w:val="0"/>
          <w:sz w:val="20"/>
          <w:szCs w:val="20"/>
          <w:lang w:eastAsia="zh-CN"/>
        </w:rPr>
        <w:t xml:space="preserve"> 道路運送法（昭和26年6月1日法律第183号）</w:t>
      </w:r>
    </w:p>
    <w:p w14:paraId="4DD91899" w14:textId="4A055F17" w:rsidR="00BF5175" w:rsidRPr="002637EA" w:rsidRDefault="00930E5C"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rPr>
        <w:t>29</w:t>
      </w:r>
      <w:r w:rsidR="00BF5175" w:rsidRPr="002637EA">
        <w:rPr>
          <w:rFonts w:ascii="ＭＳ ゴシック" w:eastAsia="ＭＳ ゴシック" w:hAnsi="ＭＳ ゴシック" w:cs="ＭＳ ゴシック" w:hint="eastAsia"/>
          <w:color w:val="000000" w:themeColor="text1"/>
          <w:kern w:val="0"/>
          <w:sz w:val="20"/>
          <w:szCs w:val="20"/>
          <w:lang w:eastAsia="zh-CN"/>
        </w:rPr>
        <w:t xml:space="preserve"> 道路運送法施行規則（昭和26年8月18日運輸省令第75号）</w:t>
      </w:r>
    </w:p>
    <w:p w14:paraId="1C918BF0" w14:textId="00721C6E" w:rsidR="00BF5175" w:rsidRPr="002637EA" w:rsidRDefault="00CC566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3</w:t>
      </w:r>
      <w:r w:rsidR="00930E5C" w:rsidRPr="002637EA">
        <w:rPr>
          <w:rFonts w:ascii="ＭＳ ゴシック" w:eastAsia="ＭＳ ゴシック" w:hAnsi="ＭＳ ゴシック" w:cs="ＭＳ ゴシック" w:hint="eastAsia"/>
          <w:color w:val="000000" w:themeColor="text1"/>
          <w:kern w:val="0"/>
          <w:sz w:val="20"/>
          <w:szCs w:val="20"/>
        </w:rPr>
        <w:t>0</w:t>
      </w:r>
      <w:r w:rsidR="00BF5175" w:rsidRPr="002637EA">
        <w:rPr>
          <w:rFonts w:ascii="ＭＳ ゴシック" w:eastAsia="ＭＳ ゴシック" w:hAnsi="ＭＳ ゴシック" w:cs="ＭＳ ゴシック" w:hint="eastAsia"/>
          <w:color w:val="000000" w:themeColor="text1"/>
          <w:kern w:val="0"/>
          <w:sz w:val="20"/>
          <w:szCs w:val="20"/>
        </w:rPr>
        <w:t xml:space="preserve"> 保育所における通園バス等の取扱い等について（県）（平成9年3月25日児福第828号）</w:t>
      </w:r>
    </w:p>
    <w:p w14:paraId="16B22E50" w14:textId="32ADAFD9" w:rsidR="00BF5175" w:rsidRPr="002637EA" w:rsidRDefault="00BF5175" w:rsidP="00BF5175">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CC566B" w:rsidRPr="002637EA">
        <w:rPr>
          <w:rFonts w:ascii="ＭＳ ゴシック" w:eastAsia="ＭＳ ゴシック" w:hAnsi="ＭＳ ゴシック" w:cs="ＭＳ ゴシック" w:hint="eastAsia"/>
          <w:color w:val="000000" w:themeColor="text1"/>
          <w:kern w:val="0"/>
          <w:sz w:val="20"/>
          <w:szCs w:val="20"/>
        </w:rPr>
        <w:t>3</w:t>
      </w:r>
      <w:r w:rsidR="00930E5C" w:rsidRPr="002637EA">
        <w:rPr>
          <w:rFonts w:ascii="ＭＳ ゴシック" w:eastAsia="ＭＳ ゴシック" w:hAnsi="ＭＳ ゴシック" w:cs="ＭＳ ゴシック" w:hint="eastAsia"/>
          <w:color w:val="000000" w:themeColor="text1"/>
          <w:kern w:val="0"/>
          <w:sz w:val="20"/>
          <w:szCs w:val="20"/>
        </w:rPr>
        <w:t>1</w:t>
      </w:r>
      <w:r w:rsidRPr="002637EA">
        <w:rPr>
          <w:rFonts w:ascii="ＭＳ ゴシック" w:eastAsia="ＭＳ ゴシック" w:hAnsi="ＭＳ ゴシック" w:cs="ＭＳ ゴシック" w:hint="eastAsia"/>
          <w:color w:val="000000" w:themeColor="text1"/>
          <w:kern w:val="0"/>
          <w:sz w:val="20"/>
          <w:szCs w:val="20"/>
        </w:rPr>
        <w:t xml:space="preserve"> 保育所登所に係るバス等の有償運送の取扱いについて（平成9年6月27日児保第14</w:t>
      </w:r>
      <w:r w:rsidR="0015376B" w:rsidRPr="002637EA">
        <w:rPr>
          <w:rFonts w:ascii="ＭＳ ゴシック" w:eastAsia="ＭＳ ゴシック" w:hAnsi="ＭＳ ゴシック" w:cs="ＭＳ ゴシック" w:hint="eastAsia"/>
          <w:color w:val="000000" w:themeColor="text1"/>
          <w:kern w:val="0"/>
          <w:sz w:val="20"/>
          <w:szCs w:val="20"/>
        </w:rPr>
        <w:t>号</w:t>
      </w:r>
      <w:r w:rsidRPr="002637EA">
        <w:rPr>
          <w:rFonts w:ascii="ＭＳ ゴシック" w:eastAsia="ＭＳ ゴシック" w:hAnsi="ＭＳ ゴシック" w:cs="ＭＳ ゴシック" w:hint="eastAsia"/>
          <w:color w:val="000000" w:themeColor="text1"/>
          <w:kern w:val="0"/>
          <w:sz w:val="20"/>
          <w:szCs w:val="20"/>
        </w:rPr>
        <w:t>）</w:t>
      </w:r>
    </w:p>
    <w:p w14:paraId="4CA76869" w14:textId="2361D595" w:rsidR="00EF688C" w:rsidRPr="002637EA" w:rsidRDefault="00EF688C" w:rsidP="00EF688C">
      <w:pPr>
        <w:overflowPunct w:val="0"/>
        <w:spacing w:line="360" w:lineRule="exact"/>
        <w:jc w:val="lef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044DA4" w:rsidRPr="002637EA">
        <w:rPr>
          <w:rFonts w:ascii="ＭＳ ゴシック" w:eastAsia="ＭＳ ゴシック" w:hAnsi="ＭＳ ゴシック" w:cs="ＭＳ ゴシック"/>
          <w:color w:val="000000" w:themeColor="text1"/>
          <w:kern w:val="0"/>
          <w:sz w:val="20"/>
          <w:szCs w:val="20"/>
        </w:rPr>
        <w:t xml:space="preserve">　</w:t>
      </w:r>
      <w:r w:rsidR="00CC566B" w:rsidRPr="002637EA">
        <w:rPr>
          <w:rFonts w:ascii="ＭＳ ゴシック" w:eastAsia="ＭＳ ゴシック" w:hAnsi="ＭＳ ゴシック" w:cs="ＭＳ ゴシック" w:hint="eastAsia"/>
          <w:color w:val="000000" w:themeColor="text1"/>
          <w:kern w:val="0"/>
          <w:sz w:val="20"/>
          <w:szCs w:val="20"/>
        </w:rPr>
        <w:t>3</w:t>
      </w:r>
      <w:r w:rsidR="00930E5C" w:rsidRPr="002637EA">
        <w:rPr>
          <w:rFonts w:ascii="ＭＳ ゴシック" w:eastAsia="ＭＳ ゴシック" w:hAnsi="ＭＳ ゴシック" w:cs="ＭＳ ゴシック" w:hint="eastAsia"/>
          <w:color w:val="000000" w:themeColor="text1"/>
          <w:kern w:val="0"/>
          <w:sz w:val="20"/>
          <w:szCs w:val="20"/>
        </w:rPr>
        <w:t>2</w:t>
      </w:r>
      <w:r w:rsidRPr="002637EA">
        <w:rPr>
          <w:rFonts w:ascii="ＭＳ ゴシック" w:eastAsia="ＭＳ ゴシック" w:hAnsi="Times New Roman" w:hint="eastAsia"/>
          <w:color w:val="000000" w:themeColor="text1"/>
          <w:kern w:val="0"/>
          <w:sz w:val="20"/>
          <w:szCs w:val="20"/>
        </w:rPr>
        <w:t xml:space="preserve"> 保育所入所手続き等に関する運用改善等について（平成8年3月27日付児発第275号）</w:t>
      </w:r>
    </w:p>
    <w:p w14:paraId="4D5D6A92" w14:textId="11463BA5" w:rsidR="00EF688C" w:rsidRPr="002637EA" w:rsidRDefault="00EF688C" w:rsidP="00EF688C">
      <w:pPr>
        <w:overflowPunct w:val="0"/>
        <w:spacing w:line="360" w:lineRule="exact"/>
        <w:jc w:val="lef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CC566B" w:rsidRPr="002637EA">
        <w:rPr>
          <w:rFonts w:ascii="ＭＳ ゴシック" w:eastAsia="ＭＳ ゴシック" w:hAnsi="Times New Roman" w:hint="eastAsia"/>
          <w:color w:val="000000" w:themeColor="text1"/>
          <w:kern w:val="0"/>
          <w:sz w:val="20"/>
          <w:szCs w:val="20"/>
        </w:rPr>
        <w:t>3</w:t>
      </w:r>
      <w:r w:rsidR="00930E5C" w:rsidRPr="002637EA">
        <w:rPr>
          <w:rFonts w:ascii="ＭＳ ゴシック" w:eastAsia="ＭＳ ゴシック" w:hAnsi="Times New Roman" w:hint="eastAsia"/>
          <w:color w:val="000000" w:themeColor="text1"/>
          <w:kern w:val="0"/>
          <w:sz w:val="20"/>
          <w:szCs w:val="20"/>
        </w:rPr>
        <w:t>3</w:t>
      </w:r>
      <w:r w:rsidRPr="002637EA">
        <w:rPr>
          <w:rFonts w:ascii="ＭＳ ゴシック" w:eastAsia="ＭＳ ゴシック" w:hAnsi="Times New Roman" w:hint="eastAsia"/>
          <w:color w:val="000000" w:themeColor="text1"/>
          <w:kern w:val="0"/>
          <w:sz w:val="20"/>
          <w:szCs w:val="20"/>
        </w:rPr>
        <w:t xml:space="preserve"> 保育所入所手続き等に関する運用改善等について（平成8年6月28日付児保第12号）</w:t>
      </w:r>
    </w:p>
    <w:p w14:paraId="13CE487F" w14:textId="4DDED5A3" w:rsidR="009328FE" w:rsidRPr="002637EA" w:rsidRDefault="007E0CAC" w:rsidP="001F7D56">
      <w:pPr>
        <w:overflowPunct w:val="0"/>
        <w:spacing w:line="360" w:lineRule="exact"/>
        <w:ind w:leftChars="300" w:left="830" w:hangingChars="100" w:hanging="200"/>
        <w:jc w:val="lef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3</w:t>
      </w:r>
      <w:r w:rsidR="00930E5C" w:rsidRPr="002637EA">
        <w:rPr>
          <w:rFonts w:ascii="ＭＳ ゴシック" w:eastAsia="ＭＳ ゴシック" w:hAnsi="Times New Roman" w:hint="eastAsia"/>
          <w:color w:val="000000" w:themeColor="text1"/>
          <w:kern w:val="0"/>
          <w:sz w:val="20"/>
          <w:szCs w:val="20"/>
        </w:rPr>
        <w:t>4</w:t>
      </w:r>
      <w:r w:rsidRPr="002637EA">
        <w:rPr>
          <w:rFonts w:ascii="ＭＳ ゴシック" w:eastAsia="ＭＳ ゴシック" w:hAnsi="Times New Roman" w:hint="eastAsia"/>
          <w:color w:val="000000" w:themeColor="text1"/>
          <w:kern w:val="0"/>
          <w:sz w:val="20"/>
          <w:szCs w:val="20"/>
        </w:rPr>
        <w:t>バス送迎に当たっての安全管理の徹底に関する緊急対策「こどものバス送迎安全管理徹底プラン」につ</w:t>
      </w:r>
      <w:r w:rsidRPr="002637EA">
        <w:rPr>
          <w:rFonts w:ascii="ＭＳ ゴシック" w:eastAsia="ＭＳ ゴシック" w:hAnsi="Times New Roman" w:hint="eastAsia"/>
          <w:color w:val="000000" w:themeColor="text1"/>
          <w:kern w:val="0"/>
          <w:sz w:val="20"/>
          <w:szCs w:val="20"/>
        </w:rPr>
        <w:lastRenderedPageBreak/>
        <w:t>いて（令和4年10月12日厚生労働省子ども家庭局保育課）</w:t>
      </w:r>
    </w:p>
    <w:p w14:paraId="6BBFE15D" w14:textId="661912CE" w:rsidR="00BC7EAF" w:rsidRPr="002637EA" w:rsidRDefault="00BC7EAF"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CC566B" w:rsidRPr="002637EA">
        <w:rPr>
          <w:rFonts w:ascii="ＭＳ ゴシック" w:eastAsia="ＭＳ ゴシック" w:hAnsi="ＭＳ ゴシック" w:cs="ＭＳ ゴシック" w:hint="eastAsia"/>
          <w:color w:val="000000" w:themeColor="text1"/>
          <w:kern w:val="0"/>
          <w:sz w:val="20"/>
          <w:szCs w:val="20"/>
        </w:rPr>
        <w:t>3</w:t>
      </w:r>
      <w:r w:rsidR="00930E5C" w:rsidRPr="002637EA">
        <w:rPr>
          <w:rFonts w:ascii="ＭＳ ゴシック" w:eastAsia="ＭＳ ゴシック" w:hAnsi="ＭＳ ゴシック" w:cs="ＭＳ ゴシック" w:hint="eastAsia"/>
          <w:color w:val="000000" w:themeColor="text1"/>
          <w:kern w:val="0"/>
          <w:sz w:val="20"/>
          <w:szCs w:val="20"/>
        </w:rPr>
        <w:t>5</w:t>
      </w:r>
      <w:r w:rsidRPr="002637EA">
        <w:rPr>
          <w:rFonts w:ascii="ＭＳ ゴシック" w:eastAsia="ＭＳ ゴシック" w:hAnsi="ＭＳ ゴシック" w:cs="ＭＳ ゴシック" w:hint="eastAsia"/>
          <w:color w:val="000000" w:themeColor="text1"/>
          <w:kern w:val="0"/>
          <w:sz w:val="20"/>
          <w:szCs w:val="20"/>
        </w:rPr>
        <w:t xml:space="preserve"> 社会福祉事業の経営者による福祉サービスに関する苦情解決の仕組みの指針について</w:t>
      </w:r>
    </w:p>
    <w:p w14:paraId="3B359396" w14:textId="77777777" w:rsidR="00BC7EAF" w:rsidRPr="002637EA" w:rsidRDefault="00BC7EAF" w:rsidP="00E479F0">
      <w:pPr>
        <w:overflowPunct w:val="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5743EA"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平成12年6月7日児発第575号）</w:t>
      </w:r>
    </w:p>
    <w:p w14:paraId="116BC36D" w14:textId="2F2672E6" w:rsidR="005743EA" w:rsidRPr="002637EA" w:rsidRDefault="007A7F9C" w:rsidP="005743EA">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CC566B" w:rsidRPr="002637EA">
        <w:rPr>
          <w:rFonts w:ascii="ＭＳ ゴシック" w:eastAsia="ＭＳ ゴシック" w:hAnsi="ＭＳ ゴシック" w:cs="ＭＳ ゴシック" w:hint="eastAsia"/>
          <w:color w:val="000000" w:themeColor="text1"/>
          <w:kern w:val="0"/>
          <w:sz w:val="20"/>
          <w:szCs w:val="20"/>
        </w:rPr>
        <w:t>3</w:t>
      </w:r>
      <w:r w:rsidR="00930E5C" w:rsidRPr="002637EA">
        <w:rPr>
          <w:rFonts w:ascii="ＭＳ ゴシック" w:eastAsia="ＭＳ ゴシック" w:hAnsi="ＭＳ ゴシック" w:cs="ＭＳ ゴシック" w:hint="eastAsia"/>
          <w:color w:val="000000" w:themeColor="text1"/>
          <w:kern w:val="0"/>
          <w:sz w:val="20"/>
          <w:szCs w:val="20"/>
        </w:rPr>
        <w:t>6</w:t>
      </w:r>
      <w:r w:rsidRPr="002637EA">
        <w:rPr>
          <w:rFonts w:ascii="ＭＳ ゴシック" w:eastAsia="ＭＳ ゴシック" w:hAnsi="ＭＳ ゴシック" w:cs="ＭＳ ゴシック" w:hint="eastAsia"/>
          <w:color w:val="000000" w:themeColor="text1"/>
          <w:kern w:val="0"/>
          <w:sz w:val="20"/>
          <w:szCs w:val="20"/>
        </w:rPr>
        <w:t xml:space="preserve"> 保育所における食を通じた子どもの健全育成に関する取組の推進について</w:t>
      </w:r>
    </w:p>
    <w:p w14:paraId="6E34EF95" w14:textId="77777777" w:rsidR="00EF688C" w:rsidRPr="002637EA" w:rsidRDefault="007A7F9C" w:rsidP="00E479F0">
      <w:pPr>
        <w:overflowPunct w:val="0"/>
        <w:ind w:leftChars="400" w:left="1040" w:hangingChars="100" w:hanging="2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(平成16年3月29日雇児保発0329001号)</w:t>
      </w:r>
    </w:p>
    <w:p w14:paraId="7FD80FCD" w14:textId="1DD169BD" w:rsidR="007A7F9C" w:rsidRPr="002637EA"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CC566B" w:rsidRPr="002637EA">
        <w:rPr>
          <w:rFonts w:ascii="ＭＳ ゴシック" w:eastAsia="ＭＳ ゴシック" w:hAnsi="ＭＳ ゴシック" w:cs="ＭＳ ゴシック" w:hint="eastAsia"/>
          <w:color w:val="000000" w:themeColor="text1"/>
          <w:kern w:val="0"/>
          <w:sz w:val="20"/>
          <w:szCs w:val="20"/>
        </w:rPr>
        <w:t>3</w:t>
      </w:r>
      <w:r w:rsidR="00930E5C" w:rsidRPr="002637EA">
        <w:rPr>
          <w:rFonts w:ascii="ＭＳ ゴシック" w:eastAsia="ＭＳ ゴシック" w:hAnsi="ＭＳ ゴシック" w:cs="ＭＳ ゴシック" w:hint="eastAsia"/>
          <w:color w:val="000000" w:themeColor="text1"/>
          <w:kern w:val="0"/>
          <w:sz w:val="20"/>
          <w:szCs w:val="20"/>
        </w:rPr>
        <w:t>7</w:t>
      </w:r>
      <w:r w:rsidRPr="002637EA">
        <w:rPr>
          <w:rFonts w:ascii="ＭＳ ゴシック" w:eastAsia="ＭＳ ゴシック" w:hAnsi="ＭＳ ゴシック" w:cs="ＭＳ ゴシック" w:hint="eastAsia"/>
          <w:color w:val="000000" w:themeColor="text1"/>
          <w:kern w:val="0"/>
          <w:sz w:val="20"/>
          <w:szCs w:val="20"/>
        </w:rPr>
        <w:t xml:space="preserve"> 社会福祉施設における給食の検食について(平成7年6月19日福政第238号県民福祉部長通知)</w:t>
      </w:r>
    </w:p>
    <w:p w14:paraId="1EE3223D" w14:textId="0C39A670" w:rsidR="005743EA" w:rsidRPr="002637EA" w:rsidRDefault="00CC566B"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3</w:t>
      </w:r>
      <w:r w:rsidR="00930E5C" w:rsidRPr="002637EA">
        <w:rPr>
          <w:rFonts w:ascii="ＭＳ ゴシック" w:eastAsia="ＭＳ ゴシック" w:hAnsi="ＭＳ ゴシック" w:cs="ＭＳ ゴシック" w:hint="eastAsia"/>
          <w:color w:val="000000" w:themeColor="text1"/>
          <w:kern w:val="0"/>
          <w:sz w:val="20"/>
          <w:szCs w:val="20"/>
        </w:rPr>
        <w:t>8</w:t>
      </w:r>
      <w:r w:rsidR="007A7F9C" w:rsidRPr="002637EA">
        <w:rPr>
          <w:rFonts w:ascii="ＭＳ ゴシック" w:eastAsia="ＭＳ ゴシック" w:hAnsi="ＭＳ ゴシック" w:cs="ＭＳ ゴシック" w:hint="eastAsia"/>
          <w:color w:val="000000" w:themeColor="text1"/>
          <w:kern w:val="0"/>
          <w:sz w:val="20"/>
          <w:szCs w:val="20"/>
        </w:rPr>
        <w:t xml:space="preserve"> 児童福祉施設における食事の提供に関する援助及び指導について</w:t>
      </w:r>
    </w:p>
    <w:p w14:paraId="0AA52DE5" w14:textId="77777777" w:rsidR="00713668" w:rsidRPr="002637EA" w:rsidRDefault="009328FE" w:rsidP="00713668">
      <w:pPr>
        <w:overflowPunct w:val="0"/>
        <w:spacing w:line="240" w:lineRule="exact"/>
        <w:ind w:firstLineChars="350" w:firstLine="7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hint="eastAsia"/>
          <w:color w:val="000000" w:themeColor="text1"/>
          <w:kern w:val="0"/>
          <w:sz w:val="20"/>
          <w:szCs w:val="20"/>
        </w:rPr>
        <w:t>令和</w:t>
      </w:r>
      <w:r w:rsidRPr="002637EA">
        <w:rPr>
          <w:rFonts w:ascii="ＭＳ ゴシック" w:eastAsia="ＭＳ ゴシック" w:hAnsi="ＭＳ ゴシック" w:cs="ＭＳ ゴシック"/>
          <w:color w:val="000000" w:themeColor="text1"/>
          <w:kern w:val="0"/>
          <w:sz w:val="20"/>
          <w:szCs w:val="20"/>
        </w:rPr>
        <w:t>２年３月31日子発</w:t>
      </w:r>
      <w:r w:rsidRPr="002637EA">
        <w:rPr>
          <w:rFonts w:ascii="ＭＳ ゴシック" w:eastAsia="ＭＳ ゴシック" w:hAnsi="ＭＳ ゴシック" w:cs="ＭＳ ゴシック" w:hint="eastAsia"/>
          <w:color w:val="000000" w:themeColor="text1"/>
          <w:kern w:val="0"/>
          <w:sz w:val="20"/>
          <w:szCs w:val="20"/>
        </w:rPr>
        <w:t>0331</w:t>
      </w:r>
      <w:r w:rsidRPr="002637EA">
        <w:rPr>
          <w:rFonts w:ascii="ＭＳ ゴシック" w:eastAsia="ＭＳ ゴシック" w:hAnsi="ＭＳ ゴシック" w:cs="ＭＳ ゴシック"/>
          <w:color w:val="000000" w:themeColor="text1"/>
          <w:kern w:val="0"/>
          <w:sz w:val="20"/>
          <w:szCs w:val="20"/>
        </w:rPr>
        <w:t>第１号・障</w:t>
      </w:r>
      <w:r w:rsidRPr="002637EA">
        <w:rPr>
          <w:rFonts w:ascii="ＭＳ ゴシック" w:eastAsia="ＭＳ ゴシック" w:hAnsi="ＭＳ ゴシック" w:cs="ＭＳ ゴシック" w:hint="eastAsia"/>
          <w:color w:val="000000" w:themeColor="text1"/>
          <w:kern w:val="0"/>
          <w:sz w:val="20"/>
          <w:szCs w:val="20"/>
        </w:rPr>
        <w:t>発</w:t>
      </w:r>
      <w:r w:rsidRPr="002637EA">
        <w:rPr>
          <w:rFonts w:ascii="ＭＳ ゴシック" w:eastAsia="ＭＳ ゴシック" w:hAnsi="ＭＳ ゴシック" w:cs="ＭＳ ゴシック"/>
          <w:color w:val="000000" w:themeColor="text1"/>
          <w:kern w:val="0"/>
          <w:sz w:val="20"/>
          <w:szCs w:val="20"/>
        </w:rPr>
        <w:t>0331第８号</w:t>
      </w:r>
      <w:r w:rsidRPr="002637EA">
        <w:rPr>
          <w:rFonts w:ascii="ＭＳ ゴシック" w:eastAsia="ＭＳ ゴシック" w:hAnsi="ＭＳ ゴシック" w:cs="ＭＳ ゴシック" w:hint="eastAsia"/>
          <w:color w:val="000000" w:themeColor="text1"/>
          <w:kern w:val="0"/>
          <w:sz w:val="20"/>
          <w:szCs w:val="20"/>
          <w:lang w:eastAsia="zh-CN"/>
        </w:rPr>
        <w:t>）</w:t>
      </w:r>
    </w:p>
    <w:p w14:paraId="7DDE5259" w14:textId="03541B11" w:rsidR="005743EA" w:rsidRPr="002637EA"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930E5C" w:rsidRPr="002637EA">
        <w:rPr>
          <w:rFonts w:ascii="ＭＳ ゴシック" w:eastAsia="ＭＳ ゴシック" w:hAnsi="ＭＳ ゴシック" w:cs="ＭＳ ゴシック" w:hint="eastAsia"/>
          <w:color w:val="000000" w:themeColor="text1"/>
          <w:kern w:val="0"/>
          <w:sz w:val="20"/>
          <w:szCs w:val="20"/>
        </w:rPr>
        <w:t>39</w:t>
      </w:r>
      <w:r w:rsidRPr="002637EA">
        <w:rPr>
          <w:rFonts w:ascii="ＭＳ ゴシック" w:eastAsia="ＭＳ ゴシック" w:hAnsi="ＭＳ ゴシック" w:cs="ＭＳ ゴシック" w:hint="eastAsia"/>
          <w:color w:val="000000" w:themeColor="text1"/>
          <w:kern w:val="0"/>
          <w:sz w:val="20"/>
          <w:szCs w:val="20"/>
        </w:rPr>
        <w:t xml:space="preserve"> 児童福祉施設における「食事摂取基準」を活用した食事計画について</w:t>
      </w:r>
    </w:p>
    <w:p w14:paraId="550A2E52" w14:textId="77777777" w:rsidR="00713668" w:rsidRPr="002637EA" w:rsidRDefault="009328FE" w:rsidP="00713668">
      <w:pPr>
        <w:overflowPunct w:val="0"/>
        <w:spacing w:line="240" w:lineRule="exact"/>
        <w:ind w:firstLineChars="350" w:firstLine="700"/>
        <w:jc w:val="left"/>
        <w:textAlignment w:val="baseline"/>
        <w:rPr>
          <w:rFonts w:ascii="ＭＳ ゴシック" w:eastAsia="DengXian"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hint="eastAsia"/>
          <w:color w:val="000000" w:themeColor="text1"/>
          <w:kern w:val="0"/>
          <w:sz w:val="20"/>
          <w:szCs w:val="20"/>
        </w:rPr>
        <w:t>令和</w:t>
      </w:r>
      <w:r w:rsidRPr="002637EA">
        <w:rPr>
          <w:rFonts w:ascii="ＭＳ ゴシック" w:eastAsia="ＭＳ ゴシック" w:hAnsi="ＭＳ ゴシック" w:cs="ＭＳ ゴシック"/>
          <w:color w:val="000000" w:themeColor="text1"/>
          <w:kern w:val="0"/>
          <w:sz w:val="20"/>
          <w:szCs w:val="20"/>
        </w:rPr>
        <w:t>２年３月31日子</w:t>
      </w:r>
      <w:r w:rsidRPr="002637EA">
        <w:rPr>
          <w:rFonts w:ascii="ＭＳ ゴシック" w:eastAsia="ＭＳ ゴシック" w:hAnsi="ＭＳ ゴシック" w:cs="ＭＳ ゴシック" w:hint="eastAsia"/>
          <w:color w:val="000000" w:themeColor="text1"/>
          <w:kern w:val="0"/>
          <w:sz w:val="20"/>
          <w:szCs w:val="20"/>
        </w:rPr>
        <w:t>母</w:t>
      </w:r>
      <w:r w:rsidRPr="002637EA">
        <w:rPr>
          <w:rFonts w:ascii="ＭＳ ゴシック" w:eastAsia="ＭＳ ゴシック" w:hAnsi="ＭＳ ゴシック" w:cs="ＭＳ ゴシック"/>
          <w:color w:val="000000" w:themeColor="text1"/>
          <w:kern w:val="0"/>
          <w:sz w:val="20"/>
          <w:szCs w:val="20"/>
        </w:rPr>
        <w:t>発</w:t>
      </w:r>
      <w:r w:rsidRPr="002637EA">
        <w:rPr>
          <w:rFonts w:ascii="ＭＳ ゴシック" w:eastAsia="ＭＳ ゴシック" w:hAnsi="ＭＳ ゴシック" w:cs="ＭＳ ゴシック" w:hint="eastAsia"/>
          <w:color w:val="000000" w:themeColor="text1"/>
          <w:kern w:val="0"/>
          <w:sz w:val="20"/>
          <w:szCs w:val="20"/>
        </w:rPr>
        <w:t>0331</w:t>
      </w:r>
      <w:r w:rsidRPr="002637EA">
        <w:rPr>
          <w:rFonts w:ascii="ＭＳ ゴシック" w:eastAsia="ＭＳ ゴシック" w:hAnsi="ＭＳ ゴシック" w:cs="ＭＳ ゴシック"/>
          <w:color w:val="000000" w:themeColor="text1"/>
          <w:kern w:val="0"/>
          <w:sz w:val="20"/>
          <w:szCs w:val="20"/>
        </w:rPr>
        <w:t>第１号</w:t>
      </w:r>
      <w:r w:rsidRPr="002637EA">
        <w:rPr>
          <w:rFonts w:ascii="ＭＳ ゴシック" w:eastAsia="ＭＳ ゴシック" w:hAnsi="ＭＳ ゴシック" w:cs="ＭＳ ゴシック" w:hint="eastAsia"/>
          <w:color w:val="000000" w:themeColor="text1"/>
          <w:kern w:val="0"/>
          <w:sz w:val="20"/>
          <w:szCs w:val="20"/>
          <w:lang w:eastAsia="zh-CN"/>
        </w:rPr>
        <w:t>）</w:t>
      </w:r>
    </w:p>
    <w:p w14:paraId="029FE1B9" w14:textId="7B2DF45D" w:rsidR="007E0CAC" w:rsidRPr="002637EA" w:rsidRDefault="007E0CAC" w:rsidP="007E0CAC">
      <w:pPr>
        <w:overflowPunct w:val="0"/>
        <w:spacing w:line="24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bookmarkStart w:id="1" w:name="_Hlk163650752"/>
      <w:r w:rsidRPr="002637EA">
        <w:rPr>
          <w:rFonts w:ascii="ＭＳ ゴシック" w:eastAsia="ＭＳ ゴシック" w:hAnsi="ＭＳ ゴシック" w:cs="ＭＳ ゴシック" w:hint="eastAsia"/>
          <w:color w:val="000000" w:themeColor="text1"/>
          <w:kern w:val="0"/>
          <w:sz w:val="20"/>
          <w:szCs w:val="20"/>
        </w:rPr>
        <w:t>4</w:t>
      </w:r>
      <w:r w:rsidR="00930E5C" w:rsidRPr="002637EA">
        <w:rPr>
          <w:rFonts w:ascii="ＭＳ ゴシック" w:eastAsia="ＭＳ ゴシック" w:hAnsi="ＭＳ ゴシック" w:cs="ＭＳ ゴシック" w:hint="eastAsia"/>
          <w:color w:val="000000" w:themeColor="text1"/>
          <w:kern w:val="0"/>
          <w:sz w:val="20"/>
          <w:szCs w:val="20"/>
        </w:rPr>
        <w:t>0</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教育・保育施設等における睡眠中及び食事中の事故防止に向けた取組の徹底について</w:t>
      </w:r>
    </w:p>
    <w:p w14:paraId="4AA33931" w14:textId="77777777" w:rsidR="007E0CAC" w:rsidRPr="002637EA" w:rsidRDefault="007E0CAC" w:rsidP="007E0CAC">
      <w:pPr>
        <w:overflowPunct w:val="0"/>
        <w:spacing w:line="240" w:lineRule="exact"/>
        <w:ind w:firstLineChars="450" w:firstLine="9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lang w:eastAsia="zh-CN"/>
        </w:rPr>
        <w:t>令和５年４月27日付事務通知）</w:t>
      </w:r>
    </w:p>
    <w:p w14:paraId="72D5F57A" w14:textId="101AD9EA" w:rsidR="007E0CAC" w:rsidRPr="002637EA" w:rsidRDefault="007E0CAC" w:rsidP="007E0CAC">
      <w:pPr>
        <w:overflowPunct w:val="0"/>
        <w:spacing w:line="240" w:lineRule="exact"/>
        <w:ind w:firstLineChars="300" w:firstLine="600"/>
        <w:jc w:val="left"/>
        <w:textAlignment w:val="baseline"/>
        <w:rPr>
          <w:rFonts w:ascii="ＭＳ ゴシック" w:eastAsia="DengXian"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rPr>
        <w:t>4</w:t>
      </w:r>
      <w:r w:rsidR="00930E5C" w:rsidRPr="002637EA">
        <w:rPr>
          <w:rFonts w:ascii="ＭＳ ゴシック" w:eastAsia="ＭＳ ゴシック" w:hAnsi="ＭＳ ゴシック" w:cs="ＭＳ ゴシック" w:hint="eastAsia"/>
          <w:color w:val="000000" w:themeColor="text1"/>
          <w:kern w:val="0"/>
          <w:sz w:val="20"/>
          <w:szCs w:val="20"/>
        </w:rPr>
        <w:t>1</w:t>
      </w:r>
      <w:r w:rsidRPr="002637EA">
        <w:rPr>
          <w:rFonts w:ascii="ＭＳ ゴシック" w:eastAsia="游明朝"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教育・保育施設等における事故防止及び事故発生時の対応のためのガイドライン（平成28年3月）</w:t>
      </w:r>
      <w:bookmarkEnd w:id="1"/>
    </w:p>
    <w:p w14:paraId="153730A6" w14:textId="2ED344E1" w:rsidR="005743EA" w:rsidRPr="002637EA"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7E0CAC" w:rsidRPr="002637EA">
        <w:rPr>
          <w:rFonts w:ascii="ＭＳ ゴシック" w:eastAsia="ＭＳ ゴシック" w:hAnsi="ＭＳ ゴシック" w:cs="ＭＳ ゴシック" w:hint="eastAsia"/>
          <w:color w:val="000000" w:themeColor="text1"/>
          <w:kern w:val="0"/>
          <w:sz w:val="20"/>
          <w:szCs w:val="20"/>
        </w:rPr>
        <w:t>4</w:t>
      </w:r>
      <w:r w:rsidR="00930E5C" w:rsidRPr="002637EA">
        <w:rPr>
          <w:rFonts w:ascii="ＭＳ ゴシック" w:eastAsia="ＭＳ ゴシック" w:hAnsi="ＭＳ ゴシック" w:cs="ＭＳ ゴシック" w:hint="eastAsia"/>
          <w:color w:val="000000" w:themeColor="text1"/>
          <w:kern w:val="0"/>
          <w:sz w:val="20"/>
          <w:szCs w:val="20"/>
        </w:rPr>
        <w:t>2</w:t>
      </w:r>
      <w:r w:rsidRPr="002637EA">
        <w:rPr>
          <w:rFonts w:ascii="ＭＳ ゴシック" w:eastAsia="ＭＳ ゴシック" w:hAnsi="ＭＳ ゴシック" w:cs="ＭＳ ゴシック" w:hint="eastAsia"/>
          <w:color w:val="000000" w:themeColor="text1"/>
          <w:kern w:val="0"/>
          <w:sz w:val="20"/>
          <w:szCs w:val="20"/>
        </w:rPr>
        <w:t xml:space="preserve"> 保育所における食を通じた子どもの健全育成に関する取組の推進について</w:t>
      </w:r>
    </w:p>
    <w:p w14:paraId="0152165E" w14:textId="77777777" w:rsidR="007A7F9C" w:rsidRPr="002637EA" w:rsidRDefault="007A7F9C" w:rsidP="00E479F0">
      <w:pPr>
        <w:overflowPunct w:val="0"/>
        <w:ind w:leftChars="400" w:left="1040" w:hangingChars="100" w:hanging="2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(平成16年3月29日雇児保発0329001号)</w:t>
      </w:r>
    </w:p>
    <w:p w14:paraId="4530C141" w14:textId="7BC48A08" w:rsidR="007A7F9C" w:rsidRPr="002637EA"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CC566B" w:rsidRPr="002637EA">
        <w:rPr>
          <w:rFonts w:ascii="ＭＳ ゴシック" w:eastAsia="ＭＳ ゴシック" w:hAnsi="ＭＳ ゴシック" w:cs="ＭＳ ゴシック" w:hint="eastAsia"/>
          <w:color w:val="000000" w:themeColor="text1"/>
          <w:kern w:val="0"/>
          <w:sz w:val="20"/>
          <w:szCs w:val="20"/>
        </w:rPr>
        <w:t>4</w:t>
      </w:r>
      <w:r w:rsidR="00930E5C" w:rsidRPr="002637EA">
        <w:rPr>
          <w:rFonts w:ascii="ＭＳ ゴシック" w:eastAsia="ＭＳ ゴシック" w:hAnsi="ＭＳ ゴシック" w:cs="ＭＳ ゴシック" w:hint="eastAsia"/>
          <w:color w:val="000000" w:themeColor="text1"/>
          <w:kern w:val="0"/>
          <w:sz w:val="20"/>
          <w:szCs w:val="20"/>
        </w:rPr>
        <w:t>3</w:t>
      </w:r>
      <w:r w:rsidRPr="002637EA">
        <w:rPr>
          <w:rFonts w:ascii="ＭＳ ゴシック" w:eastAsia="ＭＳ ゴシック" w:hAnsi="ＭＳ ゴシック" w:cs="ＭＳ ゴシック" w:hint="eastAsia"/>
          <w:color w:val="000000" w:themeColor="text1"/>
          <w:kern w:val="0"/>
          <w:sz w:val="20"/>
          <w:szCs w:val="20"/>
        </w:rPr>
        <w:t xml:space="preserve"> 保育所における調理業務の委託について（平成10年2月18日児発第86号）</w:t>
      </w:r>
    </w:p>
    <w:p w14:paraId="7A72C1CA" w14:textId="36CEEFD0" w:rsidR="007A7F9C" w:rsidRPr="002637EA" w:rsidRDefault="00CC566B"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4</w:t>
      </w:r>
      <w:r w:rsidR="00930E5C" w:rsidRPr="002637EA">
        <w:rPr>
          <w:rFonts w:ascii="ＭＳ ゴシック" w:eastAsia="ＭＳ ゴシック" w:hAnsi="ＭＳ ゴシック" w:cs="ＭＳ ゴシック" w:hint="eastAsia"/>
          <w:color w:val="000000" w:themeColor="text1"/>
          <w:kern w:val="0"/>
          <w:sz w:val="20"/>
          <w:szCs w:val="20"/>
        </w:rPr>
        <w:t>4</w:t>
      </w:r>
      <w:r w:rsidR="007A7F9C" w:rsidRPr="002637EA">
        <w:rPr>
          <w:rFonts w:ascii="ＭＳ ゴシック" w:eastAsia="ＭＳ ゴシック" w:hAnsi="ＭＳ ゴシック" w:cs="ＭＳ ゴシック" w:hint="eastAsia"/>
          <w:color w:val="000000" w:themeColor="text1"/>
          <w:kern w:val="0"/>
          <w:sz w:val="20"/>
          <w:szCs w:val="20"/>
        </w:rPr>
        <w:t xml:space="preserve"> 保育所におけるアレルギー対応ガイドライン(平成</w:t>
      </w:r>
      <w:r w:rsidR="00082EE2" w:rsidRPr="002637EA">
        <w:rPr>
          <w:rFonts w:ascii="ＭＳ ゴシック" w:eastAsia="ＭＳ ゴシック" w:hAnsi="ＭＳ ゴシック" w:cs="ＭＳ ゴシック" w:hint="eastAsia"/>
          <w:color w:val="000000" w:themeColor="text1"/>
          <w:kern w:val="0"/>
          <w:sz w:val="20"/>
          <w:szCs w:val="20"/>
        </w:rPr>
        <w:t>31</w:t>
      </w:r>
      <w:r w:rsidR="007A7F9C" w:rsidRPr="002637EA">
        <w:rPr>
          <w:rFonts w:ascii="ＭＳ ゴシック" w:eastAsia="ＭＳ ゴシック" w:hAnsi="ＭＳ ゴシック" w:cs="ＭＳ ゴシック" w:hint="eastAsia"/>
          <w:color w:val="000000" w:themeColor="text1"/>
          <w:kern w:val="0"/>
          <w:sz w:val="20"/>
          <w:szCs w:val="20"/>
        </w:rPr>
        <w:t>年</w:t>
      </w:r>
      <w:r w:rsidR="00082EE2" w:rsidRPr="002637EA">
        <w:rPr>
          <w:rFonts w:ascii="ＭＳ ゴシック" w:eastAsia="ＭＳ ゴシック" w:hAnsi="ＭＳ ゴシック" w:cs="ＭＳ ゴシック" w:hint="eastAsia"/>
          <w:color w:val="000000" w:themeColor="text1"/>
          <w:kern w:val="0"/>
          <w:sz w:val="20"/>
          <w:szCs w:val="20"/>
        </w:rPr>
        <w:t>4</w:t>
      </w:r>
      <w:r w:rsidR="007A7F9C" w:rsidRPr="002637EA">
        <w:rPr>
          <w:rFonts w:ascii="ＭＳ ゴシック" w:eastAsia="ＭＳ ゴシック" w:hAnsi="ＭＳ ゴシック" w:cs="ＭＳ ゴシック" w:hint="eastAsia"/>
          <w:color w:val="000000" w:themeColor="text1"/>
          <w:kern w:val="0"/>
          <w:sz w:val="20"/>
          <w:szCs w:val="20"/>
        </w:rPr>
        <w:t>月厚生労働省)</w:t>
      </w:r>
    </w:p>
    <w:p w14:paraId="1F814C42" w14:textId="769186B2" w:rsidR="007A7F9C" w:rsidRPr="002637EA"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CC566B" w:rsidRPr="002637EA">
        <w:rPr>
          <w:rFonts w:ascii="ＭＳ ゴシック" w:eastAsia="ＭＳ ゴシック" w:hAnsi="ＭＳ ゴシック" w:cs="ＭＳ ゴシック" w:hint="eastAsia"/>
          <w:color w:val="000000" w:themeColor="text1"/>
          <w:kern w:val="0"/>
          <w:sz w:val="20"/>
          <w:szCs w:val="20"/>
        </w:rPr>
        <w:t>4</w:t>
      </w:r>
      <w:r w:rsidR="00930E5C" w:rsidRPr="002637EA">
        <w:rPr>
          <w:rFonts w:ascii="ＭＳ ゴシック" w:eastAsia="ＭＳ ゴシック" w:hAnsi="ＭＳ ゴシック" w:cs="ＭＳ ゴシック" w:hint="eastAsia"/>
          <w:color w:val="000000" w:themeColor="text1"/>
          <w:kern w:val="0"/>
          <w:sz w:val="20"/>
          <w:szCs w:val="20"/>
        </w:rPr>
        <w:t>5</w:t>
      </w:r>
      <w:r w:rsidRPr="002637EA">
        <w:rPr>
          <w:rFonts w:ascii="ＭＳ ゴシック" w:eastAsia="ＭＳ ゴシック" w:hAnsi="ＭＳ ゴシック" w:cs="ＭＳ ゴシック" w:hint="eastAsia"/>
          <w:color w:val="000000" w:themeColor="text1"/>
          <w:kern w:val="0"/>
          <w:sz w:val="20"/>
          <w:szCs w:val="20"/>
        </w:rPr>
        <w:t xml:space="preserve"> 児童福祉施設における食事の提供ガイド(平成22年3月厚生労働省雇用均等・児童家庭局母子保健課)</w:t>
      </w:r>
    </w:p>
    <w:p w14:paraId="3E574CC7" w14:textId="40253653" w:rsidR="00BF5175" w:rsidRPr="002637EA" w:rsidRDefault="00CC566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4</w:t>
      </w:r>
      <w:r w:rsidR="00930E5C" w:rsidRPr="002637EA">
        <w:rPr>
          <w:rFonts w:ascii="ＭＳ ゴシック" w:eastAsia="ＭＳ ゴシック" w:hAnsi="ＭＳ ゴシック" w:cs="ＭＳ ゴシック" w:hint="eastAsia"/>
          <w:color w:val="000000" w:themeColor="text1"/>
          <w:kern w:val="0"/>
          <w:sz w:val="20"/>
          <w:szCs w:val="20"/>
        </w:rPr>
        <w:t>6</w:t>
      </w:r>
      <w:r w:rsidR="00BF5175" w:rsidRPr="002637EA">
        <w:rPr>
          <w:rFonts w:ascii="ＭＳ ゴシック" w:eastAsia="ＭＳ ゴシック" w:hAnsi="ＭＳ ゴシック" w:cs="ＭＳ ゴシック" w:hint="eastAsia"/>
          <w:color w:val="000000" w:themeColor="text1"/>
          <w:kern w:val="0"/>
          <w:sz w:val="20"/>
          <w:szCs w:val="20"/>
        </w:rPr>
        <w:t xml:space="preserve"> 社会福祉施設における衛生管理について（平成9年3月31日社援施第65号）</w:t>
      </w:r>
    </w:p>
    <w:p w14:paraId="36294F1A" w14:textId="7F8CF3F7" w:rsidR="007A7F9C" w:rsidRPr="002637EA" w:rsidRDefault="00CC566B" w:rsidP="000D63D4">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4</w:t>
      </w:r>
      <w:r w:rsidR="00930E5C" w:rsidRPr="002637EA">
        <w:rPr>
          <w:rFonts w:ascii="ＭＳ ゴシック" w:eastAsia="ＭＳ ゴシック" w:hAnsi="ＭＳ ゴシック" w:cs="ＭＳ ゴシック" w:hint="eastAsia"/>
          <w:color w:val="000000" w:themeColor="text1"/>
          <w:kern w:val="0"/>
          <w:sz w:val="20"/>
          <w:szCs w:val="20"/>
        </w:rPr>
        <w:t>7</w:t>
      </w:r>
      <w:r w:rsidR="007A7F9C"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0D63D4" w:rsidRPr="002637EA">
        <w:rPr>
          <w:rFonts w:ascii="ＭＳ ゴシック" w:eastAsia="ＭＳ ゴシック" w:hAnsi="ＭＳ ゴシック" w:cs="ＭＳ ゴシック" w:hint="eastAsia"/>
          <w:color w:val="000000" w:themeColor="text1"/>
          <w:kern w:val="0"/>
          <w:sz w:val="20"/>
          <w:szCs w:val="20"/>
          <w:lang w:eastAsia="zh-CN"/>
        </w:rPr>
        <w:t>食品衛生法施行条例 （平成12年3月28日条例第45号）</w:t>
      </w:r>
    </w:p>
    <w:p w14:paraId="69CC65FE" w14:textId="2BE6D755" w:rsidR="009C2C26" w:rsidRPr="002637EA" w:rsidRDefault="00CC566B" w:rsidP="009C2C26">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4</w:t>
      </w:r>
      <w:r w:rsidR="00930E5C" w:rsidRPr="002637EA">
        <w:rPr>
          <w:rFonts w:ascii="ＭＳ ゴシック" w:eastAsia="ＭＳ ゴシック" w:hAnsi="ＭＳ ゴシック" w:cs="ＭＳ ゴシック" w:hint="eastAsia"/>
          <w:color w:val="000000" w:themeColor="text1"/>
          <w:kern w:val="0"/>
          <w:sz w:val="20"/>
          <w:szCs w:val="20"/>
        </w:rPr>
        <w:t>8</w:t>
      </w:r>
      <w:r w:rsidR="000704AF" w:rsidRPr="002637EA">
        <w:rPr>
          <w:rFonts w:ascii="ＭＳ ゴシック" w:eastAsia="ＭＳ ゴシック" w:hAnsi="ＭＳ ゴシック" w:cs="ＭＳ ゴシック" w:hint="eastAsia"/>
          <w:color w:val="000000" w:themeColor="text1"/>
          <w:kern w:val="0"/>
          <w:sz w:val="20"/>
          <w:szCs w:val="20"/>
        </w:rPr>
        <w:t xml:space="preserve"> </w:t>
      </w:r>
      <w:r w:rsidR="00941F0F" w:rsidRPr="002637EA">
        <w:rPr>
          <w:rFonts w:ascii="ＭＳ ゴシック" w:eastAsia="ＭＳ ゴシック" w:hAnsi="ＭＳ ゴシック" w:cs="ＭＳ ゴシック" w:hint="eastAsia"/>
          <w:color w:val="000000" w:themeColor="text1"/>
          <w:kern w:val="0"/>
          <w:sz w:val="20"/>
          <w:szCs w:val="20"/>
        </w:rPr>
        <w:t>児童福祉施設等における衛生管理の強化について（昭和39年8月1日児発第669号）</w:t>
      </w:r>
    </w:p>
    <w:p w14:paraId="6171C166" w14:textId="73A9FA6B" w:rsidR="009C2C26" w:rsidRPr="002637EA" w:rsidRDefault="00930E5C" w:rsidP="009C2C26">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49</w:t>
      </w:r>
      <w:r w:rsidR="000704AF" w:rsidRPr="002637EA">
        <w:rPr>
          <w:rFonts w:ascii="ＭＳ ゴシック" w:eastAsia="ＭＳ ゴシック" w:hAnsi="ＭＳ ゴシック" w:cs="ＭＳ ゴシック" w:hint="eastAsia"/>
          <w:color w:val="000000" w:themeColor="text1"/>
          <w:kern w:val="0"/>
          <w:sz w:val="20"/>
          <w:szCs w:val="20"/>
        </w:rPr>
        <w:t xml:space="preserve"> </w:t>
      </w:r>
      <w:r w:rsidR="00941F0F" w:rsidRPr="002637EA">
        <w:rPr>
          <w:rFonts w:ascii="ＭＳ Ｐゴシック" w:eastAsia="ＭＳ Ｐゴシック" w:hAnsi="ＭＳ Ｐゴシック" w:cs="ＭＳ Ｐゴシック" w:hint="eastAsia"/>
          <w:color w:val="000000" w:themeColor="text1"/>
          <w:kern w:val="0"/>
          <w:sz w:val="20"/>
          <w:szCs w:val="20"/>
        </w:rPr>
        <w:t>社会福祉施設における保存食の保存期間等について（平成8年</w:t>
      </w:r>
      <w:r w:rsidR="00941F0F" w:rsidRPr="002637EA">
        <w:rPr>
          <w:rFonts w:ascii="ＭＳ Ｐゴシック" w:eastAsia="ＭＳ Ｐゴシック" w:hAnsi="ＭＳ Ｐゴシック" w:cs="ＭＳ Ｐゴシック"/>
          <w:color w:val="000000" w:themeColor="text1"/>
          <w:kern w:val="0"/>
          <w:sz w:val="20"/>
          <w:szCs w:val="20"/>
        </w:rPr>
        <w:t>7</w:t>
      </w:r>
      <w:r w:rsidR="00941F0F" w:rsidRPr="002637EA">
        <w:rPr>
          <w:rFonts w:ascii="ＭＳ Ｐゴシック" w:eastAsia="ＭＳ Ｐゴシック" w:hAnsi="ＭＳ Ｐゴシック" w:cs="ＭＳ Ｐゴシック" w:hint="eastAsia"/>
          <w:color w:val="000000" w:themeColor="text1"/>
          <w:kern w:val="0"/>
          <w:sz w:val="20"/>
          <w:szCs w:val="20"/>
        </w:rPr>
        <w:t>月</w:t>
      </w:r>
      <w:r w:rsidR="00941F0F" w:rsidRPr="002637EA">
        <w:rPr>
          <w:rFonts w:ascii="ＭＳ Ｐゴシック" w:eastAsia="ＭＳ Ｐゴシック" w:hAnsi="ＭＳ Ｐゴシック" w:cs="ＭＳ Ｐゴシック"/>
          <w:color w:val="000000" w:themeColor="text1"/>
          <w:kern w:val="0"/>
          <w:sz w:val="20"/>
          <w:szCs w:val="20"/>
        </w:rPr>
        <w:t>25</w:t>
      </w:r>
      <w:r w:rsidR="00941F0F" w:rsidRPr="002637EA">
        <w:rPr>
          <w:rFonts w:ascii="ＭＳ Ｐゴシック" w:eastAsia="ＭＳ Ｐゴシック" w:hAnsi="ＭＳ Ｐゴシック" w:cs="ＭＳ Ｐゴシック" w:hint="eastAsia"/>
          <w:color w:val="000000" w:themeColor="text1"/>
          <w:kern w:val="0"/>
          <w:sz w:val="20"/>
          <w:szCs w:val="20"/>
        </w:rPr>
        <w:t>日社援施第</w:t>
      </w:r>
      <w:r w:rsidR="00941F0F" w:rsidRPr="002637EA">
        <w:rPr>
          <w:rFonts w:ascii="ＭＳ Ｐゴシック" w:eastAsia="ＭＳ Ｐゴシック" w:hAnsi="ＭＳ Ｐゴシック" w:cs="ＭＳ Ｐゴシック"/>
          <w:color w:val="000000" w:themeColor="text1"/>
          <w:kern w:val="0"/>
          <w:sz w:val="20"/>
          <w:szCs w:val="20"/>
        </w:rPr>
        <w:t>117</w:t>
      </w:r>
      <w:r w:rsidR="00941F0F" w:rsidRPr="002637EA">
        <w:rPr>
          <w:rFonts w:ascii="ＭＳ Ｐゴシック" w:eastAsia="ＭＳ Ｐゴシック" w:hAnsi="ＭＳ Ｐゴシック" w:cs="ＭＳ Ｐゴシック" w:hint="eastAsia"/>
          <w:color w:val="000000" w:themeColor="text1"/>
          <w:kern w:val="0"/>
          <w:sz w:val="20"/>
          <w:szCs w:val="20"/>
        </w:rPr>
        <w:t>号）</w:t>
      </w:r>
    </w:p>
    <w:p w14:paraId="6415571F" w14:textId="64B25D1E" w:rsidR="00BF5175" w:rsidRPr="002637EA" w:rsidRDefault="007E0CAC"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5</w:t>
      </w:r>
      <w:r w:rsidR="00930E5C" w:rsidRPr="002637EA">
        <w:rPr>
          <w:rFonts w:ascii="ＭＳ ゴシック" w:eastAsia="ＭＳ ゴシック" w:hAnsi="ＭＳ ゴシック" w:cs="ＭＳ ゴシック" w:hint="eastAsia"/>
          <w:color w:val="000000" w:themeColor="text1"/>
          <w:kern w:val="0"/>
          <w:sz w:val="20"/>
          <w:szCs w:val="20"/>
        </w:rPr>
        <w:t>0</w:t>
      </w:r>
      <w:r w:rsidR="000704AF" w:rsidRPr="002637EA">
        <w:rPr>
          <w:rFonts w:ascii="ＭＳ ゴシック" w:eastAsia="ＭＳ ゴシック" w:hAnsi="ＭＳ ゴシック" w:cs="ＭＳ ゴシック" w:hint="eastAsia"/>
          <w:color w:val="000000" w:themeColor="text1"/>
          <w:kern w:val="0"/>
          <w:sz w:val="20"/>
          <w:szCs w:val="20"/>
        </w:rPr>
        <w:t xml:space="preserve"> </w:t>
      </w:r>
      <w:r w:rsidR="00BF5175" w:rsidRPr="002637EA">
        <w:rPr>
          <w:rFonts w:ascii="ＭＳ ゴシック" w:eastAsia="ＭＳ ゴシック" w:hAnsi="ＭＳ ゴシック" w:cs="ＭＳ ゴシック" w:hint="eastAsia"/>
          <w:color w:val="000000" w:themeColor="text1"/>
          <w:kern w:val="0"/>
          <w:sz w:val="20"/>
          <w:szCs w:val="20"/>
        </w:rPr>
        <w:t>入浴施設等におけるレジオネラ症防止対策の徹底について（平成14年10月24日児福第859号）</w:t>
      </w:r>
    </w:p>
    <w:p w14:paraId="21BC1DC6" w14:textId="33895E31" w:rsidR="005743EA" w:rsidRPr="002637EA" w:rsidRDefault="007E0CAC" w:rsidP="000704AF">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5</w:t>
      </w:r>
      <w:r w:rsidR="00930E5C" w:rsidRPr="002637EA">
        <w:rPr>
          <w:rFonts w:ascii="ＭＳ ゴシック" w:eastAsia="ＭＳ ゴシック" w:hAnsi="ＭＳ ゴシック" w:cs="ＭＳ ゴシック" w:hint="eastAsia"/>
          <w:color w:val="000000" w:themeColor="text1"/>
          <w:kern w:val="0"/>
          <w:sz w:val="20"/>
          <w:szCs w:val="20"/>
        </w:rPr>
        <w:t>1</w:t>
      </w:r>
      <w:r w:rsidR="009C2C26" w:rsidRPr="002637EA">
        <w:rPr>
          <w:rFonts w:ascii="ＭＳ ゴシック" w:eastAsia="ＭＳ ゴシック" w:hAnsi="ＭＳ ゴシック" w:cs="ＭＳ ゴシック" w:hint="eastAsia"/>
          <w:color w:val="000000" w:themeColor="text1"/>
          <w:kern w:val="0"/>
          <w:sz w:val="20"/>
          <w:szCs w:val="20"/>
        </w:rPr>
        <w:t xml:space="preserve"> 社会福祉施設等におけるレジオネラ症防止対策の徹底について</w:t>
      </w:r>
    </w:p>
    <w:p w14:paraId="48CF02C8" w14:textId="77777777" w:rsidR="009C2C26" w:rsidRPr="002637EA" w:rsidRDefault="009C2C26" w:rsidP="000704AF">
      <w:pPr>
        <w:overflowPunct w:val="0"/>
        <w:ind w:leftChars="400" w:left="840" w:firstLineChars="50" w:firstLine="1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(平成15年7月25日社援基発第0725001号)</w:t>
      </w:r>
    </w:p>
    <w:p w14:paraId="48AA81EE" w14:textId="02C9CD12" w:rsidR="009C2C26" w:rsidRPr="002637EA" w:rsidRDefault="007E0CAC" w:rsidP="009C2C26">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5</w:t>
      </w:r>
      <w:r w:rsidR="00930E5C" w:rsidRPr="002637EA">
        <w:rPr>
          <w:rFonts w:ascii="ＭＳ ゴシック" w:eastAsia="ＭＳ ゴシック" w:hAnsi="ＭＳ ゴシック" w:cs="ＭＳ ゴシック" w:hint="eastAsia"/>
          <w:color w:val="000000" w:themeColor="text1"/>
          <w:kern w:val="0"/>
          <w:sz w:val="20"/>
          <w:szCs w:val="20"/>
        </w:rPr>
        <w:t>2</w:t>
      </w:r>
      <w:r w:rsidR="000704AF" w:rsidRPr="002637EA">
        <w:rPr>
          <w:rFonts w:ascii="ＭＳ ゴシック" w:eastAsia="ＭＳ ゴシック" w:hAnsi="ＭＳ ゴシック" w:cs="ＭＳ ゴシック" w:hint="eastAsia"/>
          <w:color w:val="000000" w:themeColor="text1"/>
          <w:kern w:val="0"/>
          <w:sz w:val="20"/>
          <w:szCs w:val="20"/>
        </w:rPr>
        <w:t xml:space="preserve"> </w:t>
      </w:r>
      <w:r w:rsidR="00941F0F" w:rsidRPr="002637EA">
        <w:rPr>
          <w:rFonts w:ascii="ＭＳ ゴシック" w:eastAsia="ＭＳ ゴシック" w:hAnsi="ＭＳ ゴシック" w:cs="ＭＳ ゴシック" w:hint="eastAsia"/>
          <w:color w:val="000000" w:themeColor="text1"/>
          <w:kern w:val="0"/>
          <w:sz w:val="20"/>
          <w:szCs w:val="20"/>
        </w:rPr>
        <w:t>保育所等におけるレジオネラ症防止対策について(</w:t>
      </w:r>
      <w:r w:rsidR="0000244F" w:rsidRPr="002637EA">
        <w:rPr>
          <w:rFonts w:ascii="ＭＳ ゴシック" w:eastAsia="ＭＳ ゴシック" w:hAnsi="ＭＳ ゴシック" w:cs="ＭＳ ゴシック" w:hint="eastAsia"/>
          <w:color w:val="000000" w:themeColor="text1"/>
          <w:kern w:val="0"/>
          <w:sz w:val="20"/>
          <w:szCs w:val="20"/>
        </w:rPr>
        <w:t>平成</w:t>
      </w:r>
      <w:r w:rsidR="00941F0F" w:rsidRPr="002637EA">
        <w:rPr>
          <w:rFonts w:ascii="ＭＳ ゴシック" w:eastAsia="ＭＳ ゴシック" w:hAnsi="ＭＳ ゴシック" w:cs="ＭＳ ゴシック" w:hint="eastAsia"/>
          <w:color w:val="000000" w:themeColor="text1"/>
          <w:kern w:val="0"/>
          <w:sz w:val="20"/>
          <w:szCs w:val="20"/>
        </w:rPr>
        <w:t>11</w:t>
      </w:r>
      <w:r w:rsidR="0000244F" w:rsidRPr="002637EA">
        <w:rPr>
          <w:rFonts w:ascii="ＭＳ ゴシック" w:eastAsia="ＭＳ ゴシック" w:hAnsi="ＭＳ ゴシック" w:cs="ＭＳ ゴシック" w:hint="eastAsia"/>
          <w:color w:val="000000" w:themeColor="text1"/>
          <w:kern w:val="0"/>
          <w:sz w:val="20"/>
          <w:szCs w:val="20"/>
        </w:rPr>
        <w:t>年</w:t>
      </w:r>
      <w:r w:rsidR="00941F0F" w:rsidRPr="002637EA">
        <w:rPr>
          <w:rFonts w:ascii="ＭＳ ゴシック" w:eastAsia="ＭＳ ゴシック" w:hAnsi="ＭＳ ゴシック" w:cs="ＭＳ ゴシック" w:hint="eastAsia"/>
          <w:color w:val="000000" w:themeColor="text1"/>
          <w:kern w:val="0"/>
          <w:sz w:val="20"/>
          <w:szCs w:val="20"/>
        </w:rPr>
        <w:t>11</w:t>
      </w:r>
      <w:r w:rsidR="0000244F" w:rsidRPr="002637EA">
        <w:rPr>
          <w:rFonts w:ascii="ＭＳ ゴシック" w:eastAsia="ＭＳ ゴシック" w:hAnsi="ＭＳ ゴシック" w:cs="ＭＳ ゴシック" w:hint="eastAsia"/>
          <w:color w:val="000000" w:themeColor="text1"/>
          <w:kern w:val="0"/>
          <w:sz w:val="20"/>
          <w:szCs w:val="20"/>
        </w:rPr>
        <w:t>月</w:t>
      </w:r>
      <w:r w:rsidR="00941F0F" w:rsidRPr="002637EA">
        <w:rPr>
          <w:rFonts w:ascii="ＭＳ ゴシック" w:eastAsia="ＭＳ ゴシック" w:hAnsi="ＭＳ ゴシック" w:cs="ＭＳ ゴシック" w:hint="eastAsia"/>
          <w:color w:val="000000" w:themeColor="text1"/>
          <w:kern w:val="0"/>
          <w:sz w:val="20"/>
          <w:szCs w:val="20"/>
        </w:rPr>
        <w:t>26</w:t>
      </w:r>
      <w:r w:rsidR="0000244F" w:rsidRPr="002637EA">
        <w:rPr>
          <w:rFonts w:ascii="ＭＳ ゴシック" w:eastAsia="ＭＳ ゴシック" w:hAnsi="ＭＳ ゴシック" w:cs="ＭＳ ゴシック" w:hint="eastAsia"/>
          <w:color w:val="000000" w:themeColor="text1"/>
          <w:kern w:val="0"/>
          <w:sz w:val="20"/>
          <w:szCs w:val="20"/>
        </w:rPr>
        <w:t>日</w:t>
      </w:r>
      <w:r w:rsidR="00941F0F" w:rsidRPr="002637EA">
        <w:rPr>
          <w:rFonts w:ascii="ＭＳ ゴシック" w:eastAsia="ＭＳ ゴシック" w:hAnsi="ＭＳ ゴシック" w:cs="ＭＳ ゴシック" w:hint="eastAsia"/>
          <w:color w:val="000000" w:themeColor="text1"/>
          <w:kern w:val="0"/>
          <w:sz w:val="20"/>
          <w:szCs w:val="20"/>
        </w:rPr>
        <w:t>児保第34号課長通知)</w:t>
      </w:r>
    </w:p>
    <w:p w14:paraId="5047680B" w14:textId="40038DD1" w:rsidR="00BF5175" w:rsidRPr="002637EA" w:rsidRDefault="00CC566B" w:rsidP="00941F0F">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5</w:t>
      </w:r>
      <w:r w:rsidR="00930E5C" w:rsidRPr="002637EA">
        <w:rPr>
          <w:rFonts w:ascii="ＭＳ ゴシック" w:eastAsia="ＭＳ ゴシック" w:hAnsi="ＭＳ ゴシック" w:cs="ＭＳ ゴシック" w:hint="eastAsia"/>
          <w:color w:val="000000" w:themeColor="text1"/>
          <w:kern w:val="0"/>
          <w:sz w:val="20"/>
          <w:szCs w:val="20"/>
        </w:rPr>
        <w:t>3</w:t>
      </w:r>
      <w:r w:rsidR="000704AF" w:rsidRPr="002637EA">
        <w:rPr>
          <w:rFonts w:ascii="ＭＳ ゴシック" w:eastAsia="ＭＳ ゴシック" w:hAnsi="ＭＳ ゴシック" w:cs="ＭＳ ゴシック" w:hint="eastAsia"/>
          <w:color w:val="000000" w:themeColor="text1"/>
          <w:kern w:val="0"/>
          <w:sz w:val="20"/>
          <w:szCs w:val="20"/>
        </w:rPr>
        <w:t xml:space="preserve"> </w:t>
      </w:r>
      <w:r w:rsidR="00BF5175" w:rsidRPr="002637EA">
        <w:rPr>
          <w:rFonts w:ascii="ＭＳ ゴシック" w:eastAsia="ＭＳ ゴシック" w:hAnsi="ＭＳ ゴシック" w:cs="ＭＳ ゴシック" w:hint="eastAsia"/>
          <w:color w:val="000000" w:themeColor="text1"/>
          <w:kern w:val="0"/>
          <w:sz w:val="20"/>
          <w:szCs w:val="20"/>
        </w:rPr>
        <w:t>社会福祉施設における飲用井戸及び受水槽</w:t>
      </w:r>
      <w:r w:rsidR="00EF4E94" w:rsidRPr="002637EA">
        <w:rPr>
          <w:rFonts w:ascii="ＭＳ ゴシック" w:eastAsia="ＭＳ ゴシック" w:hAnsi="ＭＳ ゴシック" w:cs="ＭＳ ゴシック" w:hint="eastAsia"/>
          <w:color w:val="000000" w:themeColor="text1"/>
          <w:kern w:val="0"/>
          <w:sz w:val="20"/>
          <w:szCs w:val="20"/>
        </w:rPr>
        <w:t>の</w:t>
      </w:r>
      <w:r w:rsidR="00BF5175" w:rsidRPr="002637EA">
        <w:rPr>
          <w:rFonts w:ascii="ＭＳ ゴシック" w:eastAsia="ＭＳ ゴシック" w:hAnsi="ＭＳ ゴシック" w:cs="ＭＳ ゴシック" w:hint="eastAsia"/>
          <w:color w:val="000000" w:themeColor="text1"/>
          <w:kern w:val="0"/>
          <w:sz w:val="20"/>
          <w:szCs w:val="20"/>
        </w:rPr>
        <w:t>衛生確保について（平成8年7月19日社援施第116号）</w:t>
      </w:r>
    </w:p>
    <w:p w14:paraId="5E6F4D01" w14:textId="5157FA3F" w:rsidR="00941F0F" w:rsidRPr="002637EA" w:rsidRDefault="00CC566B" w:rsidP="00941F0F">
      <w:pPr>
        <w:overflowPunct w:val="0"/>
        <w:spacing w:line="360" w:lineRule="exact"/>
        <w:ind w:firstLineChars="300" w:firstLine="600"/>
        <w:jc w:val="left"/>
        <w:textAlignment w:val="baseline"/>
        <w:rPr>
          <w:rFonts w:ascii="ＭＳ Ｐゴシック" w:eastAsia="ＭＳ Ｐゴシック" w:hAnsi="ＭＳ Ｐゴシック" w:cs="ＭＳ Ｐ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5</w:t>
      </w:r>
      <w:r w:rsidR="00930E5C" w:rsidRPr="002637EA">
        <w:rPr>
          <w:rFonts w:ascii="ＭＳ ゴシック" w:eastAsia="ＭＳ ゴシック" w:hAnsi="ＭＳ ゴシック" w:cs="ＭＳ ゴシック" w:hint="eastAsia"/>
          <w:color w:val="000000" w:themeColor="text1"/>
          <w:kern w:val="0"/>
          <w:sz w:val="20"/>
          <w:szCs w:val="20"/>
        </w:rPr>
        <w:t>4</w:t>
      </w:r>
      <w:r w:rsidR="000704AF"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941F0F" w:rsidRPr="002637EA">
        <w:rPr>
          <w:rFonts w:ascii="ＭＳ Ｐゴシック" w:eastAsia="ＭＳ Ｐゴシック" w:hAnsi="ＭＳ Ｐゴシック" w:cs="ＭＳ Ｐゴシック" w:hint="eastAsia"/>
          <w:color w:val="000000" w:themeColor="text1"/>
          <w:kern w:val="0"/>
          <w:sz w:val="20"/>
          <w:szCs w:val="20"/>
          <w:lang w:eastAsia="zh-CN"/>
        </w:rPr>
        <w:t>消防法（昭和</w:t>
      </w:r>
      <w:r w:rsidR="00941F0F" w:rsidRPr="002637EA">
        <w:rPr>
          <w:rFonts w:ascii="ＭＳ Ｐゴシック" w:eastAsia="ＭＳ Ｐゴシック" w:hAnsi="ＭＳ Ｐゴシック" w:cs="ＭＳ Ｐゴシック"/>
          <w:color w:val="000000" w:themeColor="text1"/>
          <w:kern w:val="0"/>
          <w:sz w:val="20"/>
          <w:szCs w:val="20"/>
          <w:lang w:eastAsia="zh-CN"/>
        </w:rPr>
        <w:t>23</w:t>
      </w:r>
      <w:r w:rsidR="00941F0F" w:rsidRPr="002637EA">
        <w:rPr>
          <w:rFonts w:ascii="ＭＳ Ｐゴシック" w:eastAsia="ＭＳ Ｐゴシック" w:hAnsi="ＭＳ Ｐゴシック" w:cs="ＭＳ Ｐゴシック" w:hint="eastAsia"/>
          <w:color w:val="000000" w:themeColor="text1"/>
          <w:kern w:val="0"/>
          <w:sz w:val="20"/>
          <w:szCs w:val="20"/>
          <w:lang w:eastAsia="zh-CN"/>
        </w:rPr>
        <w:t>年</w:t>
      </w:r>
      <w:r w:rsidR="00EF4E94" w:rsidRPr="002637EA">
        <w:rPr>
          <w:rFonts w:ascii="ＭＳ Ｐゴシック" w:eastAsia="ＭＳ Ｐゴシック" w:hAnsi="ＭＳ Ｐゴシック" w:cs="ＭＳ Ｐゴシック" w:hint="eastAsia"/>
          <w:color w:val="000000" w:themeColor="text1"/>
          <w:kern w:val="0"/>
          <w:sz w:val="20"/>
          <w:szCs w:val="20"/>
          <w:lang w:eastAsia="zh-CN"/>
        </w:rPr>
        <w:t>7月24日</w:t>
      </w:r>
      <w:r w:rsidR="00941F0F" w:rsidRPr="002637EA">
        <w:rPr>
          <w:rFonts w:ascii="ＭＳ Ｐゴシック" w:eastAsia="ＭＳ Ｐゴシック" w:hAnsi="ＭＳ Ｐゴシック" w:cs="ＭＳ Ｐゴシック" w:hint="eastAsia"/>
          <w:color w:val="000000" w:themeColor="text1"/>
          <w:kern w:val="0"/>
          <w:sz w:val="20"/>
          <w:szCs w:val="20"/>
          <w:lang w:eastAsia="zh-CN"/>
        </w:rPr>
        <w:t>法律第</w:t>
      </w:r>
      <w:r w:rsidR="00941F0F" w:rsidRPr="002637EA">
        <w:rPr>
          <w:rFonts w:ascii="ＭＳ Ｐゴシック" w:eastAsia="ＭＳ Ｐゴシック" w:hAnsi="ＭＳ Ｐゴシック" w:cs="ＭＳ Ｐゴシック"/>
          <w:color w:val="000000" w:themeColor="text1"/>
          <w:kern w:val="0"/>
          <w:sz w:val="20"/>
          <w:szCs w:val="20"/>
          <w:lang w:eastAsia="zh-CN"/>
        </w:rPr>
        <w:t>186</w:t>
      </w:r>
      <w:r w:rsidR="00941F0F" w:rsidRPr="002637EA">
        <w:rPr>
          <w:rFonts w:ascii="ＭＳ Ｐゴシック" w:eastAsia="ＭＳ Ｐゴシック" w:hAnsi="ＭＳ Ｐゴシック" w:cs="ＭＳ Ｐゴシック" w:hint="eastAsia"/>
          <w:color w:val="000000" w:themeColor="text1"/>
          <w:kern w:val="0"/>
          <w:sz w:val="20"/>
          <w:szCs w:val="20"/>
          <w:lang w:eastAsia="zh-CN"/>
        </w:rPr>
        <w:t>号）</w:t>
      </w:r>
    </w:p>
    <w:p w14:paraId="6EEA057D" w14:textId="1300712C" w:rsidR="00CE71B0" w:rsidRPr="002637EA" w:rsidRDefault="00CC566B" w:rsidP="00941F0F">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5</w:t>
      </w:r>
      <w:r w:rsidR="00930E5C" w:rsidRPr="002637EA">
        <w:rPr>
          <w:rFonts w:ascii="ＭＳ ゴシック" w:eastAsia="ＭＳ ゴシック" w:hAnsi="ＭＳ ゴシック" w:cs="ＭＳ ゴシック" w:hint="eastAsia"/>
          <w:color w:val="000000" w:themeColor="text1"/>
          <w:kern w:val="0"/>
          <w:sz w:val="20"/>
          <w:szCs w:val="20"/>
        </w:rPr>
        <w:t>5</w:t>
      </w:r>
      <w:r w:rsidR="00CE71B0" w:rsidRPr="002637EA">
        <w:rPr>
          <w:rFonts w:ascii="ＭＳ ゴシック" w:eastAsia="ＭＳ ゴシック" w:hAnsi="ＭＳ ゴシック" w:cs="ＭＳ ゴシック" w:hint="eastAsia"/>
          <w:color w:val="000000" w:themeColor="text1"/>
          <w:kern w:val="0"/>
          <w:sz w:val="20"/>
          <w:szCs w:val="20"/>
          <w:lang w:eastAsia="zh-CN"/>
        </w:rPr>
        <w:t xml:space="preserve"> 消防法施行令（昭和36年3月25日政令第37号）</w:t>
      </w:r>
    </w:p>
    <w:p w14:paraId="22E17C5B" w14:textId="61A341F4" w:rsidR="00941F0F" w:rsidRPr="002637EA" w:rsidRDefault="00CC566B" w:rsidP="00941F0F">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5</w:t>
      </w:r>
      <w:r w:rsidR="00930E5C" w:rsidRPr="002637EA">
        <w:rPr>
          <w:rFonts w:ascii="ＭＳ ゴシック" w:eastAsia="ＭＳ ゴシック" w:hAnsi="ＭＳ ゴシック" w:cs="ＭＳ ゴシック" w:hint="eastAsia"/>
          <w:color w:val="000000" w:themeColor="text1"/>
          <w:kern w:val="0"/>
          <w:sz w:val="20"/>
          <w:szCs w:val="20"/>
        </w:rPr>
        <w:t>6</w:t>
      </w:r>
      <w:r w:rsidR="000704AF"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941F0F" w:rsidRPr="002637EA">
        <w:rPr>
          <w:rFonts w:ascii="ＭＳ Ｐゴシック" w:eastAsia="ＭＳ Ｐゴシック" w:hAnsi="ＭＳ Ｐゴシック" w:cs="ＭＳ Ｐゴシック" w:hint="eastAsia"/>
          <w:color w:val="000000" w:themeColor="text1"/>
          <w:kern w:val="0"/>
          <w:sz w:val="20"/>
          <w:szCs w:val="20"/>
          <w:lang w:eastAsia="zh-CN"/>
        </w:rPr>
        <w:t>消防法施行規則（昭和</w:t>
      </w:r>
      <w:r w:rsidR="00941F0F" w:rsidRPr="002637EA">
        <w:rPr>
          <w:rFonts w:ascii="ＭＳ Ｐゴシック" w:eastAsia="ＭＳ Ｐゴシック" w:hAnsi="ＭＳ Ｐゴシック" w:cs="ＭＳ Ｐゴシック"/>
          <w:color w:val="000000" w:themeColor="text1"/>
          <w:kern w:val="0"/>
          <w:sz w:val="20"/>
          <w:szCs w:val="20"/>
          <w:lang w:eastAsia="zh-CN"/>
        </w:rPr>
        <w:t>36</w:t>
      </w:r>
      <w:r w:rsidR="00941F0F" w:rsidRPr="002637EA">
        <w:rPr>
          <w:rFonts w:ascii="ＭＳ Ｐゴシック" w:eastAsia="ＭＳ Ｐゴシック" w:hAnsi="ＭＳ Ｐゴシック" w:cs="ＭＳ Ｐゴシック" w:hint="eastAsia"/>
          <w:color w:val="000000" w:themeColor="text1"/>
          <w:kern w:val="0"/>
          <w:sz w:val="20"/>
          <w:szCs w:val="20"/>
          <w:lang w:eastAsia="zh-CN"/>
        </w:rPr>
        <w:t>年</w:t>
      </w:r>
      <w:r w:rsidR="00941F0F" w:rsidRPr="002637EA">
        <w:rPr>
          <w:rFonts w:ascii="ＭＳ Ｐゴシック" w:eastAsia="ＭＳ Ｐゴシック" w:hAnsi="ＭＳ Ｐゴシック" w:cs="ＭＳ Ｐゴシック"/>
          <w:color w:val="000000" w:themeColor="text1"/>
          <w:kern w:val="0"/>
          <w:sz w:val="20"/>
          <w:szCs w:val="20"/>
          <w:lang w:eastAsia="zh-CN"/>
        </w:rPr>
        <w:t>4</w:t>
      </w:r>
      <w:r w:rsidR="00941F0F" w:rsidRPr="002637EA">
        <w:rPr>
          <w:rFonts w:ascii="ＭＳ Ｐゴシック" w:eastAsia="ＭＳ Ｐゴシック" w:hAnsi="ＭＳ Ｐゴシック" w:cs="ＭＳ Ｐゴシック" w:hint="eastAsia"/>
          <w:color w:val="000000" w:themeColor="text1"/>
          <w:kern w:val="0"/>
          <w:sz w:val="20"/>
          <w:szCs w:val="20"/>
          <w:lang w:eastAsia="zh-CN"/>
        </w:rPr>
        <w:t>月</w:t>
      </w:r>
      <w:r w:rsidR="00941F0F" w:rsidRPr="002637EA">
        <w:rPr>
          <w:rFonts w:ascii="ＭＳ Ｐゴシック" w:eastAsia="ＭＳ Ｐゴシック" w:hAnsi="ＭＳ Ｐゴシック" w:cs="ＭＳ Ｐゴシック"/>
          <w:color w:val="000000" w:themeColor="text1"/>
          <w:kern w:val="0"/>
          <w:sz w:val="20"/>
          <w:szCs w:val="20"/>
          <w:lang w:eastAsia="zh-CN"/>
        </w:rPr>
        <w:t>1</w:t>
      </w:r>
      <w:r w:rsidR="00941F0F" w:rsidRPr="002637EA">
        <w:rPr>
          <w:rFonts w:ascii="ＭＳ Ｐゴシック" w:eastAsia="ＭＳ Ｐゴシック" w:hAnsi="ＭＳ Ｐゴシック" w:cs="ＭＳ Ｐゴシック" w:hint="eastAsia"/>
          <w:color w:val="000000" w:themeColor="text1"/>
          <w:kern w:val="0"/>
          <w:sz w:val="20"/>
          <w:szCs w:val="20"/>
          <w:lang w:eastAsia="zh-CN"/>
        </w:rPr>
        <w:t>日自治省令第</w:t>
      </w:r>
      <w:r w:rsidR="00941F0F" w:rsidRPr="002637EA">
        <w:rPr>
          <w:rFonts w:ascii="ＭＳ Ｐゴシック" w:eastAsia="ＭＳ Ｐゴシック" w:hAnsi="ＭＳ Ｐゴシック" w:cs="ＭＳ Ｐゴシック"/>
          <w:color w:val="000000" w:themeColor="text1"/>
          <w:kern w:val="0"/>
          <w:sz w:val="20"/>
          <w:szCs w:val="20"/>
          <w:lang w:eastAsia="zh-CN"/>
        </w:rPr>
        <w:t>6</w:t>
      </w:r>
      <w:r w:rsidR="00941F0F" w:rsidRPr="002637EA">
        <w:rPr>
          <w:rFonts w:ascii="ＭＳ Ｐゴシック" w:eastAsia="ＭＳ Ｐゴシック" w:hAnsi="ＭＳ Ｐゴシック" w:cs="ＭＳ Ｐゴシック" w:hint="eastAsia"/>
          <w:color w:val="000000" w:themeColor="text1"/>
          <w:kern w:val="0"/>
          <w:sz w:val="20"/>
          <w:szCs w:val="20"/>
          <w:lang w:eastAsia="zh-CN"/>
        </w:rPr>
        <w:t>号）</w:t>
      </w:r>
    </w:p>
    <w:p w14:paraId="3F6C70EC" w14:textId="2ECD7297" w:rsidR="009C2C26" w:rsidRPr="002637EA" w:rsidRDefault="009C2C26" w:rsidP="009C2C26">
      <w:pPr>
        <w:overflowPunct w:val="0"/>
        <w:spacing w:line="360" w:lineRule="exact"/>
        <w:jc w:val="left"/>
        <w:textAlignment w:val="baseline"/>
        <w:rPr>
          <w:rFonts w:ascii="ＭＳ Ｐゴシック" w:eastAsia="ＭＳ Ｐゴシック" w:hAnsi="ＭＳ Ｐゴシック" w:cs="ＭＳ Ｐ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CC566B" w:rsidRPr="002637EA">
        <w:rPr>
          <w:rFonts w:ascii="ＭＳ ゴシック" w:eastAsia="ＭＳ ゴシック" w:hAnsi="ＭＳ ゴシック" w:cs="ＭＳ ゴシック" w:hint="eastAsia"/>
          <w:color w:val="000000" w:themeColor="text1"/>
          <w:kern w:val="0"/>
          <w:sz w:val="20"/>
          <w:szCs w:val="20"/>
        </w:rPr>
        <w:t>5</w:t>
      </w:r>
      <w:r w:rsidR="00930E5C" w:rsidRPr="002637EA">
        <w:rPr>
          <w:rFonts w:ascii="ＭＳ ゴシック" w:eastAsia="ＭＳ ゴシック" w:hAnsi="ＭＳ ゴシック" w:cs="ＭＳ ゴシック" w:hint="eastAsia"/>
          <w:color w:val="000000" w:themeColor="text1"/>
          <w:kern w:val="0"/>
          <w:sz w:val="20"/>
          <w:szCs w:val="20"/>
        </w:rPr>
        <w:t>7</w:t>
      </w:r>
      <w:r w:rsidR="000704AF"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Ｐゴシック" w:eastAsia="ＭＳ Ｐゴシック" w:hAnsi="ＭＳ Ｐゴシック" w:cs="ＭＳ Ｐゴシック" w:hint="eastAsia"/>
          <w:color w:val="000000" w:themeColor="text1"/>
          <w:kern w:val="0"/>
          <w:sz w:val="20"/>
          <w:szCs w:val="20"/>
        </w:rPr>
        <w:t>社会福祉施設における防</w:t>
      </w:r>
      <w:r w:rsidR="00EF4E94" w:rsidRPr="002637EA">
        <w:rPr>
          <w:rFonts w:ascii="ＭＳ Ｐゴシック" w:eastAsia="ＭＳ Ｐゴシック" w:hAnsi="ＭＳ Ｐゴシック" w:cs="ＭＳ Ｐゴシック" w:hint="eastAsia"/>
          <w:color w:val="000000" w:themeColor="text1"/>
          <w:kern w:val="0"/>
          <w:sz w:val="20"/>
          <w:szCs w:val="20"/>
        </w:rPr>
        <w:t>火</w:t>
      </w:r>
      <w:r w:rsidRPr="002637EA">
        <w:rPr>
          <w:rFonts w:ascii="ＭＳ Ｐゴシック" w:eastAsia="ＭＳ Ｐゴシック" w:hAnsi="ＭＳ Ｐゴシック" w:cs="ＭＳ Ｐゴシック" w:hint="eastAsia"/>
          <w:color w:val="000000" w:themeColor="text1"/>
          <w:kern w:val="0"/>
          <w:sz w:val="20"/>
          <w:szCs w:val="20"/>
        </w:rPr>
        <w:t>安全対策の強化について（昭和62年9月</w:t>
      </w:r>
      <w:r w:rsidRPr="002637EA">
        <w:rPr>
          <w:rFonts w:ascii="ＭＳ Ｐゴシック" w:eastAsia="ＭＳ Ｐゴシック" w:hAnsi="ＭＳ Ｐゴシック" w:cs="ＭＳ Ｐゴシック"/>
          <w:color w:val="000000" w:themeColor="text1"/>
          <w:kern w:val="0"/>
          <w:sz w:val="20"/>
          <w:szCs w:val="20"/>
        </w:rPr>
        <w:t>18</w:t>
      </w:r>
      <w:r w:rsidRPr="002637EA">
        <w:rPr>
          <w:rFonts w:ascii="ＭＳ Ｐゴシック" w:eastAsia="ＭＳ Ｐゴシック" w:hAnsi="ＭＳ Ｐゴシック" w:cs="ＭＳ Ｐゴシック" w:hint="eastAsia"/>
          <w:color w:val="000000" w:themeColor="text1"/>
          <w:kern w:val="0"/>
          <w:sz w:val="20"/>
          <w:szCs w:val="20"/>
        </w:rPr>
        <w:t>日社施第</w:t>
      </w:r>
      <w:r w:rsidRPr="002637EA">
        <w:rPr>
          <w:rFonts w:ascii="ＭＳ Ｐゴシック" w:eastAsia="ＭＳ Ｐゴシック" w:hAnsi="ＭＳ Ｐゴシック" w:cs="ＭＳ Ｐゴシック"/>
          <w:color w:val="000000" w:themeColor="text1"/>
          <w:kern w:val="0"/>
          <w:sz w:val="20"/>
          <w:szCs w:val="20"/>
        </w:rPr>
        <w:t>107</w:t>
      </w:r>
      <w:r w:rsidRPr="002637EA">
        <w:rPr>
          <w:rFonts w:ascii="ＭＳ Ｐゴシック" w:eastAsia="ＭＳ Ｐゴシック" w:hAnsi="ＭＳ Ｐゴシック" w:cs="ＭＳ Ｐゴシック" w:hint="eastAsia"/>
          <w:color w:val="000000" w:themeColor="text1"/>
          <w:kern w:val="0"/>
          <w:sz w:val="20"/>
          <w:szCs w:val="20"/>
        </w:rPr>
        <w:t>号）</w:t>
      </w:r>
    </w:p>
    <w:p w14:paraId="3E34DA9C" w14:textId="0180DAC1" w:rsidR="00941F0F" w:rsidRPr="002637EA" w:rsidRDefault="00941F0F" w:rsidP="00941F0F">
      <w:pPr>
        <w:overflowPunct w:val="0"/>
        <w:spacing w:line="360" w:lineRule="exact"/>
        <w:jc w:val="left"/>
        <w:textAlignment w:val="baseline"/>
        <w:rPr>
          <w:rFonts w:ascii="ＭＳ Ｐゴシック" w:eastAsia="ＭＳ Ｐゴシック" w:hAnsi="ＭＳ Ｐゴシック" w:cs="ＭＳ Ｐゴシック"/>
          <w:color w:val="000000" w:themeColor="text1"/>
          <w:kern w:val="0"/>
          <w:sz w:val="20"/>
          <w:szCs w:val="20"/>
        </w:rPr>
      </w:pPr>
      <w:r w:rsidRPr="002637EA">
        <w:rPr>
          <w:rFonts w:ascii="ＭＳ Ｐゴシック" w:eastAsia="ＭＳ Ｐゴシック" w:hAnsi="ＭＳ Ｐゴシック" w:cs="ＭＳ Ｐゴシック" w:hint="eastAsia"/>
          <w:color w:val="000000" w:themeColor="text1"/>
          <w:kern w:val="0"/>
          <w:sz w:val="20"/>
          <w:szCs w:val="20"/>
        </w:rPr>
        <w:t xml:space="preserve">     </w:t>
      </w:r>
      <w:r w:rsidR="00CC566B" w:rsidRPr="002637EA">
        <w:rPr>
          <w:rFonts w:ascii="ＭＳ ゴシック" w:eastAsia="ＭＳ ゴシック" w:hAnsi="ＭＳ ゴシック" w:cs="ＭＳ ゴシック" w:hint="eastAsia"/>
          <w:color w:val="000000" w:themeColor="text1"/>
          <w:kern w:val="0"/>
          <w:sz w:val="20"/>
          <w:szCs w:val="20"/>
        </w:rPr>
        <w:t xml:space="preserve"> 5</w:t>
      </w:r>
      <w:r w:rsidR="00930E5C" w:rsidRPr="002637EA">
        <w:rPr>
          <w:rFonts w:ascii="ＭＳ ゴシック" w:eastAsia="ＭＳ ゴシック" w:hAnsi="ＭＳ ゴシック" w:cs="ＭＳ ゴシック" w:hint="eastAsia"/>
          <w:color w:val="000000" w:themeColor="text1"/>
          <w:kern w:val="0"/>
          <w:sz w:val="20"/>
          <w:szCs w:val="20"/>
        </w:rPr>
        <w:t>8</w:t>
      </w:r>
      <w:r w:rsidR="009C2C26" w:rsidRPr="002637EA">
        <w:rPr>
          <w:rFonts w:ascii="ＭＳ Ｐゴシック" w:eastAsia="ＭＳ Ｐゴシック" w:hAnsi="ＭＳ Ｐゴシック" w:cs="ＭＳ Ｐゴシック"/>
          <w:color w:val="000000" w:themeColor="text1"/>
          <w:kern w:val="0"/>
          <w:sz w:val="20"/>
          <w:szCs w:val="20"/>
        </w:rPr>
        <w:t xml:space="preserve"> </w:t>
      </w:r>
      <w:r w:rsidR="009C2C26" w:rsidRPr="002637EA">
        <w:rPr>
          <w:rFonts w:ascii="ＭＳ Ｐゴシック" w:eastAsia="ＭＳ Ｐゴシック" w:hAnsi="ＭＳ Ｐゴシック" w:cs="ＭＳ Ｐゴシック" w:hint="eastAsia"/>
          <w:color w:val="000000" w:themeColor="text1"/>
          <w:kern w:val="0"/>
          <w:sz w:val="20"/>
          <w:szCs w:val="20"/>
        </w:rPr>
        <w:t>社会福祉施設における地震防災応急計画の作成について（昭和</w:t>
      </w:r>
      <w:r w:rsidR="009C2C26" w:rsidRPr="002637EA">
        <w:rPr>
          <w:rFonts w:ascii="ＭＳ Ｐゴシック" w:eastAsia="ＭＳ Ｐゴシック" w:hAnsi="ＭＳ Ｐゴシック" w:cs="ＭＳ Ｐゴシック"/>
          <w:color w:val="000000" w:themeColor="text1"/>
          <w:kern w:val="0"/>
          <w:sz w:val="20"/>
          <w:szCs w:val="20"/>
        </w:rPr>
        <w:t>55</w:t>
      </w:r>
      <w:r w:rsidR="009C2C26" w:rsidRPr="002637EA">
        <w:rPr>
          <w:rFonts w:ascii="ＭＳ Ｐゴシック" w:eastAsia="ＭＳ Ｐゴシック" w:hAnsi="ＭＳ Ｐゴシック" w:cs="ＭＳ Ｐゴシック" w:hint="eastAsia"/>
          <w:color w:val="000000" w:themeColor="text1"/>
          <w:kern w:val="0"/>
          <w:sz w:val="20"/>
          <w:szCs w:val="20"/>
        </w:rPr>
        <w:t>年</w:t>
      </w:r>
      <w:r w:rsidR="009C2C26" w:rsidRPr="002637EA">
        <w:rPr>
          <w:rFonts w:ascii="ＭＳ Ｐゴシック" w:eastAsia="ＭＳ Ｐゴシック" w:hAnsi="ＭＳ Ｐゴシック" w:cs="ＭＳ Ｐゴシック"/>
          <w:color w:val="000000" w:themeColor="text1"/>
          <w:kern w:val="0"/>
          <w:sz w:val="20"/>
          <w:szCs w:val="20"/>
        </w:rPr>
        <w:t>1</w:t>
      </w:r>
      <w:r w:rsidR="009C2C26" w:rsidRPr="002637EA">
        <w:rPr>
          <w:rFonts w:ascii="ＭＳ Ｐゴシック" w:eastAsia="ＭＳ Ｐゴシック" w:hAnsi="ＭＳ Ｐゴシック" w:cs="ＭＳ Ｐゴシック" w:hint="eastAsia"/>
          <w:color w:val="000000" w:themeColor="text1"/>
          <w:kern w:val="0"/>
          <w:sz w:val="20"/>
          <w:szCs w:val="20"/>
        </w:rPr>
        <w:t>月</w:t>
      </w:r>
      <w:r w:rsidR="009C2C26" w:rsidRPr="002637EA">
        <w:rPr>
          <w:rFonts w:ascii="ＭＳ Ｐゴシック" w:eastAsia="ＭＳ Ｐゴシック" w:hAnsi="ＭＳ Ｐゴシック" w:cs="ＭＳ Ｐゴシック"/>
          <w:color w:val="000000" w:themeColor="text1"/>
          <w:kern w:val="0"/>
          <w:sz w:val="20"/>
          <w:szCs w:val="20"/>
        </w:rPr>
        <w:t>16</w:t>
      </w:r>
      <w:r w:rsidR="009C2C26" w:rsidRPr="002637EA">
        <w:rPr>
          <w:rFonts w:ascii="ＭＳ Ｐゴシック" w:eastAsia="ＭＳ Ｐゴシック" w:hAnsi="ＭＳ Ｐゴシック" w:cs="ＭＳ Ｐゴシック" w:hint="eastAsia"/>
          <w:color w:val="000000" w:themeColor="text1"/>
          <w:kern w:val="0"/>
          <w:sz w:val="20"/>
          <w:szCs w:val="20"/>
        </w:rPr>
        <w:t>日社施第</w:t>
      </w:r>
      <w:r w:rsidR="009C2C26" w:rsidRPr="002637EA">
        <w:rPr>
          <w:rFonts w:ascii="ＭＳ Ｐゴシック" w:eastAsia="ＭＳ Ｐゴシック" w:hAnsi="ＭＳ Ｐゴシック" w:cs="ＭＳ Ｐゴシック"/>
          <w:color w:val="000000" w:themeColor="text1"/>
          <w:kern w:val="0"/>
          <w:sz w:val="20"/>
          <w:szCs w:val="20"/>
        </w:rPr>
        <w:t>5</w:t>
      </w:r>
      <w:r w:rsidR="009C2C26" w:rsidRPr="002637EA">
        <w:rPr>
          <w:rFonts w:ascii="ＭＳ Ｐゴシック" w:eastAsia="ＭＳ Ｐゴシック" w:hAnsi="ＭＳ Ｐゴシック" w:cs="ＭＳ Ｐゴシック" w:hint="eastAsia"/>
          <w:color w:val="000000" w:themeColor="text1"/>
          <w:kern w:val="0"/>
          <w:sz w:val="20"/>
          <w:szCs w:val="20"/>
        </w:rPr>
        <w:t>号）</w:t>
      </w:r>
    </w:p>
    <w:p w14:paraId="0CB37A73" w14:textId="175FBF2F" w:rsidR="00CE71B0" w:rsidRPr="002637EA" w:rsidRDefault="00941F0F" w:rsidP="00CE71B0">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Ｐゴシック" w:eastAsia="ＭＳ Ｐゴシック" w:hAnsi="ＭＳ Ｐゴシック" w:cs="ＭＳ Ｐゴシック" w:hint="eastAsia"/>
          <w:color w:val="000000" w:themeColor="text1"/>
          <w:kern w:val="0"/>
          <w:sz w:val="20"/>
          <w:szCs w:val="20"/>
        </w:rPr>
        <w:t xml:space="preserve">      </w:t>
      </w:r>
      <w:r w:rsidR="00930E5C" w:rsidRPr="002637EA">
        <w:rPr>
          <w:rFonts w:ascii="ＭＳ Ｐゴシック" w:eastAsia="ＭＳ Ｐゴシック" w:hAnsi="ＭＳ Ｐゴシック" w:cs="ＭＳ Ｐゴシック" w:hint="eastAsia"/>
          <w:color w:val="000000" w:themeColor="text1"/>
          <w:kern w:val="0"/>
          <w:sz w:val="20"/>
          <w:szCs w:val="20"/>
        </w:rPr>
        <w:t>59</w:t>
      </w:r>
      <w:r w:rsidRPr="002637EA">
        <w:rPr>
          <w:rFonts w:ascii="ＭＳ ゴシック" w:eastAsia="ＭＳ ゴシック" w:hAnsi="ＭＳ ゴシック" w:cs="ＭＳ ゴシック" w:hint="eastAsia"/>
          <w:color w:val="000000" w:themeColor="text1"/>
          <w:kern w:val="0"/>
          <w:sz w:val="20"/>
          <w:szCs w:val="20"/>
        </w:rPr>
        <w:t xml:space="preserve"> </w:t>
      </w:r>
      <w:r w:rsidR="00CE71B0" w:rsidRPr="002637EA">
        <w:rPr>
          <w:rFonts w:ascii="ＭＳ ゴシック" w:eastAsia="ＭＳ ゴシック" w:hAnsi="ＭＳ ゴシック" w:cs="ＭＳ ゴシック" w:hint="eastAsia"/>
          <w:color w:val="000000" w:themeColor="text1"/>
          <w:kern w:val="0"/>
          <w:sz w:val="20"/>
          <w:szCs w:val="20"/>
        </w:rPr>
        <w:t>社会福祉施設における火災予防対策について（</w:t>
      </w:r>
      <w:r w:rsidR="0000244F" w:rsidRPr="002637EA">
        <w:rPr>
          <w:rFonts w:ascii="ＭＳ ゴシック" w:eastAsia="ＭＳ ゴシック" w:hAnsi="ＭＳ ゴシック" w:cs="ＭＳ ゴシック" w:hint="eastAsia"/>
          <w:color w:val="000000" w:themeColor="text1"/>
          <w:kern w:val="0"/>
          <w:sz w:val="20"/>
          <w:szCs w:val="20"/>
        </w:rPr>
        <w:t>昭和</w:t>
      </w:r>
      <w:r w:rsidR="00CE71B0" w:rsidRPr="002637EA">
        <w:rPr>
          <w:rFonts w:ascii="ＭＳ ゴシック" w:eastAsia="ＭＳ ゴシック" w:hAnsi="ＭＳ ゴシック" w:cs="ＭＳ ゴシック" w:hint="eastAsia"/>
          <w:color w:val="000000" w:themeColor="text1"/>
          <w:kern w:val="0"/>
          <w:sz w:val="20"/>
          <w:szCs w:val="20"/>
        </w:rPr>
        <w:t>61</w:t>
      </w:r>
      <w:r w:rsidR="0000244F" w:rsidRPr="002637EA">
        <w:rPr>
          <w:rFonts w:ascii="ＭＳ ゴシック" w:eastAsia="ＭＳ ゴシック" w:hAnsi="ＭＳ ゴシック" w:cs="ＭＳ ゴシック" w:hint="eastAsia"/>
          <w:color w:val="000000" w:themeColor="text1"/>
          <w:kern w:val="0"/>
          <w:sz w:val="20"/>
          <w:szCs w:val="20"/>
        </w:rPr>
        <w:t>年</w:t>
      </w:r>
      <w:r w:rsidR="00CE71B0" w:rsidRPr="002637EA">
        <w:rPr>
          <w:rFonts w:ascii="ＭＳ ゴシック" w:eastAsia="ＭＳ ゴシック" w:hAnsi="ＭＳ ゴシック" w:cs="ＭＳ ゴシック" w:hint="eastAsia"/>
          <w:color w:val="000000" w:themeColor="text1"/>
          <w:kern w:val="0"/>
          <w:sz w:val="20"/>
          <w:szCs w:val="20"/>
        </w:rPr>
        <w:t>8</w:t>
      </w:r>
      <w:r w:rsidR="0000244F" w:rsidRPr="002637EA">
        <w:rPr>
          <w:rFonts w:ascii="ＭＳ ゴシック" w:eastAsia="ＭＳ ゴシック" w:hAnsi="ＭＳ ゴシック" w:cs="ＭＳ ゴシック" w:hint="eastAsia"/>
          <w:color w:val="000000" w:themeColor="text1"/>
          <w:kern w:val="0"/>
          <w:sz w:val="20"/>
          <w:szCs w:val="20"/>
        </w:rPr>
        <w:t>月</w:t>
      </w:r>
      <w:r w:rsidR="00CE71B0" w:rsidRPr="002637EA">
        <w:rPr>
          <w:rFonts w:ascii="ＭＳ ゴシック" w:eastAsia="ＭＳ ゴシック" w:hAnsi="ＭＳ ゴシック" w:cs="ＭＳ ゴシック" w:hint="eastAsia"/>
          <w:color w:val="000000" w:themeColor="text1"/>
          <w:kern w:val="0"/>
          <w:sz w:val="20"/>
          <w:szCs w:val="20"/>
        </w:rPr>
        <w:t>29</w:t>
      </w:r>
      <w:r w:rsidR="0000244F" w:rsidRPr="002637EA">
        <w:rPr>
          <w:rFonts w:ascii="ＭＳ ゴシック" w:eastAsia="ＭＳ ゴシック" w:hAnsi="ＭＳ ゴシック" w:cs="ＭＳ ゴシック" w:hint="eastAsia"/>
          <w:color w:val="000000" w:themeColor="text1"/>
          <w:kern w:val="0"/>
          <w:sz w:val="20"/>
          <w:szCs w:val="20"/>
        </w:rPr>
        <w:t>日</w:t>
      </w:r>
      <w:r w:rsidR="00CE71B0" w:rsidRPr="002637EA">
        <w:rPr>
          <w:rFonts w:ascii="ＭＳ ゴシック" w:eastAsia="ＭＳ ゴシック" w:hAnsi="ＭＳ ゴシック" w:cs="ＭＳ ゴシック" w:hint="eastAsia"/>
          <w:color w:val="000000" w:themeColor="text1"/>
          <w:kern w:val="0"/>
          <w:sz w:val="20"/>
          <w:szCs w:val="20"/>
        </w:rPr>
        <w:t>社施第91号）</w:t>
      </w:r>
    </w:p>
    <w:p w14:paraId="5C6D5735" w14:textId="4085FF48" w:rsidR="007E0CAC" w:rsidRPr="002637EA" w:rsidRDefault="007E0CAC" w:rsidP="007E0CAC">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18"/>
          <w:szCs w:val="18"/>
        </w:rPr>
      </w:pPr>
      <w:bookmarkStart w:id="2" w:name="_Hlk163650951"/>
      <w:r w:rsidRPr="002637EA">
        <w:rPr>
          <w:rFonts w:ascii="ＭＳ ゴシック" w:eastAsia="ＭＳ ゴシック" w:hAnsi="ＭＳ ゴシック" w:cs="ＭＳ ゴシック" w:hint="eastAsia"/>
          <w:color w:val="000000" w:themeColor="text1"/>
          <w:kern w:val="0"/>
          <w:sz w:val="20"/>
          <w:szCs w:val="20"/>
        </w:rPr>
        <w:t>6</w:t>
      </w:r>
      <w:r w:rsidR="00930E5C" w:rsidRPr="002637EA">
        <w:rPr>
          <w:rFonts w:ascii="ＭＳ ゴシック" w:eastAsia="ＭＳ ゴシック" w:hAnsi="ＭＳ ゴシック" w:cs="ＭＳ ゴシック" w:hint="eastAsia"/>
          <w:color w:val="000000" w:themeColor="text1"/>
          <w:kern w:val="0"/>
          <w:sz w:val="20"/>
          <w:szCs w:val="20"/>
        </w:rPr>
        <w:t>0</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特定教育・保育施設等における事故の報告等について</w:t>
      </w:r>
      <w:r w:rsidRPr="002637EA">
        <w:rPr>
          <w:rFonts w:ascii="ＭＳ ゴシック" w:eastAsia="ＭＳ ゴシック" w:hAnsi="ＭＳ ゴシック" w:cs="ＭＳ ゴシック" w:hint="eastAsia"/>
          <w:color w:val="000000" w:themeColor="text1"/>
          <w:kern w:val="0"/>
          <w:sz w:val="18"/>
          <w:szCs w:val="18"/>
        </w:rPr>
        <w:t>(令和5年4月1日こ成安第2号・4教参学第21号</w:t>
      </w:r>
      <w:r w:rsidRPr="002637EA">
        <w:rPr>
          <w:rFonts w:ascii="ＭＳ ゴシック" w:eastAsia="ＭＳ ゴシック" w:hAnsi="ＭＳ ゴシック" w:cs="ＭＳ ゴシック"/>
          <w:color w:val="000000" w:themeColor="text1"/>
          <w:kern w:val="0"/>
          <w:sz w:val="18"/>
          <w:szCs w:val="18"/>
        </w:rPr>
        <w:t>）</w:t>
      </w:r>
      <w:bookmarkEnd w:id="2"/>
    </w:p>
    <w:p w14:paraId="69B76664" w14:textId="2FADEFC3" w:rsidR="00581802" w:rsidRPr="002637EA" w:rsidRDefault="007E0CAC" w:rsidP="00581802">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6</w:t>
      </w:r>
      <w:r w:rsidR="00930E5C" w:rsidRPr="002637EA">
        <w:rPr>
          <w:rFonts w:ascii="ＭＳ ゴシック" w:eastAsia="ＭＳ ゴシック" w:hAnsi="ＭＳ ゴシック" w:cs="ＭＳ ゴシック" w:hint="eastAsia"/>
          <w:color w:val="000000" w:themeColor="text1"/>
          <w:kern w:val="0"/>
          <w:sz w:val="20"/>
          <w:szCs w:val="20"/>
        </w:rPr>
        <w:t>1</w:t>
      </w:r>
      <w:r w:rsidR="00581802" w:rsidRPr="002637EA">
        <w:rPr>
          <w:rFonts w:ascii="ＭＳ ゴシック" w:eastAsia="ＭＳ ゴシック" w:hAnsi="ＭＳ ゴシック" w:cs="ＭＳ ゴシック" w:hint="eastAsia"/>
          <w:color w:val="000000" w:themeColor="text1"/>
          <w:kern w:val="0"/>
          <w:sz w:val="20"/>
          <w:szCs w:val="20"/>
        </w:rPr>
        <w:t>社会福祉法人の認可について（平成12年12月1日社援第2618号他</w:t>
      </w:r>
      <w:r w:rsidR="002E08C1" w:rsidRPr="002637EA">
        <w:rPr>
          <w:rFonts w:ascii="ＭＳ ゴシック" w:eastAsia="ＭＳ ゴシック" w:hAnsi="ＭＳ ゴシック" w:cs="ＭＳ ゴシック" w:hint="eastAsia"/>
          <w:color w:val="000000" w:themeColor="text1"/>
          <w:kern w:val="0"/>
          <w:sz w:val="20"/>
          <w:szCs w:val="20"/>
        </w:rPr>
        <w:t>､</w:t>
      </w:r>
      <w:r w:rsidR="0015376B" w:rsidRPr="002637EA">
        <w:rPr>
          <w:rFonts w:ascii="ＭＳ ゴシック" w:eastAsia="ＭＳ ゴシック" w:hAnsi="ＭＳ ゴシック" w:cs="ＭＳ ゴシック" w:hint="eastAsia"/>
          <w:color w:val="000000" w:themeColor="text1"/>
          <w:kern w:val="0"/>
          <w:sz w:val="20"/>
          <w:szCs w:val="20"/>
        </w:rPr>
        <w:t>令和</w:t>
      </w:r>
      <w:r w:rsidR="00A47973" w:rsidRPr="002637EA">
        <w:rPr>
          <w:rFonts w:ascii="ＭＳ ゴシック" w:eastAsia="ＭＳ ゴシック" w:hAnsi="ＭＳ ゴシック" w:cs="ＭＳ ゴシック" w:hint="eastAsia"/>
          <w:color w:val="000000" w:themeColor="text1"/>
          <w:kern w:val="0"/>
          <w:sz w:val="20"/>
          <w:szCs w:val="20"/>
        </w:rPr>
        <w:t>２</w:t>
      </w:r>
      <w:r w:rsidR="00581802" w:rsidRPr="002637EA">
        <w:rPr>
          <w:rFonts w:ascii="ＭＳ ゴシック" w:eastAsia="ＭＳ ゴシック" w:hAnsi="ＭＳ ゴシック" w:cs="ＭＳ ゴシック" w:hint="eastAsia"/>
          <w:color w:val="000000" w:themeColor="text1"/>
          <w:kern w:val="0"/>
          <w:sz w:val="20"/>
          <w:szCs w:val="20"/>
        </w:rPr>
        <w:t>年</w:t>
      </w:r>
      <w:r w:rsidR="00A47973" w:rsidRPr="002637EA">
        <w:rPr>
          <w:rFonts w:ascii="ＭＳ ゴシック" w:eastAsia="ＭＳ ゴシック" w:hAnsi="ＭＳ ゴシック" w:cs="ＭＳ ゴシック" w:hint="eastAsia"/>
          <w:color w:val="000000" w:themeColor="text1"/>
          <w:kern w:val="0"/>
          <w:sz w:val="20"/>
          <w:szCs w:val="20"/>
        </w:rPr>
        <w:t>12</w:t>
      </w:r>
      <w:r w:rsidR="00581802" w:rsidRPr="002637EA">
        <w:rPr>
          <w:rFonts w:ascii="ＭＳ ゴシック" w:eastAsia="ＭＳ ゴシック" w:hAnsi="ＭＳ ゴシック" w:cs="ＭＳ ゴシック" w:hint="eastAsia"/>
          <w:color w:val="000000" w:themeColor="text1"/>
          <w:kern w:val="0"/>
          <w:sz w:val="20"/>
          <w:szCs w:val="20"/>
        </w:rPr>
        <w:t>月</w:t>
      </w:r>
      <w:r w:rsidR="00A47973" w:rsidRPr="002637EA">
        <w:rPr>
          <w:rFonts w:ascii="ＭＳ ゴシック" w:eastAsia="ＭＳ ゴシック" w:hAnsi="ＭＳ ゴシック" w:cs="ＭＳ ゴシック" w:hint="eastAsia"/>
          <w:color w:val="000000" w:themeColor="text1"/>
          <w:kern w:val="0"/>
          <w:sz w:val="20"/>
          <w:szCs w:val="20"/>
        </w:rPr>
        <w:t>25</w:t>
      </w:r>
      <w:r w:rsidR="00581802" w:rsidRPr="002637EA">
        <w:rPr>
          <w:rFonts w:ascii="ＭＳ ゴシック" w:eastAsia="ＭＳ ゴシック" w:hAnsi="ＭＳ ゴシック" w:cs="ＭＳ ゴシック" w:hint="eastAsia"/>
          <w:color w:val="000000" w:themeColor="text1"/>
          <w:kern w:val="0"/>
          <w:sz w:val="20"/>
          <w:szCs w:val="20"/>
        </w:rPr>
        <w:t>日改正）</w:t>
      </w:r>
    </w:p>
    <w:p w14:paraId="0F402646" w14:textId="223CAC1F" w:rsidR="00BE047F" w:rsidRPr="002637EA" w:rsidRDefault="00BE047F" w:rsidP="00BE047F">
      <w:pPr>
        <w:overflowPunct w:val="0"/>
        <w:spacing w:line="360" w:lineRule="exact"/>
        <w:ind w:leftChars="300" w:left="83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62</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教育・保育施設等における睡眠中及び食事中の事故防止に向けた取組の徹底について（令和５年４月27日付事務連絡）</w:t>
      </w:r>
    </w:p>
    <w:p w14:paraId="2B08FE9B" w14:textId="32E5615C" w:rsidR="00BE047F" w:rsidRPr="002637EA" w:rsidRDefault="00BE047F" w:rsidP="00BE047F">
      <w:pPr>
        <w:overflowPunct w:val="0"/>
        <w:spacing w:line="360" w:lineRule="exact"/>
        <w:ind w:leftChars="300" w:left="830" w:hangingChars="100" w:hanging="200"/>
        <w:textAlignment w:val="baseline"/>
        <w:rPr>
          <w:color w:val="000000" w:themeColor="text1"/>
        </w:rPr>
      </w:pPr>
      <w:r w:rsidRPr="002637EA">
        <w:rPr>
          <w:rFonts w:ascii="ＭＳ ゴシック" w:eastAsia="ＭＳ ゴシック" w:hAnsi="ＭＳ ゴシック" w:cs="ＭＳ ゴシック" w:hint="eastAsia"/>
          <w:color w:val="000000" w:themeColor="text1"/>
          <w:kern w:val="0"/>
          <w:sz w:val="20"/>
          <w:szCs w:val="20"/>
        </w:rPr>
        <w:t>63</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教育・保育施設等における事故防止及び事故発生時の対応のためのガイドライン（平成28年３月）</w:t>
      </w:r>
    </w:p>
    <w:p w14:paraId="3BDFF7E0" w14:textId="77777777" w:rsidR="00581802" w:rsidRPr="002637EA" w:rsidRDefault="00581802" w:rsidP="00581802">
      <w:pPr>
        <w:overflowPunct w:val="0"/>
        <w:ind w:firstLineChars="500" w:firstLine="10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・別紙１　社会福祉法人審査基準・・・・・・・・・・・・・・・・・・・・・・・・　審査基準</w:t>
      </w:r>
    </w:p>
    <w:p w14:paraId="1A351548" w14:textId="77777777" w:rsidR="00581802" w:rsidRPr="002637EA" w:rsidRDefault="00581802" w:rsidP="00581802">
      <w:pPr>
        <w:overflowPunct w:val="0"/>
        <w:ind w:firstLineChars="500" w:firstLine="10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・別紙２　社会福祉法人定款例　・・・・・・・・・・・・・・・・・・・・・・・・  定款例</w:t>
      </w:r>
    </w:p>
    <w:p w14:paraId="241F0125" w14:textId="77777777" w:rsidR="00C52BCA" w:rsidRPr="002637EA" w:rsidRDefault="00B40622" w:rsidP="00C52BCA">
      <w:pPr>
        <w:rPr>
          <w:color w:val="000000" w:themeColor="text1"/>
          <w:kern w:val="0"/>
        </w:rPr>
      </w:pPr>
      <w:r w:rsidRPr="002637EA">
        <w:rPr>
          <w:color w:val="000000" w:themeColor="text1"/>
          <w:kern w:val="0"/>
        </w:rPr>
        <w:br w:type="page"/>
      </w:r>
    </w:p>
    <w:p w14:paraId="090824DB" w14:textId="63B91C85" w:rsidR="00F245B5" w:rsidRPr="002637EA" w:rsidRDefault="00F245B5" w:rsidP="00C52BCA">
      <w:pPr>
        <w:overflowPunct w:val="0"/>
        <w:spacing w:line="344" w:lineRule="exact"/>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4"/>
        </w:rPr>
        <w:lastRenderedPageBreak/>
        <w:t>【　目　　　　次　】</w:t>
      </w:r>
    </w:p>
    <w:p w14:paraId="187A8CAD" w14:textId="77777777" w:rsidR="00F245B5" w:rsidRPr="002637EA" w:rsidRDefault="00F245B5" w:rsidP="00E12461">
      <w:pPr>
        <w:overflowPunct w:val="0"/>
        <w:spacing w:line="120" w:lineRule="auto"/>
        <w:textAlignment w:val="baseline"/>
        <w:rPr>
          <w:rFonts w:ascii="ＭＳ ゴシック" w:eastAsia="ＭＳ ゴシック" w:hAnsi="Times New Roman"/>
          <w:color w:val="000000" w:themeColor="text1"/>
          <w:kern w:val="0"/>
          <w:sz w:val="20"/>
          <w:szCs w:val="20"/>
        </w:rPr>
      </w:pPr>
    </w:p>
    <w:p w14:paraId="30737548" w14:textId="77777777" w:rsidR="00F245B5" w:rsidRPr="002637EA" w:rsidRDefault="00F245B5" w:rsidP="00F245B5">
      <w:pPr>
        <w:overflowPunct w:val="0"/>
        <w:textAlignment w:val="baseline"/>
        <w:rPr>
          <w:rFonts w:ascii="ＭＳ ゴシック" w:eastAsia="ＭＳ ゴシック" w:hAnsi="Times New Roman"/>
          <w:color w:val="000000" w:themeColor="text1"/>
          <w:kern w:val="0"/>
          <w:sz w:val="20"/>
          <w:szCs w:val="20"/>
        </w:rPr>
      </w:pPr>
    </w:p>
    <w:p w14:paraId="586719FB" w14:textId="77777777" w:rsidR="00F245B5" w:rsidRPr="002637EA" w:rsidRDefault="00F245B5" w:rsidP="00D97004">
      <w:pPr>
        <w:overflowPunct w:val="0"/>
        <w:spacing w:line="120" w:lineRule="auto"/>
        <w:ind w:firstLineChars="900" w:firstLine="1800"/>
        <w:jc w:val="left"/>
        <w:textAlignment w:val="baseline"/>
        <w:rPr>
          <w:rFonts w:ascii="ＭＳ ゴシック" w:eastAsia="ＭＳ ゴシック" w:hAnsi="Times New Roman"/>
          <w:color w:val="000000" w:themeColor="text1"/>
          <w:kern w:val="0"/>
          <w:sz w:val="20"/>
          <w:szCs w:val="20"/>
        </w:rPr>
      </w:pPr>
    </w:p>
    <w:p w14:paraId="065C8F53" w14:textId="77777777" w:rsidR="00E766B4" w:rsidRPr="002637EA" w:rsidRDefault="00F245B5" w:rsidP="00FA4C77">
      <w:pPr>
        <w:overflowPunct w:val="0"/>
        <w:ind w:firstLineChars="900" w:firstLine="1890"/>
        <w:textAlignment w:val="baseline"/>
        <w:rPr>
          <w:rFonts w:ascii="ＭＳ ゴシック" w:eastAsia="ＭＳ ゴシック" w:hAnsi="ＭＳ ゴシック" w:cs="ＭＳ ゴシック"/>
          <w:bCs/>
          <w:color w:val="000000" w:themeColor="text1"/>
          <w:kern w:val="0"/>
          <w:szCs w:val="21"/>
        </w:rPr>
      </w:pPr>
      <w:r w:rsidRPr="002637EA">
        <w:rPr>
          <w:rFonts w:ascii="ＭＳ ゴシック" w:eastAsia="ＭＳ ゴシック" w:hAnsi="ＭＳ ゴシック" w:cs="ＭＳ ゴシック" w:hint="eastAsia"/>
          <w:bCs/>
          <w:color w:val="000000" w:themeColor="text1"/>
          <w:kern w:val="0"/>
          <w:szCs w:val="21"/>
        </w:rPr>
        <w:t>Ⅰ　基本事項</w:t>
      </w:r>
    </w:p>
    <w:p w14:paraId="27F30E2A" w14:textId="5FF16EF8" w:rsidR="00F245B5" w:rsidRPr="002637EA" w:rsidRDefault="009E2ABE" w:rsidP="00AB5130">
      <w:pPr>
        <w:overflowPunct w:val="0"/>
        <w:ind w:firstLineChars="1100" w:firstLine="2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 xml:space="preserve">１　</w:t>
      </w:r>
      <w:r w:rsidR="00E766B4" w:rsidRPr="002637EA">
        <w:rPr>
          <w:rFonts w:ascii="ＭＳ ゴシック" w:eastAsia="ＭＳ ゴシック" w:hAnsi="ＭＳ ゴシック" w:cs="ＭＳ ゴシック" w:hint="eastAsia"/>
          <w:bCs/>
          <w:color w:val="000000" w:themeColor="text1"/>
          <w:kern w:val="0"/>
          <w:sz w:val="20"/>
          <w:szCs w:val="20"/>
        </w:rPr>
        <w:t>前回指導監査指摘事項の是正</w:t>
      </w:r>
      <w:r w:rsidR="002E08C1" w:rsidRPr="002637EA">
        <w:rPr>
          <w:rFonts w:ascii="ＭＳ ゴシック" w:eastAsia="ＭＳ ゴシック" w:hAnsi="ＭＳ ゴシック" w:cs="ＭＳ ゴシック" w:hint="eastAsia"/>
          <w:bCs/>
          <w:color w:val="000000" w:themeColor="text1"/>
          <w:kern w:val="0"/>
          <w:sz w:val="20"/>
          <w:szCs w:val="20"/>
        </w:rPr>
        <w:t>､</w:t>
      </w:r>
      <w:r w:rsidR="00E766B4" w:rsidRPr="002637EA">
        <w:rPr>
          <w:rFonts w:ascii="ＭＳ ゴシック" w:eastAsia="ＭＳ ゴシック" w:hAnsi="ＭＳ ゴシック" w:cs="ＭＳ ゴシック" w:hint="eastAsia"/>
          <w:bCs/>
          <w:color w:val="000000" w:themeColor="text1"/>
          <w:kern w:val="0"/>
          <w:sz w:val="20"/>
          <w:szCs w:val="20"/>
        </w:rPr>
        <w:t>改善状況</w:t>
      </w:r>
      <w:r w:rsidR="00582F69" w:rsidRPr="002637EA">
        <w:rPr>
          <w:rFonts w:ascii="ＭＳ ゴシック" w:eastAsia="ＭＳ ゴシック" w:hAnsi="ＭＳ ゴシック" w:cs="ＭＳ ゴシック" w:hint="eastAsia"/>
          <w:color w:val="000000" w:themeColor="text1"/>
          <w:kern w:val="0"/>
          <w:sz w:val="20"/>
          <w:szCs w:val="20"/>
        </w:rPr>
        <w:t>・</w:t>
      </w:r>
      <w:r w:rsidR="00683F0D" w:rsidRPr="002637EA">
        <w:rPr>
          <w:rFonts w:ascii="ＭＳ ゴシック" w:eastAsia="ＭＳ ゴシック" w:hAnsi="ＭＳ ゴシック" w:cs="ＭＳ ゴシック" w:hint="eastAsia"/>
          <w:color w:val="000000" w:themeColor="text1"/>
          <w:kern w:val="0"/>
          <w:sz w:val="20"/>
          <w:szCs w:val="20"/>
        </w:rPr>
        <w:t>・</w:t>
      </w:r>
      <w:r w:rsidR="00582F69" w:rsidRPr="002637EA">
        <w:rPr>
          <w:rFonts w:ascii="ＭＳ ゴシック" w:eastAsia="ＭＳ ゴシック" w:hAnsi="ＭＳ ゴシック" w:cs="ＭＳ ゴシック" w:hint="eastAsia"/>
          <w:color w:val="000000" w:themeColor="text1"/>
          <w:kern w:val="0"/>
          <w:sz w:val="20"/>
          <w:szCs w:val="20"/>
        </w:rPr>
        <w:t xml:space="preserve">・・・・・・・・・・　</w:t>
      </w:r>
      <w:r w:rsidR="00022F35" w:rsidRPr="002637EA">
        <w:rPr>
          <w:rFonts w:ascii="ＭＳ ゴシック" w:eastAsia="ＭＳ ゴシック" w:hAnsi="ＭＳ ゴシック" w:cs="ＭＳ ゴシック" w:hint="eastAsia"/>
          <w:color w:val="000000" w:themeColor="text1"/>
          <w:kern w:val="0"/>
          <w:sz w:val="20"/>
          <w:szCs w:val="20"/>
        </w:rPr>
        <w:t xml:space="preserve"> </w:t>
      </w:r>
      <w:r w:rsidR="00B63FB7" w:rsidRPr="002637EA">
        <w:rPr>
          <w:rFonts w:ascii="ＭＳ ゴシック" w:eastAsia="ＭＳ ゴシック" w:hAnsi="ＭＳ ゴシック" w:cs="ＭＳ ゴシック"/>
          <w:color w:val="000000" w:themeColor="text1"/>
          <w:kern w:val="0"/>
          <w:sz w:val="20"/>
          <w:szCs w:val="20"/>
        </w:rPr>
        <w:t xml:space="preserve"> </w:t>
      </w:r>
      <w:r w:rsidR="00022F35" w:rsidRPr="002637EA">
        <w:rPr>
          <w:rFonts w:ascii="ＭＳ ゴシック" w:eastAsia="ＭＳ ゴシック" w:hAnsi="ＭＳ ゴシック" w:cs="ＭＳ ゴシック" w:hint="eastAsia"/>
          <w:color w:val="000000" w:themeColor="text1"/>
          <w:kern w:val="0"/>
          <w:sz w:val="20"/>
          <w:szCs w:val="20"/>
        </w:rPr>
        <w:t>１</w:t>
      </w:r>
    </w:p>
    <w:p w14:paraId="32731EC6" w14:textId="77777777" w:rsidR="00E766B4" w:rsidRPr="002637EA" w:rsidRDefault="00E766B4" w:rsidP="00E766B4">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２　運営規程及び園則</w:t>
      </w:r>
      <w:r w:rsidRPr="002637EA">
        <w:rPr>
          <w:rFonts w:ascii="ＭＳ ゴシック" w:eastAsia="ＭＳ ゴシック" w:hAnsi="ＭＳ ゴシック" w:cs="ＭＳ ゴシック" w:hint="eastAsia"/>
          <w:color w:val="000000" w:themeColor="text1"/>
          <w:kern w:val="0"/>
          <w:sz w:val="20"/>
          <w:szCs w:val="20"/>
        </w:rPr>
        <w:t xml:space="preserve">・・・・・・・・・・・・・・・・・・・・・・　</w:t>
      </w:r>
      <w:r w:rsidR="00022F35" w:rsidRPr="002637EA">
        <w:rPr>
          <w:rFonts w:ascii="ＭＳ ゴシック" w:eastAsia="ＭＳ ゴシック" w:hAnsi="ＭＳ ゴシック" w:cs="ＭＳ ゴシック" w:hint="eastAsia"/>
          <w:color w:val="000000" w:themeColor="text1"/>
          <w:kern w:val="0"/>
          <w:sz w:val="20"/>
          <w:szCs w:val="20"/>
        </w:rPr>
        <w:t xml:space="preserve"> </w:t>
      </w:r>
      <w:r w:rsidR="00B63FB7" w:rsidRPr="002637EA">
        <w:rPr>
          <w:rFonts w:ascii="ＭＳ ゴシック" w:eastAsia="ＭＳ ゴシック" w:hAnsi="ＭＳ ゴシック" w:cs="ＭＳ ゴシック"/>
          <w:color w:val="000000" w:themeColor="text1"/>
          <w:kern w:val="0"/>
          <w:sz w:val="20"/>
          <w:szCs w:val="20"/>
        </w:rPr>
        <w:t xml:space="preserve"> </w:t>
      </w:r>
      <w:r w:rsidR="00022F35" w:rsidRPr="002637EA">
        <w:rPr>
          <w:rFonts w:ascii="ＭＳ ゴシック" w:eastAsia="ＭＳ ゴシック" w:hAnsi="ＭＳ ゴシック" w:cs="ＭＳ ゴシック" w:hint="eastAsia"/>
          <w:color w:val="000000" w:themeColor="text1"/>
          <w:kern w:val="0"/>
          <w:sz w:val="20"/>
          <w:szCs w:val="20"/>
        </w:rPr>
        <w:t>１</w:t>
      </w:r>
    </w:p>
    <w:p w14:paraId="057070A5" w14:textId="77777777" w:rsidR="00F245B5" w:rsidRPr="002637EA" w:rsidRDefault="00E766B4" w:rsidP="00AB513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３</w:t>
      </w:r>
      <w:r w:rsidR="009E2ABE" w:rsidRPr="002637EA">
        <w:rPr>
          <w:rFonts w:ascii="ＭＳ ゴシック" w:eastAsia="ＭＳ ゴシック" w:hAnsi="ＭＳ ゴシック" w:cs="ＭＳ ゴシック" w:hint="eastAsia"/>
          <w:bCs/>
          <w:color w:val="000000" w:themeColor="text1"/>
          <w:kern w:val="0"/>
          <w:sz w:val="20"/>
          <w:szCs w:val="20"/>
        </w:rPr>
        <w:t xml:space="preserve">　</w:t>
      </w:r>
      <w:r w:rsidR="00977002" w:rsidRPr="002637EA">
        <w:rPr>
          <w:rFonts w:ascii="ＭＳ ゴシック" w:eastAsia="ＭＳ ゴシック" w:hAnsi="ＭＳ ゴシック" w:cs="ＭＳ ゴシック" w:hint="eastAsia"/>
          <w:bCs/>
          <w:color w:val="000000" w:themeColor="text1"/>
          <w:kern w:val="0"/>
          <w:sz w:val="20"/>
          <w:szCs w:val="20"/>
        </w:rPr>
        <w:t>掲示</w:t>
      </w:r>
      <w:r w:rsidR="0029518A" w:rsidRPr="002637EA">
        <w:rPr>
          <w:rFonts w:ascii="ＭＳ ゴシック" w:eastAsia="ＭＳ ゴシック" w:hAnsi="ＭＳ ゴシック" w:cs="ＭＳ ゴシック" w:hint="eastAsia"/>
          <w:color w:val="000000" w:themeColor="text1"/>
          <w:kern w:val="0"/>
          <w:sz w:val="20"/>
          <w:szCs w:val="20"/>
        </w:rPr>
        <w:t>・・・・・・・・・・・・・・・・・・・・・・・・・・・・</w:t>
      </w:r>
      <w:r w:rsidR="0029518A" w:rsidRPr="002637EA">
        <w:rPr>
          <w:rFonts w:ascii="ＭＳ ゴシック" w:eastAsia="ＭＳ ゴシック" w:hAnsi="ＭＳ ゴシック" w:cs="ＭＳ ゴシック" w:hint="eastAsia"/>
          <w:bCs/>
          <w:color w:val="000000" w:themeColor="text1"/>
          <w:kern w:val="0"/>
          <w:sz w:val="20"/>
          <w:szCs w:val="20"/>
        </w:rPr>
        <w:t xml:space="preserve">　 </w:t>
      </w:r>
      <w:r w:rsidR="00B63FB7" w:rsidRPr="002637EA">
        <w:rPr>
          <w:rFonts w:ascii="ＭＳ ゴシック" w:eastAsia="ＭＳ ゴシック" w:hAnsi="ＭＳ ゴシック" w:cs="ＭＳ ゴシック"/>
          <w:bCs/>
          <w:color w:val="000000" w:themeColor="text1"/>
          <w:kern w:val="0"/>
          <w:sz w:val="20"/>
          <w:szCs w:val="20"/>
        </w:rPr>
        <w:t xml:space="preserve"> </w:t>
      </w:r>
      <w:r w:rsidR="0029518A" w:rsidRPr="002637EA">
        <w:rPr>
          <w:rFonts w:ascii="ＭＳ ゴシック" w:eastAsia="ＭＳ ゴシック" w:hAnsi="ＭＳ ゴシック" w:cs="ＭＳ ゴシック" w:hint="eastAsia"/>
          <w:bCs/>
          <w:color w:val="000000" w:themeColor="text1"/>
          <w:kern w:val="0"/>
          <w:sz w:val="20"/>
          <w:szCs w:val="20"/>
        </w:rPr>
        <w:t>３</w:t>
      </w:r>
    </w:p>
    <w:p w14:paraId="459E0DD5" w14:textId="196B6651" w:rsidR="00421308" w:rsidRPr="002637EA" w:rsidRDefault="00E766B4" w:rsidP="00AB513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４</w:t>
      </w:r>
      <w:r w:rsidR="00421308" w:rsidRPr="002637EA">
        <w:rPr>
          <w:rFonts w:ascii="ＭＳ ゴシック" w:eastAsia="ＭＳ ゴシック" w:hAnsi="ＭＳ ゴシック" w:cs="ＭＳ ゴシック" w:hint="eastAsia"/>
          <w:bCs/>
          <w:color w:val="000000" w:themeColor="text1"/>
          <w:kern w:val="0"/>
          <w:sz w:val="20"/>
          <w:szCs w:val="20"/>
        </w:rPr>
        <w:t xml:space="preserve">　情報提供</w:t>
      </w:r>
      <w:r w:rsidR="00421308" w:rsidRPr="002637EA">
        <w:rPr>
          <w:rFonts w:ascii="ＭＳ ゴシック" w:eastAsia="ＭＳ ゴシック" w:hAnsi="ＭＳ ゴシック" w:cs="ＭＳ ゴシック" w:hint="eastAsia"/>
          <w:color w:val="000000" w:themeColor="text1"/>
          <w:kern w:val="0"/>
          <w:sz w:val="20"/>
          <w:szCs w:val="20"/>
        </w:rPr>
        <w:t>・・・・・・・・・・・・・・・・・・・・・・・・・・</w:t>
      </w:r>
      <w:r w:rsidR="00421308" w:rsidRPr="002637EA">
        <w:rPr>
          <w:rFonts w:ascii="ＭＳ ゴシック" w:eastAsia="ＭＳ ゴシック" w:hAnsi="ＭＳ ゴシック" w:cs="ＭＳ ゴシック" w:hint="eastAsia"/>
          <w:bCs/>
          <w:color w:val="000000" w:themeColor="text1"/>
          <w:kern w:val="0"/>
          <w:sz w:val="20"/>
          <w:szCs w:val="20"/>
        </w:rPr>
        <w:t xml:space="preserve">　</w:t>
      </w:r>
      <w:r w:rsidR="00022F35" w:rsidRPr="002637EA">
        <w:rPr>
          <w:rFonts w:ascii="ＭＳ ゴシック" w:eastAsia="ＭＳ ゴシック" w:hAnsi="ＭＳ ゴシック" w:cs="ＭＳ ゴシック" w:hint="eastAsia"/>
          <w:bCs/>
          <w:color w:val="000000" w:themeColor="text1"/>
          <w:kern w:val="0"/>
          <w:sz w:val="20"/>
          <w:szCs w:val="20"/>
        </w:rPr>
        <w:t xml:space="preserve"> </w:t>
      </w:r>
      <w:r w:rsidR="00B63FB7" w:rsidRPr="002637EA">
        <w:rPr>
          <w:rFonts w:ascii="ＭＳ ゴシック" w:eastAsia="ＭＳ ゴシック" w:hAnsi="ＭＳ ゴシック" w:cs="ＭＳ ゴシック"/>
          <w:bCs/>
          <w:color w:val="000000" w:themeColor="text1"/>
          <w:kern w:val="0"/>
          <w:sz w:val="20"/>
          <w:szCs w:val="20"/>
        </w:rPr>
        <w:t xml:space="preserve"> </w:t>
      </w:r>
      <w:r w:rsidR="00BB5BBB" w:rsidRPr="002637EA">
        <w:rPr>
          <w:rFonts w:ascii="ＭＳ ゴシック" w:eastAsia="ＭＳ ゴシック" w:hAnsi="ＭＳ ゴシック" w:cs="ＭＳ ゴシック" w:hint="eastAsia"/>
          <w:bCs/>
          <w:color w:val="000000" w:themeColor="text1"/>
          <w:kern w:val="0"/>
          <w:sz w:val="20"/>
          <w:szCs w:val="20"/>
        </w:rPr>
        <w:t>４</w:t>
      </w:r>
    </w:p>
    <w:p w14:paraId="5B857E71" w14:textId="77777777" w:rsidR="00683F0D" w:rsidRPr="002637EA" w:rsidRDefault="00E766B4" w:rsidP="00AB5130">
      <w:pPr>
        <w:overflowPunct w:val="0"/>
        <w:ind w:firstLineChars="1100" w:firstLine="2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５</w:t>
      </w:r>
      <w:r w:rsidR="00683F0D" w:rsidRPr="002637EA">
        <w:rPr>
          <w:rFonts w:ascii="ＭＳ ゴシック" w:eastAsia="ＭＳ ゴシック" w:hAnsi="ＭＳ ゴシック" w:cs="ＭＳ ゴシック" w:hint="eastAsia"/>
          <w:color w:val="000000" w:themeColor="text1"/>
          <w:kern w:val="0"/>
          <w:sz w:val="20"/>
          <w:szCs w:val="20"/>
        </w:rPr>
        <w:t xml:space="preserve">　</w:t>
      </w:r>
      <w:r w:rsidR="00822360" w:rsidRPr="002637EA">
        <w:rPr>
          <w:rFonts w:ascii="ＭＳ ゴシック" w:eastAsia="ＭＳ ゴシック" w:hAnsi="ＭＳ ゴシック" w:cs="ＭＳ ゴシック" w:hint="eastAsia"/>
          <w:color w:val="000000" w:themeColor="text1"/>
          <w:kern w:val="0"/>
          <w:sz w:val="20"/>
          <w:szCs w:val="20"/>
        </w:rPr>
        <w:t>人員基準</w:t>
      </w:r>
      <w:r w:rsidR="00683F0D" w:rsidRPr="002637EA">
        <w:rPr>
          <w:rFonts w:ascii="ＭＳ ゴシック" w:eastAsia="ＭＳ ゴシック" w:hAnsi="ＭＳ ゴシック" w:cs="ＭＳ ゴシック" w:hint="eastAsia"/>
          <w:color w:val="000000" w:themeColor="text1"/>
          <w:kern w:val="0"/>
          <w:sz w:val="20"/>
          <w:szCs w:val="20"/>
        </w:rPr>
        <w:t xml:space="preserve">・・・・・・・・・・・・・・・・・・・・・・・・・・　</w:t>
      </w:r>
      <w:r w:rsidR="00022F35" w:rsidRPr="002637EA">
        <w:rPr>
          <w:rFonts w:ascii="ＭＳ ゴシック" w:eastAsia="ＭＳ ゴシック" w:hAnsi="ＭＳ ゴシック" w:cs="ＭＳ ゴシック" w:hint="eastAsia"/>
          <w:color w:val="000000" w:themeColor="text1"/>
          <w:kern w:val="0"/>
          <w:sz w:val="20"/>
          <w:szCs w:val="20"/>
        </w:rPr>
        <w:t xml:space="preserve"> </w:t>
      </w:r>
      <w:r w:rsidR="00B63FB7" w:rsidRPr="002637EA">
        <w:rPr>
          <w:rFonts w:ascii="ＭＳ ゴシック" w:eastAsia="ＭＳ ゴシック" w:hAnsi="ＭＳ ゴシック" w:cs="ＭＳ ゴシック"/>
          <w:color w:val="000000" w:themeColor="text1"/>
          <w:kern w:val="0"/>
          <w:sz w:val="20"/>
          <w:szCs w:val="20"/>
        </w:rPr>
        <w:t xml:space="preserve"> </w:t>
      </w:r>
      <w:r w:rsidR="008D25AE" w:rsidRPr="002637EA">
        <w:rPr>
          <w:rFonts w:ascii="ＭＳ ゴシック" w:eastAsia="ＭＳ ゴシック" w:hAnsi="ＭＳ ゴシック" w:cs="ＭＳ ゴシック" w:hint="eastAsia"/>
          <w:color w:val="000000" w:themeColor="text1"/>
          <w:kern w:val="0"/>
          <w:sz w:val="20"/>
          <w:szCs w:val="20"/>
        </w:rPr>
        <w:t>５</w:t>
      </w:r>
    </w:p>
    <w:p w14:paraId="2B509BA1" w14:textId="7A17BE75" w:rsidR="00F245B5" w:rsidRPr="002637EA" w:rsidRDefault="00E766B4" w:rsidP="00AB5130">
      <w:pPr>
        <w:overflowPunct w:val="0"/>
        <w:ind w:firstLineChars="1100" w:firstLine="2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６</w:t>
      </w:r>
      <w:r w:rsidR="009E2ABE" w:rsidRPr="002637EA">
        <w:rPr>
          <w:rFonts w:ascii="ＭＳ ゴシック" w:eastAsia="ＭＳ ゴシック" w:hAnsi="ＭＳ ゴシック" w:cs="ＭＳ ゴシック" w:hint="eastAsia"/>
          <w:bCs/>
          <w:color w:val="000000" w:themeColor="text1"/>
          <w:kern w:val="0"/>
          <w:sz w:val="20"/>
          <w:szCs w:val="20"/>
        </w:rPr>
        <w:t xml:space="preserve">　</w:t>
      </w:r>
      <w:r w:rsidR="00B4217E" w:rsidRPr="002637EA">
        <w:rPr>
          <w:rFonts w:ascii="ＭＳ ゴシック" w:eastAsia="ＭＳ ゴシック" w:hAnsi="ＭＳ ゴシック" w:cs="ＭＳ ゴシック" w:hint="eastAsia"/>
          <w:bCs/>
          <w:color w:val="000000" w:themeColor="text1"/>
          <w:kern w:val="0"/>
          <w:sz w:val="20"/>
          <w:szCs w:val="20"/>
        </w:rPr>
        <w:t>職員</w:t>
      </w:r>
      <w:r w:rsidR="00977002" w:rsidRPr="002637EA">
        <w:rPr>
          <w:rFonts w:ascii="ＭＳ ゴシック" w:eastAsia="ＭＳ ゴシック" w:hAnsi="ＭＳ ゴシック" w:cs="ＭＳ ゴシック" w:hint="eastAsia"/>
          <w:bCs/>
          <w:color w:val="000000" w:themeColor="text1"/>
          <w:kern w:val="0"/>
          <w:sz w:val="20"/>
          <w:szCs w:val="20"/>
        </w:rPr>
        <w:t>資格</w:t>
      </w:r>
      <w:r w:rsidR="008D25AE" w:rsidRPr="002637EA">
        <w:rPr>
          <w:rFonts w:ascii="ＭＳ ゴシック" w:eastAsia="ＭＳ ゴシック" w:hAnsi="ＭＳ ゴシック" w:cs="ＭＳ ゴシック" w:hint="eastAsia"/>
          <w:bCs/>
          <w:color w:val="000000" w:themeColor="text1"/>
          <w:kern w:val="0"/>
          <w:sz w:val="20"/>
          <w:szCs w:val="20"/>
        </w:rPr>
        <w:t>等</w:t>
      </w:r>
      <w:r w:rsidR="00582F69" w:rsidRPr="002637EA">
        <w:rPr>
          <w:rFonts w:ascii="ＭＳ ゴシック" w:eastAsia="ＭＳ ゴシック" w:hAnsi="ＭＳ ゴシック" w:cs="ＭＳ ゴシック" w:hint="eastAsia"/>
          <w:color w:val="000000" w:themeColor="text1"/>
          <w:kern w:val="0"/>
          <w:sz w:val="20"/>
          <w:szCs w:val="20"/>
        </w:rPr>
        <w:t>・・・・・・・・・・・・・・・・・・・・・・・・・</w:t>
      </w:r>
      <w:r w:rsidR="00B63FB7" w:rsidRPr="002637EA">
        <w:rPr>
          <w:rFonts w:ascii="ＭＳ ゴシック" w:eastAsia="ＭＳ ゴシック" w:hAnsi="ＭＳ ゴシック" w:cs="ＭＳ ゴシック" w:hint="eastAsia"/>
          <w:color w:val="000000" w:themeColor="text1"/>
          <w:kern w:val="0"/>
          <w:sz w:val="20"/>
          <w:szCs w:val="20"/>
        </w:rPr>
        <w:t xml:space="preserve">　</w:t>
      </w:r>
      <w:r w:rsidR="003631E8" w:rsidRPr="002637EA">
        <w:rPr>
          <w:rFonts w:ascii="ＭＳ ゴシック" w:eastAsia="ＭＳ ゴシック" w:hAnsi="ＭＳ ゴシック" w:cs="ＭＳ ゴシック" w:hint="eastAsia"/>
          <w:color w:val="000000" w:themeColor="text1"/>
          <w:kern w:val="0"/>
          <w:sz w:val="20"/>
          <w:szCs w:val="20"/>
        </w:rPr>
        <w:t>１１</w:t>
      </w:r>
    </w:p>
    <w:p w14:paraId="4E6F3C84" w14:textId="0875D9EA" w:rsidR="00AB5130" w:rsidRPr="002637EA" w:rsidRDefault="00E766B4" w:rsidP="00AB5130">
      <w:pPr>
        <w:overflowPunct w:val="0"/>
        <w:ind w:firstLineChars="1100" w:firstLine="2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７</w:t>
      </w:r>
      <w:r w:rsidR="00AB5130" w:rsidRPr="002637EA">
        <w:rPr>
          <w:rFonts w:ascii="ＭＳ ゴシック" w:eastAsia="ＭＳ ゴシック" w:hAnsi="ＭＳ ゴシック" w:cs="ＭＳ ゴシック" w:hint="eastAsia"/>
          <w:color w:val="000000" w:themeColor="text1"/>
          <w:kern w:val="0"/>
          <w:sz w:val="20"/>
          <w:szCs w:val="20"/>
        </w:rPr>
        <w:t xml:space="preserve">　学級編成・・・・・・・・・・・・・・・・・・・・・・・・・・  </w:t>
      </w:r>
      <w:r w:rsidR="003631E8" w:rsidRPr="002637EA">
        <w:rPr>
          <w:rFonts w:ascii="ＭＳ ゴシック" w:eastAsia="ＭＳ ゴシック" w:hAnsi="ＭＳ ゴシック" w:cs="ＭＳ ゴシック" w:hint="eastAsia"/>
          <w:color w:val="000000" w:themeColor="text1"/>
          <w:kern w:val="0"/>
          <w:sz w:val="20"/>
          <w:szCs w:val="20"/>
        </w:rPr>
        <w:t>１１</w:t>
      </w:r>
    </w:p>
    <w:p w14:paraId="1C71634E" w14:textId="438631A8" w:rsidR="00683F0D" w:rsidRPr="002637EA" w:rsidRDefault="00E766B4" w:rsidP="00AB513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８</w:t>
      </w:r>
      <w:r w:rsidR="00683F0D" w:rsidRPr="002637EA">
        <w:rPr>
          <w:rFonts w:ascii="ＭＳ ゴシック" w:eastAsia="ＭＳ ゴシック" w:hAnsi="ＭＳ ゴシック" w:cs="ＭＳ ゴシック" w:hint="eastAsia"/>
          <w:bCs/>
          <w:color w:val="000000" w:themeColor="text1"/>
          <w:kern w:val="0"/>
          <w:sz w:val="20"/>
          <w:szCs w:val="20"/>
        </w:rPr>
        <w:t xml:space="preserve">　</w:t>
      </w:r>
      <w:r w:rsidR="00977002" w:rsidRPr="002637EA">
        <w:rPr>
          <w:rFonts w:ascii="ＭＳ ゴシック" w:eastAsia="ＭＳ ゴシック" w:hAnsi="ＭＳ ゴシック" w:cs="ＭＳ ゴシック" w:hint="eastAsia"/>
          <w:bCs/>
          <w:color w:val="000000" w:themeColor="text1"/>
          <w:kern w:val="0"/>
          <w:sz w:val="20"/>
          <w:szCs w:val="20"/>
        </w:rPr>
        <w:t>設備基準</w:t>
      </w:r>
      <w:r w:rsidR="00683F0D" w:rsidRPr="002637EA">
        <w:rPr>
          <w:rFonts w:ascii="ＭＳ ゴシック" w:eastAsia="ＭＳ ゴシック" w:hAnsi="ＭＳ ゴシック" w:cs="ＭＳ ゴシック" w:hint="eastAsia"/>
          <w:bCs/>
          <w:color w:val="000000" w:themeColor="text1"/>
          <w:kern w:val="0"/>
          <w:sz w:val="20"/>
          <w:szCs w:val="20"/>
        </w:rPr>
        <w:t>・・・・・・・・・・・・・・・・・・・・・・・・・・  １</w:t>
      </w:r>
      <w:r w:rsidR="003631E8" w:rsidRPr="002637EA">
        <w:rPr>
          <w:rFonts w:ascii="ＭＳ ゴシック" w:eastAsia="ＭＳ ゴシック" w:hAnsi="ＭＳ ゴシック" w:cs="ＭＳ ゴシック" w:hint="eastAsia"/>
          <w:bCs/>
          <w:color w:val="000000" w:themeColor="text1"/>
          <w:kern w:val="0"/>
          <w:sz w:val="20"/>
          <w:szCs w:val="20"/>
        </w:rPr>
        <w:t>３</w:t>
      </w:r>
    </w:p>
    <w:p w14:paraId="44FB6886" w14:textId="77777777" w:rsidR="00977002" w:rsidRPr="002637EA" w:rsidRDefault="00977002" w:rsidP="00977002">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p>
    <w:p w14:paraId="7BE5B790" w14:textId="77777777" w:rsidR="00F245B5" w:rsidRPr="002637EA" w:rsidRDefault="00F245B5" w:rsidP="00FA4C77">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r w:rsidRPr="002637EA">
        <w:rPr>
          <w:rFonts w:ascii="ＭＳ ゴシック" w:eastAsia="ＭＳ ゴシック" w:hAnsi="ＭＳ ゴシック" w:cs="ＭＳ ゴシック" w:hint="eastAsia"/>
          <w:bCs/>
          <w:color w:val="000000" w:themeColor="text1"/>
          <w:kern w:val="0"/>
          <w:szCs w:val="21"/>
        </w:rPr>
        <w:t>Ⅱ　職員処遇</w:t>
      </w:r>
      <w:r w:rsidRPr="002637EA">
        <w:rPr>
          <w:rFonts w:ascii="ＭＳ ゴシック" w:eastAsia="ＭＳ ゴシック" w:hAnsi="ＭＳ ゴシック" w:cs="ＭＳ ゴシック" w:hint="eastAsia"/>
          <w:bCs/>
          <w:color w:val="000000" w:themeColor="text1"/>
          <w:kern w:val="0"/>
          <w:szCs w:val="21"/>
        </w:rPr>
        <w:tab/>
      </w:r>
      <w:r w:rsidRPr="002637EA">
        <w:rPr>
          <w:rFonts w:ascii="ＭＳ ゴシック" w:eastAsia="ＭＳ ゴシック" w:hAnsi="ＭＳ ゴシック" w:cs="ＭＳ ゴシック" w:hint="eastAsia"/>
          <w:bCs/>
          <w:color w:val="000000" w:themeColor="text1"/>
          <w:kern w:val="0"/>
          <w:szCs w:val="21"/>
        </w:rPr>
        <w:tab/>
      </w:r>
      <w:r w:rsidRPr="002637EA">
        <w:rPr>
          <w:rFonts w:ascii="ＭＳ ゴシック" w:eastAsia="ＭＳ ゴシック" w:hAnsi="ＭＳ ゴシック" w:cs="ＭＳ ゴシック" w:hint="eastAsia"/>
          <w:bCs/>
          <w:color w:val="000000" w:themeColor="text1"/>
          <w:kern w:val="0"/>
          <w:szCs w:val="21"/>
        </w:rPr>
        <w:tab/>
      </w:r>
      <w:r w:rsidRPr="002637EA">
        <w:rPr>
          <w:rFonts w:ascii="ＭＳ ゴシック" w:eastAsia="ＭＳ ゴシック" w:hAnsi="ＭＳ ゴシック" w:cs="ＭＳ ゴシック" w:hint="eastAsia"/>
          <w:bCs/>
          <w:color w:val="000000" w:themeColor="text1"/>
          <w:kern w:val="0"/>
          <w:szCs w:val="21"/>
        </w:rPr>
        <w:tab/>
      </w:r>
    </w:p>
    <w:p w14:paraId="36C01C2E" w14:textId="4E353C44" w:rsidR="00F245B5" w:rsidRPr="002637EA" w:rsidRDefault="00527551" w:rsidP="00E36FC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１</w:t>
      </w:r>
      <w:r w:rsidR="009E2ABE" w:rsidRPr="002637EA">
        <w:rPr>
          <w:rFonts w:ascii="ＭＳ ゴシック" w:eastAsia="ＭＳ ゴシック" w:hAnsi="ＭＳ ゴシック" w:cs="ＭＳ ゴシック" w:hint="eastAsia"/>
          <w:bCs/>
          <w:color w:val="000000" w:themeColor="text1"/>
          <w:kern w:val="0"/>
          <w:sz w:val="20"/>
          <w:szCs w:val="20"/>
        </w:rPr>
        <w:t xml:space="preserve">　</w:t>
      </w:r>
      <w:r w:rsidR="003A1F2B" w:rsidRPr="002637EA">
        <w:rPr>
          <w:rFonts w:ascii="ＭＳ ゴシック" w:eastAsia="ＭＳ ゴシック" w:hAnsi="ＭＳ ゴシック" w:cs="ＭＳ ゴシック" w:hint="eastAsia"/>
          <w:bCs/>
          <w:color w:val="000000" w:themeColor="text1"/>
          <w:kern w:val="0"/>
          <w:sz w:val="20"/>
          <w:szCs w:val="20"/>
        </w:rPr>
        <w:t>超過勤務</w:t>
      </w:r>
      <w:r w:rsidR="003A1F2B" w:rsidRPr="002637EA">
        <w:rPr>
          <w:rFonts w:ascii="ＭＳ ゴシック" w:eastAsia="ＭＳ ゴシック" w:hAnsi="ＭＳ ゴシック" w:cs="ＭＳ ゴシック"/>
          <w:bCs/>
          <w:color w:val="000000" w:themeColor="text1"/>
          <w:kern w:val="0"/>
          <w:sz w:val="20"/>
          <w:szCs w:val="20"/>
        </w:rPr>
        <w:t>手当の</w:t>
      </w:r>
      <w:r w:rsidR="00F245B5" w:rsidRPr="002637EA">
        <w:rPr>
          <w:rFonts w:ascii="ＭＳ ゴシック" w:eastAsia="ＭＳ ゴシック" w:hAnsi="ＭＳ ゴシック" w:cs="ＭＳ ゴシック" w:hint="eastAsia"/>
          <w:bCs/>
          <w:color w:val="000000" w:themeColor="text1"/>
          <w:kern w:val="0"/>
          <w:sz w:val="20"/>
          <w:szCs w:val="20"/>
        </w:rPr>
        <w:t>支給状況</w:t>
      </w:r>
      <w:r w:rsidR="00E43137" w:rsidRPr="002637EA">
        <w:rPr>
          <w:rFonts w:ascii="ＭＳ ゴシック" w:eastAsia="ＭＳ ゴシック" w:hAnsi="ＭＳ ゴシック" w:cs="ＭＳ ゴシック" w:hint="eastAsia"/>
          <w:bCs/>
          <w:color w:val="000000" w:themeColor="text1"/>
          <w:kern w:val="0"/>
          <w:sz w:val="20"/>
          <w:szCs w:val="20"/>
        </w:rPr>
        <w:t>・・・・・・・</w:t>
      </w:r>
      <w:r w:rsidR="003A1F2B" w:rsidRPr="002637EA">
        <w:rPr>
          <w:rFonts w:ascii="ＭＳ ゴシック" w:eastAsia="ＭＳ ゴシック" w:hAnsi="ＭＳ ゴシック" w:cs="ＭＳ ゴシック" w:hint="eastAsia"/>
          <w:bCs/>
          <w:color w:val="000000" w:themeColor="text1"/>
          <w:kern w:val="0"/>
          <w:sz w:val="20"/>
          <w:szCs w:val="20"/>
        </w:rPr>
        <w:t>・・・・</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B63FB7" w:rsidRPr="002637EA">
        <w:rPr>
          <w:rFonts w:ascii="ＭＳ ゴシック" w:eastAsia="ＭＳ ゴシック" w:hAnsi="ＭＳ ゴシック" w:cs="ＭＳ ゴシック" w:hint="eastAsia"/>
          <w:bCs/>
          <w:color w:val="000000" w:themeColor="text1"/>
          <w:kern w:val="0"/>
          <w:sz w:val="20"/>
          <w:szCs w:val="20"/>
        </w:rPr>
        <w:t>１</w:t>
      </w:r>
      <w:r w:rsidR="003631E8" w:rsidRPr="002637EA">
        <w:rPr>
          <w:rFonts w:ascii="ＭＳ ゴシック" w:eastAsia="ＭＳ ゴシック" w:hAnsi="ＭＳ ゴシック" w:cs="ＭＳ ゴシック" w:hint="eastAsia"/>
          <w:bCs/>
          <w:color w:val="000000" w:themeColor="text1"/>
          <w:kern w:val="0"/>
          <w:sz w:val="20"/>
          <w:szCs w:val="20"/>
        </w:rPr>
        <w:t>７</w:t>
      </w:r>
    </w:p>
    <w:p w14:paraId="0305D6C6" w14:textId="622285DA" w:rsidR="00F245B5" w:rsidRPr="002637EA" w:rsidRDefault="00527551" w:rsidP="00527551">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２</w:t>
      </w:r>
      <w:r w:rsidR="00D97004" w:rsidRPr="002637EA">
        <w:rPr>
          <w:rFonts w:ascii="ＭＳ ゴシック" w:eastAsia="ＭＳ ゴシック" w:hAnsi="ＭＳ ゴシック" w:cs="ＭＳ ゴシック" w:hint="eastAsia"/>
          <w:bCs/>
          <w:color w:val="000000" w:themeColor="text1"/>
          <w:kern w:val="0"/>
          <w:sz w:val="20"/>
          <w:szCs w:val="20"/>
        </w:rPr>
        <w:t xml:space="preserve"> </w:t>
      </w:r>
      <w:r w:rsidR="00F245B5" w:rsidRPr="002637EA">
        <w:rPr>
          <w:rFonts w:ascii="ＭＳ ゴシック" w:eastAsia="ＭＳ ゴシック" w:hAnsi="ＭＳ ゴシック" w:cs="ＭＳ ゴシック" w:hint="eastAsia"/>
          <w:bCs/>
          <w:color w:val="000000" w:themeColor="text1"/>
          <w:kern w:val="0"/>
          <w:sz w:val="20"/>
          <w:szCs w:val="20"/>
        </w:rPr>
        <w:t xml:space="preserve"> 職員研修</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B63FB7" w:rsidRPr="002637EA">
        <w:rPr>
          <w:rFonts w:ascii="ＭＳ ゴシック" w:eastAsia="ＭＳ ゴシック" w:hAnsi="ＭＳ ゴシック" w:cs="ＭＳ ゴシック" w:hint="eastAsia"/>
          <w:bCs/>
          <w:color w:val="000000" w:themeColor="text1"/>
          <w:kern w:val="0"/>
          <w:sz w:val="20"/>
          <w:szCs w:val="20"/>
        </w:rPr>
        <w:t>１</w:t>
      </w:r>
      <w:r w:rsidR="003631E8" w:rsidRPr="002637EA">
        <w:rPr>
          <w:rFonts w:ascii="ＭＳ ゴシック" w:eastAsia="ＭＳ ゴシック" w:hAnsi="ＭＳ ゴシック" w:cs="ＭＳ ゴシック" w:hint="eastAsia"/>
          <w:bCs/>
          <w:color w:val="000000" w:themeColor="text1"/>
          <w:kern w:val="0"/>
          <w:sz w:val="20"/>
          <w:szCs w:val="20"/>
        </w:rPr>
        <w:t>７</w:t>
      </w:r>
    </w:p>
    <w:p w14:paraId="120D170A" w14:textId="12960D70" w:rsidR="00F245B5" w:rsidRPr="002637EA" w:rsidRDefault="00527551" w:rsidP="00527551">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３</w:t>
      </w:r>
      <w:r w:rsidR="009E2ABE" w:rsidRPr="002637EA">
        <w:rPr>
          <w:rFonts w:ascii="ＭＳ ゴシック" w:eastAsia="ＭＳ ゴシック" w:hAnsi="ＭＳ ゴシック" w:cs="ＭＳ ゴシック" w:hint="eastAsia"/>
          <w:bCs/>
          <w:color w:val="000000" w:themeColor="text1"/>
          <w:kern w:val="0"/>
          <w:sz w:val="20"/>
          <w:szCs w:val="20"/>
        </w:rPr>
        <w:t xml:space="preserve">　</w:t>
      </w:r>
      <w:r w:rsidR="00F245B5" w:rsidRPr="002637EA">
        <w:rPr>
          <w:rFonts w:ascii="ＭＳ ゴシック" w:eastAsia="ＭＳ ゴシック" w:hAnsi="ＭＳ ゴシック" w:cs="ＭＳ ゴシック" w:hint="eastAsia"/>
          <w:bCs/>
          <w:color w:val="000000" w:themeColor="text1"/>
          <w:kern w:val="0"/>
          <w:sz w:val="20"/>
          <w:szCs w:val="20"/>
        </w:rPr>
        <w:t>秘密保持等</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B63FB7" w:rsidRPr="002637EA">
        <w:rPr>
          <w:rFonts w:ascii="ＭＳ ゴシック" w:eastAsia="ＭＳ ゴシック" w:hAnsi="ＭＳ ゴシック" w:cs="ＭＳ ゴシック" w:hint="eastAsia"/>
          <w:bCs/>
          <w:color w:val="000000" w:themeColor="text1"/>
          <w:kern w:val="0"/>
          <w:sz w:val="20"/>
          <w:szCs w:val="20"/>
        </w:rPr>
        <w:t>１</w:t>
      </w:r>
      <w:r w:rsidR="003631E8" w:rsidRPr="002637EA">
        <w:rPr>
          <w:rFonts w:ascii="ＭＳ ゴシック" w:eastAsia="ＭＳ ゴシック" w:hAnsi="ＭＳ ゴシック" w:cs="ＭＳ ゴシック" w:hint="eastAsia"/>
          <w:bCs/>
          <w:color w:val="000000" w:themeColor="text1"/>
          <w:kern w:val="0"/>
          <w:sz w:val="20"/>
          <w:szCs w:val="20"/>
        </w:rPr>
        <w:t>７</w:t>
      </w:r>
    </w:p>
    <w:p w14:paraId="1B399B73" w14:textId="77777777" w:rsidR="00E12461" w:rsidRPr="002637EA" w:rsidRDefault="00E12461" w:rsidP="00D97004">
      <w:pPr>
        <w:overflowPunct w:val="0"/>
        <w:ind w:firstLineChars="950" w:firstLine="1995"/>
        <w:textAlignment w:val="baseline"/>
        <w:rPr>
          <w:rFonts w:ascii="ＭＳ ゴシック" w:eastAsia="ＭＳ ゴシック" w:hAnsi="ＭＳ ゴシック" w:cs="ＭＳ ゴシック"/>
          <w:bCs/>
          <w:color w:val="000000" w:themeColor="text1"/>
          <w:kern w:val="0"/>
          <w:szCs w:val="21"/>
        </w:rPr>
      </w:pPr>
    </w:p>
    <w:p w14:paraId="0C0D59D5" w14:textId="77777777" w:rsidR="00F245B5" w:rsidRPr="002637EA" w:rsidRDefault="00F245B5" w:rsidP="00FA4C77">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r w:rsidRPr="002637EA">
        <w:rPr>
          <w:rFonts w:ascii="ＭＳ ゴシック" w:eastAsia="ＭＳ ゴシック" w:hAnsi="ＭＳ ゴシック" w:cs="ＭＳ ゴシック" w:hint="eastAsia"/>
          <w:bCs/>
          <w:color w:val="000000" w:themeColor="text1"/>
          <w:kern w:val="0"/>
          <w:szCs w:val="21"/>
        </w:rPr>
        <w:t>Ⅲ　児童処遇</w:t>
      </w:r>
      <w:r w:rsidRPr="002637EA">
        <w:rPr>
          <w:rFonts w:ascii="ＭＳ ゴシック" w:eastAsia="ＭＳ ゴシック" w:hAnsi="ＭＳ ゴシック" w:cs="ＭＳ ゴシック" w:hint="eastAsia"/>
          <w:bCs/>
          <w:color w:val="000000" w:themeColor="text1"/>
          <w:kern w:val="0"/>
          <w:szCs w:val="21"/>
        </w:rPr>
        <w:tab/>
      </w:r>
      <w:r w:rsidRPr="002637EA">
        <w:rPr>
          <w:rFonts w:ascii="ＭＳ ゴシック" w:eastAsia="ＭＳ ゴシック" w:hAnsi="ＭＳ ゴシック" w:cs="ＭＳ ゴシック" w:hint="eastAsia"/>
          <w:bCs/>
          <w:color w:val="000000" w:themeColor="text1"/>
          <w:kern w:val="0"/>
          <w:szCs w:val="21"/>
        </w:rPr>
        <w:tab/>
      </w:r>
      <w:r w:rsidRPr="002637EA">
        <w:rPr>
          <w:rFonts w:ascii="ＭＳ ゴシック" w:eastAsia="ＭＳ ゴシック" w:hAnsi="ＭＳ ゴシック" w:cs="ＭＳ ゴシック" w:hint="eastAsia"/>
          <w:bCs/>
          <w:color w:val="000000" w:themeColor="text1"/>
          <w:kern w:val="0"/>
          <w:szCs w:val="21"/>
        </w:rPr>
        <w:tab/>
      </w:r>
      <w:r w:rsidRPr="002637EA">
        <w:rPr>
          <w:rFonts w:ascii="ＭＳ ゴシック" w:eastAsia="ＭＳ ゴシック" w:hAnsi="ＭＳ ゴシック" w:cs="ＭＳ ゴシック" w:hint="eastAsia"/>
          <w:bCs/>
          <w:color w:val="000000" w:themeColor="text1"/>
          <w:kern w:val="0"/>
          <w:szCs w:val="21"/>
        </w:rPr>
        <w:tab/>
      </w:r>
    </w:p>
    <w:p w14:paraId="773BE5B1" w14:textId="09FDF288" w:rsidR="00F245B5" w:rsidRPr="002637EA" w:rsidRDefault="00F245B5"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Cs w:val="21"/>
        </w:rPr>
        <w:tab/>
      </w:r>
      <w:r w:rsidR="00D97004" w:rsidRPr="002637EA">
        <w:rPr>
          <w:rFonts w:ascii="ＭＳ ゴシック" w:eastAsia="ＭＳ ゴシック" w:hAnsi="ＭＳ ゴシック" w:cs="ＭＳ ゴシック" w:hint="eastAsia"/>
          <w:bCs/>
          <w:color w:val="000000" w:themeColor="text1"/>
          <w:kern w:val="0"/>
          <w:sz w:val="20"/>
          <w:szCs w:val="20"/>
        </w:rPr>
        <w:t xml:space="preserve">１　</w:t>
      </w:r>
      <w:r w:rsidRPr="002637EA">
        <w:rPr>
          <w:rFonts w:ascii="ＭＳ ゴシック" w:eastAsia="ＭＳ ゴシック" w:hAnsi="ＭＳ ゴシック" w:cs="ＭＳ ゴシック" w:hint="eastAsia"/>
          <w:bCs/>
          <w:color w:val="000000" w:themeColor="text1"/>
          <w:kern w:val="0"/>
          <w:sz w:val="20"/>
          <w:szCs w:val="20"/>
        </w:rPr>
        <w:t>定員管理</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C1699B" w:rsidRPr="002637EA">
        <w:rPr>
          <w:rFonts w:ascii="ＭＳ ゴシック" w:eastAsia="ＭＳ ゴシック" w:hAnsi="ＭＳ ゴシック" w:cs="ＭＳ ゴシック" w:hint="eastAsia"/>
          <w:bCs/>
          <w:color w:val="000000" w:themeColor="text1"/>
          <w:kern w:val="0"/>
          <w:sz w:val="20"/>
          <w:szCs w:val="20"/>
        </w:rPr>
        <w:t>２１</w:t>
      </w:r>
    </w:p>
    <w:p w14:paraId="4FE7A2AC" w14:textId="0383D995" w:rsidR="009603C6" w:rsidRPr="002637EA" w:rsidRDefault="009603C6" w:rsidP="009603C6">
      <w:pPr>
        <w:overflowPunct w:val="0"/>
        <w:ind w:firstLineChars="850" w:firstLine="1785"/>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Cs w:val="21"/>
        </w:rPr>
        <w:tab/>
        <w:t>２</w:t>
      </w:r>
      <w:r w:rsidRPr="002637EA">
        <w:rPr>
          <w:rFonts w:ascii="ＭＳ ゴシック" w:eastAsia="ＭＳ ゴシック" w:hAnsi="ＭＳ ゴシック" w:cs="ＭＳ ゴシック" w:hint="eastAsia"/>
          <w:bCs/>
          <w:color w:val="000000" w:themeColor="text1"/>
          <w:kern w:val="0"/>
          <w:sz w:val="20"/>
          <w:szCs w:val="20"/>
        </w:rPr>
        <w:t xml:space="preserve">　内容及び手続きの説明及び同意・・・・・・・・・・・・・・・・　</w:t>
      </w:r>
      <w:r w:rsidR="00C1699B" w:rsidRPr="002637EA">
        <w:rPr>
          <w:rFonts w:ascii="ＭＳ ゴシック" w:eastAsia="ＭＳ ゴシック" w:hAnsi="ＭＳ ゴシック" w:cs="ＭＳ ゴシック" w:hint="eastAsia"/>
          <w:bCs/>
          <w:color w:val="000000" w:themeColor="text1"/>
          <w:kern w:val="0"/>
          <w:sz w:val="20"/>
          <w:szCs w:val="20"/>
        </w:rPr>
        <w:t>２１</w:t>
      </w:r>
    </w:p>
    <w:p w14:paraId="04588591" w14:textId="4470DC65" w:rsidR="00F245B5" w:rsidRPr="002637EA"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9603C6" w:rsidRPr="002637EA">
        <w:rPr>
          <w:rFonts w:ascii="ＭＳ ゴシック" w:eastAsia="ＭＳ ゴシック" w:hAnsi="ＭＳ ゴシック" w:cs="ＭＳ ゴシック" w:hint="eastAsia"/>
          <w:bCs/>
          <w:color w:val="000000" w:themeColor="text1"/>
          <w:kern w:val="0"/>
          <w:sz w:val="20"/>
          <w:szCs w:val="20"/>
        </w:rPr>
        <w:t>３</w:t>
      </w:r>
      <w:r w:rsidR="00D97004" w:rsidRPr="002637EA">
        <w:rPr>
          <w:rFonts w:ascii="ＭＳ ゴシック" w:eastAsia="ＭＳ ゴシック" w:hAnsi="ＭＳ ゴシック" w:cs="ＭＳ ゴシック" w:hint="eastAsia"/>
          <w:bCs/>
          <w:color w:val="000000" w:themeColor="text1"/>
          <w:kern w:val="0"/>
          <w:sz w:val="20"/>
          <w:szCs w:val="20"/>
        </w:rPr>
        <w:t xml:space="preserve">　</w:t>
      </w:r>
      <w:r w:rsidR="008866EE" w:rsidRPr="002637EA">
        <w:rPr>
          <w:rFonts w:ascii="ＭＳ ゴシック" w:eastAsia="ＭＳ ゴシック" w:hAnsi="ＭＳ ゴシック" w:cs="ＭＳ ゴシック" w:hint="eastAsia"/>
          <w:bCs/>
          <w:color w:val="000000" w:themeColor="text1"/>
          <w:kern w:val="0"/>
          <w:sz w:val="20"/>
          <w:szCs w:val="20"/>
        </w:rPr>
        <w:t>教育及び</w:t>
      </w:r>
      <w:r w:rsidRPr="002637EA">
        <w:rPr>
          <w:rFonts w:ascii="ＭＳ ゴシック" w:eastAsia="ＭＳ ゴシック" w:hAnsi="ＭＳ ゴシック" w:cs="ＭＳ ゴシック" w:hint="eastAsia"/>
          <w:bCs/>
          <w:color w:val="000000" w:themeColor="text1"/>
          <w:kern w:val="0"/>
          <w:sz w:val="20"/>
          <w:szCs w:val="20"/>
        </w:rPr>
        <w:t>保育の内容</w:t>
      </w:r>
      <w:r w:rsidR="008866EE" w:rsidRPr="002637EA">
        <w:rPr>
          <w:rFonts w:ascii="ＭＳ ゴシック" w:eastAsia="ＭＳ ゴシック" w:hAnsi="ＭＳ ゴシック" w:cs="ＭＳ ゴシック" w:hint="eastAsia"/>
          <w:bCs/>
          <w:color w:val="000000" w:themeColor="text1"/>
          <w:kern w:val="0"/>
          <w:sz w:val="20"/>
          <w:szCs w:val="20"/>
        </w:rPr>
        <w:t>と計画</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C1699B" w:rsidRPr="002637EA">
        <w:rPr>
          <w:rFonts w:ascii="ＭＳ ゴシック" w:eastAsia="ＭＳ ゴシック" w:hAnsi="ＭＳ ゴシック" w:cs="ＭＳ ゴシック" w:hint="eastAsia"/>
          <w:bCs/>
          <w:color w:val="000000" w:themeColor="text1"/>
          <w:kern w:val="0"/>
          <w:sz w:val="20"/>
          <w:szCs w:val="20"/>
        </w:rPr>
        <w:t>２１</w:t>
      </w:r>
    </w:p>
    <w:p w14:paraId="5308C06D" w14:textId="4C65B296" w:rsidR="00F245B5" w:rsidRPr="002637EA"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D97004" w:rsidRPr="002637EA">
        <w:rPr>
          <w:rFonts w:ascii="ＭＳ ゴシック" w:eastAsia="ＭＳ ゴシック" w:hAnsi="ＭＳ ゴシック" w:cs="ＭＳ ゴシック" w:hint="eastAsia"/>
          <w:bCs/>
          <w:color w:val="000000" w:themeColor="text1"/>
          <w:kern w:val="0"/>
          <w:sz w:val="20"/>
          <w:szCs w:val="20"/>
        </w:rPr>
        <w:t xml:space="preserve">　　(1)　 </w:t>
      </w:r>
      <w:r w:rsidR="008866EE" w:rsidRPr="002637EA">
        <w:rPr>
          <w:rFonts w:ascii="ＭＳ ゴシック" w:eastAsia="ＭＳ ゴシック" w:hAnsi="ＭＳ ゴシック" w:cs="ＭＳ ゴシック" w:hint="eastAsia"/>
          <w:bCs/>
          <w:color w:val="000000" w:themeColor="text1"/>
          <w:kern w:val="0"/>
          <w:sz w:val="20"/>
          <w:szCs w:val="20"/>
        </w:rPr>
        <w:t>台帳等の整備</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C1699B" w:rsidRPr="002637EA">
        <w:rPr>
          <w:rFonts w:ascii="ＭＳ ゴシック" w:eastAsia="ＭＳ ゴシック" w:hAnsi="ＭＳ ゴシック" w:cs="ＭＳ ゴシック" w:hint="eastAsia"/>
          <w:bCs/>
          <w:color w:val="000000" w:themeColor="text1"/>
          <w:kern w:val="0"/>
          <w:sz w:val="20"/>
          <w:szCs w:val="20"/>
        </w:rPr>
        <w:t>２１</w:t>
      </w:r>
    </w:p>
    <w:p w14:paraId="11CAEAA5" w14:textId="6123B405"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(2)</w:t>
      </w:r>
      <w:r w:rsidRPr="002637EA">
        <w:rPr>
          <w:rFonts w:ascii="ＭＳ ゴシック" w:eastAsia="ＭＳ ゴシック" w:hAnsi="ＭＳ ゴシック" w:cs="ＭＳ ゴシック" w:hint="eastAsia"/>
          <w:bCs/>
          <w:color w:val="000000" w:themeColor="text1"/>
          <w:kern w:val="0"/>
          <w:sz w:val="20"/>
          <w:szCs w:val="20"/>
        </w:rPr>
        <w:t xml:space="preserve">　 </w:t>
      </w:r>
      <w:r w:rsidR="008866EE" w:rsidRPr="002637EA">
        <w:rPr>
          <w:rFonts w:ascii="ＭＳ ゴシック" w:eastAsia="ＭＳ ゴシック" w:hAnsi="ＭＳ ゴシック" w:cs="ＭＳ ゴシック" w:hint="eastAsia"/>
          <w:bCs/>
          <w:color w:val="000000" w:themeColor="text1"/>
          <w:kern w:val="0"/>
          <w:sz w:val="20"/>
          <w:szCs w:val="20"/>
        </w:rPr>
        <w:t>全体的な計画の作成</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C1699B" w:rsidRPr="002637EA">
        <w:rPr>
          <w:rFonts w:ascii="ＭＳ ゴシック" w:eastAsia="ＭＳ ゴシック" w:hAnsi="ＭＳ ゴシック" w:cs="ＭＳ ゴシック" w:hint="eastAsia"/>
          <w:bCs/>
          <w:color w:val="000000" w:themeColor="text1"/>
          <w:kern w:val="0"/>
          <w:sz w:val="20"/>
          <w:szCs w:val="20"/>
        </w:rPr>
        <w:t>２１</w:t>
      </w:r>
    </w:p>
    <w:p w14:paraId="309875A3" w14:textId="5FADA28E"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(3)</w:t>
      </w:r>
      <w:r w:rsidRPr="002637EA">
        <w:rPr>
          <w:rFonts w:ascii="ＭＳ ゴシック" w:eastAsia="ＭＳ ゴシック" w:hAnsi="ＭＳ ゴシック" w:cs="ＭＳ ゴシック" w:hint="eastAsia"/>
          <w:bCs/>
          <w:color w:val="000000" w:themeColor="text1"/>
          <w:kern w:val="0"/>
          <w:sz w:val="20"/>
          <w:szCs w:val="20"/>
        </w:rPr>
        <w:t xml:space="preserve">　 </w:t>
      </w:r>
      <w:r w:rsidR="008866EE" w:rsidRPr="002637EA">
        <w:rPr>
          <w:rFonts w:ascii="ＭＳ ゴシック" w:eastAsia="ＭＳ ゴシック" w:hAnsi="ＭＳ ゴシック" w:cs="ＭＳ ゴシック" w:hint="eastAsia"/>
          <w:bCs/>
          <w:color w:val="000000" w:themeColor="text1"/>
          <w:kern w:val="0"/>
          <w:sz w:val="20"/>
          <w:szCs w:val="20"/>
        </w:rPr>
        <w:t>ねらい及び内容並びに配慮事項</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C1699B" w:rsidRPr="002637EA">
        <w:rPr>
          <w:rFonts w:ascii="ＭＳ ゴシック" w:eastAsia="ＭＳ ゴシック" w:hAnsi="ＭＳ ゴシック" w:cs="ＭＳ ゴシック" w:hint="eastAsia"/>
          <w:bCs/>
          <w:color w:val="000000" w:themeColor="text1"/>
          <w:kern w:val="0"/>
          <w:sz w:val="20"/>
          <w:szCs w:val="20"/>
        </w:rPr>
        <w:t>２１</w:t>
      </w:r>
    </w:p>
    <w:p w14:paraId="63E5C2CF" w14:textId="2CC6C7F0"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(4)</w:t>
      </w:r>
      <w:r w:rsidRPr="002637EA">
        <w:rPr>
          <w:rFonts w:ascii="ＭＳ ゴシック" w:eastAsia="ＭＳ ゴシック" w:hAnsi="ＭＳ ゴシック" w:cs="ＭＳ ゴシック" w:hint="eastAsia"/>
          <w:bCs/>
          <w:color w:val="000000" w:themeColor="text1"/>
          <w:kern w:val="0"/>
          <w:sz w:val="20"/>
          <w:szCs w:val="20"/>
        </w:rPr>
        <w:t xml:space="preserve">　 </w:t>
      </w:r>
      <w:r w:rsidR="008866EE" w:rsidRPr="002637EA">
        <w:rPr>
          <w:rFonts w:ascii="ＭＳ ゴシック" w:eastAsia="ＭＳ ゴシック" w:hAnsi="ＭＳ ゴシック" w:cs="ＭＳ ゴシック" w:hint="eastAsia"/>
          <w:bCs/>
          <w:color w:val="000000" w:themeColor="text1"/>
          <w:kern w:val="0"/>
          <w:sz w:val="20"/>
          <w:szCs w:val="20"/>
        </w:rPr>
        <w:t>指導計画・・・・・・・・</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3631E8" w:rsidRPr="002637EA">
        <w:rPr>
          <w:rFonts w:ascii="ＭＳ ゴシック" w:eastAsia="ＭＳ ゴシック" w:hAnsi="ＭＳ ゴシック" w:cs="ＭＳ ゴシック" w:hint="eastAsia"/>
          <w:bCs/>
          <w:color w:val="000000" w:themeColor="text1"/>
          <w:kern w:val="0"/>
          <w:sz w:val="20"/>
          <w:szCs w:val="20"/>
        </w:rPr>
        <w:t>２</w:t>
      </w:r>
      <w:r w:rsidR="00C1699B" w:rsidRPr="002637EA">
        <w:rPr>
          <w:rFonts w:ascii="ＭＳ ゴシック" w:eastAsia="ＭＳ ゴシック" w:hAnsi="ＭＳ ゴシック" w:cs="ＭＳ ゴシック" w:hint="eastAsia"/>
          <w:bCs/>
          <w:color w:val="000000" w:themeColor="text1"/>
          <w:kern w:val="0"/>
          <w:sz w:val="20"/>
          <w:szCs w:val="20"/>
        </w:rPr>
        <w:t>３</w:t>
      </w:r>
    </w:p>
    <w:p w14:paraId="006F5BD1" w14:textId="6451ADE4"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(5)</w:t>
      </w:r>
      <w:r w:rsidRPr="002637EA">
        <w:rPr>
          <w:rFonts w:ascii="ＭＳ ゴシック" w:eastAsia="ＭＳ ゴシック" w:hAnsi="ＭＳ ゴシック" w:cs="ＭＳ ゴシック" w:hint="eastAsia"/>
          <w:bCs/>
          <w:color w:val="000000" w:themeColor="text1"/>
          <w:kern w:val="0"/>
          <w:sz w:val="20"/>
          <w:szCs w:val="20"/>
        </w:rPr>
        <w:t xml:space="preserve">　 </w:t>
      </w:r>
      <w:r w:rsidR="00631648" w:rsidRPr="002637EA">
        <w:rPr>
          <w:rFonts w:ascii="ＭＳ ゴシック" w:eastAsia="ＭＳ ゴシック" w:hAnsi="ＭＳ ゴシック" w:cs="ＭＳ ゴシック" w:hint="eastAsia"/>
          <w:bCs/>
          <w:color w:val="000000" w:themeColor="text1"/>
          <w:kern w:val="0"/>
          <w:sz w:val="20"/>
          <w:szCs w:val="20"/>
        </w:rPr>
        <w:t>障害のある園児の教育及び保育</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DC3E56" w:rsidRPr="002637EA">
        <w:rPr>
          <w:rFonts w:ascii="ＭＳ ゴシック" w:eastAsia="ＭＳ ゴシック" w:hAnsi="ＭＳ ゴシック" w:cs="ＭＳ ゴシック" w:hint="eastAsia"/>
          <w:bCs/>
          <w:color w:val="000000" w:themeColor="text1"/>
          <w:kern w:val="0"/>
          <w:sz w:val="20"/>
          <w:szCs w:val="20"/>
        </w:rPr>
        <w:t>２</w:t>
      </w:r>
      <w:r w:rsidR="00C1699B" w:rsidRPr="002637EA">
        <w:rPr>
          <w:rFonts w:ascii="ＭＳ ゴシック" w:eastAsia="ＭＳ ゴシック" w:hAnsi="ＭＳ ゴシック" w:cs="ＭＳ ゴシック" w:hint="eastAsia"/>
          <w:bCs/>
          <w:color w:val="000000" w:themeColor="text1"/>
          <w:kern w:val="0"/>
          <w:sz w:val="20"/>
          <w:szCs w:val="20"/>
        </w:rPr>
        <w:t>５</w:t>
      </w:r>
    </w:p>
    <w:p w14:paraId="4B220185" w14:textId="0A7A31C0"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(6)</w:t>
      </w:r>
      <w:r w:rsidRPr="002637EA">
        <w:rPr>
          <w:rFonts w:ascii="ＭＳ ゴシック" w:eastAsia="ＭＳ ゴシック" w:hAnsi="ＭＳ ゴシック" w:cs="ＭＳ ゴシック" w:hint="eastAsia"/>
          <w:bCs/>
          <w:color w:val="000000" w:themeColor="text1"/>
          <w:kern w:val="0"/>
          <w:sz w:val="20"/>
          <w:szCs w:val="20"/>
        </w:rPr>
        <w:t xml:space="preserve">　 </w:t>
      </w:r>
      <w:r w:rsidR="00786301" w:rsidRPr="002637EA">
        <w:rPr>
          <w:rFonts w:ascii="ＭＳ ゴシック" w:eastAsia="ＭＳ ゴシック" w:hAnsi="ＭＳ ゴシック" w:cs="ＭＳ ゴシック" w:hint="eastAsia"/>
          <w:bCs/>
          <w:color w:val="000000" w:themeColor="text1"/>
          <w:kern w:val="0"/>
          <w:sz w:val="20"/>
          <w:szCs w:val="20"/>
        </w:rPr>
        <w:t>小学校との連携及び指導要録</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DC3E56" w:rsidRPr="002637EA">
        <w:rPr>
          <w:rFonts w:ascii="ＭＳ ゴシック" w:eastAsia="ＭＳ ゴシック" w:hAnsi="ＭＳ ゴシック" w:cs="ＭＳ ゴシック" w:hint="eastAsia"/>
          <w:bCs/>
          <w:color w:val="000000" w:themeColor="text1"/>
          <w:kern w:val="0"/>
          <w:sz w:val="20"/>
          <w:szCs w:val="20"/>
        </w:rPr>
        <w:t>２</w:t>
      </w:r>
      <w:r w:rsidR="00C1699B" w:rsidRPr="002637EA">
        <w:rPr>
          <w:rFonts w:ascii="ＭＳ ゴシック" w:eastAsia="ＭＳ ゴシック" w:hAnsi="ＭＳ ゴシック" w:cs="ＭＳ ゴシック" w:hint="eastAsia"/>
          <w:bCs/>
          <w:color w:val="000000" w:themeColor="text1"/>
          <w:kern w:val="0"/>
          <w:sz w:val="20"/>
          <w:szCs w:val="20"/>
        </w:rPr>
        <w:t>５</w:t>
      </w:r>
    </w:p>
    <w:p w14:paraId="72A125AE" w14:textId="1255E0AA"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(7)</w:t>
      </w:r>
      <w:r w:rsidRPr="002637EA">
        <w:rPr>
          <w:rFonts w:ascii="ＭＳ ゴシック" w:eastAsia="ＭＳ ゴシック" w:hAnsi="ＭＳ ゴシック" w:cs="ＭＳ ゴシック" w:hint="eastAsia"/>
          <w:bCs/>
          <w:color w:val="000000" w:themeColor="text1"/>
          <w:kern w:val="0"/>
          <w:sz w:val="20"/>
          <w:szCs w:val="20"/>
        </w:rPr>
        <w:t xml:space="preserve">　 </w:t>
      </w:r>
      <w:r w:rsidR="00F245B5" w:rsidRPr="002637EA">
        <w:rPr>
          <w:rFonts w:ascii="ＭＳ ゴシック" w:eastAsia="ＭＳ ゴシック" w:hAnsi="ＭＳ ゴシック" w:cs="ＭＳ ゴシック" w:hint="eastAsia"/>
          <w:bCs/>
          <w:color w:val="000000" w:themeColor="text1"/>
          <w:kern w:val="0"/>
          <w:sz w:val="20"/>
          <w:szCs w:val="20"/>
        </w:rPr>
        <w:t>子どもの権利擁護</w:t>
      </w:r>
      <w:r w:rsidR="002E08C1" w:rsidRPr="002637EA">
        <w:rPr>
          <w:rFonts w:ascii="ＭＳ ゴシック" w:eastAsia="ＭＳ ゴシック" w:hAnsi="ＭＳ ゴシック" w:cs="ＭＳ ゴシック" w:hint="eastAsia"/>
          <w:bCs/>
          <w:color w:val="000000" w:themeColor="text1"/>
          <w:kern w:val="0"/>
          <w:sz w:val="20"/>
          <w:szCs w:val="20"/>
        </w:rPr>
        <w:t>､</w:t>
      </w:r>
      <w:r w:rsidR="00F245B5" w:rsidRPr="002637EA">
        <w:rPr>
          <w:rFonts w:ascii="ＭＳ ゴシック" w:eastAsia="ＭＳ ゴシック" w:hAnsi="ＭＳ ゴシック" w:cs="ＭＳ ゴシック" w:hint="eastAsia"/>
          <w:bCs/>
          <w:color w:val="000000" w:themeColor="text1"/>
          <w:kern w:val="0"/>
          <w:sz w:val="20"/>
          <w:szCs w:val="20"/>
        </w:rPr>
        <w:t>虐待への対応</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B63FB7" w:rsidRPr="002637EA">
        <w:rPr>
          <w:rFonts w:ascii="ＭＳ ゴシック" w:eastAsia="ＭＳ ゴシック" w:hAnsi="ＭＳ ゴシック" w:cs="ＭＳ ゴシック" w:hint="eastAsia"/>
          <w:bCs/>
          <w:color w:val="000000" w:themeColor="text1"/>
          <w:kern w:val="0"/>
          <w:sz w:val="20"/>
          <w:szCs w:val="20"/>
        </w:rPr>
        <w:t>２</w:t>
      </w:r>
      <w:r w:rsidR="00C1699B" w:rsidRPr="002637EA">
        <w:rPr>
          <w:rFonts w:ascii="ＭＳ ゴシック" w:eastAsia="ＭＳ ゴシック" w:hAnsi="ＭＳ ゴシック" w:cs="ＭＳ ゴシック" w:hint="eastAsia"/>
          <w:bCs/>
          <w:color w:val="000000" w:themeColor="text1"/>
          <w:kern w:val="0"/>
          <w:sz w:val="20"/>
          <w:szCs w:val="20"/>
        </w:rPr>
        <w:t>７</w:t>
      </w:r>
    </w:p>
    <w:p w14:paraId="2B2F6BC3" w14:textId="57CC7D8D"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(8)</w:t>
      </w:r>
      <w:r w:rsidRPr="002637EA">
        <w:rPr>
          <w:rFonts w:ascii="ＭＳ ゴシック" w:eastAsia="ＭＳ ゴシック" w:hAnsi="ＭＳ ゴシック" w:cs="ＭＳ ゴシック" w:hint="eastAsia"/>
          <w:bCs/>
          <w:color w:val="000000" w:themeColor="text1"/>
          <w:kern w:val="0"/>
          <w:sz w:val="20"/>
          <w:szCs w:val="20"/>
        </w:rPr>
        <w:t xml:space="preserve">　 </w:t>
      </w:r>
      <w:r w:rsidR="00F245B5" w:rsidRPr="002637EA">
        <w:rPr>
          <w:rFonts w:ascii="ＭＳ ゴシック" w:eastAsia="ＭＳ ゴシック" w:hAnsi="ＭＳ ゴシック" w:cs="ＭＳ ゴシック" w:hint="eastAsia"/>
          <w:bCs/>
          <w:color w:val="000000" w:themeColor="text1"/>
          <w:kern w:val="0"/>
          <w:sz w:val="20"/>
          <w:szCs w:val="20"/>
        </w:rPr>
        <w:t>健康</w:t>
      </w:r>
      <w:r w:rsidR="00631648" w:rsidRPr="002637EA">
        <w:rPr>
          <w:rFonts w:ascii="ＭＳ ゴシック" w:eastAsia="ＭＳ ゴシック" w:hAnsi="ＭＳ ゴシック" w:cs="ＭＳ ゴシック" w:hint="eastAsia"/>
          <w:bCs/>
          <w:color w:val="000000" w:themeColor="text1"/>
          <w:kern w:val="0"/>
          <w:sz w:val="20"/>
          <w:szCs w:val="20"/>
        </w:rPr>
        <w:t>増進・・・・</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B63FB7" w:rsidRPr="002637EA">
        <w:rPr>
          <w:rFonts w:ascii="ＭＳ ゴシック" w:eastAsia="ＭＳ ゴシック" w:hAnsi="ＭＳ ゴシック" w:cs="ＭＳ ゴシック" w:hint="eastAsia"/>
          <w:bCs/>
          <w:color w:val="000000" w:themeColor="text1"/>
          <w:kern w:val="0"/>
          <w:sz w:val="20"/>
          <w:szCs w:val="20"/>
        </w:rPr>
        <w:t>２</w:t>
      </w:r>
      <w:r w:rsidR="00C1699B" w:rsidRPr="002637EA">
        <w:rPr>
          <w:rFonts w:ascii="ＭＳ ゴシック" w:eastAsia="ＭＳ ゴシック" w:hAnsi="ＭＳ ゴシック" w:cs="ＭＳ ゴシック" w:hint="eastAsia"/>
          <w:bCs/>
          <w:color w:val="000000" w:themeColor="text1"/>
          <w:kern w:val="0"/>
          <w:sz w:val="20"/>
          <w:szCs w:val="20"/>
        </w:rPr>
        <w:t>７</w:t>
      </w:r>
    </w:p>
    <w:p w14:paraId="5545F2E0" w14:textId="651A3B44"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(9)</w:t>
      </w:r>
      <w:r w:rsidRPr="002637EA">
        <w:rPr>
          <w:rFonts w:ascii="ＭＳ ゴシック" w:eastAsia="ＭＳ ゴシック" w:hAnsi="ＭＳ ゴシック" w:cs="ＭＳ ゴシック" w:hint="eastAsia"/>
          <w:bCs/>
          <w:color w:val="000000" w:themeColor="text1"/>
          <w:kern w:val="0"/>
          <w:sz w:val="20"/>
          <w:szCs w:val="20"/>
        </w:rPr>
        <w:t xml:space="preserve">　 </w:t>
      </w:r>
      <w:r w:rsidR="00F245B5" w:rsidRPr="002637EA">
        <w:rPr>
          <w:rFonts w:ascii="ＭＳ ゴシック" w:eastAsia="ＭＳ ゴシック" w:hAnsi="ＭＳ ゴシック" w:cs="ＭＳ ゴシック" w:hint="eastAsia"/>
          <w:bCs/>
          <w:color w:val="000000" w:themeColor="text1"/>
          <w:kern w:val="0"/>
          <w:sz w:val="20"/>
          <w:szCs w:val="20"/>
        </w:rPr>
        <w:t>疾病等への対応</w:t>
      </w:r>
      <w:r w:rsidR="00E43137" w:rsidRPr="002637EA">
        <w:rPr>
          <w:rFonts w:ascii="ＭＳ ゴシック" w:eastAsia="ＭＳ ゴシック" w:hAnsi="ＭＳ ゴシック" w:cs="ＭＳ ゴシック" w:hint="eastAsia"/>
          <w:bCs/>
          <w:color w:val="000000" w:themeColor="text1"/>
          <w:kern w:val="0"/>
          <w:sz w:val="20"/>
          <w:szCs w:val="20"/>
        </w:rPr>
        <w:t xml:space="preserve">・・・・・・・・・・・・・・・・・・・・　</w:t>
      </w:r>
      <w:r w:rsidR="00B63FB7" w:rsidRPr="002637EA">
        <w:rPr>
          <w:rFonts w:ascii="ＭＳ ゴシック" w:eastAsia="ＭＳ ゴシック" w:hAnsi="ＭＳ ゴシック" w:cs="ＭＳ ゴシック" w:hint="eastAsia"/>
          <w:bCs/>
          <w:color w:val="000000" w:themeColor="text1"/>
          <w:kern w:val="0"/>
          <w:sz w:val="20"/>
          <w:szCs w:val="20"/>
        </w:rPr>
        <w:t>２</w:t>
      </w:r>
      <w:r w:rsidR="00C1699B" w:rsidRPr="002637EA">
        <w:rPr>
          <w:rFonts w:ascii="ＭＳ ゴシック" w:eastAsia="ＭＳ ゴシック" w:hAnsi="ＭＳ ゴシック" w:cs="ＭＳ ゴシック" w:hint="eastAsia"/>
          <w:bCs/>
          <w:color w:val="000000" w:themeColor="text1"/>
          <w:kern w:val="0"/>
          <w:sz w:val="20"/>
          <w:szCs w:val="20"/>
        </w:rPr>
        <w:t>９</w:t>
      </w:r>
    </w:p>
    <w:p w14:paraId="77836FCF" w14:textId="6D110842"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(1</w:t>
      </w:r>
      <w:r w:rsidR="006D1610" w:rsidRPr="002637EA">
        <w:rPr>
          <w:rFonts w:ascii="ＭＳ ゴシック" w:eastAsia="ＭＳ ゴシック" w:hAnsi="ＭＳ ゴシック" w:cs="ＭＳ ゴシック" w:hint="eastAsia"/>
          <w:bCs/>
          <w:color w:val="000000" w:themeColor="text1"/>
          <w:kern w:val="0"/>
          <w:sz w:val="20"/>
          <w:szCs w:val="20"/>
        </w:rPr>
        <w:t>0</w:t>
      </w:r>
      <w:r w:rsidR="00F245B5" w:rsidRPr="002637EA">
        <w:rPr>
          <w:rFonts w:ascii="ＭＳ ゴシック" w:eastAsia="ＭＳ ゴシック" w:hAnsi="ＭＳ ゴシック" w:cs="ＭＳ ゴシック" w:hint="eastAsia"/>
          <w:bCs/>
          <w:color w:val="000000" w:themeColor="text1"/>
          <w:kern w:val="0"/>
          <w:sz w:val="20"/>
          <w:szCs w:val="20"/>
        </w:rPr>
        <w:t>)</w:t>
      </w:r>
      <w:r w:rsidRPr="002637EA">
        <w:rPr>
          <w:rFonts w:ascii="ＭＳ ゴシック" w:eastAsia="ＭＳ ゴシック" w:hAnsi="ＭＳ ゴシック" w:cs="ＭＳ ゴシック" w:hint="eastAsia"/>
          <w:bCs/>
          <w:color w:val="000000" w:themeColor="text1"/>
          <w:kern w:val="0"/>
          <w:sz w:val="20"/>
          <w:szCs w:val="20"/>
        </w:rPr>
        <w:t xml:space="preserve">  </w:t>
      </w:r>
      <w:r w:rsidR="00F245B5" w:rsidRPr="002637EA">
        <w:rPr>
          <w:rFonts w:ascii="ＭＳ ゴシック" w:eastAsia="ＭＳ ゴシック" w:hAnsi="ＭＳ ゴシック" w:cs="ＭＳ ゴシック" w:hint="eastAsia"/>
          <w:bCs/>
          <w:color w:val="000000" w:themeColor="text1"/>
          <w:kern w:val="0"/>
          <w:sz w:val="20"/>
          <w:szCs w:val="20"/>
        </w:rPr>
        <w:t>保護者との連携</w:t>
      </w:r>
      <w:r w:rsidR="007478EC" w:rsidRPr="002637EA">
        <w:rPr>
          <w:rFonts w:ascii="ＭＳ ゴシック" w:eastAsia="ＭＳ ゴシック" w:hAnsi="ＭＳ ゴシック" w:cs="ＭＳ ゴシック" w:hint="eastAsia"/>
          <w:bCs/>
          <w:color w:val="000000" w:themeColor="text1"/>
          <w:kern w:val="0"/>
          <w:sz w:val="20"/>
          <w:szCs w:val="20"/>
        </w:rPr>
        <w:t xml:space="preserve">・・・・・・・・・・・・・・・・・・・・　</w:t>
      </w:r>
      <w:r w:rsidR="00C1699B" w:rsidRPr="002637EA">
        <w:rPr>
          <w:rFonts w:ascii="ＭＳ ゴシック" w:eastAsia="ＭＳ ゴシック" w:hAnsi="ＭＳ ゴシック" w:cs="ＭＳ ゴシック" w:hint="eastAsia"/>
          <w:bCs/>
          <w:color w:val="000000" w:themeColor="text1"/>
          <w:kern w:val="0"/>
          <w:sz w:val="20"/>
          <w:szCs w:val="20"/>
        </w:rPr>
        <w:t>３１</w:t>
      </w:r>
    </w:p>
    <w:p w14:paraId="086562BF" w14:textId="19145F63"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(1</w:t>
      </w:r>
      <w:r w:rsidR="006D1610" w:rsidRPr="002637EA">
        <w:rPr>
          <w:rFonts w:ascii="ＭＳ ゴシック" w:eastAsia="ＭＳ ゴシック" w:hAnsi="ＭＳ ゴシック" w:cs="ＭＳ ゴシック" w:hint="eastAsia"/>
          <w:bCs/>
          <w:color w:val="000000" w:themeColor="text1"/>
          <w:kern w:val="0"/>
          <w:sz w:val="20"/>
          <w:szCs w:val="20"/>
        </w:rPr>
        <w:t>1</w:t>
      </w:r>
      <w:r w:rsidR="00F245B5" w:rsidRPr="002637EA">
        <w:rPr>
          <w:rFonts w:ascii="ＭＳ ゴシック" w:eastAsia="ＭＳ ゴシック" w:hAnsi="ＭＳ ゴシック" w:cs="ＭＳ ゴシック" w:hint="eastAsia"/>
          <w:bCs/>
          <w:color w:val="000000" w:themeColor="text1"/>
          <w:kern w:val="0"/>
          <w:sz w:val="20"/>
          <w:szCs w:val="20"/>
        </w:rPr>
        <w:t>)</w:t>
      </w:r>
      <w:r w:rsidRPr="002637EA">
        <w:rPr>
          <w:rFonts w:ascii="ＭＳ ゴシック" w:eastAsia="ＭＳ ゴシック" w:hAnsi="ＭＳ ゴシック" w:cs="ＭＳ ゴシック" w:hint="eastAsia"/>
          <w:bCs/>
          <w:color w:val="000000" w:themeColor="text1"/>
          <w:kern w:val="0"/>
          <w:sz w:val="20"/>
          <w:szCs w:val="20"/>
        </w:rPr>
        <w:t xml:space="preserve">  </w:t>
      </w:r>
      <w:r w:rsidR="00141F88" w:rsidRPr="002637EA">
        <w:rPr>
          <w:rFonts w:ascii="ＭＳ ゴシック" w:eastAsia="ＭＳ ゴシック" w:hAnsi="ＭＳ ゴシック" w:cs="ＭＳ ゴシック" w:hint="eastAsia"/>
          <w:bCs/>
          <w:color w:val="000000" w:themeColor="text1"/>
          <w:kern w:val="0"/>
          <w:sz w:val="20"/>
          <w:szCs w:val="20"/>
        </w:rPr>
        <w:t>運営状況評価・・・・</w:t>
      </w:r>
      <w:r w:rsidR="007478EC" w:rsidRPr="002637EA">
        <w:rPr>
          <w:rFonts w:ascii="ＭＳ ゴシック" w:eastAsia="ＭＳ ゴシック" w:hAnsi="ＭＳ ゴシック" w:cs="ＭＳ ゴシック" w:hint="eastAsia"/>
          <w:bCs/>
          <w:color w:val="000000" w:themeColor="text1"/>
          <w:kern w:val="0"/>
          <w:sz w:val="20"/>
          <w:szCs w:val="20"/>
        </w:rPr>
        <w:t xml:space="preserve">・・・・・・・・・・・・・・・・・　</w:t>
      </w:r>
      <w:r w:rsidR="00C1699B" w:rsidRPr="002637EA">
        <w:rPr>
          <w:rFonts w:ascii="ＭＳ ゴシック" w:eastAsia="ＭＳ ゴシック" w:hAnsi="ＭＳ ゴシック" w:cs="ＭＳ ゴシック" w:hint="eastAsia"/>
          <w:bCs/>
          <w:color w:val="000000" w:themeColor="text1"/>
          <w:kern w:val="0"/>
          <w:sz w:val="20"/>
          <w:szCs w:val="20"/>
        </w:rPr>
        <w:t>３１</w:t>
      </w:r>
    </w:p>
    <w:p w14:paraId="3489E752" w14:textId="2BFC462F" w:rsidR="00F245B5" w:rsidRPr="002637EA"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　　</w:t>
      </w:r>
      <w:r w:rsidR="00F245B5" w:rsidRPr="002637EA">
        <w:rPr>
          <w:rFonts w:ascii="ＭＳ ゴシック" w:eastAsia="ＭＳ ゴシック" w:hAnsi="ＭＳ ゴシック" w:cs="ＭＳ ゴシック" w:hint="eastAsia"/>
          <w:bCs/>
          <w:color w:val="000000" w:themeColor="text1"/>
          <w:kern w:val="0"/>
          <w:sz w:val="20"/>
          <w:szCs w:val="20"/>
        </w:rPr>
        <w:t>(1</w:t>
      </w:r>
      <w:r w:rsidR="006D1610" w:rsidRPr="002637EA">
        <w:rPr>
          <w:rFonts w:ascii="ＭＳ ゴシック" w:eastAsia="ＭＳ ゴシック" w:hAnsi="ＭＳ ゴシック" w:cs="ＭＳ ゴシック" w:hint="eastAsia"/>
          <w:bCs/>
          <w:color w:val="000000" w:themeColor="text1"/>
          <w:kern w:val="0"/>
          <w:sz w:val="20"/>
          <w:szCs w:val="20"/>
        </w:rPr>
        <w:t>2</w:t>
      </w:r>
      <w:r w:rsidR="00F245B5" w:rsidRPr="002637EA">
        <w:rPr>
          <w:rFonts w:ascii="ＭＳ ゴシック" w:eastAsia="ＭＳ ゴシック" w:hAnsi="ＭＳ ゴシック" w:cs="ＭＳ ゴシック" w:hint="eastAsia"/>
          <w:bCs/>
          <w:color w:val="000000" w:themeColor="text1"/>
          <w:kern w:val="0"/>
          <w:sz w:val="20"/>
          <w:szCs w:val="20"/>
        </w:rPr>
        <w:t>)</w:t>
      </w:r>
      <w:r w:rsidRPr="002637EA">
        <w:rPr>
          <w:rFonts w:ascii="ＭＳ ゴシック" w:eastAsia="ＭＳ ゴシック" w:hAnsi="ＭＳ ゴシック" w:cs="ＭＳ ゴシック" w:hint="eastAsia"/>
          <w:bCs/>
          <w:color w:val="000000" w:themeColor="text1"/>
          <w:kern w:val="0"/>
          <w:sz w:val="20"/>
          <w:szCs w:val="20"/>
        </w:rPr>
        <w:t xml:space="preserve">  </w:t>
      </w:r>
      <w:r w:rsidR="00F245B5" w:rsidRPr="002637EA">
        <w:rPr>
          <w:rFonts w:ascii="ＭＳ ゴシック" w:eastAsia="ＭＳ ゴシック" w:hAnsi="ＭＳ ゴシック" w:cs="ＭＳ ゴシック" w:hint="eastAsia"/>
          <w:bCs/>
          <w:color w:val="000000" w:themeColor="text1"/>
          <w:kern w:val="0"/>
          <w:sz w:val="20"/>
          <w:szCs w:val="20"/>
        </w:rPr>
        <w:t>地域交流等の状況</w:t>
      </w:r>
      <w:r w:rsidR="007478EC" w:rsidRPr="002637EA">
        <w:rPr>
          <w:rFonts w:ascii="ＭＳ ゴシック" w:eastAsia="ＭＳ ゴシック" w:hAnsi="ＭＳ ゴシック" w:cs="ＭＳ ゴシック" w:hint="eastAsia"/>
          <w:bCs/>
          <w:color w:val="000000" w:themeColor="text1"/>
          <w:kern w:val="0"/>
          <w:sz w:val="20"/>
          <w:szCs w:val="20"/>
        </w:rPr>
        <w:t xml:space="preserve">・・・・・・・・・・・・・・・・・・・　</w:t>
      </w:r>
      <w:r w:rsidR="00C1699B" w:rsidRPr="002637EA">
        <w:rPr>
          <w:rFonts w:ascii="ＭＳ ゴシック" w:eastAsia="ＭＳ ゴシック" w:hAnsi="ＭＳ ゴシック" w:cs="ＭＳ ゴシック" w:hint="eastAsia"/>
          <w:bCs/>
          <w:color w:val="000000" w:themeColor="text1"/>
          <w:kern w:val="0"/>
          <w:sz w:val="20"/>
          <w:szCs w:val="20"/>
        </w:rPr>
        <w:t>３１</w:t>
      </w:r>
    </w:p>
    <w:p w14:paraId="297BF587" w14:textId="01CADF98" w:rsidR="00F245B5" w:rsidRPr="002637EA"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9603C6" w:rsidRPr="002637EA">
        <w:rPr>
          <w:rFonts w:ascii="ＭＳ ゴシック" w:eastAsia="ＭＳ ゴシック" w:hAnsi="ＭＳ ゴシック" w:cs="ＭＳ ゴシック" w:hint="eastAsia"/>
          <w:bCs/>
          <w:color w:val="000000" w:themeColor="text1"/>
          <w:kern w:val="0"/>
          <w:sz w:val="20"/>
          <w:szCs w:val="20"/>
        </w:rPr>
        <w:t>４</w:t>
      </w:r>
      <w:r w:rsidR="00D97004" w:rsidRPr="002637EA">
        <w:rPr>
          <w:rFonts w:ascii="ＭＳ ゴシック" w:eastAsia="ＭＳ ゴシック" w:hAnsi="ＭＳ ゴシック" w:cs="ＭＳ ゴシック" w:hint="eastAsia"/>
          <w:bCs/>
          <w:color w:val="000000" w:themeColor="text1"/>
          <w:kern w:val="0"/>
          <w:sz w:val="20"/>
          <w:szCs w:val="20"/>
        </w:rPr>
        <w:t xml:space="preserve">　</w:t>
      </w:r>
      <w:r w:rsidRPr="002637EA">
        <w:rPr>
          <w:rFonts w:ascii="ＭＳ ゴシック" w:eastAsia="ＭＳ ゴシック" w:hAnsi="ＭＳ ゴシック" w:cs="ＭＳ ゴシック" w:hint="eastAsia"/>
          <w:bCs/>
          <w:color w:val="000000" w:themeColor="text1"/>
          <w:kern w:val="0"/>
          <w:sz w:val="20"/>
          <w:szCs w:val="20"/>
        </w:rPr>
        <w:t>通園方法</w:t>
      </w:r>
      <w:r w:rsidR="007478EC" w:rsidRPr="002637EA">
        <w:rPr>
          <w:rFonts w:ascii="ＭＳ ゴシック" w:eastAsia="ＭＳ ゴシック" w:hAnsi="ＭＳ ゴシック" w:cs="ＭＳ ゴシック" w:hint="eastAsia"/>
          <w:bCs/>
          <w:color w:val="000000" w:themeColor="text1"/>
          <w:kern w:val="0"/>
          <w:sz w:val="20"/>
          <w:szCs w:val="20"/>
        </w:rPr>
        <w:t xml:space="preserve">・・・・・・・・・・・・・・・・・・・・・・・・・・　</w:t>
      </w:r>
      <w:r w:rsidR="003631E8" w:rsidRPr="002637EA">
        <w:rPr>
          <w:rFonts w:ascii="ＭＳ ゴシック" w:eastAsia="ＭＳ ゴシック" w:hAnsi="ＭＳ ゴシック" w:cs="ＭＳ ゴシック" w:hint="eastAsia"/>
          <w:bCs/>
          <w:color w:val="000000" w:themeColor="text1"/>
          <w:kern w:val="0"/>
          <w:sz w:val="20"/>
          <w:szCs w:val="20"/>
        </w:rPr>
        <w:t>３</w:t>
      </w:r>
      <w:r w:rsidR="00C1699B" w:rsidRPr="002637EA">
        <w:rPr>
          <w:rFonts w:ascii="ＭＳ ゴシック" w:eastAsia="ＭＳ ゴシック" w:hAnsi="ＭＳ ゴシック" w:cs="ＭＳ ゴシック" w:hint="eastAsia"/>
          <w:bCs/>
          <w:color w:val="000000" w:themeColor="text1"/>
          <w:kern w:val="0"/>
          <w:sz w:val="20"/>
          <w:szCs w:val="20"/>
        </w:rPr>
        <w:t>３</w:t>
      </w:r>
    </w:p>
    <w:p w14:paraId="1387137D" w14:textId="7084CF0B" w:rsidR="00BF11E3" w:rsidRPr="002637EA" w:rsidRDefault="00BF11E3" w:rsidP="00822360">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５  園児に関する預り金について</w:t>
      </w:r>
      <w:r w:rsidR="00631648" w:rsidRPr="002637EA">
        <w:rPr>
          <w:rFonts w:ascii="ＭＳ ゴシック" w:eastAsia="ＭＳ ゴシック" w:hAnsi="ＭＳ ゴシック" w:cs="ＭＳ ゴシック" w:hint="eastAsia"/>
          <w:bCs/>
          <w:color w:val="000000" w:themeColor="text1"/>
          <w:kern w:val="0"/>
          <w:sz w:val="20"/>
          <w:szCs w:val="20"/>
        </w:rPr>
        <w:t>・・</w:t>
      </w:r>
      <w:r w:rsidRPr="002637EA">
        <w:rPr>
          <w:rFonts w:ascii="ＭＳ ゴシック" w:eastAsia="ＭＳ ゴシック" w:hAnsi="ＭＳ ゴシック" w:cs="ＭＳ ゴシック" w:hint="eastAsia"/>
          <w:bCs/>
          <w:color w:val="000000" w:themeColor="text1"/>
          <w:kern w:val="0"/>
          <w:sz w:val="20"/>
          <w:szCs w:val="20"/>
        </w:rPr>
        <w:t>・・・・・・・・・・・・・</w:t>
      </w:r>
      <w:r w:rsidR="00187FFD" w:rsidRPr="002637EA">
        <w:rPr>
          <w:rFonts w:ascii="ＭＳ ゴシック" w:eastAsia="ＭＳ ゴシック" w:hAnsi="ＭＳ ゴシック" w:cs="ＭＳ ゴシック" w:hint="eastAsia"/>
          <w:bCs/>
          <w:color w:val="000000" w:themeColor="text1"/>
          <w:kern w:val="0"/>
          <w:sz w:val="20"/>
          <w:szCs w:val="20"/>
        </w:rPr>
        <w:t>・</w:t>
      </w:r>
      <w:r w:rsidRPr="002637EA">
        <w:rPr>
          <w:rFonts w:ascii="ＭＳ ゴシック" w:eastAsia="ＭＳ ゴシック" w:hAnsi="ＭＳ ゴシック" w:cs="ＭＳ ゴシック" w:hint="eastAsia"/>
          <w:bCs/>
          <w:color w:val="000000" w:themeColor="text1"/>
          <w:kern w:val="0"/>
          <w:sz w:val="20"/>
          <w:szCs w:val="20"/>
        </w:rPr>
        <w:t xml:space="preserve">・　</w:t>
      </w:r>
      <w:r w:rsidR="003631E8" w:rsidRPr="002637EA">
        <w:rPr>
          <w:rFonts w:ascii="ＭＳ ゴシック" w:eastAsia="ＭＳ ゴシック" w:hAnsi="ＭＳ ゴシック" w:cs="ＭＳ ゴシック" w:hint="eastAsia"/>
          <w:bCs/>
          <w:color w:val="000000" w:themeColor="text1"/>
          <w:kern w:val="0"/>
          <w:sz w:val="20"/>
          <w:szCs w:val="20"/>
        </w:rPr>
        <w:t>３</w:t>
      </w:r>
      <w:r w:rsidR="00C1699B" w:rsidRPr="002637EA">
        <w:rPr>
          <w:rFonts w:ascii="ＭＳ ゴシック" w:eastAsia="ＭＳ ゴシック" w:hAnsi="ＭＳ ゴシック" w:cs="ＭＳ ゴシック" w:hint="eastAsia"/>
          <w:bCs/>
          <w:color w:val="000000" w:themeColor="text1"/>
          <w:kern w:val="0"/>
          <w:sz w:val="20"/>
          <w:szCs w:val="20"/>
        </w:rPr>
        <w:t>３</w:t>
      </w:r>
    </w:p>
    <w:p w14:paraId="400354EA" w14:textId="0B4594FA" w:rsidR="007000B7" w:rsidRPr="002637EA" w:rsidRDefault="007000B7" w:rsidP="007000B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 xml:space="preserve">６  </w:t>
      </w:r>
      <w:r w:rsidRPr="002637EA">
        <w:rPr>
          <w:rFonts w:ascii="ＭＳ ゴシック" w:eastAsia="ＭＳ ゴシック" w:hAnsi="ＭＳ ゴシック" w:hint="eastAsia"/>
          <w:color w:val="000000" w:themeColor="text1"/>
          <w:sz w:val="20"/>
          <w:szCs w:val="20"/>
        </w:rPr>
        <w:t>子育て支援事業・・・・・・</w:t>
      </w:r>
      <w:r w:rsidR="00B63FB7" w:rsidRPr="002637EA">
        <w:rPr>
          <w:rFonts w:ascii="ＭＳ ゴシック" w:eastAsia="ＭＳ ゴシック" w:hAnsi="ＭＳ ゴシック" w:cs="ＭＳ ゴシック" w:hint="eastAsia"/>
          <w:bCs/>
          <w:color w:val="000000" w:themeColor="text1"/>
          <w:kern w:val="0"/>
          <w:sz w:val="20"/>
          <w:szCs w:val="20"/>
        </w:rPr>
        <w:t xml:space="preserve">・・・・・・・・・・・・・・・・・　</w:t>
      </w:r>
      <w:r w:rsidR="003631E8" w:rsidRPr="002637EA">
        <w:rPr>
          <w:rFonts w:ascii="ＭＳ ゴシック" w:eastAsia="ＭＳ ゴシック" w:hAnsi="ＭＳ ゴシック" w:cs="ＭＳ ゴシック" w:hint="eastAsia"/>
          <w:bCs/>
          <w:color w:val="000000" w:themeColor="text1"/>
          <w:kern w:val="0"/>
          <w:sz w:val="20"/>
          <w:szCs w:val="20"/>
        </w:rPr>
        <w:t>３</w:t>
      </w:r>
      <w:r w:rsidR="00C1699B" w:rsidRPr="002637EA">
        <w:rPr>
          <w:rFonts w:ascii="ＭＳ ゴシック" w:eastAsia="ＭＳ ゴシック" w:hAnsi="ＭＳ ゴシック" w:cs="ＭＳ ゴシック" w:hint="eastAsia"/>
          <w:bCs/>
          <w:color w:val="000000" w:themeColor="text1"/>
          <w:kern w:val="0"/>
          <w:sz w:val="20"/>
          <w:szCs w:val="20"/>
        </w:rPr>
        <w:t>３</w:t>
      </w:r>
    </w:p>
    <w:p w14:paraId="5ADD58D1" w14:textId="3981DC2C" w:rsidR="007000B7" w:rsidRPr="002637EA" w:rsidRDefault="007000B7" w:rsidP="007000B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t>７  教育及び保育</w:t>
      </w:r>
      <w:r w:rsidR="00A37131" w:rsidRPr="002637EA">
        <w:rPr>
          <w:rFonts w:ascii="ＭＳ ゴシック" w:eastAsia="ＭＳ ゴシック" w:hAnsi="ＭＳ ゴシック" w:cs="ＭＳ ゴシック" w:hint="eastAsia"/>
          <w:bCs/>
          <w:color w:val="000000" w:themeColor="text1"/>
          <w:kern w:val="0"/>
          <w:sz w:val="20"/>
          <w:szCs w:val="20"/>
        </w:rPr>
        <w:t>を</w:t>
      </w:r>
      <w:r w:rsidRPr="002637EA">
        <w:rPr>
          <w:rFonts w:ascii="ＭＳ ゴシック" w:eastAsia="ＭＳ ゴシック" w:hAnsi="ＭＳ ゴシック" w:cs="ＭＳ ゴシック" w:hint="eastAsia"/>
          <w:bCs/>
          <w:color w:val="000000" w:themeColor="text1"/>
          <w:kern w:val="0"/>
          <w:sz w:val="20"/>
          <w:szCs w:val="20"/>
        </w:rPr>
        <w:t>行う期間及び時間・・・・・・・・・・・・・・・　３</w:t>
      </w:r>
      <w:r w:rsidR="00C1699B" w:rsidRPr="002637EA">
        <w:rPr>
          <w:rFonts w:ascii="ＭＳ ゴシック" w:eastAsia="ＭＳ ゴシック" w:hAnsi="ＭＳ ゴシック" w:cs="ＭＳ ゴシック" w:hint="eastAsia"/>
          <w:bCs/>
          <w:color w:val="000000" w:themeColor="text1"/>
          <w:kern w:val="0"/>
          <w:sz w:val="20"/>
          <w:szCs w:val="20"/>
        </w:rPr>
        <w:t>５</w:t>
      </w:r>
    </w:p>
    <w:p w14:paraId="78A53286" w14:textId="7FD1D953" w:rsidR="00F245B5" w:rsidRPr="002637EA"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873A5D" w:rsidRPr="002637EA">
        <w:rPr>
          <w:rFonts w:ascii="ＭＳ ゴシック" w:eastAsia="ＭＳ ゴシック" w:hAnsi="ＭＳ ゴシック" w:cs="ＭＳ ゴシック" w:hint="eastAsia"/>
          <w:bCs/>
          <w:color w:val="000000" w:themeColor="text1"/>
          <w:kern w:val="0"/>
          <w:sz w:val="20"/>
          <w:szCs w:val="20"/>
        </w:rPr>
        <w:t>８</w:t>
      </w:r>
      <w:r w:rsidR="00D97004" w:rsidRPr="002637EA">
        <w:rPr>
          <w:rFonts w:ascii="ＭＳ ゴシック" w:eastAsia="ＭＳ ゴシック" w:hAnsi="ＭＳ ゴシック" w:cs="ＭＳ ゴシック" w:hint="eastAsia"/>
          <w:bCs/>
          <w:color w:val="000000" w:themeColor="text1"/>
          <w:kern w:val="0"/>
          <w:sz w:val="20"/>
          <w:szCs w:val="20"/>
        </w:rPr>
        <w:t xml:space="preserve">　</w:t>
      </w:r>
      <w:r w:rsidRPr="002637EA">
        <w:rPr>
          <w:rFonts w:ascii="ＭＳ ゴシック" w:eastAsia="ＭＳ ゴシック" w:hAnsi="ＭＳ ゴシック" w:cs="ＭＳ ゴシック" w:hint="eastAsia"/>
          <w:bCs/>
          <w:color w:val="000000" w:themeColor="text1"/>
          <w:kern w:val="0"/>
          <w:sz w:val="20"/>
          <w:szCs w:val="20"/>
        </w:rPr>
        <w:t>相談・苦情</w:t>
      </w:r>
      <w:r w:rsidR="0029518A" w:rsidRPr="002637EA">
        <w:rPr>
          <w:rFonts w:ascii="ＭＳ ゴシック" w:eastAsia="ＭＳ ゴシック" w:hAnsi="ＭＳ ゴシック" w:cs="ＭＳ ゴシック" w:hint="eastAsia"/>
          <w:bCs/>
          <w:color w:val="000000" w:themeColor="text1"/>
          <w:kern w:val="0"/>
          <w:sz w:val="20"/>
          <w:szCs w:val="20"/>
        </w:rPr>
        <w:t>への</w:t>
      </w:r>
      <w:r w:rsidR="0029518A" w:rsidRPr="002637EA">
        <w:rPr>
          <w:rFonts w:ascii="ＭＳ ゴシック" w:eastAsia="ＭＳ ゴシック" w:hAnsi="ＭＳ ゴシック" w:cs="ＭＳ ゴシック"/>
          <w:bCs/>
          <w:color w:val="000000" w:themeColor="text1"/>
          <w:kern w:val="0"/>
          <w:sz w:val="20"/>
          <w:szCs w:val="20"/>
        </w:rPr>
        <w:t>対応</w:t>
      </w:r>
      <w:r w:rsidR="00F867E6" w:rsidRPr="002637EA">
        <w:rPr>
          <w:rFonts w:ascii="ＭＳ ゴシック" w:eastAsia="ＭＳ ゴシック" w:hAnsi="ＭＳ ゴシック" w:cs="ＭＳ ゴシック" w:hint="eastAsia"/>
          <w:bCs/>
          <w:color w:val="000000" w:themeColor="text1"/>
          <w:kern w:val="0"/>
          <w:sz w:val="20"/>
          <w:szCs w:val="20"/>
        </w:rPr>
        <w:t>・・</w:t>
      </w:r>
      <w:r w:rsidR="007478EC" w:rsidRPr="002637EA">
        <w:rPr>
          <w:rFonts w:ascii="ＭＳ ゴシック" w:eastAsia="ＭＳ ゴシック" w:hAnsi="ＭＳ ゴシック" w:cs="ＭＳ ゴシック" w:hint="eastAsia"/>
          <w:bCs/>
          <w:color w:val="000000" w:themeColor="text1"/>
          <w:kern w:val="0"/>
          <w:sz w:val="20"/>
          <w:szCs w:val="20"/>
        </w:rPr>
        <w:t>・・・・・・・・・・・・・・・・・・</w:t>
      </w:r>
      <w:r w:rsidR="007000B7" w:rsidRPr="002637EA">
        <w:rPr>
          <w:rFonts w:ascii="ＭＳ ゴシック" w:eastAsia="ＭＳ ゴシック" w:hAnsi="ＭＳ ゴシック" w:cs="ＭＳ ゴシック" w:hint="eastAsia"/>
          <w:bCs/>
          <w:color w:val="000000" w:themeColor="text1"/>
          <w:kern w:val="0"/>
          <w:sz w:val="20"/>
          <w:szCs w:val="20"/>
        </w:rPr>
        <w:t>・</w:t>
      </w:r>
      <w:r w:rsidR="007478EC" w:rsidRPr="002637EA">
        <w:rPr>
          <w:rFonts w:ascii="ＭＳ ゴシック" w:eastAsia="ＭＳ ゴシック" w:hAnsi="ＭＳ ゴシック" w:cs="ＭＳ ゴシック" w:hint="eastAsia"/>
          <w:bCs/>
          <w:color w:val="000000" w:themeColor="text1"/>
          <w:kern w:val="0"/>
          <w:sz w:val="20"/>
          <w:szCs w:val="20"/>
        </w:rPr>
        <w:t xml:space="preserve">　</w:t>
      </w:r>
      <w:r w:rsidR="007000B7" w:rsidRPr="002637EA">
        <w:rPr>
          <w:rFonts w:ascii="ＭＳ ゴシック" w:eastAsia="ＭＳ ゴシック" w:hAnsi="ＭＳ ゴシック" w:cs="ＭＳ ゴシック" w:hint="eastAsia"/>
          <w:bCs/>
          <w:color w:val="000000" w:themeColor="text1"/>
          <w:kern w:val="0"/>
          <w:sz w:val="20"/>
          <w:szCs w:val="20"/>
        </w:rPr>
        <w:t>３</w:t>
      </w:r>
      <w:r w:rsidR="00C1699B" w:rsidRPr="002637EA">
        <w:rPr>
          <w:rFonts w:ascii="ＭＳ ゴシック" w:eastAsia="ＭＳ ゴシック" w:hAnsi="ＭＳ ゴシック" w:cs="ＭＳ ゴシック" w:hint="eastAsia"/>
          <w:bCs/>
          <w:color w:val="000000" w:themeColor="text1"/>
          <w:kern w:val="0"/>
          <w:sz w:val="20"/>
          <w:szCs w:val="20"/>
        </w:rPr>
        <w:t>７</w:t>
      </w:r>
    </w:p>
    <w:p w14:paraId="74902E65" w14:textId="77777777" w:rsidR="00F245B5" w:rsidRPr="002637EA" w:rsidRDefault="00F245B5" w:rsidP="007000B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p>
    <w:p w14:paraId="5A50D24C" w14:textId="77777777" w:rsidR="00F245B5" w:rsidRPr="002637EA" w:rsidRDefault="00187FFD" w:rsidP="00FA4C77">
      <w:pPr>
        <w:overflowPunct w:val="0"/>
        <w:ind w:firstLineChars="900" w:firstLine="18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Ⅳ</w:t>
      </w:r>
      <w:r w:rsidR="00F245B5" w:rsidRPr="002637EA">
        <w:rPr>
          <w:rFonts w:ascii="ＭＳ ゴシック" w:eastAsia="ＭＳ ゴシック" w:hAnsi="ＭＳ ゴシック" w:cs="ＭＳ ゴシック" w:hint="eastAsia"/>
          <w:bCs/>
          <w:color w:val="000000" w:themeColor="text1"/>
          <w:kern w:val="0"/>
          <w:sz w:val="20"/>
          <w:szCs w:val="20"/>
        </w:rPr>
        <w:t xml:space="preserve">　給食</w:t>
      </w:r>
      <w:r w:rsidR="00F245B5" w:rsidRPr="002637EA">
        <w:rPr>
          <w:rFonts w:ascii="ＭＳ ゴシック" w:eastAsia="ＭＳ ゴシック" w:hAnsi="ＭＳ ゴシック" w:cs="ＭＳ ゴシック" w:hint="eastAsia"/>
          <w:bCs/>
          <w:color w:val="000000" w:themeColor="text1"/>
          <w:kern w:val="0"/>
          <w:sz w:val="20"/>
          <w:szCs w:val="20"/>
        </w:rPr>
        <w:tab/>
      </w:r>
      <w:r w:rsidR="00F245B5" w:rsidRPr="002637EA">
        <w:rPr>
          <w:rFonts w:ascii="ＭＳ ゴシック" w:eastAsia="ＭＳ ゴシック" w:hAnsi="ＭＳ ゴシック" w:cs="ＭＳ ゴシック" w:hint="eastAsia"/>
          <w:bCs/>
          <w:color w:val="000000" w:themeColor="text1"/>
          <w:kern w:val="0"/>
          <w:sz w:val="20"/>
          <w:szCs w:val="20"/>
        </w:rPr>
        <w:tab/>
      </w:r>
      <w:r w:rsidR="00F245B5" w:rsidRPr="002637EA">
        <w:rPr>
          <w:rFonts w:ascii="ＭＳ ゴシック" w:eastAsia="ＭＳ ゴシック" w:hAnsi="ＭＳ ゴシック" w:cs="ＭＳ ゴシック" w:hint="eastAsia"/>
          <w:bCs/>
          <w:color w:val="000000" w:themeColor="text1"/>
          <w:kern w:val="0"/>
          <w:sz w:val="20"/>
          <w:szCs w:val="20"/>
        </w:rPr>
        <w:tab/>
      </w:r>
      <w:r w:rsidR="00F245B5" w:rsidRPr="002637EA">
        <w:rPr>
          <w:rFonts w:ascii="ＭＳ ゴシック" w:eastAsia="ＭＳ ゴシック" w:hAnsi="ＭＳ ゴシック" w:cs="ＭＳ ゴシック" w:hint="eastAsia"/>
          <w:bCs/>
          <w:color w:val="000000" w:themeColor="text1"/>
          <w:kern w:val="0"/>
          <w:sz w:val="20"/>
          <w:szCs w:val="20"/>
        </w:rPr>
        <w:tab/>
      </w:r>
    </w:p>
    <w:p w14:paraId="69A0A651" w14:textId="3D2FD76A" w:rsidR="00F245B5" w:rsidRPr="002637EA"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D97004" w:rsidRPr="002637EA">
        <w:rPr>
          <w:rFonts w:ascii="ＭＳ ゴシック" w:eastAsia="ＭＳ ゴシック" w:hAnsi="ＭＳ ゴシック" w:cs="ＭＳ ゴシック" w:hint="eastAsia"/>
          <w:bCs/>
          <w:color w:val="000000" w:themeColor="text1"/>
          <w:kern w:val="0"/>
          <w:sz w:val="20"/>
          <w:szCs w:val="20"/>
        </w:rPr>
        <w:t xml:space="preserve">１  </w:t>
      </w:r>
      <w:r w:rsidRPr="002637EA">
        <w:rPr>
          <w:rFonts w:ascii="ＭＳ ゴシック" w:eastAsia="ＭＳ ゴシック" w:hAnsi="ＭＳ ゴシック" w:cs="ＭＳ ゴシック" w:hint="eastAsia"/>
          <w:bCs/>
          <w:color w:val="000000" w:themeColor="text1"/>
          <w:kern w:val="0"/>
          <w:sz w:val="20"/>
          <w:szCs w:val="20"/>
        </w:rPr>
        <w:t>給食の実施状況</w:t>
      </w:r>
      <w:r w:rsidR="00EF5BE6" w:rsidRPr="002637EA">
        <w:rPr>
          <w:rFonts w:ascii="ＭＳ ゴシック" w:eastAsia="ＭＳ ゴシック" w:hAnsi="ＭＳ ゴシック" w:cs="ＭＳ ゴシック" w:hint="eastAsia"/>
          <w:bCs/>
          <w:color w:val="000000" w:themeColor="text1"/>
          <w:kern w:val="0"/>
          <w:sz w:val="20"/>
          <w:szCs w:val="20"/>
        </w:rPr>
        <w:t>・・・・・・・・・・・・・・・・・</w:t>
      </w:r>
      <w:r w:rsidR="007000B7" w:rsidRPr="002637EA">
        <w:rPr>
          <w:rFonts w:ascii="ＭＳ ゴシック" w:eastAsia="ＭＳ ゴシック" w:hAnsi="ＭＳ ゴシック" w:cs="ＭＳ ゴシック" w:hint="eastAsia"/>
          <w:bCs/>
          <w:color w:val="000000" w:themeColor="text1"/>
          <w:kern w:val="0"/>
          <w:sz w:val="20"/>
          <w:szCs w:val="20"/>
        </w:rPr>
        <w:t>・・</w:t>
      </w:r>
      <w:r w:rsidR="00EF5BE6" w:rsidRPr="002637EA">
        <w:rPr>
          <w:rFonts w:ascii="ＭＳ ゴシック" w:eastAsia="ＭＳ ゴシック" w:hAnsi="ＭＳ ゴシック" w:cs="ＭＳ ゴシック" w:hint="eastAsia"/>
          <w:bCs/>
          <w:color w:val="000000" w:themeColor="text1"/>
          <w:kern w:val="0"/>
          <w:sz w:val="20"/>
          <w:szCs w:val="20"/>
        </w:rPr>
        <w:t xml:space="preserve">・・・・　</w:t>
      </w:r>
      <w:r w:rsidR="00B63FB7" w:rsidRPr="002637EA">
        <w:rPr>
          <w:rFonts w:ascii="ＭＳ ゴシック" w:eastAsia="ＭＳ ゴシック" w:hAnsi="ＭＳ ゴシック" w:cs="ＭＳ ゴシック" w:hint="eastAsia"/>
          <w:bCs/>
          <w:color w:val="000000" w:themeColor="text1"/>
          <w:kern w:val="0"/>
          <w:sz w:val="20"/>
          <w:szCs w:val="20"/>
        </w:rPr>
        <w:t>３</w:t>
      </w:r>
      <w:r w:rsidR="00C1699B" w:rsidRPr="002637EA">
        <w:rPr>
          <w:rFonts w:ascii="ＭＳ ゴシック" w:eastAsia="ＭＳ ゴシック" w:hAnsi="ＭＳ ゴシック" w:cs="ＭＳ ゴシック" w:hint="eastAsia"/>
          <w:bCs/>
          <w:color w:val="000000" w:themeColor="text1"/>
          <w:kern w:val="0"/>
          <w:sz w:val="20"/>
          <w:szCs w:val="20"/>
        </w:rPr>
        <w:t>９</w:t>
      </w:r>
    </w:p>
    <w:p w14:paraId="5319632B" w14:textId="100B6B1C" w:rsidR="00F245B5" w:rsidRPr="002637EA"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527551" w:rsidRPr="002637EA">
        <w:rPr>
          <w:rFonts w:ascii="ＭＳ ゴシック" w:eastAsia="ＭＳ ゴシック" w:hAnsi="ＭＳ ゴシック" w:cs="ＭＳ ゴシック" w:hint="eastAsia"/>
          <w:bCs/>
          <w:color w:val="000000" w:themeColor="text1"/>
          <w:kern w:val="0"/>
          <w:sz w:val="20"/>
          <w:szCs w:val="20"/>
        </w:rPr>
        <w:t>２</w:t>
      </w:r>
      <w:r w:rsidR="00D97004" w:rsidRPr="002637EA">
        <w:rPr>
          <w:rFonts w:ascii="ＭＳ ゴシック" w:eastAsia="ＭＳ ゴシック" w:hAnsi="ＭＳ ゴシック" w:cs="ＭＳ ゴシック" w:hint="eastAsia"/>
          <w:bCs/>
          <w:color w:val="000000" w:themeColor="text1"/>
          <w:kern w:val="0"/>
          <w:sz w:val="20"/>
          <w:szCs w:val="20"/>
        </w:rPr>
        <w:t xml:space="preserve">  </w:t>
      </w:r>
      <w:r w:rsidRPr="002637EA">
        <w:rPr>
          <w:rFonts w:ascii="ＭＳ ゴシック" w:eastAsia="ＭＳ ゴシック" w:hAnsi="ＭＳ ゴシック" w:cs="ＭＳ ゴシック" w:hint="eastAsia"/>
          <w:bCs/>
          <w:color w:val="000000" w:themeColor="text1"/>
          <w:kern w:val="0"/>
          <w:sz w:val="20"/>
          <w:szCs w:val="20"/>
        </w:rPr>
        <w:t>保健衛生管理体制</w:t>
      </w:r>
      <w:r w:rsidR="00EF5BE6" w:rsidRPr="002637EA">
        <w:rPr>
          <w:rFonts w:ascii="ＭＳ ゴシック" w:eastAsia="ＭＳ ゴシック" w:hAnsi="ＭＳ ゴシック" w:cs="ＭＳ ゴシック" w:hint="eastAsia"/>
          <w:bCs/>
          <w:color w:val="000000" w:themeColor="text1"/>
          <w:kern w:val="0"/>
          <w:sz w:val="20"/>
          <w:szCs w:val="20"/>
        </w:rPr>
        <w:t>・・・・・・・・・・・・・・</w:t>
      </w:r>
      <w:r w:rsidR="007000B7" w:rsidRPr="002637EA">
        <w:rPr>
          <w:rFonts w:ascii="ＭＳ ゴシック" w:eastAsia="ＭＳ ゴシック" w:hAnsi="ＭＳ ゴシック" w:cs="ＭＳ ゴシック" w:hint="eastAsia"/>
          <w:bCs/>
          <w:color w:val="000000" w:themeColor="text1"/>
          <w:kern w:val="0"/>
          <w:sz w:val="20"/>
          <w:szCs w:val="20"/>
        </w:rPr>
        <w:t>・・</w:t>
      </w:r>
      <w:r w:rsidR="00EF5BE6" w:rsidRPr="002637EA">
        <w:rPr>
          <w:rFonts w:ascii="ＭＳ ゴシック" w:eastAsia="ＭＳ ゴシック" w:hAnsi="ＭＳ ゴシック" w:cs="ＭＳ ゴシック" w:hint="eastAsia"/>
          <w:bCs/>
          <w:color w:val="000000" w:themeColor="text1"/>
          <w:kern w:val="0"/>
          <w:sz w:val="20"/>
          <w:szCs w:val="20"/>
        </w:rPr>
        <w:t xml:space="preserve">・・・・・・　</w:t>
      </w:r>
      <w:r w:rsidR="00C1699B" w:rsidRPr="002637EA">
        <w:rPr>
          <w:rFonts w:ascii="ＭＳ ゴシック" w:eastAsia="ＭＳ ゴシック" w:hAnsi="ＭＳ ゴシック" w:cs="ＭＳ ゴシック" w:hint="eastAsia"/>
          <w:bCs/>
          <w:color w:val="000000" w:themeColor="text1"/>
          <w:kern w:val="0"/>
          <w:sz w:val="20"/>
          <w:szCs w:val="20"/>
        </w:rPr>
        <w:t>４１</w:t>
      </w:r>
    </w:p>
    <w:p w14:paraId="0FFE3820" w14:textId="22B468FC" w:rsidR="006D1610" w:rsidRPr="002637EA" w:rsidRDefault="006D1610" w:rsidP="006D1610">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527551" w:rsidRPr="002637EA">
        <w:rPr>
          <w:rFonts w:ascii="ＭＳ ゴシック" w:eastAsia="ＭＳ ゴシック" w:hAnsi="ＭＳ ゴシック" w:cs="ＭＳ ゴシック" w:hint="eastAsia"/>
          <w:bCs/>
          <w:color w:val="000000" w:themeColor="text1"/>
          <w:kern w:val="0"/>
          <w:sz w:val="20"/>
          <w:szCs w:val="20"/>
        </w:rPr>
        <w:t>３</w:t>
      </w:r>
      <w:r w:rsidRPr="002637EA">
        <w:rPr>
          <w:rFonts w:ascii="ＭＳ ゴシック" w:eastAsia="ＭＳ ゴシック" w:hAnsi="ＭＳ ゴシック" w:cs="ＭＳ ゴシック" w:hint="eastAsia"/>
          <w:bCs/>
          <w:color w:val="000000" w:themeColor="text1"/>
          <w:kern w:val="0"/>
          <w:sz w:val="20"/>
          <w:szCs w:val="20"/>
        </w:rPr>
        <w:t xml:space="preserve">  食育の推進・・・・・・・・・・・・・・・・・・・</w:t>
      </w:r>
      <w:r w:rsidR="007000B7" w:rsidRPr="002637EA">
        <w:rPr>
          <w:rFonts w:ascii="ＭＳ ゴシック" w:eastAsia="ＭＳ ゴシック" w:hAnsi="ＭＳ ゴシック" w:cs="ＭＳ ゴシック" w:hint="eastAsia"/>
          <w:bCs/>
          <w:color w:val="000000" w:themeColor="text1"/>
          <w:kern w:val="0"/>
          <w:sz w:val="20"/>
          <w:szCs w:val="20"/>
        </w:rPr>
        <w:t>・</w:t>
      </w:r>
      <w:r w:rsidRPr="002637EA">
        <w:rPr>
          <w:rFonts w:ascii="ＭＳ ゴシック" w:eastAsia="ＭＳ ゴシック" w:hAnsi="ＭＳ ゴシック" w:cs="ＭＳ ゴシック" w:hint="eastAsia"/>
          <w:bCs/>
          <w:color w:val="000000" w:themeColor="text1"/>
          <w:kern w:val="0"/>
          <w:sz w:val="20"/>
          <w:szCs w:val="20"/>
        </w:rPr>
        <w:t xml:space="preserve">・・・・・　</w:t>
      </w:r>
      <w:r w:rsidR="007000B7" w:rsidRPr="002637EA">
        <w:rPr>
          <w:rFonts w:ascii="ＭＳ ゴシック" w:eastAsia="ＭＳ ゴシック" w:hAnsi="ＭＳ ゴシック" w:cs="ＭＳ ゴシック" w:hint="eastAsia"/>
          <w:bCs/>
          <w:color w:val="000000" w:themeColor="text1"/>
          <w:kern w:val="0"/>
          <w:sz w:val="20"/>
          <w:szCs w:val="20"/>
        </w:rPr>
        <w:t>４</w:t>
      </w:r>
      <w:r w:rsidR="00C1699B" w:rsidRPr="002637EA">
        <w:rPr>
          <w:rFonts w:ascii="ＭＳ ゴシック" w:eastAsia="ＭＳ ゴシック" w:hAnsi="ＭＳ ゴシック" w:cs="ＭＳ ゴシック" w:hint="eastAsia"/>
          <w:bCs/>
          <w:color w:val="000000" w:themeColor="text1"/>
          <w:kern w:val="0"/>
          <w:sz w:val="20"/>
          <w:szCs w:val="20"/>
        </w:rPr>
        <w:t>５</w:t>
      </w:r>
    </w:p>
    <w:p w14:paraId="26BBCC63" w14:textId="77777777" w:rsidR="00F245B5" w:rsidRPr="002637EA"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p>
    <w:p w14:paraId="0D9CC49D" w14:textId="72202BD6" w:rsidR="00F245B5" w:rsidRPr="002637EA" w:rsidRDefault="00187FFD" w:rsidP="00FA4C7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Ⅴ</w:t>
      </w:r>
      <w:r w:rsidR="00F245B5" w:rsidRPr="002637EA">
        <w:rPr>
          <w:rFonts w:ascii="ＭＳ ゴシック" w:eastAsia="ＭＳ ゴシック" w:hAnsi="ＭＳ ゴシック" w:cs="ＭＳ ゴシック" w:hint="eastAsia"/>
          <w:bCs/>
          <w:color w:val="000000" w:themeColor="text1"/>
          <w:kern w:val="0"/>
          <w:sz w:val="20"/>
          <w:szCs w:val="20"/>
        </w:rPr>
        <w:t xml:space="preserve">　その他</w:t>
      </w:r>
      <w:r w:rsidR="00B70687" w:rsidRPr="002637EA">
        <w:rPr>
          <w:rFonts w:ascii="ＭＳ ゴシック" w:eastAsia="ＭＳ ゴシック" w:hAnsi="ＭＳ ゴシック" w:cs="ＭＳ ゴシック" w:hint="eastAsia"/>
          <w:bCs/>
          <w:color w:val="000000" w:themeColor="text1"/>
          <w:kern w:val="0"/>
          <w:sz w:val="20"/>
          <w:szCs w:val="20"/>
        </w:rPr>
        <w:t>の</w:t>
      </w:r>
      <w:r w:rsidR="00F245B5" w:rsidRPr="002637EA">
        <w:rPr>
          <w:rFonts w:ascii="ＭＳ ゴシック" w:eastAsia="ＭＳ ゴシック" w:hAnsi="ＭＳ ゴシック" w:cs="ＭＳ ゴシック" w:hint="eastAsia"/>
          <w:bCs/>
          <w:color w:val="000000" w:themeColor="text1"/>
          <w:kern w:val="0"/>
          <w:sz w:val="20"/>
          <w:szCs w:val="20"/>
        </w:rPr>
        <w:t>衛生管理</w:t>
      </w:r>
      <w:r w:rsidR="00F245B5" w:rsidRPr="002637EA">
        <w:rPr>
          <w:rFonts w:ascii="ＭＳ ゴシック" w:eastAsia="ＭＳ ゴシック" w:hAnsi="ＭＳ ゴシック" w:cs="ＭＳ ゴシック" w:hint="eastAsia"/>
          <w:bCs/>
          <w:color w:val="000000" w:themeColor="text1"/>
          <w:kern w:val="0"/>
          <w:sz w:val="20"/>
          <w:szCs w:val="20"/>
        </w:rPr>
        <w:tab/>
      </w:r>
      <w:r w:rsidR="00F245B5" w:rsidRPr="002637EA">
        <w:rPr>
          <w:rFonts w:ascii="ＭＳ ゴシック" w:eastAsia="ＭＳ ゴシック" w:hAnsi="ＭＳ ゴシック" w:cs="ＭＳ ゴシック" w:hint="eastAsia"/>
          <w:bCs/>
          <w:color w:val="000000" w:themeColor="text1"/>
          <w:kern w:val="0"/>
          <w:sz w:val="20"/>
          <w:szCs w:val="20"/>
        </w:rPr>
        <w:tab/>
      </w:r>
      <w:r w:rsidR="00F245B5" w:rsidRPr="002637EA">
        <w:rPr>
          <w:rFonts w:ascii="ＭＳ ゴシック" w:eastAsia="ＭＳ ゴシック" w:hAnsi="ＭＳ ゴシック" w:cs="ＭＳ ゴシック" w:hint="eastAsia"/>
          <w:bCs/>
          <w:color w:val="000000" w:themeColor="text1"/>
          <w:kern w:val="0"/>
          <w:sz w:val="20"/>
          <w:szCs w:val="20"/>
        </w:rPr>
        <w:tab/>
      </w:r>
      <w:r w:rsidR="00F245B5" w:rsidRPr="002637EA">
        <w:rPr>
          <w:rFonts w:ascii="ＭＳ ゴシック" w:eastAsia="ＭＳ ゴシック" w:hAnsi="ＭＳ ゴシック" w:cs="ＭＳ ゴシック" w:hint="eastAsia"/>
          <w:bCs/>
          <w:color w:val="000000" w:themeColor="text1"/>
          <w:kern w:val="0"/>
          <w:sz w:val="20"/>
          <w:szCs w:val="20"/>
        </w:rPr>
        <w:tab/>
      </w:r>
    </w:p>
    <w:p w14:paraId="522F7BEC" w14:textId="6803C35D" w:rsidR="00F245B5" w:rsidRPr="002637EA"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D97004" w:rsidRPr="002637EA">
        <w:rPr>
          <w:rFonts w:ascii="ＭＳ ゴシック" w:eastAsia="ＭＳ ゴシック" w:hAnsi="ＭＳ ゴシック" w:cs="ＭＳ ゴシック" w:hint="eastAsia"/>
          <w:bCs/>
          <w:color w:val="000000" w:themeColor="text1"/>
          <w:kern w:val="0"/>
          <w:sz w:val="20"/>
          <w:szCs w:val="20"/>
        </w:rPr>
        <w:t xml:space="preserve">１  </w:t>
      </w:r>
      <w:r w:rsidR="00200F0B" w:rsidRPr="002637EA">
        <w:rPr>
          <w:rFonts w:ascii="ＭＳ ゴシック" w:eastAsia="ＭＳ ゴシック" w:hAnsi="ＭＳ ゴシック" w:cs="ＭＳ ゴシック" w:hint="eastAsia"/>
          <w:bCs/>
          <w:color w:val="000000" w:themeColor="text1"/>
          <w:kern w:val="0"/>
          <w:sz w:val="20"/>
          <w:szCs w:val="20"/>
        </w:rPr>
        <w:t>その他</w:t>
      </w:r>
      <w:r w:rsidRPr="002637EA">
        <w:rPr>
          <w:rFonts w:ascii="ＭＳ ゴシック" w:eastAsia="ＭＳ ゴシック" w:hAnsi="ＭＳ ゴシック" w:cs="ＭＳ ゴシック" w:hint="eastAsia"/>
          <w:bCs/>
          <w:color w:val="000000" w:themeColor="text1"/>
          <w:kern w:val="0"/>
          <w:sz w:val="20"/>
          <w:szCs w:val="20"/>
        </w:rPr>
        <w:t>の衛生管理</w:t>
      </w:r>
      <w:r w:rsidR="00EF5BE6" w:rsidRPr="002637EA">
        <w:rPr>
          <w:rFonts w:ascii="ＭＳ ゴシック" w:eastAsia="ＭＳ ゴシック" w:hAnsi="ＭＳ ゴシック" w:cs="ＭＳ ゴシック" w:hint="eastAsia"/>
          <w:bCs/>
          <w:color w:val="000000" w:themeColor="text1"/>
          <w:kern w:val="0"/>
          <w:sz w:val="20"/>
          <w:szCs w:val="20"/>
        </w:rPr>
        <w:t>・</w:t>
      </w:r>
      <w:r w:rsidR="00200F0B" w:rsidRPr="002637EA">
        <w:rPr>
          <w:rFonts w:ascii="ＭＳ ゴシック" w:eastAsia="ＭＳ ゴシック" w:hAnsi="ＭＳ ゴシック" w:cs="ＭＳ ゴシック" w:hint="eastAsia"/>
          <w:bCs/>
          <w:color w:val="000000" w:themeColor="text1"/>
          <w:kern w:val="0"/>
          <w:sz w:val="20"/>
          <w:szCs w:val="20"/>
        </w:rPr>
        <w:t>・・</w:t>
      </w:r>
      <w:r w:rsidR="00EF5BE6" w:rsidRPr="002637EA">
        <w:rPr>
          <w:rFonts w:ascii="ＭＳ ゴシック" w:eastAsia="ＭＳ ゴシック" w:hAnsi="ＭＳ ゴシック" w:cs="ＭＳ ゴシック" w:hint="eastAsia"/>
          <w:bCs/>
          <w:color w:val="000000" w:themeColor="text1"/>
          <w:kern w:val="0"/>
          <w:sz w:val="20"/>
          <w:szCs w:val="20"/>
        </w:rPr>
        <w:t>・・・・・・・・・・・・・・・</w:t>
      </w:r>
      <w:r w:rsidR="007000B7" w:rsidRPr="002637EA">
        <w:rPr>
          <w:rFonts w:ascii="ＭＳ ゴシック" w:eastAsia="ＭＳ ゴシック" w:hAnsi="ＭＳ ゴシック" w:cs="ＭＳ ゴシック" w:hint="eastAsia"/>
          <w:bCs/>
          <w:color w:val="000000" w:themeColor="text1"/>
          <w:kern w:val="0"/>
          <w:sz w:val="20"/>
          <w:szCs w:val="20"/>
        </w:rPr>
        <w:t>・・・</w:t>
      </w:r>
      <w:r w:rsidR="00EF5BE6" w:rsidRPr="002637EA">
        <w:rPr>
          <w:rFonts w:ascii="ＭＳ ゴシック" w:eastAsia="ＭＳ ゴシック" w:hAnsi="ＭＳ ゴシック" w:cs="ＭＳ ゴシック" w:hint="eastAsia"/>
          <w:bCs/>
          <w:color w:val="000000" w:themeColor="text1"/>
          <w:kern w:val="0"/>
          <w:sz w:val="20"/>
          <w:szCs w:val="20"/>
        </w:rPr>
        <w:t xml:space="preserve">・　</w:t>
      </w:r>
      <w:r w:rsidR="00B63FB7" w:rsidRPr="002637EA">
        <w:rPr>
          <w:rFonts w:ascii="ＭＳ ゴシック" w:eastAsia="ＭＳ ゴシック" w:hAnsi="ＭＳ ゴシック" w:cs="ＭＳ ゴシック" w:hint="eastAsia"/>
          <w:bCs/>
          <w:color w:val="000000" w:themeColor="text1"/>
          <w:kern w:val="0"/>
          <w:sz w:val="20"/>
          <w:szCs w:val="20"/>
        </w:rPr>
        <w:t>４</w:t>
      </w:r>
      <w:r w:rsidR="00C1699B" w:rsidRPr="002637EA">
        <w:rPr>
          <w:rFonts w:ascii="ＭＳ ゴシック" w:eastAsia="ＭＳ ゴシック" w:hAnsi="ＭＳ ゴシック" w:cs="ＭＳ ゴシック" w:hint="eastAsia"/>
          <w:bCs/>
          <w:color w:val="000000" w:themeColor="text1"/>
          <w:kern w:val="0"/>
          <w:sz w:val="20"/>
          <w:szCs w:val="20"/>
        </w:rPr>
        <w:t>９</w:t>
      </w:r>
    </w:p>
    <w:p w14:paraId="02B1F21E" w14:textId="77777777" w:rsidR="00F245B5" w:rsidRPr="002637EA"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p>
    <w:p w14:paraId="7FA21328" w14:textId="77777777" w:rsidR="00F245B5" w:rsidRPr="002637EA" w:rsidRDefault="00187FFD" w:rsidP="00EF5BE6">
      <w:pPr>
        <w:overflowPunct w:val="0"/>
        <w:ind w:firstLineChars="850" w:firstLine="1700"/>
        <w:jc w:val="center"/>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Ⅵ</w:t>
      </w:r>
      <w:r w:rsidR="00F245B5" w:rsidRPr="002637EA">
        <w:rPr>
          <w:rFonts w:ascii="ＭＳ ゴシック" w:eastAsia="ＭＳ ゴシック" w:hAnsi="ＭＳ ゴシック" w:cs="ＭＳ ゴシック" w:hint="eastAsia"/>
          <w:bCs/>
          <w:color w:val="000000" w:themeColor="text1"/>
          <w:kern w:val="0"/>
          <w:sz w:val="20"/>
          <w:szCs w:val="20"/>
        </w:rPr>
        <w:t xml:space="preserve">　非常災害対策</w:t>
      </w:r>
      <w:r w:rsidR="00F245B5" w:rsidRPr="002637EA">
        <w:rPr>
          <w:rFonts w:ascii="ＭＳ ゴシック" w:eastAsia="ＭＳ ゴシック" w:hAnsi="ＭＳ ゴシック" w:cs="ＭＳ ゴシック" w:hint="eastAsia"/>
          <w:bCs/>
          <w:color w:val="000000" w:themeColor="text1"/>
          <w:kern w:val="0"/>
          <w:sz w:val="20"/>
          <w:szCs w:val="20"/>
        </w:rPr>
        <w:tab/>
      </w:r>
      <w:r w:rsidR="00F245B5" w:rsidRPr="002637EA">
        <w:rPr>
          <w:rFonts w:ascii="ＭＳ ゴシック" w:eastAsia="ＭＳ ゴシック" w:hAnsi="ＭＳ ゴシック" w:cs="ＭＳ ゴシック" w:hint="eastAsia"/>
          <w:bCs/>
          <w:color w:val="000000" w:themeColor="text1"/>
          <w:kern w:val="0"/>
          <w:sz w:val="20"/>
          <w:szCs w:val="20"/>
        </w:rPr>
        <w:tab/>
      </w:r>
      <w:r w:rsidR="00F245B5" w:rsidRPr="002637EA">
        <w:rPr>
          <w:rFonts w:ascii="ＭＳ ゴシック" w:eastAsia="ＭＳ ゴシック" w:hAnsi="ＭＳ ゴシック" w:cs="ＭＳ ゴシック" w:hint="eastAsia"/>
          <w:bCs/>
          <w:color w:val="000000" w:themeColor="text1"/>
          <w:kern w:val="0"/>
          <w:sz w:val="20"/>
          <w:szCs w:val="20"/>
        </w:rPr>
        <w:tab/>
      </w:r>
      <w:r w:rsidR="00F245B5" w:rsidRPr="002637EA">
        <w:rPr>
          <w:rFonts w:ascii="ＭＳ ゴシック" w:eastAsia="ＭＳ ゴシック" w:hAnsi="ＭＳ ゴシック" w:cs="ＭＳ ゴシック" w:hint="eastAsia"/>
          <w:bCs/>
          <w:color w:val="000000" w:themeColor="text1"/>
          <w:kern w:val="0"/>
          <w:sz w:val="20"/>
          <w:szCs w:val="20"/>
        </w:rPr>
        <w:tab/>
      </w:r>
    </w:p>
    <w:p w14:paraId="07C5D076" w14:textId="25BE36EC" w:rsidR="00F245B5" w:rsidRPr="002637EA"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D97004" w:rsidRPr="002637EA">
        <w:rPr>
          <w:rFonts w:ascii="ＭＳ ゴシック" w:eastAsia="ＭＳ ゴシック" w:hAnsi="ＭＳ ゴシック" w:cs="ＭＳ ゴシック" w:hint="eastAsia"/>
          <w:bCs/>
          <w:color w:val="000000" w:themeColor="text1"/>
          <w:kern w:val="0"/>
          <w:sz w:val="20"/>
          <w:szCs w:val="20"/>
        </w:rPr>
        <w:t xml:space="preserve">１  </w:t>
      </w:r>
      <w:r w:rsidRPr="002637EA">
        <w:rPr>
          <w:rFonts w:ascii="ＭＳ ゴシック" w:eastAsia="ＭＳ ゴシック" w:hAnsi="ＭＳ ゴシック" w:cs="ＭＳ ゴシック" w:hint="eastAsia"/>
          <w:bCs/>
          <w:color w:val="000000" w:themeColor="text1"/>
          <w:kern w:val="0"/>
          <w:sz w:val="20"/>
          <w:szCs w:val="20"/>
        </w:rPr>
        <w:t>防災体制の状況</w:t>
      </w:r>
      <w:r w:rsidR="007D015D" w:rsidRPr="002637EA">
        <w:rPr>
          <w:rFonts w:ascii="ＭＳ ゴシック" w:eastAsia="ＭＳ ゴシック" w:hAnsi="ＭＳ ゴシック" w:cs="ＭＳ ゴシック" w:hint="eastAsia"/>
          <w:bCs/>
          <w:color w:val="000000" w:themeColor="text1"/>
          <w:kern w:val="0"/>
          <w:sz w:val="20"/>
          <w:szCs w:val="20"/>
        </w:rPr>
        <w:t xml:space="preserve">・・・・・・・・・・・・・・・・・・・・・・・　</w:t>
      </w:r>
      <w:r w:rsidR="003631E8" w:rsidRPr="002637EA">
        <w:rPr>
          <w:rFonts w:ascii="ＭＳ ゴシック" w:eastAsia="ＭＳ ゴシック" w:hAnsi="ＭＳ ゴシック" w:cs="ＭＳ ゴシック" w:hint="eastAsia"/>
          <w:bCs/>
          <w:color w:val="000000" w:themeColor="text1"/>
          <w:kern w:val="0"/>
          <w:sz w:val="20"/>
          <w:szCs w:val="20"/>
        </w:rPr>
        <w:t>５</w:t>
      </w:r>
      <w:r w:rsidR="00C1699B" w:rsidRPr="002637EA">
        <w:rPr>
          <w:rFonts w:ascii="ＭＳ ゴシック" w:eastAsia="ＭＳ ゴシック" w:hAnsi="ＭＳ ゴシック" w:cs="ＭＳ ゴシック" w:hint="eastAsia"/>
          <w:bCs/>
          <w:color w:val="000000" w:themeColor="text1"/>
          <w:kern w:val="0"/>
          <w:sz w:val="20"/>
          <w:szCs w:val="20"/>
        </w:rPr>
        <w:t>３</w:t>
      </w:r>
    </w:p>
    <w:p w14:paraId="4ADAEAB3" w14:textId="4D0B5BB9" w:rsidR="00F245B5" w:rsidRPr="002637EA"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D97004" w:rsidRPr="002637EA">
        <w:rPr>
          <w:rFonts w:ascii="ＭＳ ゴシック" w:eastAsia="ＭＳ ゴシック" w:hAnsi="ＭＳ ゴシック" w:cs="ＭＳ ゴシック" w:hint="eastAsia"/>
          <w:bCs/>
          <w:color w:val="000000" w:themeColor="text1"/>
          <w:kern w:val="0"/>
          <w:sz w:val="20"/>
          <w:szCs w:val="20"/>
        </w:rPr>
        <w:t xml:space="preserve">２  </w:t>
      </w:r>
      <w:r w:rsidRPr="002637EA">
        <w:rPr>
          <w:rFonts w:ascii="ＭＳ ゴシック" w:eastAsia="ＭＳ ゴシック" w:hAnsi="ＭＳ ゴシック" w:cs="ＭＳ ゴシック" w:hint="eastAsia"/>
          <w:bCs/>
          <w:color w:val="000000" w:themeColor="text1"/>
          <w:kern w:val="0"/>
          <w:sz w:val="20"/>
          <w:szCs w:val="20"/>
        </w:rPr>
        <w:t>防災訓練の実施状況</w:t>
      </w:r>
      <w:r w:rsidR="007D015D" w:rsidRPr="002637EA">
        <w:rPr>
          <w:rFonts w:ascii="ＭＳ ゴシック" w:eastAsia="ＭＳ ゴシック" w:hAnsi="ＭＳ ゴシック" w:cs="ＭＳ ゴシック" w:hint="eastAsia"/>
          <w:bCs/>
          <w:color w:val="000000" w:themeColor="text1"/>
          <w:kern w:val="0"/>
          <w:sz w:val="20"/>
          <w:szCs w:val="20"/>
        </w:rPr>
        <w:t xml:space="preserve">・・・・・・・・・・・・・・・・・・・・・　</w:t>
      </w:r>
      <w:r w:rsidR="007000B7" w:rsidRPr="002637EA">
        <w:rPr>
          <w:rFonts w:ascii="ＭＳ ゴシック" w:eastAsia="ＭＳ ゴシック" w:hAnsi="ＭＳ ゴシック" w:cs="ＭＳ ゴシック" w:hint="eastAsia"/>
          <w:bCs/>
          <w:color w:val="000000" w:themeColor="text1"/>
          <w:kern w:val="0"/>
          <w:sz w:val="20"/>
          <w:szCs w:val="20"/>
        </w:rPr>
        <w:t>５</w:t>
      </w:r>
      <w:r w:rsidR="00C1699B" w:rsidRPr="002637EA">
        <w:rPr>
          <w:rFonts w:ascii="ＭＳ ゴシック" w:eastAsia="ＭＳ ゴシック" w:hAnsi="ＭＳ ゴシック" w:cs="ＭＳ ゴシック" w:hint="eastAsia"/>
          <w:bCs/>
          <w:color w:val="000000" w:themeColor="text1"/>
          <w:kern w:val="0"/>
          <w:sz w:val="20"/>
          <w:szCs w:val="20"/>
        </w:rPr>
        <w:t>７</w:t>
      </w:r>
    </w:p>
    <w:p w14:paraId="4B6AB8D5" w14:textId="76D4F6BD" w:rsidR="00F245B5" w:rsidRPr="002637EA"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2637EA">
        <w:rPr>
          <w:rFonts w:ascii="ＭＳ ゴシック" w:eastAsia="ＭＳ ゴシック" w:hAnsi="ＭＳ ゴシック" w:cs="ＭＳ ゴシック" w:hint="eastAsia"/>
          <w:bCs/>
          <w:color w:val="000000" w:themeColor="text1"/>
          <w:kern w:val="0"/>
          <w:sz w:val="20"/>
          <w:szCs w:val="20"/>
        </w:rPr>
        <w:tab/>
      </w:r>
      <w:r w:rsidR="00D97004" w:rsidRPr="002637EA">
        <w:rPr>
          <w:rFonts w:ascii="ＭＳ ゴシック" w:eastAsia="ＭＳ ゴシック" w:hAnsi="ＭＳ ゴシック" w:cs="ＭＳ ゴシック" w:hint="eastAsia"/>
          <w:bCs/>
          <w:color w:val="000000" w:themeColor="text1"/>
          <w:kern w:val="0"/>
          <w:sz w:val="20"/>
          <w:szCs w:val="20"/>
        </w:rPr>
        <w:t xml:space="preserve">３  </w:t>
      </w:r>
      <w:r w:rsidRPr="002637EA">
        <w:rPr>
          <w:rFonts w:ascii="ＭＳ ゴシック" w:eastAsia="ＭＳ ゴシック" w:hAnsi="ＭＳ ゴシック" w:cs="ＭＳ ゴシック" w:hint="eastAsia"/>
          <w:bCs/>
          <w:color w:val="000000" w:themeColor="text1"/>
          <w:kern w:val="0"/>
          <w:sz w:val="20"/>
          <w:szCs w:val="20"/>
        </w:rPr>
        <w:t>事故発生時の対応</w:t>
      </w:r>
      <w:r w:rsidR="007D015D" w:rsidRPr="002637EA">
        <w:rPr>
          <w:rFonts w:ascii="ＭＳ ゴシック" w:eastAsia="ＭＳ ゴシック" w:hAnsi="ＭＳ ゴシック" w:cs="ＭＳ ゴシック" w:hint="eastAsia"/>
          <w:bCs/>
          <w:color w:val="000000" w:themeColor="text1"/>
          <w:kern w:val="0"/>
          <w:sz w:val="20"/>
          <w:szCs w:val="20"/>
        </w:rPr>
        <w:t>・・・・・・・・・・・・・・・・・・・・・・</w:t>
      </w:r>
      <w:r w:rsidR="00C1699B" w:rsidRPr="002637EA">
        <w:rPr>
          <w:rFonts w:ascii="ＭＳ ゴシック" w:eastAsia="ＭＳ ゴシック" w:hAnsi="ＭＳ ゴシック" w:cs="ＭＳ ゴシック" w:hint="eastAsia"/>
          <w:bCs/>
          <w:color w:val="000000" w:themeColor="text1"/>
          <w:kern w:val="0"/>
          <w:sz w:val="20"/>
          <w:szCs w:val="20"/>
        </w:rPr>
        <w:t xml:space="preserve">　６１</w:t>
      </w:r>
    </w:p>
    <w:p w14:paraId="58419B1E" w14:textId="77777777" w:rsidR="009E7745" w:rsidRPr="002637EA" w:rsidRDefault="009E774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p>
    <w:p w14:paraId="67E8C2A2" w14:textId="77777777" w:rsidR="009E7745" w:rsidRPr="002637EA" w:rsidRDefault="009E774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p>
    <w:p w14:paraId="677FC0E7" w14:textId="77777777" w:rsidR="00527551" w:rsidRPr="002637EA" w:rsidRDefault="00527551" w:rsidP="00FC745C">
      <w:pPr>
        <w:overflowPunct w:val="0"/>
        <w:textAlignment w:val="baseline"/>
        <w:rPr>
          <w:rFonts w:ascii="ＭＳ ゴシック" w:eastAsia="ＭＳ ゴシック" w:hAnsi="Times New Roman"/>
          <w:color w:val="000000" w:themeColor="text1"/>
          <w:kern w:val="0"/>
          <w:sz w:val="20"/>
          <w:szCs w:val="20"/>
        </w:rPr>
        <w:sectPr w:rsidR="00527551" w:rsidRPr="002637EA" w:rsidSect="006E75D8">
          <w:pgSz w:w="11906" w:h="16838" w:code="9"/>
          <w:pgMar w:top="1134" w:right="851" w:bottom="1134" w:left="851" w:header="720" w:footer="720" w:gutter="0"/>
          <w:cols w:space="720"/>
          <w:noEndnote/>
        </w:sectPr>
      </w:pPr>
    </w:p>
    <w:p w14:paraId="2B184805" w14:textId="77777777" w:rsidR="000024A2" w:rsidRPr="002637EA" w:rsidRDefault="000024A2" w:rsidP="004E23C7">
      <w:pPr>
        <w:jc w:val="left"/>
        <w:rPr>
          <w:rFonts w:ascii="ＭＳ ゴシック" w:eastAsia="ＭＳ ゴシック" w:hAnsi="ＭＳ ゴシック"/>
          <w:b/>
          <w:color w:val="000000" w:themeColor="text1"/>
          <w:sz w:val="28"/>
          <w:szCs w:val="28"/>
        </w:rPr>
      </w:pPr>
      <w:r w:rsidRPr="002637EA">
        <w:rPr>
          <w:rFonts w:ascii="ＭＳ ゴシック" w:eastAsia="ＭＳ ゴシック" w:hAnsi="ＭＳ ゴシック" w:hint="eastAsia"/>
          <w:b/>
          <w:color w:val="000000" w:themeColor="text1"/>
          <w:sz w:val="28"/>
          <w:szCs w:val="28"/>
        </w:rPr>
        <w:lastRenderedPageBreak/>
        <w:t>Ⅰ　基本事項</w:t>
      </w: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454"/>
        <w:gridCol w:w="1771"/>
      </w:tblGrid>
      <w:tr w:rsidR="002637EA" w:rsidRPr="002637EA" w14:paraId="351F7127" w14:textId="77777777" w:rsidTr="001F7D56">
        <w:trPr>
          <w:trHeight w:val="416"/>
        </w:trPr>
        <w:tc>
          <w:tcPr>
            <w:tcW w:w="1696" w:type="dxa"/>
            <w:vAlign w:val="center"/>
          </w:tcPr>
          <w:p w14:paraId="5D8FA315" w14:textId="77777777" w:rsidR="000024A2" w:rsidRPr="002637EA" w:rsidRDefault="000024A2" w:rsidP="00ED2923">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主　眼　事　項</w:t>
            </w:r>
          </w:p>
        </w:tc>
        <w:tc>
          <w:tcPr>
            <w:tcW w:w="6454" w:type="dxa"/>
            <w:vAlign w:val="center"/>
          </w:tcPr>
          <w:p w14:paraId="6A705077" w14:textId="77777777" w:rsidR="000024A2" w:rsidRPr="002637EA" w:rsidRDefault="000024A2" w:rsidP="00ED2923">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771" w:type="dxa"/>
            <w:vAlign w:val="center"/>
          </w:tcPr>
          <w:p w14:paraId="71CBDE63" w14:textId="77777777" w:rsidR="000024A2" w:rsidRPr="002637EA" w:rsidRDefault="000024A2" w:rsidP="00ED292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52D40068" w14:textId="77777777" w:rsidTr="001F7D56">
        <w:trPr>
          <w:trHeight w:val="13175"/>
        </w:trPr>
        <w:tc>
          <w:tcPr>
            <w:tcW w:w="1696" w:type="dxa"/>
          </w:tcPr>
          <w:p w14:paraId="1244C24F" w14:textId="77777777" w:rsidR="000024A2" w:rsidRPr="002637EA" w:rsidRDefault="000024A2" w:rsidP="00ED2923">
            <w:pPr>
              <w:overflowPunct w:val="0"/>
              <w:spacing w:line="120" w:lineRule="auto"/>
              <w:textAlignment w:val="baseline"/>
              <w:rPr>
                <w:rFonts w:ascii="ＭＳ ゴシック" w:eastAsia="ＭＳ ゴシック" w:hAnsi="Times New Roman" w:cs="ＭＳ ゴシック"/>
                <w:b/>
                <w:bCs/>
                <w:color w:val="000000" w:themeColor="text1"/>
                <w:kern w:val="0"/>
                <w:sz w:val="20"/>
                <w:szCs w:val="20"/>
              </w:rPr>
            </w:pPr>
          </w:p>
          <w:p w14:paraId="72DEFBB5" w14:textId="10F8AB3F" w:rsidR="004013D4" w:rsidRPr="002637EA" w:rsidRDefault="004013D4" w:rsidP="004013D4">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r w:rsidRPr="002637EA">
              <w:rPr>
                <w:rFonts w:ascii="ＭＳ ゴシック" w:eastAsia="ＭＳ ゴシック" w:hAnsi="Times New Roman" w:cs="ＭＳ ゴシック" w:hint="eastAsia"/>
                <w:b/>
                <w:bCs/>
                <w:color w:val="000000" w:themeColor="text1"/>
                <w:kern w:val="0"/>
                <w:sz w:val="20"/>
                <w:szCs w:val="20"/>
              </w:rPr>
              <w:t>１ 前回指導監査指摘事項の是正</w:t>
            </w:r>
            <w:r w:rsidR="002E08C1" w:rsidRPr="002637EA">
              <w:rPr>
                <w:rFonts w:ascii="ＭＳ ゴシック" w:eastAsia="ＭＳ ゴシック" w:hAnsi="Times New Roman" w:cs="ＭＳ ゴシック" w:hint="eastAsia"/>
                <w:b/>
                <w:bCs/>
                <w:color w:val="000000" w:themeColor="text1"/>
                <w:kern w:val="0"/>
                <w:sz w:val="20"/>
                <w:szCs w:val="20"/>
              </w:rPr>
              <w:t>､</w:t>
            </w:r>
            <w:r w:rsidRPr="002637EA">
              <w:rPr>
                <w:rFonts w:ascii="ＭＳ ゴシック" w:eastAsia="ＭＳ ゴシック" w:hAnsi="Times New Roman" w:cs="ＭＳ ゴシック" w:hint="eastAsia"/>
                <w:b/>
                <w:bCs/>
                <w:color w:val="000000" w:themeColor="text1"/>
                <w:kern w:val="0"/>
                <w:sz w:val="20"/>
                <w:szCs w:val="20"/>
              </w:rPr>
              <w:t>改善状況</w:t>
            </w:r>
          </w:p>
          <w:p w14:paraId="6F6B32A1" w14:textId="77777777" w:rsidR="004013D4" w:rsidRPr="002637EA" w:rsidRDefault="004013D4" w:rsidP="004013D4">
            <w:pPr>
              <w:overflowPunct w:val="0"/>
              <w:textAlignment w:val="baseline"/>
              <w:rPr>
                <w:rFonts w:ascii="ＭＳ ゴシック" w:eastAsia="ＭＳ ゴシック" w:hAnsi="Times New Roman" w:cs="ＭＳ ゴシック"/>
                <w:b/>
                <w:bCs/>
                <w:color w:val="000000" w:themeColor="text1"/>
                <w:kern w:val="0"/>
                <w:sz w:val="20"/>
                <w:szCs w:val="20"/>
              </w:rPr>
            </w:pPr>
          </w:p>
          <w:p w14:paraId="7E824FA2" w14:textId="77777777" w:rsidR="004013D4" w:rsidRPr="002637EA" w:rsidRDefault="004013D4" w:rsidP="00FA08C2">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6835F183" w14:textId="77777777" w:rsidR="004013D4" w:rsidRPr="002637EA" w:rsidRDefault="004013D4" w:rsidP="00FA08C2">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787F0B93" w14:textId="77777777" w:rsidR="004013D4" w:rsidRPr="002637EA" w:rsidRDefault="004013D4" w:rsidP="00FA08C2">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3CEBF034" w14:textId="77777777" w:rsidR="004013D4" w:rsidRPr="002637EA" w:rsidRDefault="004013D4" w:rsidP="00FA08C2">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426AC0A6" w14:textId="77777777" w:rsidR="004013D4" w:rsidRPr="002637EA" w:rsidRDefault="004013D4" w:rsidP="00FA08C2">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146D7E45" w14:textId="77777777" w:rsidR="004013D4" w:rsidRPr="002637EA" w:rsidRDefault="004013D4" w:rsidP="00FA08C2">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4791C800" w14:textId="77777777" w:rsidR="000024A2" w:rsidRPr="002637EA" w:rsidRDefault="004013D4" w:rsidP="00FA08C2">
            <w:pPr>
              <w:overflowPunct w:val="0"/>
              <w:ind w:left="201" w:hangingChars="100" w:hanging="201"/>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b/>
                <w:bCs/>
                <w:color w:val="000000" w:themeColor="text1"/>
                <w:kern w:val="0"/>
                <w:sz w:val="20"/>
                <w:szCs w:val="20"/>
              </w:rPr>
              <w:t>２</w:t>
            </w:r>
            <w:r w:rsidR="000024A2" w:rsidRPr="002637EA">
              <w:rPr>
                <w:rFonts w:ascii="ＭＳ ゴシック" w:eastAsia="ＭＳ ゴシック" w:hAnsi="ＭＳ ゴシック" w:cs="ＭＳ ゴシック"/>
                <w:b/>
                <w:bCs/>
                <w:color w:val="000000" w:themeColor="text1"/>
                <w:kern w:val="0"/>
                <w:sz w:val="20"/>
                <w:szCs w:val="20"/>
              </w:rPr>
              <w:t xml:space="preserve"> </w:t>
            </w:r>
            <w:r w:rsidR="00FA08C2" w:rsidRPr="002637EA">
              <w:rPr>
                <w:rFonts w:ascii="ＭＳ ゴシック" w:eastAsia="ＭＳ ゴシック" w:hAnsi="ＭＳ ゴシック" w:cs="ＭＳ ゴシック" w:hint="eastAsia"/>
                <w:b/>
                <w:bCs/>
                <w:color w:val="000000" w:themeColor="text1"/>
                <w:kern w:val="0"/>
                <w:sz w:val="20"/>
                <w:szCs w:val="20"/>
              </w:rPr>
              <w:t>運営規程及び</w:t>
            </w:r>
            <w:r w:rsidR="003D66AA" w:rsidRPr="002637EA">
              <w:rPr>
                <w:rFonts w:ascii="ＭＳ ゴシック" w:eastAsia="ＭＳ ゴシック" w:hAnsi="Times New Roman" w:cs="ＭＳ ゴシック" w:hint="eastAsia"/>
                <w:b/>
                <w:bCs/>
                <w:color w:val="000000" w:themeColor="text1"/>
                <w:kern w:val="0"/>
                <w:sz w:val="20"/>
                <w:szCs w:val="20"/>
              </w:rPr>
              <w:t>園</w:t>
            </w:r>
            <w:r w:rsidR="003D66AA" w:rsidRPr="002637EA">
              <w:rPr>
                <w:rFonts w:ascii="ＭＳ ゴシック" w:eastAsia="ＭＳ ゴシック" w:hAnsi="ＭＳ ゴシック" w:cs="ＭＳ ゴシック" w:hint="eastAsia"/>
                <w:b/>
                <w:bCs/>
                <w:color w:val="000000" w:themeColor="text1"/>
                <w:kern w:val="0"/>
                <w:sz w:val="20"/>
                <w:szCs w:val="20"/>
              </w:rPr>
              <w:t>則</w:t>
            </w:r>
          </w:p>
          <w:p w14:paraId="3EB284E9" w14:textId="77777777" w:rsidR="000024A2" w:rsidRPr="002637EA" w:rsidRDefault="000024A2" w:rsidP="00ED2923">
            <w:pPr>
              <w:overflowPunct w:val="0"/>
              <w:textAlignment w:val="baseline"/>
              <w:rPr>
                <w:rFonts w:ascii="ＭＳ ゴシック" w:eastAsia="ＭＳ ゴシック" w:hAnsi="Times New Roman"/>
                <w:color w:val="000000" w:themeColor="text1"/>
                <w:kern w:val="0"/>
                <w:sz w:val="20"/>
                <w:szCs w:val="20"/>
              </w:rPr>
            </w:pPr>
          </w:p>
          <w:p w14:paraId="61A1C179" w14:textId="77777777" w:rsidR="000024A2" w:rsidRPr="002637EA" w:rsidRDefault="000024A2" w:rsidP="00ED2923">
            <w:pPr>
              <w:overflowPunct w:val="0"/>
              <w:textAlignment w:val="baseline"/>
              <w:rPr>
                <w:rFonts w:ascii="ＭＳ ゴシック" w:eastAsia="ＭＳ ゴシック" w:hAnsi="Times New Roman"/>
                <w:color w:val="000000" w:themeColor="text1"/>
                <w:kern w:val="0"/>
                <w:sz w:val="20"/>
                <w:szCs w:val="20"/>
              </w:rPr>
            </w:pPr>
          </w:p>
          <w:p w14:paraId="15882F34" w14:textId="77777777" w:rsidR="000024A2" w:rsidRPr="002637EA" w:rsidRDefault="000024A2" w:rsidP="00ED2923">
            <w:pPr>
              <w:overflowPunct w:val="0"/>
              <w:textAlignment w:val="baseline"/>
              <w:rPr>
                <w:rFonts w:ascii="ＭＳ ゴシック" w:eastAsia="ＭＳ ゴシック" w:hAnsi="Times New Roman"/>
                <w:color w:val="000000" w:themeColor="text1"/>
                <w:kern w:val="0"/>
                <w:sz w:val="20"/>
                <w:szCs w:val="20"/>
              </w:rPr>
            </w:pPr>
          </w:p>
          <w:p w14:paraId="2487951D" w14:textId="77777777" w:rsidR="000024A2" w:rsidRPr="002637EA" w:rsidRDefault="000024A2" w:rsidP="00ED2923">
            <w:pPr>
              <w:overflowPunct w:val="0"/>
              <w:textAlignment w:val="baseline"/>
              <w:rPr>
                <w:rFonts w:ascii="ＭＳ ゴシック" w:eastAsia="ＭＳ ゴシック" w:hAnsi="Times New Roman"/>
                <w:color w:val="000000" w:themeColor="text1"/>
                <w:kern w:val="0"/>
                <w:sz w:val="20"/>
                <w:szCs w:val="20"/>
              </w:rPr>
            </w:pPr>
          </w:p>
          <w:p w14:paraId="00704E5C" w14:textId="77777777" w:rsidR="000024A2" w:rsidRPr="002637EA" w:rsidRDefault="000024A2" w:rsidP="00ED2923">
            <w:pPr>
              <w:overflowPunct w:val="0"/>
              <w:textAlignment w:val="baseline"/>
              <w:rPr>
                <w:rFonts w:ascii="ＭＳ ゴシック" w:eastAsia="ＭＳ ゴシック" w:hAnsi="Times New Roman"/>
                <w:color w:val="000000" w:themeColor="text1"/>
                <w:kern w:val="0"/>
                <w:sz w:val="20"/>
                <w:szCs w:val="20"/>
              </w:rPr>
            </w:pPr>
          </w:p>
          <w:p w14:paraId="6F7AC436" w14:textId="77777777" w:rsidR="000024A2" w:rsidRPr="002637EA" w:rsidRDefault="000024A2" w:rsidP="00ED2923">
            <w:pPr>
              <w:overflowPunct w:val="0"/>
              <w:textAlignment w:val="baseline"/>
              <w:rPr>
                <w:rFonts w:ascii="ＭＳ ゴシック" w:eastAsia="ＭＳ ゴシック" w:hAnsi="Times New Roman"/>
                <w:color w:val="000000" w:themeColor="text1"/>
                <w:kern w:val="0"/>
                <w:sz w:val="20"/>
                <w:szCs w:val="20"/>
              </w:rPr>
            </w:pPr>
          </w:p>
          <w:p w14:paraId="53C62C93" w14:textId="77777777" w:rsidR="000024A2" w:rsidRPr="002637EA" w:rsidRDefault="000024A2" w:rsidP="00ED2923">
            <w:pPr>
              <w:overflowPunct w:val="0"/>
              <w:textAlignment w:val="baseline"/>
              <w:rPr>
                <w:rFonts w:ascii="ＭＳ ゴシック" w:eastAsia="ＭＳ ゴシック" w:hAnsi="Times New Roman"/>
                <w:color w:val="000000" w:themeColor="text1"/>
                <w:kern w:val="0"/>
                <w:sz w:val="20"/>
                <w:szCs w:val="20"/>
              </w:rPr>
            </w:pPr>
          </w:p>
          <w:p w14:paraId="74A8EA6D" w14:textId="77777777" w:rsidR="000024A2" w:rsidRPr="002637EA" w:rsidRDefault="000024A2" w:rsidP="00ED2923">
            <w:pPr>
              <w:overflowPunct w:val="0"/>
              <w:textAlignment w:val="baseline"/>
              <w:rPr>
                <w:rFonts w:ascii="ＭＳ ゴシック" w:eastAsia="ＭＳ ゴシック" w:hAnsi="Times New Roman"/>
                <w:color w:val="000000" w:themeColor="text1"/>
                <w:kern w:val="0"/>
                <w:sz w:val="20"/>
                <w:szCs w:val="20"/>
              </w:rPr>
            </w:pPr>
          </w:p>
          <w:p w14:paraId="0F364E70" w14:textId="77777777" w:rsidR="000024A2" w:rsidRPr="002637EA" w:rsidRDefault="000024A2" w:rsidP="00ED2923">
            <w:pPr>
              <w:overflowPunct w:val="0"/>
              <w:textAlignment w:val="baseline"/>
              <w:rPr>
                <w:rFonts w:ascii="ＭＳ ゴシック" w:eastAsia="ＭＳ ゴシック" w:hAnsi="Times New Roman"/>
                <w:color w:val="000000" w:themeColor="text1"/>
                <w:kern w:val="0"/>
                <w:sz w:val="20"/>
                <w:szCs w:val="20"/>
              </w:rPr>
            </w:pPr>
          </w:p>
          <w:p w14:paraId="316BD576"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10E8E13E"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5115C50A"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4B34EF58"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48CECD39"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40A3DDC5"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697FB524"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63551977"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52BEDFF1"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7FA20819"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061DA856"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3ACFAB75"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4BF17488"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091054C2"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529057AA" w14:textId="77777777" w:rsidR="00FA08C2" w:rsidRPr="002637EA" w:rsidRDefault="00FA08C2" w:rsidP="00ED2923">
            <w:pPr>
              <w:overflowPunct w:val="0"/>
              <w:textAlignment w:val="baseline"/>
              <w:rPr>
                <w:rFonts w:ascii="ＭＳ ゴシック" w:eastAsia="ＭＳ ゴシック" w:hAnsi="Times New Roman"/>
                <w:color w:val="000000" w:themeColor="text1"/>
                <w:kern w:val="0"/>
                <w:sz w:val="20"/>
                <w:szCs w:val="20"/>
              </w:rPr>
            </w:pPr>
          </w:p>
          <w:p w14:paraId="067FEFA6" w14:textId="77777777" w:rsidR="002261F3" w:rsidRPr="002637EA" w:rsidRDefault="002261F3" w:rsidP="00ED2923">
            <w:pPr>
              <w:overflowPunct w:val="0"/>
              <w:textAlignment w:val="baseline"/>
              <w:rPr>
                <w:rFonts w:ascii="ＭＳ ゴシック" w:eastAsia="ＭＳ ゴシック" w:hAnsi="Times New Roman"/>
                <w:color w:val="000000" w:themeColor="text1"/>
                <w:kern w:val="0"/>
                <w:sz w:val="20"/>
                <w:szCs w:val="20"/>
              </w:rPr>
            </w:pPr>
          </w:p>
          <w:p w14:paraId="75197371" w14:textId="77777777" w:rsidR="00804373" w:rsidRPr="002637EA" w:rsidRDefault="00804373" w:rsidP="00D4678C">
            <w:pPr>
              <w:rPr>
                <w:rFonts w:ascii="ＭＳ ゴシック" w:eastAsia="ＭＳ ゴシック" w:hAnsi="ＭＳ ゴシック"/>
                <w:color w:val="000000" w:themeColor="text1"/>
                <w:sz w:val="20"/>
                <w:szCs w:val="20"/>
                <w:lang w:eastAsia="zh-CN"/>
              </w:rPr>
            </w:pPr>
          </w:p>
        </w:tc>
        <w:tc>
          <w:tcPr>
            <w:tcW w:w="6454" w:type="dxa"/>
          </w:tcPr>
          <w:p w14:paraId="6C6EA278" w14:textId="77777777" w:rsidR="000024A2" w:rsidRPr="002637EA" w:rsidRDefault="000024A2" w:rsidP="00ED2923">
            <w:pPr>
              <w:overflowPunct w:val="0"/>
              <w:spacing w:line="120" w:lineRule="auto"/>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B5BCF80" w14:textId="77777777" w:rsidR="004013D4" w:rsidRPr="002637EA" w:rsidRDefault="004013D4" w:rsidP="004013D4">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(1) </w:t>
            </w:r>
            <w:r w:rsidRPr="002637EA">
              <w:rPr>
                <w:rFonts w:ascii="ＭＳ ゴシック" w:eastAsia="ＭＳ ゴシック" w:hAnsi="ＭＳ ゴシック" w:cs="ＭＳ ゴシック" w:hint="eastAsia"/>
                <w:color w:val="000000" w:themeColor="text1"/>
                <w:kern w:val="0"/>
                <w:sz w:val="20"/>
                <w:szCs w:val="20"/>
              </w:rPr>
              <w:t>文書指摘事項の未改善はないか。</w:t>
            </w:r>
          </w:p>
          <w:p w14:paraId="3C344FB8" w14:textId="77777777" w:rsidR="004013D4" w:rsidRPr="002637EA" w:rsidRDefault="004013D4" w:rsidP="004013D4">
            <w:pPr>
              <w:overflowPunct w:val="0"/>
              <w:textAlignment w:val="baseline"/>
              <w:rPr>
                <w:rFonts w:ascii="ＭＳ ゴシック" w:eastAsia="ＭＳ ゴシック" w:hAnsi="Times New Roman"/>
                <w:color w:val="000000" w:themeColor="text1"/>
                <w:kern w:val="0"/>
                <w:sz w:val="20"/>
                <w:szCs w:val="20"/>
              </w:rPr>
            </w:pPr>
          </w:p>
          <w:p w14:paraId="3DE3272D" w14:textId="77777777" w:rsidR="004013D4" w:rsidRPr="002637EA" w:rsidRDefault="004013D4" w:rsidP="004013D4">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(2) </w:t>
            </w:r>
            <w:r w:rsidRPr="002637EA">
              <w:rPr>
                <w:rFonts w:ascii="ＭＳ ゴシック" w:eastAsia="ＭＳ ゴシック" w:hAnsi="ＭＳ ゴシック" w:cs="ＭＳ ゴシック" w:hint="eastAsia"/>
                <w:color w:val="000000" w:themeColor="text1"/>
                <w:kern w:val="0"/>
                <w:sz w:val="20"/>
                <w:szCs w:val="20"/>
              </w:rPr>
              <w:t>口頭指摘事項・指導事項の未改善はないか。</w:t>
            </w:r>
          </w:p>
          <w:p w14:paraId="4E62C150" w14:textId="77777777" w:rsidR="004013D4" w:rsidRPr="002637EA" w:rsidRDefault="004013D4" w:rsidP="004013D4">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未改善が「ある」場合の事項とその理由</w:t>
            </w:r>
          </w:p>
          <w:tbl>
            <w:tblPr>
              <w:tblW w:w="52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3720"/>
            </w:tblGrid>
            <w:tr w:rsidR="002637EA" w:rsidRPr="002637EA" w14:paraId="54B4B678" w14:textId="77777777" w:rsidTr="00160D76">
              <w:trPr>
                <w:trHeight w:val="70"/>
              </w:trPr>
              <w:tc>
                <w:tcPr>
                  <w:tcW w:w="1560" w:type="dxa"/>
                </w:tcPr>
                <w:p w14:paraId="3D9EFD58" w14:textId="77777777" w:rsidR="004013D4" w:rsidRPr="002637EA" w:rsidRDefault="004013D4" w:rsidP="009B3075">
                  <w:pPr>
                    <w:framePr w:hSpace="142" w:wrap="around" w:vAnchor="text" w:hAnchor="margin" w:xAlign="center" w:y="160"/>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事項</w:t>
                  </w:r>
                </w:p>
              </w:tc>
              <w:tc>
                <w:tcPr>
                  <w:tcW w:w="3720" w:type="dxa"/>
                </w:tcPr>
                <w:p w14:paraId="1769E64C" w14:textId="77777777" w:rsidR="004013D4" w:rsidRPr="002637EA" w:rsidRDefault="004013D4" w:rsidP="009B3075">
                  <w:pPr>
                    <w:framePr w:hSpace="142" w:wrap="around" w:vAnchor="text" w:hAnchor="margin" w:xAlign="center" w:y="160"/>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未改善の理由</w:t>
                  </w:r>
                </w:p>
              </w:tc>
            </w:tr>
            <w:tr w:rsidR="002637EA" w:rsidRPr="002637EA" w14:paraId="34F85413" w14:textId="77777777" w:rsidTr="00160D76">
              <w:trPr>
                <w:trHeight w:val="116"/>
              </w:trPr>
              <w:tc>
                <w:tcPr>
                  <w:tcW w:w="1560" w:type="dxa"/>
                </w:tcPr>
                <w:p w14:paraId="33C8F0A9" w14:textId="77777777" w:rsidR="004013D4" w:rsidRPr="002637EA" w:rsidRDefault="004013D4" w:rsidP="009B307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3720" w:type="dxa"/>
                </w:tcPr>
                <w:p w14:paraId="3EC55FC8" w14:textId="77777777" w:rsidR="004013D4" w:rsidRPr="002637EA" w:rsidRDefault="004013D4" w:rsidP="009B307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r>
            <w:tr w:rsidR="002637EA" w:rsidRPr="002637EA" w14:paraId="0ED52B3B" w14:textId="77777777" w:rsidTr="00160D76">
              <w:trPr>
                <w:trHeight w:val="70"/>
              </w:trPr>
              <w:tc>
                <w:tcPr>
                  <w:tcW w:w="1560" w:type="dxa"/>
                </w:tcPr>
                <w:p w14:paraId="35BE1D44" w14:textId="77777777" w:rsidR="004013D4" w:rsidRPr="002637EA" w:rsidRDefault="004013D4" w:rsidP="009B307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3720" w:type="dxa"/>
                </w:tcPr>
                <w:p w14:paraId="597594AA" w14:textId="77777777" w:rsidR="004013D4" w:rsidRPr="002637EA" w:rsidRDefault="004013D4" w:rsidP="009B3075">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r>
          </w:tbl>
          <w:p w14:paraId="22E8385F" w14:textId="77777777" w:rsidR="004013D4" w:rsidRPr="002637EA" w:rsidRDefault="004013D4" w:rsidP="004013D4">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1C7685B" w14:textId="77777777" w:rsidR="004013D4" w:rsidRPr="002637EA" w:rsidRDefault="004013D4" w:rsidP="004013D4">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19FB4EB7" w14:textId="77777777" w:rsidR="004013D4" w:rsidRPr="002637EA" w:rsidRDefault="004013D4" w:rsidP="00FA08C2">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9078C49" w14:textId="77777777" w:rsidR="004013D4" w:rsidRPr="002637EA" w:rsidRDefault="004013D4" w:rsidP="00FA08C2">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119DA324" w14:textId="77777777" w:rsidR="00CC566B" w:rsidRPr="002637EA" w:rsidRDefault="000024A2" w:rsidP="00CC566B">
            <w:pPr>
              <w:overflowPunct w:val="0"/>
              <w:ind w:left="192" w:hangingChars="96" w:hanging="192"/>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(1) </w:t>
            </w:r>
            <w:r w:rsidR="00FA08C2" w:rsidRPr="002637EA">
              <w:rPr>
                <w:rFonts w:ascii="ＭＳ ゴシック" w:eastAsia="ＭＳ ゴシック" w:hAnsi="ＭＳ ゴシック" w:cs="ＭＳ ゴシック" w:hint="eastAsia"/>
                <w:color w:val="000000" w:themeColor="text1"/>
                <w:kern w:val="0"/>
                <w:sz w:val="20"/>
                <w:szCs w:val="20"/>
              </w:rPr>
              <w:t>施設管理や基本方針等を定めた管理運営に関する規程が整備されている</w:t>
            </w:r>
          </w:p>
          <w:p w14:paraId="67884EA7" w14:textId="3851AB99" w:rsidR="00FA08C2" w:rsidRPr="002637EA" w:rsidRDefault="00FA08C2" w:rsidP="00CC566B">
            <w:pPr>
              <w:overflowPunct w:val="0"/>
              <w:ind w:leftChars="50" w:left="105" w:firstLineChars="100" w:firstLine="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か。また</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実態は規程と一致しているか。</w:t>
            </w:r>
          </w:p>
          <w:p w14:paraId="733E4DCF" w14:textId="5E5DD668" w:rsidR="001F7D56" w:rsidRPr="002637EA" w:rsidRDefault="00FA08C2" w:rsidP="001F7D56">
            <w:pPr>
              <w:overflowPunct w:val="0"/>
              <w:ind w:leftChars="200" w:left="42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規程の内容に含まれているものは</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下記の該当欄に</w:t>
            </w:r>
            <w:r w:rsidR="001F7D56" w:rsidRPr="002637EA">
              <w:rPr>
                <w:rFonts w:ascii="ＭＳ ゴシック" w:eastAsia="ＭＳ ゴシック" w:hAnsi="ＭＳ ゴシック" w:cs="ＭＳ ゴシック" w:hint="eastAsia"/>
                <w:color w:val="000000" w:themeColor="text1"/>
                <w:kern w:val="0"/>
                <w:sz w:val="20"/>
                <w:szCs w:val="20"/>
              </w:rPr>
              <w:t>チェック（☑）</w:t>
            </w:r>
          </w:p>
          <w:p w14:paraId="383BE2AE" w14:textId="77777777" w:rsidR="00FA08C2" w:rsidRPr="002637EA" w:rsidRDefault="00FA08C2" w:rsidP="001F7D56">
            <w:pPr>
              <w:overflowPunct w:val="0"/>
              <w:ind w:firstLineChars="150" w:firstLine="3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をつけること。</w:t>
            </w:r>
          </w:p>
          <w:p w14:paraId="6C73F703" w14:textId="77777777" w:rsidR="00D4678C" w:rsidRPr="002637EA" w:rsidRDefault="00D4678C" w:rsidP="00FA08C2">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tbl>
            <w:tblPr>
              <w:tblW w:w="59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56"/>
              <w:gridCol w:w="1012"/>
            </w:tblGrid>
            <w:tr w:rsidR="002637EA" w:rsidRPr="002637EA" w14:paraId="43DF7B76" w14:textId="77777777" w:rsidTr="001F7D56">
              <w:trPr>
                <w:trHeight w:val="137"/>
              </w:trPr>
              <w:tc>
                <w:tcPr>
                  <w:tcW w:w="4723" w:type="dxa"/>
                </w:tcPr>
                <w:p w14:paraId="37D82B12" w14:textId="77777777" w:rsidR="00FA08C2" w:rsidRPr="002637EA" w:rsidRDefault="00FA08C2"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事　　　　　　　　　　　項</w:t>
                  </w:r>
                </w:p>
              </w:tc>
              <w:tc>
                <w:tcPr>
                  <w:tcW w:w="1245" w:type="dxa"/>
                </w:tcPr>
                <w:p w14:paraId="7AF92A7A" w14:textId="77777777" w:rsidR="00FA08C2" w:rsidRPr="002637EA" w:rsidRDefault="00FA08C2" w:rsidP="009B3075">
                  <w:pPr>
                    <w:framePr w:hSpace="142" w:wrap="around" w:vAnchor="text" w:hAnchor="margin" w:xAlign="center" w:y="16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該　　当</w:t>
                  </w:r>
                </w:p>
              </w:tc>
            </w:tr>
            <w:tr w:rsidR="002637EA" w:rsidRPr="002637EA" w14:paraId="07D77B65" w14:textId="77777777" w:rsidTr="001F7D56">
              <w:trPr>
                <w:trHeight w:val="155"/>
              </w:trPr>
              <w:tc>
                <w:tcPr>
                  <w:tcW w:w="4723" w:type="dxa"/>
                </w:tcPr>
                <w:p w14:paraId="6F90427E" w14:textId="77777777" w:rsidR="00FA08C2" w:rsidRPr="002637EA" w:rsidRDefault="00FA08C2" w:rsidP="009B3075">
                  <w:pPr>
                    <w:framePr w:hSpace="142" w:wrap="around" w:vAnchor="text" w:hAnchor="margin" w:xAlign="center" w:y="16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施設の目的及び運営の方針</w:t>
                  </w:r>
                </w:p>
              </w:tc>
              <w:tc>
                <w:tcPr>
                  <w:tcW w:w="1245" w:type="dxa"/>
                </w:tcPr>
                <w:p w14:paraId="0C53D9CE" w14:textId="77777777" w:rsidR="00FA08C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602419450"/>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20ECB695" w14:textId="77777777" w:rsidTr="001F7D56">
              <w:trPr>
                <w:trHeight w:val="71"/>
              </w:trPr>
              <w:tc>
                <w:tcPr>
                  <w:tcW w:w="4723" w:type="dxa"/>
                </w:tcPr>
                <w:p w14:paraId="70A59713" w14:textId="77777777" w:rsidR="00FA08C2" w:rsidRPr="002637EA" w:rsidRDefault="00FA08C2" w:rsidP="009B3075">
                  <w:pPr>
                    <w:framePr w:hSpace="142" w:wrap="around" w:vAnchor="text" w:hAnchor="margin" w:xAlign="center" w:y="16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提供する教育及び保育の内容</w:t>
                  </w:r>
                </w:p>
              </w:tc>
              <w:tc>
                <w:tcPr>
                  <w:tcW w:w="1245" w:type="dxa"/>
                </w:tcPr>
                <w:p w14:paraId="1BA19563" w14:textId="77777777" w:rsidR="00FA08C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10077938"/>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3D6298A8" w14:textId="77777777" w:rsidTr="001F7D56">
              <w:trPr>
                <w:trHeight w:val="71"/>
              </w:trPr>
              <w:tc>
                <w:tcPr>
                  <w:tcW w:w="4723" w:type="dxa"/>
                </w:tcPr>
                <w:p w14:paraId="34252DC6" w14:textId="36DFEFF3" w:rsidR="00FA08C2" w:rsidRPr="002637EA" w:rsidRDefault="00FA08C2" w:rsidP="009B3075">
                  <w:pPr>
                    <w:framePr w:hSpace="142" w:wrap="around" w:vAnchor="text" w:hAnchor="margin" w:xAlign="center" w:y="16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職員の職種</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員数及び職務の内容</w:t>
                  </w:r>
                </w:p>
              </w:tc>
              <w:tc>
                <w:tcPr>
                  <w:tcW w:w="1245" w:type="dxa"/>
                </w:tcPr>
                <w:p w14:paraId="1159CEE3" w14:textId="77777777" w:rsidR="00FA08C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21492252"/>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2942164E" w14:textId="77777777" w:rsidTr="001F7D56">
              <w:trPr>
                <w:trHeight w:val="71"/>
              </w:trPr>
              <w:tc>
                <w:tcPr>
                  <w:tcW w:w="4723" w:type="dxa"/>
                </w:tcPr>
                <w:p w14:paraId="0A8735BC" w14:textId="77777777" w:rsidR="00FA08C2" w:rsidRPr="002637EA" w:rsidRDefault="00082EE2" w:rsidP="009B3075">
                  <w:pPr>
                    <w:framePr w:hSpace="142" w:wrap="around" w:vAnchor="text" w:hAnchor="margin" w:xAlign="center" w:y="160"/>
                    <w:jc w:val="left"/>
                    <w:rPr>
                      <w:rFonts w:ascii="ＭＳ ゴシック" w:eastAsia="ＭＳ ゴシック" w:hAnsi="ＭＳ ゴシック"/>
                      <w:color w:val="000000" w:themeColor="text1"/>
                      <w:w w:val="50"/>
                      <w:sz w:val="20"/>
                      <w:szCs w:val="20"/>
                    </w:rPr>
                  </w:pPr>
                  <w:r w:rsidRPr="002637EA">
                    <w:rPr>
                      <w:rFonts w:ascii="ＭＳ ゴシック" w:eastAsia="ＭＳ ゴシック" w:hAnsi="ＭＳ ゴシック" w:hint="eastAsia"/>
                      <w:color w:val="000000" w:themeColor="text1"/>
                      <w:spacing w:val="1"/>
                      <w:w w:val="79"/>
                      <w:kern w:val="0"/>
                      <w:sz w:val="20"/>
                      <w:szCs w:val="20"/>
                      <w:fitText w:val="4620" w:id="-2015107582"/>
                    </w:rPr>
                    <w:t>特定</w:t>
                  </w:r>
                  <w:r w:rsidRPr="002637EA">
                    <w:rPr>
                      <w:rFonts w:ascii="ＭＳ ゴシック" w:eastAsia="ＭＳ ゴシック" w:hAnsi="ＭＳ ゴシック"/>
                      <w:color w:val="000000" w:themeColor="text1"/>
                      <w:spacing w:val="1"/>
                      <w:w w:val="79"/>
                      <w:kern w:val="0"/>
                      <w:sz w:val="20"/>
                      <w:szCs w:val="20"/>
                      <w:fitText w:val="4620" w:id="-2015107582"/>
                    </w:rPr>
                    <w:t>教育・</w:t>
                  </w:r>
                  <w:r w:rsidRPr="002637EA">
                    <w:rPr>
                      <w:rFonts w:ascii="ＭＳ ゴシック" w:eastAsia="ＭＳ ゴシック" w:hAnsi="ＭＳ ゴシック" w:hint="eastAsia"/>
                      <w:color w:val="000000" w:themeColor="text1"/>
                      <w:spacing w:val="1"/>
                      <w:w w:val="79"/>
                      <w:kern w:val="0"/>
                      <w:sz w:val="20"/>
                      <w:szCs w:val="20"/>
                      <w:fitText w:val="4620" w:id="-2015107582"/>
                    </w:rPr>
                    <w:t>保育の提供を行う日及び時間並びに提供を行わない</w:t>
                  </w:r>
                  <w:r w:rsidRPr="002637EA">
                    <w:rPr>
                      <w:rFonts w:ascii="ＭＳ ゴシック" w:eastAsia="ＭＳ ゴシック" w:hAnsi="ＭＳ ゴシック" w:hint="eastAsia"/>
                      <w:color w:val="000000" w:themeColor="text1"/>
                      <w:spacing w:val="-9"/>
                      <w:w w:val="79"/>
                      <w:kern w:val="0"/>
                      <w:sz w:val="20"/>
                      <w:szCs w:val="20"/>
                      <w:fitText w:val="4620" w:id="-2015107582"/>
                    </w:rPr>
                    <w:t>日</w:t>
                  </w:r>
                </w:p>
              </w:tc>
              <w:tc>
                <w:tcPr>
                  <w:tcW w:w="1245" w:type="dxa"/>
                </w:tcPr>
                <w:p w14:paraId="00251277" w14:textId="77777777" w:rsidR="00FA08C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70499280"/>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4ABAF20A" w14:textId="77777777" w:rsidTr="001F7D56">
              <w:trPr>
                <w:trHeight w:val="71"/>
              </w:trPr>
              <w:tc>
                <w:tcPr>
                  <w:tcW w:w="4723" w:type="dxa"/>
                </w:tcPr>
                <w:p w14:paraId="675E7538" w14:textId="06156E6B" w:rsidR="00FA08C2" w:rsidRPr="002637EA" w:rsidRDefault="00082EE2" w:rsidP="009B3075">
                  <w:pPr>
                    <w:framePr w:hSpace="142" w:wrap="around" w:vAnchor="text" w:hAnchor="margin" w:xAlign="center" w:y="16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85"/>
                      <w:kern w:val="0"/>
                      <w:sz w:val="20"/>
                      <w:szCs w:val="20"/>
                      <w:fitText w:val="4712" w:id="-2015107326"/>
                    </w:rPr>
                    <w:t>保護者から受領する費用の種類</w:t>
                  </w:r>
                  <w:r w:rsidR="002E08C1" w:rsidRPr="002637EA">
                    <w:rPr>
                      <w:rFonts w:ascii="ＭＳ ゴシック" w:eastAsia="ＭＳ ゴシック" w:hAnsi="ＭＳ ゴシック" w:hint="eastAsia"/>
                      <w:color w:val="000000" w:themeColor="text1"/>
                      <w:w w:val="85"/>
                      <w:kern w:val="0"/>
                      <w:sz w:val="20"/>
                      <w:szCs w:val="20"/>
                      <w:fitText w:val="4712" w:id="-2015107326"/>
                    </w:rPr>
                    <w:t>､</w:t>
                  </w:r>
                  <w:r w:rsidRPr="002637EA">
                    <w:rPr>
                      <w:rFonts w:ascii="ＭＳ ゴシック" w:eastAsia="ＭＳ ゴシック" w:hAnsi="ＭＳ ゴシック" w:hint="eastAsia"/>
                      <w:color w:val="000000" w:themeColor="text1"/>
                      <w:w w:val="85"/>
                      <w:kern w:val="0"/>
                      <w:sz w:val="20"/>
                      <w:szCs w:val="20"/>
                      <w:fitText w:val="4712" w:id="-2015107326"/>
                    </w:rPr>
                    <w:t>支払を求める理由及びその</w:t>
                  </w:r>
                  <w:r w:rsidRPr="002637EA">
                    <w:rPr>
                      <w:rFonts w:ascii="ＭＳ ゴシック" w:eastAsia="ＭＳ ゴシック" w:hAnsi="ＭＳ ゴシック" w:hint="eastAsia"/>
                      <w:color w:val="000000" w:themeColor="text1"/>
                      <w:spacing w:val="18"/>
                      <w:w w:val="85"/>
                      <w:kern w:val="0"/>
                      <w:sz w:val="20"/>
                      <w:szCs w:val="20"/>
                      <w:fitText w:val="4712" w:id="-2015107326"/>
                    </w:rPr>
                    <w:t>額</w:t>
                  </w:r>
                </w:p>
              </w:tc>
              <w:tc>
                <w:tcPr>
                  <w:tcW w:w="1245" w:type="dxa"/>
                </w:tcPr>
                <w:p w14:paraId="2DC3C720" w14:textId="77777777" w:rsidR="00FA08C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52291542"/>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63087A2F" w14:textId="77777777" w:rsidTr="001F7D56">
              <w:trPr>
                <w:trHeight w:val="73"/>
              </w:trPr>
              <w:tc>
                <w:tcPr>
                  <w:tcW w:w="4723" w:type="dxa"/>
                </w:tcPr>
                <w:p w14:paraId="00E43431" w14:textId="44BD18F7" w:rsidR="00082EE2" w:rsidRPr="002637EA" w:rsidRDefault="00082EE2" w:rsidP="009B3075">
                  <w:pPr>
                    <w:framePr w:hSpace="142" w:wrap="around" w:vAnchor="text" w:hAnchor="margin" w:xAlign="center" w:y="16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pacing w:val="3"/>
                      <w:w w:val="72"/>
                      <w:kern w:val="0"/>
                      <w:sz w:val="20"/>
                      <w:szCs w:val="20"/>
                      <w:fitText w:val="4758" w:id="-2015107070"/>
                    </w:rPr>
                    <w:t>１号</w:t>
                  </w:r>
                  <w:r w:rsidR="002E08C1" w:rsidRPr="002637EA">
                    <w:rPr>
                      <w:rFonts w:ascii="ＭＳ ゴシック" w:eastAsia="ＭＳ ゴシック" w:hAnsi="ＭＳ ゴシック" w:hint="eastAsia"/>
                      <w:color w:val="000000" w:themeColor="text1"/>
                      <w:spacing w:val="3"/>
                      <w:w w:val="72"/>
                      <w:kern w:val="0"/>
                      <w:sz w:val="20"/>
                      <w:szCs w:val="20"/>
                      <w:fitText w:val="4758" w:id="-2015107070"/>
                    </w:rPr>
                    <w:t>､</w:t>
                  </w:r>
                  <w:r w:rsidRPr="002637EA">
                    <w:rPr>
                      <w:rFonts w:ascii="ＭＳ ゴシック" w:eastAsia="ＭＳ ゴシック" w:hAnsi="ＭＳ ゴシック" w:hint="eastAsia"/>
                      <w:color w:val="000000" w:themeColor="text1"/>
                      <w:spacing w:val="3"/>
                      <w:w w:val="72"/>
                      <w:kern w:val="0"/>
                      <w:sz w:val="20"/>
                      <w:szCs w:val="20"/>
                      <w:fitText w:val="4758" w:id="-2015107070"/>
                    </w:rPr>
                    <w:t>２号</w:t>
                  </w:r>
                  <w:r w:rsidR="002E08C1" w:rsidRPr="002637EA">
                    <w:rPr>
                      <w:rFonts w:ascii="ＭＳ ゴシック" w:eastAsia="ＭＳ ゴシック" w:hAnsi="ＭＳ ゴシック" w:hint="eastAsia"/>
                      <w:color w:val="000000" w:themeColor="text1"/>
                      <w:spacing w:val="3"/>
                      <w:w w:val="72"/>
                      <w:kern w:val="0"/>
                      <w:sz w:val="20"/>
                      <w:szCs w:val="20"/>
                      <w:fitText w:val="4758" w:id="-2015107070"/>
                    </w:rPr>
                    <w:t>､</w:t>
                  </w:r>
                  <w:r w:rsidRPr="002637EA">
                    <w:rPr>
                      <w:rFonts w:ascii="ＭＳ ゴシック" w:eastAsia="ＭＳ ゴシック" w:hAnsi="ＭＳ ゴシック" w:hint="eastAsia"/>
                      <w:color w:val="000000" w:themeColor="text1"/>
                      <w:spacing w:val="3"/>
                      <w:w w:val="72"/>
                      <w:kern w:val="0"/>
                      <w:sz w:val="20"/>
                      <w:szCs w:val="20"/>
                      <w:fitText w:val="4758" w:id="-2015107070"/>
                    </w:rPr>
                    <w:t>３号（１歳に満たない者</w:t>
                  </w:r>
                  <w:r w:rsidR="002E08C1" w:rsidRPr="002637EA">
                    <w:rPr>
                      <w:rFonts w:ascii="ＭＳ ゴシック" w:eastAsia="ＭＳ ゴシック" w:hAnsi="ＭＳ ゴシック" w:hint="eastAsia"/>
                      <w:color w:val="000000" w:themeColor="text1"/>
                      <w:spacing w:val="3"/>
                      <w:w w:val="72"/>
                      <w:kern w:val="0"/>
                      <w:sz w:val="20"/>
                      <w:szCs w:val="20"/>
                      <w:fitText w:val="4758" w:id="-2015107070"/>
                    </w:rPr>
                    <w:t>､</w:t>
                  </w:r>
                  <w:r w:rsidRPr="002637EA">
                    <w:rPr>
                      <w:rFonts w:ascii="ＭＳ ゴシック" w:eastAsia="ＭＳ ゴシック" w:hAnsi="ＭＳ ゴシック" w:hint="eastAsia"/>
                      <w:color w:val="000000" w:themeColor="text1"/>
                      <w:spacing w:val="3"/>
                      <w:w w:val="72"/>
                      <w:kern w:val="0"/>
                      <w:sz w:val="20"/>
                      <w:szCs w:val="20"/>
                      <w:fitText w:val="4758" w:id="-2015107070"/>
                    </w:rPr>
                    <w:t>満１歳以上）区分ごとの利用定</w:t>
                  </w:r>
                  <w:r w:rsidRPr="002637EA">
                    <w:rPr>
                      <w:rFonts w:ascii="ＭＳ ゴシック" w:eastAsia="ＭＳ ゴシック" w:hAnsi="ＭＳ ゴシック" w:hint="eastAsia"/>
                      <w:color w:val="000000" w:themeColor="text1"/>
                      <w:spacing w:val="23"/>
                      <w:w w:val="72"/>
                      <w:kern w:val="0"/>
                      <w:sz w:val="20"/>
                      <w:szCs w:val="20"/>
                      <w:fitText w:val="4758" w:id="-2015107070"/>
                    </w:rPr>
                    <w:t>員</w:t>
                  </w:r>
                </w:p>
              </w:tc>
              <w:tc>
                <w:tcPr>
                  <w:tcW w:w="1245" w:type="dxa"/>
                </w:tcPr>
                <w:p w14:paraId="4DB2E503" w14:textId="77777777" w:rsidR="00082EE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96264264"/>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1E114062" w14:textId="77777777" w:rsidTr="001F7D56">
              <w:trPr>
                <w:trHeight w:val="276"/>
              </w:trPr>
              <w:tc>
                <w:tcPr>
                  <w:tcW w:w="4723" w:type="dxa"/>
                </w:tcPr>
                <w:p w14:paraId="57443710" w14:textId="5D0761AD" w:rsidR="00082EE2" w:rsidRPr="002637EA" w:rsidRDefault="00082EE2" w:rsidP="009B3075">
                  <w:pPr>
                    <w:framePr w:hSpace="142" w:wrap="around" w:vAnchor="text" w:hAnchor="margin" w:xAlign="center" w:y="16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7"/>
                      <w:kern w:val="0"/>
                      <w:sz w:val="20"/>
                      <w:szCs w:val="20"/>
                      <w:fitText w:val="4576" w:id="-2015106815"/>
                    </w:rPr>
                    <w:t>幼保連携型認定こども園の利用の開始</w:t>
                  </w:r>
                  <w:r w:rsidR="002E08C1" w:rsidRPr="002637EA">
                    <w:rPr>
                      <w:rFonts w:ascii="ＭＳ ゴシック" w:eastAsia="ＭＳ ゴシック" w:hAnsi="ＭＳ ゴシック" w:hint="eastAsia"/>
                      <w:color w:val="000000" w:themeColor="text1"/>
                      <w:w w:val="57"/>
                      <w:kern w:val="0"/>
                      <w:sz w:val="20"/>
                      <w:szCs w:val="20"/>
                      <w:fitText w:val="4576" w:id="-2015106815"/>
                    </w:rPr>
                    <w:t>､</w:t>
                  </w:r>
                  <w:r w:rsidRPr="002637EA">
                    <w:rPr>
                      <w:rFonts w:ascii="ＭＳ ゴシック" w:eastAsia="ＭＳ ゴシック" w:hAnsi="ＭＳ ゴシック" w:hint="eastAsia"/>
                      <w:color w:val="000000" w:themeColor="text1"/>
                      <w:w w:val="57"/>
                      <w:kern w:val="0"/>
                      <w:sz w:val="20"/>
                      <w:szCs w:val="20"/>
                      <w:fitText w:val="4576" w:id="-2015106815"/>
                    </w:rPr>
                    <w:t>終了に関する事項及び利用に当たっての留意事</w:t>
                  </w:r>
                  <w:r w:rsidRPr="002637EA">
                    <w:rPr>
                      <w:rFonts w:ascii="ＭＳ ゴシック" w:eastAsia="ＭＳ ゴシック" w:hAnsi="ＭＳ ゴシック" w:hint="eastAsia"/>
                      <w:color w:val="000000" w:themeColor="text1"/>
                      <w:spacing w:val="36"/>
                      <w:w w:val="57"/>
                      <w:kern w:val="0"/>
                      <w:sz w:val="20"/>
                      <w:szCs w:val="20"/>
                      <w:fitText w:val="4576" w:id="-2015106815"/>
                    </w:rPr>
                    <w:t>項</w:t>
                  </w:r>
                </w:p>
              </w:tc>
              <w:tc>
                <w:tcPr>
                  <w:tcW w:w="1245" w:type="dxa"/>
                </w:tcPr>
                <w:p w14:paraId="6F01406B" w14:textId="77777777" w:rsidR="00082EE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695472083"/>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7BF59356" w14:textId="77777777" w:rsidTr="001F7D56">
              <w:trPr>
                <w:trHeight w:val="276"/>
              </w:trPr>
              <w:tc>
                <w:tcPr>
                  <w:tcW w:w="4723" w:type="dxa"/>
                  <w:tcBorders>
                    <w:top w:val="nil"/>
                  </w:tcBorders>
                </w:tcPr>
                <w:p w14:paraId="16DFBEA7" w14:textId="77777777" w:rsidR="00082EE2" w:rsidRPr="002637EA" w:rsidRDefault="00082EE2" w:rsidP="009B3075">
                  <w:pPr>
                    <w:framePr w:hSpace="142" w:wrap="around" w:vAnchor="text" w:hAnchor="margin" w:xAlign="center" w:y="16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緊急時等における対応方法</w:t>
                  </w:r>
                </w:p>
              </w:tc>
              <w:tc>
                <w:tcPr>
                  <w:tcW w:w="1245" w:type="dxa"/>
                </w:tcPr>
                <w:p w14:paraId="20A1D859" w14:textId="77777777" w:rsidR="00082EE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46766909"/>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44C0CC17" w14:textId="77777777" w:rsidTr="001F7D56">
              <w:trPr>
                <w:trHeight w:val="276"/>
              </w:trPr>
              <w:tc>
                <w:tcPr>
                  <w:tcW w:w="4723" w:type="dxa"/>
                </w:tcPr>
                <w:p w14:paraId="1722559D" w14:textId="77777777" w:rsidR="00082EE2" w:rsidRPr="002637EA" w:rsidRDefault="00082EE2" w:rsidP="009B3075">
                  <w:pPr>
                    <w:framePr w:hSpace="142" w:wrap="around" w:vAnchor="text" w:hAnchor="margin" w:xAlign="center" w:y="16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非常災害対策</w:t>
                  </w:r>
                </w:p>
              </w:tc>
              <w:tc>
                <w:tcPr>
                  <w:tcW w:w="1245" w:type="dxa"/>
                </w:tcPr>
                <w:p w14:paraId="1B3B15D2" w14:textId="77777777" w:rsidR="00082EE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33597045"/>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25C7899B" w14:textId="77777777" w:rsidTr="001F7D56">
              <w:trPr>
                <w:trHeight w:val="276"/>
              </w:trPr>
              <w:tc>
                <w:tcPr>
                  <w:tcW w:w="4723" w:type="dxa"/>
                </w:tcPr>
                <w:p w14:paraId="33626E0A" w14:textId="77777777" w:rsidR="00082EE2" w:rsidRPr="002637EA" w:rsidRDefault="00082EE2" w:rsidP="009B3075">
                  <w:pPr>
                    <w:framePr w:hSpace="142" w:wrap="around" w:vAnchor="text" w:hAnchor="margin" w:xAlign="center" w:y="16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虐待の防止のための措置に関する事項</w:t>
                  </w:r>
                </w:p>
              </w:tc>
              <w:tc>
                <w:tcPr>
                  <w:tcW w:w="1245" w:type="dxa"/>
                </w:tcPr>
                <w:p w14:paraId="62244DBF" w14:textId="77777777" w:rsidR="00082EE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3469656"/>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471F8612" w14:textId="77777777" w:rsidTr="001F7D56">
              <w:trPr>
                <w:trHeight w:val="276"/>
              </w:trPr>
              <w:tc>
                <w:tcPr>
                  <w:tcW w:w="4723" w:type="dxa"/>
                </w:tcPr>
                <w:p w14:paraId="72F6C464" w14:textId="77777777" w:rsidR="00082EE2" w:rsidRPr="002637EA" w:rsidRDefault="00082EE2" w:rsidP="009B3075">
                  <w:pPr>
                    <w:framePr w:hSpace="142" w:wrap="around" w:vAnchor="text" w:hAnchor="margin" w:xAlign="center" w:y="16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幼保連携型認定こども園の運営に関する重要事項</w:t>
                  </w:r>
                </w:p>
              </w:tc>
              <w:tc>
                <w:tcPr>
                  <w:tcW w:w="1245" w:type="dxa"/>
                </w:tcPr>
                <w:p w14:paraId="7FD91C4C" w14:textId="77777777" w:rsidR="00082EE2"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51570208"/>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bl>
          <w:p w14:paraId="1F674120" w14:textId="77777777" w:rsidR="00FA08C2" w:rsidRPr="002637EA" w:rsidRDefault="00FA08C2" w:rsidP="001F7D56">
            <w:pPr>
              <w:overflowPunct w:val="0"/>
              <w:spacing w:line="276" w:lineRule="auto"/>
              <w:ind w:left="200" w:hangingChars="100" w:hanging="200"/>
              <w:jc w:val="left"/>
              <w:textAlignment w:val="baseline"/>
              <w:rPr>
                <w:rFonts w:ascii="ＭＳ ゴシック" w:eastAsia="ＭＳ ゴシック" w:hAnsi="ＭＳ ゴシック"/>
                <w:color w:val="000000" w:themeColor="text1"/>
                <w:sz w:val="20"/>
                <w:szCs w:val="20"/>
              </w:rPr>
            </w:pPr>
          </w:p>
          <w:p w14:paraId="573A2145" w14:textId="77777777" w:rsidR="00D4678C" w:rsidRPr="002637EA" w:rsidRDefault="00D4678C" w:rsidP="00FA08C2">
            <w:pPr>
              <w:overflowPunct w:val="0"/>
              <w:spacing w:line="276" w:lineRule="auto"/>
              <w:ind w:left="200" w:hangingChars="100" w:hanging="200"/>
              <w:textAlignment w:val="baseline"/>
              <w:rPr>
                <w:rFonts w:ascii="ＭＳ ゴシック" w:eastAsia="ＭＳ ゴシック" w:hAnsi="ＭＳ ゴシック"/>
                <w:color w:val="000000" w:themeColor="text1"/>
                <w:sz w:val="20"/>
                <w:szCs w:val="20"/>
              </w:rPr>
            </w:pPr>
          </w:p>
          <w:p w14:paraId="6C1B3A31" w14:textId="196D618E" w:rsidR="000024A2" w:rsidRPr="002637EA" w:rsidRDefault="00FA08C2" w:rsidP="00ED2923">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(2)　</w:t>
            </w:r>
            <w:r w:rsidR="00017B42" w:rsidRPr="002637EA">
              <w:rPr>
                <w:rFonts w:ascii="ＭＳ ゴシック" w:eastAsia="ＭＳ ゴシック" w:hAnsi="ＭＳ ゴシック" w:cs="ＭＳ ゴシック" w:hint="eastAsia"/>
                <w:color w:val="000000" w:themeColor="text1"/>
                <w:kern w:val="0"/>
                <w:sz w:val="20"/>
                <w:szCs w:val="20"/>
              </w:rPr>
              <w:t>園則</w:t>
            </w:r>
            <w:r w:rsidR="000024A2" w:rsidRPr="002637EA">
              <w:rPr>
                <w:rFonts w:ascii="ＭＳ ゴシック" w:eastAsia="ＭＳ ゴシック" w:hAnsi="ＭＳ ゴシック" w:cs="ＭＳ ゴシック" w:hint="eastAsia"/>
                <w:color w:val="000000" w:themeColor="text1"/>
                <w:kern w:val="0"/>
                <w:sz w:val="20"/>
                <w:szCs w:val="20"/>
              </w:rPr>
              <w:t>が整備されているか。また</w:t>
            </w:r>
            <w:r w:rsidR="002E08C1" w:rsidRPr="002637EA">
              <w:rPr>
                <w:rFonts w:ascii="ＭＳ ゴシック" w:eastAsia="ＭＳ ゴシック" w:hAnsi="ＭＳ ゴシック" w:cs="ＭＳ ゴシック" w:hint="eastAsia"/>
                <w:color w:val="000000" w:themeColor="text1"/>
                <w:kern w:val="0"/>
                <w:sz w:val="20"/>
                <w:szCs w:val="20"/>
              </w:rPr>
              <w:t>､</w:t>
            </w:r>
            <w:r w:rsidR="000024A2" w:rsidRPr="002637EA">
              <w:rPr>
                <w:rFonts w:ascii="ＭＳ ゴシック" w:eastAsia="ＭＳ ゴシック" w:hAnsi="ＭＳ ゴシック" w:cs="ＭＳ ゴシック" w:hint="eastAsia"/>
                <w:color w:val="000000" w:themeColor="text1"/>
                <w:kern w:val="0"/>
                <w:sz w:val="20"/>
                <w:szCs w:val="20"/>
              </w:rPr>
              <w:t>実態は</w:t>
            </w:r>
            <w:r w:rsidR="00017B42" w:rsidRPr="002637EA">
              <w:rPr>
                <w:rFonts w:ascii="ＭＳ ゴシック" w:eastAsia="ＭＳ ゴシック" w:hAnsi="ＭＳ ゴシック" w:cs="ＭＳ ゴシック" w:hint="eastAsia"/>
                <w:color w:val="000000" w:themeColor="text1"/>
                <w:kern w:val="0"/>
                <w:sz w:val="20"/>
                <w:szCs w:val="20"/>
              </w:rPr>
              <w:t>園則</w:t>
            </w:r>
            <w:r w:rsidR="000024A2" w:rsidRPr="002637EA">
              <w:rPr>
                <w:rFonts w:ascii="ＭＳ ゴシック" w:eastAsia="ＭＳ ゴシック" w:hAnsi="ＭＳ ゴシック" w:cs="ＭＳ ゴシック" w:hint="eastAsia"/>
                <w:color w:val="000000" w:themeColor="text1"/>
                <w:kern w:val="0"/>
                <w:sz w:val="20"/>
                <w:szCs w:val="20"/>
              </w:rPr>
              <w:t>と一致しているか。</w:t>
            </w:r>
          </w:p>
          <w:p w14:paraId="6B9459BE" w14:textId="77777777" w:rsidR="00D4678C" w:rsidRPr="002637EA" w:rsidRDefault="00D4678C" w:rsidP="00ED2923">
            <w:pPr>
              <w:overflowPunct w:val="0"/>
              <w:ind w:left="400" w:hangingChars="200" w:hanging="400"/>
              <w:textAlignment w:val="baseline"/>
              <w:rPr>
                <w:rFonts w:ascii="ＭＳ ゴシック" w:eastAsia="ＭＳ ゴシック" w:hAnsi="Times New Roman"/>
                <w:color w:val="000000" w:themeColor="text1"/>
                <w:kern w:val="0"/>
                <w:sz w:val="20"/>
                <w:szCs w:val="20"/>
              </w:rPr>
            </w:pPr>
          </w:p>
          <w:p w14:paraId="3543B640" w14:textId="1B4C6B47" w:rsidR="000024A2" w:rsidRPr="002637EA" w:rsidRDefault="000024A2" w:rsidP="00D4678C">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　 </w:t>
            </w:r>
            <w:r w:rsidR="00FA08C2" w:rsidRPr="002637EA">
              <w:rPr>
                <w:rFonts w:ascii="ＭＳ ゴシック" w:eastAsia="ＭＳ ゴシック" w:hAnsi="ＭＳ ゴシック" w:cs="ＭＳ ゴシック" w:hint="eastAsia"/>
                <w:color w:val="000000" w:themeColor="text1"/>
                <w:kern w:val="0"/>
                <w:sz w:val="20"/>
                <w:szCs w:val="20"/>
              </w:rPr>
              <w:t xml:space="preserve"> </w:t>
            </w:r>
            <w:r w:rsidR="00017B42" w:rsidRPr="002637EA">
              <w:rPr>
                <w:rFonts w:ascii="ＭＳ ゴシック" w:eastAsia="ＭＳ ゴシック" w:hAnsi="ＭＳ ゴシック" w:cs="ＭＳ ゴシック" w:hint="eastAsia"/>
                <w:color w:val="000000" w:themeColor="text1"/>
                <w:kern w:val="0"/>
                <w:sz w:val="20"/>
                <w:szCs w:val="20"/>
              </w:rPr>
              <w:t>園則</w:t>
            </w:r>
            <w:r w:rsidRPr="002637EA">
              <w:rPr>
                <w:rFonts w:ascii="ＭＳ ゴシック" w:eastAsia="ＭＳ ゴシック" w:hAnsi="ＭＳ ゴシック" w:cs="ＭＳ ゴシック" w:hint="eastAsia"/>
                <w:color w:val="000000" w:themeColor="text1"/>
                <w:kern w:val="0"/>
                <w:sz w:val="20"/>
                <w:szCs w:val="20"/>
              </w:rPr>
              <w:t>の内容に含まれているものは</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下記の該当欄に</w:t>
            </w:r>
            <w:r w:rsidR="001F7D56" w:rsidRPr="002637EA">
              <w:rPr>
                <w:rFonts w:ascii="ＭＳ ゴシック" w:eastAsia="ＭＳ ゴシック" w:hAnsi="ＭＳ ゴシック" w:cs="ＭＳ ゴシック" w:hint="eastAsia"/>
                <w:color w:val="000000" w:themeColor="text1"/>
                <w:kern w:val="0"/>
                <w:sz w:val="20"/>
                <w:szCs w:val="20"/>
              </w:rPr>
              <w:t>チェック（☑）</w:t>
            </w:r>
            <w:r w:rsidRPr="002637EA">
              <w:rPr>
                <w:rFonts w:ascii="ＭＳ ゴシック" w:eastAsia="ＭＳ ゴシック" w:hAnsi="ＭＳ ゴシック" w:cs="ＭＳ ゴシック" w:hint="eastAsia"/>
                <w:color w:val="000000" w:themeColor="text1"/>
                <w:kern w:val="0"/>
                <w:sz w:val="20"/>
                <w:szCs w:val="20"/>
              </w:rPr>
              <w:t>をつけること。</w:t>
            </w:r>
          </w:p>
          <w:tbl>
            <w:tblPr>
              <w:tblW w:w="59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8"/>
              <w:gridCol w:w="1140"/>
            </w:tblGrid>
            <w:tr w:rsidR="002637EA" w:rsidRPr="002637EA" w14:paraId="5A4DBBBD" w14:textId="77777777" w:rsidTr="001F7D56">
              <w:trPr>
                <w:trHeight w:val="135"/>
              </w:trPr>
              <w:tc>
                <w:tcPr>
                  <w:tcW w:w="4858" w:type="dxa"/>
                </w:tcPr>
                <w:p w14:paraId="01B38235" w14:textId="77777777" w:rsidR="004D10D0" w:rsidRPr="002637EA" w:rsidRDefault="004D10D0"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事　　　　　　　　　　　項</w:t>
                  </w:r>
                </w:p>
              </w:tc>
              <w:tc>
                <w:tcPr>
                  <w:tcW w:w="1140" w:type="dxa"/>
                </w:tcPr>
                <w:p w14:paraId="5E96CD45" w14:textId="77777777" w:rsidR="004D10D0" w:rsidRPr="002637EA" w:rsidRDefault="004D10D0" w:rsidP="009B3075">
                  <w:pPr>
                    <w:framePr w:hSpace="142" w:wrap="around" w:vAnchor="text" w:hAnchor="margin" w:xAlign="center" w:y="160"/>
                    <w:ind w:left="21"/>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該　当</w:t>
                  </w:r>
                </w:p>
              </w:tc>
            </w:tr>
            <w:tr w:rsidR="002637EA" w:rsidRPr="002637EA" w14:paraId="000A59FA" w14:textId="77777777" w:rsidTr="001F7D56">
              <w:trPr>
                <w:trHeight w:val="153"/>
              </w:trPr>
              <w:tc>
                <w:tcPr>
                  <w:tcW w:w="4858" w:type="dxa"/>
                </w:tcPr>
                <w:p w14:paraId="7328332C" w14:textId="41FAD930" w:rsidR="004D10D0" w:rsidRPr="002637EA" w:rsidRDefault="004D10D0" w:rsidP="009B3075">
                  <w:pPr>
                    <w:framePr w:hSpace="142" w:wrap="around" w:vAnchor="text" w:hAnchor="margin" w:xAlign="center" w:y="16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学年</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学期</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教育又は保育を行う日時数</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教育又は保育を行わない日及び開園している時間に関する事項</w:t>
                  </w:r>
                </w:p>
              </w:tc>
              <w:tc>
                <w:tcPr>
                  <w:tcW w:w="1140" w:type="dxa"/>
                </w:tcPr>
                <w:p w14:paraId="6840264E" w14:textId="77777777" w:rsidR="004D10D0"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10188841"/>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0382AEFD" w14:textId="77777777" w:rsidTr="001F7D56">
              <w:trPr>
                <w:trHeight w:val="70"/>
              </w:trPr>
              <w:tc>
                <w:tcPr>
                  <w:tcW w:w="4858" w:type="dxa"/>
                </w:tcPr>
                <w:p w14:paraId="282A84EB" w14:textId="77777777" w:rsidR="004D10D0" w:rsidRPr="002637EA" w:rsidRDefault="004D10D0" w:rsidP="009B3075">
                  <w:pPr>
                    <w:framePr w:hSpace="142" w:wrap="around" w:vAnchor="text" w:hAnchor="margin" w:xAlign="center" w:y="16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教育課程その他の教育及び保育の内容に関する事項</w:t>
                  </w:r>
                </w:p>
              </w:tc>
              <w:tc>
                <w:tcPr>
                  <w:tcW w:w="1140" w:type="dxa"/>
                </w:tcPr>
                <w:p w14:paraId="0239EE96" w14:textId="77777777" w:rsidR="004D10D0"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73001722"/>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2580598A" w14:textId="77777777" w:rsidTr="001F7D56">
              <w:trPr>
                <w:trHeight w:val="70"/>
              </w:trPr>
              <w:tc>
                <w:tcPr>
                  <w:tcW w:w="4858" w:type="dxa"/>
                </w:tcPr>
                <w:p w14:paraId="477FBFC2" w14:textId="77777777" w:rsidR="004D10D0" w:rsidRPr="002637EA" w:rsidRDefault="004D10D0" w:rsidP="009B3075">
                  <w:pPr>
                    <w:framePr w:hSpace="142" w:wrap="around" w:vAnchor="text" w:hAnchor="margin" w:xAlign="center" w:y="16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保護者に対する子育ての支援の内容に関する事項</w:t>
                  </w:r>
                </w:p>
              </w:tc>
              <w:tc>
                <w:tcPr>
                  <w:tcW w:w="1140" w:type="dxa"/>
                </w:tcPr>
                <w:p w14:paraId="0AEC4784" w14:textId="77777777" w:rsidR="004D10D0"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84296746"/>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46626F74" w14:textId="77777777" w:rsidTr="001F7D56">
              <w:trPr>
                <w:trHeight w:val="70"/>
              </w:trPr>
              <w:tc>
                <w:tcPr>
                  <w:tcW w:w="4858" w:type="dxa"/>
                </w:tcPr>
                <w:p w14:paraId="47F7BAA8" w14:textId="77777777" w:rsidR="004D10D0" w:rsidRPr="002637EA" w:rsidRDefault="004D10D0" w:rsidP="009B3075">
                  <w:pPr>
                    <w:framePr w:hSpace="142" w:wrap="around" w:vAnchor="text" w:hAnchor="margin" w:xAlign="center" w:y="16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利用定員及び職員組織に関する事項</w:t>
                  </w:r>
                </w:p>
              </w:tc>
              <w:tc>
                <w:tcPr>
                  <w:tcW w:w="1140" w:type="dxa"/>
                </w:tcPr>
                <w:p w14:paraId="05C0895D" w14:textId="77777777" w:rsidR="004D10D0"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46254587"/>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6764B05F" w14:textId="77777777" w:rsidTr="001F7D56">
              <w:trPr>
                <w:trHeight w:val="70"/>
              </w:trPr>
              <w:tc>
                <w:tcPr>
                  <w:tcW w:w="4858" w:type="dxa"/>
                </w:tcPr>
                <w:p w14:paraId="495A9799" w14:textId="4A7B5DBB" w:rsidR="004D10D0" w:rsidRPr="002637EA" w:rsidRDefault="004D10D0" w:rsidP="009B3075">
                  <w:pPr>
                    <w:framePr w:hSpace="142" w:wrap="around" w:vAnchor="text" w:hAnchor="margin" w:xAlign="center" w:y="16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入園</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退園</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転園</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休園及び卒園に関する事項</w:t>
                  </w:r>
                </w:p>
              </w:tc>
              <w:tc>
                <w:tcPr>
                  <w:tcW w:w="1140" w:type="dxa"/>
                </w:tcPr>
                <w:p w14:paraId="337695FC" w14:textId="77777777" w:rsidR="004D10D0"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651556750"/>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36BCB59E" w14:textId="77777777" w:rsidTr="001F7D56">
              <w:trPr>
                <w:trHeight w:val="72"/>
              </w:trPr>
              <w:tc>
                <w:tcPr>
                  <w:tcW w:w="4858" w:type="dxa"/>
                </w:tcPr>
                <w:p w14:paraId="1CCF25D3" w14:textId="77777777" w:rsidR="004D10D0" w:rsidRPr="002637EA" w:rsidRDefault="004D10D0" w:rsidP="009B3075">
                  <w:pPr>
                    <w:framePr w:hSpace="142" w:wrap="around" w:vAnchor="text" w:hAnchor="margin" w:xAlign="center" w:y="16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保育料その他の費用徴収に関する事項</w:t>
                  </w:r>
                </w:p>
              </w:tc>
              <w:tc>
                <w:tcPr>
                  <w:tcW w:w="1140" w:type="dxa"/>
                </w:tcPr>
                <w:p w14:paraId="51EAC60D" w14:textId="77777777" w:rsidR="004D10D0"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42021825"/>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r w:rsidR="002637EA" w:rsidRPr="002637EA" w14:paraId="04A0B309" w14:textId="77777777" w:rsidTr="001F7D56">
              <w:trPr>
                <w:trHeight w:val="273"/>
              </w:trPr>
              <w:tc>
                <w:tcPr>
                  <w:tcW w:w="4858" w:type="dxa"/>
                </w:tcPr>
                <w:p w14:paraId="00904086" w14:textId="77777777" w:rsidR="004D10D0" w:rsidRPr="002637EA" w:rsidRDefault="004D10D0" w:rsidP="009B3075">
                  <w:pPr>
                    <w:framePr w:hSpace="142" w:wrap="around" w:vAnchor="text" w:hAnchor="margin" w:xAlign="center" w:y="16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その他施設の管理についての重要事項</w:t>
                  </w:r>
                </w:p>
              </w:tc>
              <w:tc>
                <w:tcPr>
                  <w:tcW w:w="1140" w:type="dxa"/>
                </w:tcPr>
                <w:p w14:paraId="39080B27" w14:textId="77777777" w:rsidR="004D10D0" w:rsidRPr="002637EA" w:rsidRDefault="002637EA"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2264034"/>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p>
              </w:tc>
            </w:tr>
          </w:tbl>
          <w:p w14:paraId="2401135F" w14:textId="77777777" w:rsidR="0009786D" w:rsidRPr="002637EA" w:rsidRDefault="0009786D" w:rsidP="00644291">
            <w:pPr>
              <w:overflowPunct w:val="0"/>
              <w:ind w:left="400" w:hangingChars="200" w:hanging="400"/>
              <w:textAlignment w:val="baseline"/>
              <w:rPr>
                <w:rFonts w:ascii="ＭＳ ゴシック" w:eastAsia="ＭＳ ゴシック" w:hAnsi="ＭＳ ゴシック"/>
                <w:color w:val="000000" w:themeColor="text1"/>
                <w:sz w:val="20"/>
                <w:szCs w:val="20"/>
              </w:rPr>
            </w:pPr>
          </w:p>
          <w:p w14:paraId="5850F8B4" w14:textId="77777777" w:rsidR="00804373" w:rsidRPr="002637EA" w:rsidRDefault="00804373" w:rsidP="00D4678C">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1771" w:type="dxa"/>
          </w:tcPr>
          <w:p w14:paraId="3561FF63" w14:textId="77777777" w:rsidR="000024A2" w:rsidRPr="002637EA" w:rsidRDefault="000024A2" w:rsidP="00ED2923">
            <w:pPr>
              <w:overflowPunct w:val="0"/>
              <w:spacing w:line="120" w:lineRule="auto"/>
              <w:textAlignment w:val="baseline"/>
              <w:rPr>
                <w:rFonts w:ascii="ＭＳ ゴシック" w:eastAsia="ＭＳ ゴシック" w:hAnsi="ＭＳ ゴシック"/>
                <w:color w:val="000000" w:themeColor="text1"/>
                <w:sz w:val="20"/>
                <w:szCs w:val="20"/>
              </w:rPr>
            </w:pPr>
          </w:p>
          <w:p w14:paraId="0B8F4552" w14:textId="77777777" w:rsidR="004013D4" w:rsidRPr="002637EA" w:rsidRDefault="002637EA" w:rsidP="001F7D56">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41174672"/>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hint="eastAsia"/>
                <w:color w:val="000000" w:themeColor="text1"/>
                <w:sz w:val="20"/>
                <w:szCs w:val="20"/>
              </w:rPr>
              <w:t>ない・</w:t>
            </w:r>
            <w:sdt>
              <w:sdtPr>
                <w:rPr>
                  <w:rFonts w:ascii="ＭＳ ゴシック" w:eastAsia="ＭＳ ゴシック" w:hAnsi="ＭＳ ゴシック" w:hint="eastAsia"/>
                  <w:color w:val="000000" w:themeColor="text1"/>
                  <w:sz w:val="20"/>
                  <w:szCs w:val="20"/>
                </w:rPr>
                <w:id w:val="-945845301"/>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hint="eastAsia"/>
                <w:color w:val="000000" w:themeColor="text1"/>
                <w:sz w:val="20"/>
                <w:szCs w:val="20"/>
              </w:rPr>
              <w:t>ある</w:t>
            </w:r>
          </w:p>
          <w:p w14:paraId="126311CA" w14:textId="77777777" w:rsidR="004013D4" w:rsidRPr="002637EA" w:rsidRDefault="004013D4" w:rsidP="00ED2923">
            <w:pPr>
              <w:overflowPunct w:val="0"/>
              <w:jc w:val="center"/>
              <w:textAlignment w:val="baseline"/>
              <w:rPr>
                <w:rFonts w:ascii="ＭＳ ゴシック" w:eastAsia="ＭＳ ゴシック" w:hAnsi="ＭＳ ゴシック"/>
                <w:color w:val="000000" w:themeColor="text1"/>
                <w:sz w:val="20"/>
                <w:szCs w:val="20"/>
              </w:rPr>
            </w:pPr>
          </w:p>
          <w:p w14:paraId="7DAE324B" w14:textId="77777777" w:rsidR="004013D4" w:rsidRPr="002637EA" w:rsidRDefault="002637EA" w:rsidP="001F7D56">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56879183"/>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hint="eastAsia"/>
                <w:color w:val="000000" w:themeColor="text1"/>
                <w:sz w:val="20"/>
                <w:szCs w:val="20"/>
              </w:rPr>
              <w:t>ない・</w:t>
            </w:r>
            <w:sdt>
              <w:sdtPr>
                <w:rPr>
                  <w:rFonts w:ascii="ＭＳ ゴシック" w:eastAsia="ＭＳ ゴシック" w:hAnsi="ＭＳ ゴシック" w:hint="eastAsia"/>
                  <w:color w:val="000000" w:themeColor="text1"/>
                  <w:sz w:val="20"/>
                  <w:szCs w:val="20"/>
                </w:rPr>
                <w:id w:val="-411233170"/>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hint="eastAsia"/>
                <w:color w:val="000000" w:themeColor="text1"/>
                <w:sz w:val="20"/>
                <w:szCs w:val="20"/>
              </w:rPr>
              <w:t>ある</w:t>
            </w:r>
          </w:p>
          <w:p w14:paraId="1ECC6521" w14:textId="77777777" w:rsidR="004013D4" w:rsidRPr="002637EA" w:rsidRDefault="004013D4" w:rsidP="00ED2923">
            <w:pPr>
              <w:overflowPunct w:val="0"/>
              <w:jc w:val="center"/>
              <w:textAlignment w:val="baseline"/>
              <w:rPr>
                <w:rFonts w:ascii="ＭＳ ゴシック" w:eastAsia="ＭＳ ゴシック" w:hAnsi="ＭＳ ゴシック"/>
                <w:color w:val="000000" w:themeColor="text1"/>
                <w:sz w:val="20"/>
                <w:szCs w:val="20"/>
              </w:rPr>
            </w:pPr>
          </w:p>
          <w:p w14:paraId="22505C76" w14:textId="77777777" w:rsidR="004013D4" w:rsidRPr="002637EA" w:rsidRDefault="004013D4" w:rsidP="00ED2923">
            <w:pPr>
              <w:overflowPunct w:val="0"/>
              <w:jc w:val="center"/>
              <w:textAlignment w:val="baseline"/>
              <w:rPr>
                <w:rFonts w:ascii="ＭＳ ゴシック" w:eastAsia="ＭＳ ゴシック" w:hAnsi="ＭＳ ゴシック"/>
                <w:color w:val="000000" w:themeColor="text1"/>
                <w:sz w:val="20"/>
                <w:szCs w:val="20"/>
              </w:rPr>
            </w:pPr>
          </w:p>
          <w:p w14:paraId="7FF7DA8D" w14:textId="77777777" w:rsidR="004013D4" w:rsidRPr="002637EA" w:rsidRDefault="004013D4" w:rsidP="00ED2923">
            <w:pPr>
              <w:overflowPunct w:val="0"/>
              <w:jc w:val="center"/>
              <w:textAlignment w:val="baseline"/>
              <w:rPr>
                <w:rFonts w:ascii="ＭＳ ゴシック" w:eastAsia="ＭＳ ゴシック" w:hAnsi="ＭＳ ゴシック"/>
                <w:color w:val="000000" w:themeColor="text1"/>
                <w:sz w:val="20"/>
                <w:szCs w:val="20"/>
              </w:rPr>
            </w:pPr>
          </w:p>
          <w:p w14:paraId="6288628F" w14:textId="77777777" w:rsidR="004013D4" w:rsidRPr="002637EA" w:rsidRDefault="004013D4" w:rsidP="00ED2923">
            <w:pPr>
              <w:overflowPunct w:val="0"/>
              <w:jc w:val="center"/>
              <w:textAlignment w:val="baseline"/>
              <w:rPr>
                <w:rFonts w:ascii="ＭＳ ゴシック" w:eastAsia="ＭＳ ゴシック" w:hAnsi="ＭＳ ゴシック"/>
                <w:color w:val="000000" w:themeColor="text1"/>
                <w:sz w:val="20"/>
                <w:szCs w:val="20"/>
              </w:rPr>
            </w:pPr>
          </w:p>
          <w:p w14:paraId="2539F439" w14:textId="77777777" w:rsidR="004013D4" w:rsidRPr="002637EA" w:rsidRDefault="004013D4" w:rsidP="00ED2923">
            <w:pPr>
              <w:overflowPunct w:val="0"/>
              <w:jc w:val="center"/>
              <w:textAlignment w:val="baseline"/>
              <w:rPr>
                <w:rFonts w:ascii="ＭＳ ゴシック" w:eastAsia="ＭＳ ゴシック" w:hAnsi="ＭＳ ゴシック"/>
                <w:color w:val="000000" w:themeColor="text1"/>
                <w:sz w:val="20"/>
                <w:szCs w:val="20"/>
              </w:rPr>
            </w:pPr>
          </w:p>
          <w:p w14:paraId="3B5AF43E" w14:textId="77777777" w:rsidR="004013D4" w:rsidRPr="002637EA" w:rsidRDefault="004013D4" w:rsidP="00ED2923">
            <w:pPr>
              <w:overflowPunct w:val="0"/>
              <w:jc w:val="center"/>
              <w:textAlignment w:val="baseline"/>
              <w:rPr>
                <w:rFonts w:ascii="ＭＳ ゴシック" w:eastAsia="ＭＳ ゴシック" w:hAnsi="ＭＳ ゴシック"/>
                <w:color w:val="000000" w:themeColor="text1"/>
                <w:sz w:val="20"/>
                <w:szCs w:val="20"/>
              </w:rPr>
            </w:pPr>
          </w:p>
          <w:p w14:paraId="2B58B795" w14:textId="77777777" w:rsidR="004013D4" w:rsidRPr="002637EA" w:rsidRDefault="004013D4" w:rsidP="00ED2923">
            <w:pPr>
              <w:overflowPunct w:val="0"/>
              <w:jc w:val="center"/>
              <w:textAlignment w:val="baseline"/>
              <w:rPr>
                <w:rFonts w:ascii="ＭＳ ゴシック" w:eastAsia="ＭＳ ゴシック" w:hAnsi="ＭＳ ゴシック"/>
                <w:color w:val="000000" w:themeColor="text1"/>
                <w:sz w:val="20"/>
                <w:szCs w:val="20"/>
              </w:rPr>
            </w:pPr>
          </w:p>
          <w:p w14:paraId="0587866E" w14:textId="77777777" w:rsidR="004013D4" w:rsidRPr="002637EA" w:rsidRDefault="004013D4" w:rsidP="00ED2923">
            <w:pPr>
              <w:overflowPunct w:val="0"/>
              <w:jc w:val="center"/>
              <w:textAlignment w:val="baseline"/>
              <w:rPr>
                <w:rFonts w:ascii="ＭＳ ゴシック" w:eastAsia="ＭＳ ゴシック" w:hAnsi="ＭＳ ゴシック"/>
                <w:color w:val="000000" w:themeColor="text1"/>
                <w:sz w:val="20"/>
                <w:szCs w:val="20"/>
              </w:rPr>
            </w:pPr>
          </w:p>
          <w:p w14:paraId="3B3CDF63" w14:textId="77777777" w:rsidR="000024A2" w:rsidRPr="002637EA" w:rsidRDefault="002637EA" w:rsidP="001F7D56">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3528610"/>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0024A2"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79832944"/>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0024A2" w:rsidRPr="002637EA">
              <w:rPr>
                <w:rFonts w:ascii="ＭＳ ゴシック" w:eastAsia="ＭＳ ゴシック" w:hAnsi="ＭＳ ゴシック" w:hint="eastAsia"/>
                <w:color w:val="000000" w:themeColor="text1"/>
                <w:sz w:val="20"/>
                <w:szCs w:val="20"/>
              </w:rPr>
              <w:t>いない</w:t>
            </w:r>
          </w:p>
          <w:p w14:paraId="2952A000"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61D0DAF8"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246D3410"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0C7306BC"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33D60143"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33FB2C33"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45DB7798"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0F87DE9C"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6A73B8B9" w14:textId="77777777" w:rsidR="00FA08C2" w:rsidRPr="002637EA" w:rsidRDefault="00FA08C2" w:rsidP="00ED2923">
            <w:pPr>
              <w:overflowPunct w:val="0"/>
              <w:textAlignment w:val="baseline"/>
              <w:rPr>
                <w:rFonts w:ascii="ＭＳ ゴシック" w:eastAsia="ＭＳ ゴシック" w:hAnsi="ＭＳ ゴシック"/>
                <w:color w:val="000000" w:themeColor="text1"/>
                <w:sz w:val="20"/>
                <w:szCs w:val="20"/>
              </w:rPr>
            </w:pPr>
          </w:p>
          <w:p w14:paraId="748277EE" w14:textId="77777777" w:rsidR="00FA08C2" w:rsidRPr="002637EA" w:rsidRDefault="00FA08C2" w:rsidP="00ED2923">
            <w:pPr>
              <w:overflowPunct w:val="0"/>
              <w:textAlignment w:val="baseline"/>
              <w:rPr>
                <w:rFonts w:ascii="ＭＳ ゴシック" w:eastAsia="ＭＳ ゴシック" w:hAnsi="ＭＳ ゴシック"/>
                <w:color w:val="000000" w:themeColor="text1"/>
                <w:sz w:val="20"/>
                <w:szCs w:val="20"/>
              </w:rPr>
            </w:pPr>
          </w:p>
          <w:p w14:paraId="4C3FE6C9" w14:textId="77777777" w:rsidR="00D4678C" w:rsidRPr="002637EA" w:rsidRDefault="00D4678C" w:rsidP="00ED2923">
            <w:pPr>
              <w:overflowPunct w:val="0"/>
              <w:textAlignment w:val="baseline"/>
              <w:rPr>
                <w:rFonts w:ascii="ＭＳ ゴシック" w:eastAsia="ＭＳ ゴシック" w:hAnsi="ＭＳ ゴシック"/>
                <w:color w:val="000000" w:themeColor="text1"/>
                <w:sz w:val="20"/>
                <w:szCs w:val="20"/>
              </w:rPr>
            </w:pPr>
          </w:p>
          <w:p w14:paraId="4A859AA4" w14:textId="77777777" w:rsidR="00FA08C2" w:rsidRPr="002637EA" w:rsidRDefault="00FA08C2" w:rsidP="00ED2923">
            <w:pPr>
              <w:overflowPunct w:val="0"/>
              <w:textAlignment w:val="baseline"/>
              <w:rPr>
                <w:rFonts w:ascii="ＭＳ ゴシック" w:eastAsia="ＭＳ ゴシック" w:hAnsi="ＭＳ ゴシック"/>
                <w:color w:val="000000" w:themeColor="text1"/>
                <w:sz w:val="20"/>
                <w:szCs w:val="20"/>
              </w:rPr>
            </w:pPr>
          </w:p>
          <w:p w14:paraId="028A5575" w14:textId="77777777" w:rsidR="00FA08C2" w:rsidRPr="002637EA" w:rsidRDefault="00FA08C2" w:rsidP="00ED2923">
            <w:pPr>
              <w:overflowPunct w:val="0"/>
              <w:textAlignment w:val="baseline"/>
              <w:rPr>
                <w:rFonts w:ascii="ＭＳ ゴシック" w:eastAsia="ＭＳ ゴシック" w:hAnsi="ＭＳ ゴシック"/>
                <w:color w:val="000000" w:themeColor="text1"/>
                <w:sz w:val="20"/>
                <w:szCs w:val="20"/>
              </w:rPr>
            </w:pPr>
          </w:p>
          <w:p w14:paraId="0FFD0EBF" w14:textId="77777777" w:rsidR="001F7D56" w:rsidRPr="002637EA" w:rsidRDefault="001F7D56" w:rsidP="00ED2923">
            <w:pPr>
              <w:overflowPunct w:val="0"/>
              <w:textAlignment w:val="baseline"/>
              <w:rPr>
                <w:rFonts w:ascii="ＭＳ ゴシック" w:eastAsia="ＭＳ ゴシック" w:hAnsi="ＭＳ ゴシック"/>
                <w:color w:val="000000" w:themeColor="text1"/>
                <w:sz w:val="20"/>
                <w:szCs w:val="20"/>
              </w:rPr>
            </w:pPr>
          </w:p>
          <w:p w14:paraId="7A2B736D" w14:textId="77777777" w:rsidR="001F7D56" w:rsidRPr="002637EA" w:rsidRDefault="001F7D56" w:rsidP="00ED2923">
            <w:pPr>
              <w:overflowPunct w:val="0"/>
              <w:textAlignment w:val="baseline"/>
              <w:rPr>
                <w:rFonts w:ascii="ＭＳ ゴシック" w:eastAsia="ＭＳ ゴシック" w:hAnsi="ＭＳ ゴシック"/>
                <w:color w:val="000000" w:themeColor="text1"/>
                <w:sz w:val="20"/>
                <w:szCs w:val="20"/>
              </w:rPr>
            </w:pPr>
          </w:p>
          <w:p w14:paraId="6FF81CB9"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1C72D66D" w14:textId="77777777" w:rsidR="009F267D" w:rsidRPr="002637EA" w:rsidRDefault="009F267D" w:rsidP="00ED2923">
            <w:pPr>
              <w:overflowPunct w:val="0"/>
              <w:textAlignment w:val="baseline"/>
              <w:rPr>
                <w:rFonts w:ascii="ＭＳ ゴシック" w:eastAsia="ＭＳ ゴシック" w:hAnsi="Times New Roman"/>
                <w:color w:val="000000" w:themeColor="text1"/>
                <w:kern w:val="0"/>
                <w:sz w:val="20"/>
                <w:szCs w:val="20"/>
              </w:rPr>
            </w:pPr>
          </w:p>
          <w:p w14:paraId="7C98D8C1" w14:textId="77777777" w:rsidR="00D4678C" w:rsidRPr="002637EA" w:rsidRDefault="00D4678C" w:rsidP="00ED2923">
            <w:pPr>
              <w:overflowPunct w:val="0"/>
              <w:textAlignment w:val="baseline"/>
              <w:rPr>
                <w:rFonts w:ascii="ＭＳ ゴシック" w:eastAsia="ＭＳ ゴシック" w:hAnsi="Times New Roman"/>
                <w:color w:val="000000" w:themeColor="text1"/>
                <w:kern w:val="0"/>
                <w:sz w:val="20"/>
                <w:szCs w:val="20"/>
              </w:rPr>
            </w:pPr>
          </w:p>
          <w:p w14:paraId="0EC0570E" w14:textId="77777777" w:rsidR="009F267D" w:rsidRPr="002637EA" w:rsidRDefault="009F267D" w:rsidP="00ED2923">
            <w:pPr>
              <w:overflowPunct w:val="0"/>
              <w:textAlignment w:val="baseline"/>
              <w:rPr>
                <w:rFonts w:ascii="ＭＳ ゴシック" w:eastAsia="ＭＳ ゴシック" w:hAnsi="Times New Roman"/>
                <w:color w:val="000000" w:themeColor="text1"/>
                <w:kern w:val="0"/>
                <w:sz w:val="20"/>
                <w:szCs w:val="20"/>
              </w:rPr>
            </w:pPr>
          </w:p>
          <w:p w14:paraId="03D88024"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23B8A691" w14:textId="77777777" w:rsidR="000024A2" w:rsidRPr="002637EA" w:rsidRDefault="002637EA" w:rsidP="00ED2923">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9853519"/>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0024A2"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32513074"/>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0024A2" w:rsidRPr="002637EA">
              <w:rPr>
                <w:rFonts w:ascii="ＭＳ ゴシック" w:eastAsia="ＭＳ ゴシック" w:hAnsi="ＭＳ ゴシック" w:cs="ＭＳ ゴシック" w:hint="eastAsia"/>
                <w:color w:val="000000" w:themeColor="text1"/>
                <w:kern w:val="0"/>
                <w:sz w:val="20"/>
                <w:szCs w:val="20"/>
              </w:rPr>
              <w:t>いない</w:t>
            </w:r>
          </w:p>
          <w:p w14:paraId="7DDAD912" w14:textId="77777777" w:rsidR="000024A2" w:rsidRPr="002637EA" w:rsidRDefault="000024A2" w:rsidP="00ED2923">
            <w:pPr>
              <w:overflowPunct w:val="0"/>
              <w:textAlignment w:val="baseline"/>
              <w:rPr>
                <w:rFonts w:ascii="ＭＳ ゴシック" w:eastAsia="ＭＳ ゴシック" w:hAnsi="ＭＳ ゴシック"/>
                <w:color w:val="000000" w:themeColor="text1"/>
                <w:sz w:val="20"/>
                <w:szCs w:val="20"/>
              </w:rPr>
            </w:pPr>
          </w:p>
          <w:p w14:paraId="4FC683EB" w14:textId="77777777" w:rsidR="002D56A3" w:rsidRPr="002637EA" w:rsidRDefault="002D56A3" w:rsidP="002D56A3">
            <w:pPr>
              <w:overflowPunct w:val="0"/>
              <w:textAlignment w:val="baseline"/>
              <w:rPr>
                <w:rFonts w:ascii="ＭＳ ゴシック" w:eastAsia="ＭＳ ゴシック" w:hAnsi="Times New Roman"/>
                <w:color w:val="000000" w:themeColor="text1"/>
                <w:kern w:val="0"/>
                <w:sz w:val="20"/>
                <w:szCs w:val="20"/>
              </w:rPr>
            </w:pPr>
          </w:p>
          <w:p w14:paraId="0DBFBC4B" w14:textId="77777777" w:rsidR="00FA08C2" w:rsidRPr="002637EA" w:rsidRDefault="00FA08C2" w:rsidP="002D56A3">
            <w:pPr>
              <w:overflowPunct w:val="0"/>
              <w:textAlignment w:val="baseline"/>
              <w:rPr>
                <w:rFonts w:ascii="ＭＳ ゴシック" w:eastAsia="ＭＳ ゴシック" w:hAnsi="Times New Roman"/>
                <w:color w:val="000000" w:themeColor="text1"/>
                <w:kern w:val="0"/>
                <w:sz w:val="20"/>
                <w:szCs w:val="20"/>
              </w:rPr>
            </w:pPr>
          </w:p>
          <w:p w14:paraId="0FA74EA2" w14:textId="77777777" w:rsidR="00FA08C2" w:rsidRPr="002637EA" w:rsidRDefault="00FA08C2" w:rsidP="002D56A3">
            <w:pPr>
              <w:overflowPunct w:val="0"/>
              <w:textAlignment w:val="baseline"/>
              <w:rPr>
                <w:rFonts w:ascii="ＭＳ ゴシック" w:eastAsia="ＭＳ ゴシック" w:hAnsi="Times New Roman"/>
                <w:color w:val="000000" w:themeColor="text1"/>
                <w:kern w:val="0"/>
                <w:sz w:val="20"/>
                <w:szCs w:val="20"/>
              </w:rPr>
            </w:pPr>
          </w:p>
          <w:p w14:paraId="208057F9" w14:textId="77777777" w:rsidR="00FA08C2" w:rsidRPr="002637EA" w:rsidRDefault="00FA08C2" w:rsidP="002D56A3">
            <w:pPr>
              <w:overflowPunct w:val="0"/>
              <w:textAlignment w:val="baseline"/>
              <w:rPr>
                <w:rFonts w:ascii="ＭＳ ゴシック" w:eastAsia="ＭＳ ゴシック" w:hAnsi="Times New Roman"/>
                <w:color w:val="000000" w:themeColor="text1"/>
                <w:kern w:val="0"/>
                <w:sz w:val="20"/>
                <w:szCs w:val="20"/>
              </w:rPr>
            </w:pPr>
          </w:p>
          <w:p w14:paraId="76BBAAFE" w14:textId="77777777" w:rsidR="00FA08C2" w:rsidRPr="002637EA" w:rsidRDefault="00FA08C2" w:rsidP="002D56A3">
            <w:pPr>
              <w:overflowPunct w:val="0"/>
              <w:textAlignment w:val="baseline"/>
              <w:rPr>
                <w:rFonts w:ascii="ＭＳ ゴシック" w:eastAsia="ＭＳ ゴシック" w:hAnsi="Times New Roman"/>
                <w:color w:val="000000" w:themeColor="text1"/>
                <w:kern w:val="0"/>
                <w:sz w:val="20"/>
                <w:szCs w:val="20"/>
              </w:rPr>
            </w:pPr>
          </w:p>
          <w:p w14:paraId="189BD3AD" w14:textId="77777777" w:rsidR="00FA08C2" w:rsidRPr="002637EA" w:rsidRDefault="00FA08C2" w:rsidP="002D56A3">
            <w:pPr>
              <w:overflowPunct w:val="0"/>
              <w:textAlignment w:val="baseline"/>
              <w:rPr>
                <w:rFonts w:ascii="ＭＳ ゴシック" w:eastAsia="ＭＳ ゴシック" w:hAnsi="Times New Roman"/>
                <w:color w:val="000000" w:themeColor="text1"/>
                <w:kern w:val="0"/>
                <w:sz w:val="20"/>
                <w:szCs w:val="20"/>
              </w:rPr>
            </w:pPr>
          </w:p>
          <w:p w14:paraId="2D146200" w14:textId="77777777" w:rsidR="00FA08C2" w:rsidRPr="002637EA" w:rsidRDefault="00FA08C2" w:rsidP="002D56A3">
            <w:pPr>
              <w:overflowPunct w:val="0"/>
              <w:textAlignment w:val="baseline"/>
              <w:rPr>
                <w:rFonts w:ascii="ＭＳ ゴシック" w:eastAsia="ＭＳ ゴシック" w:hAnsi="Times New Roman"/>
                <w:color w:val="000000" w:themeColor="text1"/>
                <w:kern w:val="0"/>
                <w:sz w:val="20"/>
                <w:szCs w:val="20"/>
              </w:rPr>
            </w:pPr>
          </w:p>
          <w:p w14:paraId="02005ECA" w14:textId="77777777" w:rsidR="00FA08C2" w:rsidRPr="002637EA" w:rsidRDefault="00FA08C2" w:rsidP="002D56A3">
            <w:pPr>
              <w:overflowPunct w:val="0"/>
              <w:textAlignment w:val="baseline"/>
              <w:rPr>
                <w:rFonts w:ascii="ＭＳ ゴシック" w:eastAsia="ＭＳ ゴシック" w:hAnsi="Times New Roman"/>
                <w:color w:val="000000" w:themeColor="text1"/>
                <w:kern w:val="0"/>
                <w:sz w:val="20"/>
                <w:szCs w:val="20"/>
              </w:rPr>
            </w:pPr>
          </w:p>
          <w:p w14:paraId="6341151E" w14:textId="77777777" w:rsidR="00983E06" w:rsidRPr="002637EA" w:rsidRDefault="00983E06" w:rsidP="00FD798B">
            <w:pPr>
              <w:overflowPunct w:val="0"/>
              <w:textAlignment w:val="baseline"/>
              <w:rPr>
                <w:rFonts w:ascii="ＭＳ ゴシック" w:eastAsia="ＭＳ ゴシック" w:hAnsi="ＭＳ ゴシック"/>
                <w:color w:val="000000" w:themeColor="text1"/>
                <w:sz w:val="20"/>
                <w:szCs w:val="20"/>
              </w:rPr>
            </w:pPr>
          </w:p>
        </w:tc>
      </w:tr>
    </w:tbl>
    <w:p w14:paraId="2A2084D4" w14:textId="2F965ACE" w:rsidR="00FD798B" w:rsidRPr="002637EA" w:rsidRDefault="000024A2" w:rsidP="00FD798B">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022F35" w:rsidRPr="002637EA">
        <w:rPr>
          <w:rFonts w:ascii="ＭＳ ゴシック" w:eastAsia="ＭＳ ゴシック" w:hAnsi="ＭＳ ゴシック" w:hint="eastAsia"/>
          <w:color w:val="000000" w:themeColor="text1"/>
          <w:sz w:val="20"/>
          <w:szCs w:val="20"/>
        </w:rPr>
        <w:t>１</w:t>
      </w:r>
      <w:r w:rsidRPr="002637EA">
        <w:rPr>
          <w:rFonts w:ascii="ＭＳ ゴシック" w:eastAsia="ＭＳ ゴシック" w:hAnsi="ＭＳ ゴシック" w:hint="eastAsia"/>
          <w:color w:val="000000" w:themeColor="text1"/>
          <w:sz w:val="20"/>
          <w:szCs w:val="20"/>
        </w:rPr>
        <w:t>－</w:t>
      </w:r>
    </w:p>
    <w:p w14:paraId="36264A88" w14:textId="77777777" w:rsidR="00A5563E" w:rsidRPr="002637EA" w:rsidRDefault="00A5563E" w:rsidP="00FD798B">
      <w:pPr>
        <w:tabs>
          <w:tab w:val="left" w:pos="1290"/>
        </w:tabs>
        <w:ind w:firstLineChars="400" w:firstLine="800"/>
        <w:jc w:val="center"/>
        <w:rPr>
          <w:rFonts w:ascii="ＭＳ ゴシック" w:eastAsia="ＭＳ ゴシック" w:hAnsi="ＭＳ ゴシック"/>
          <w:color w:val="000000" w:themeColor="text1"/>
          <w:sz w:val="20"/>
          <w:szCs w:val="20"/>
        </w:rPr>
      </w:pPr>
    </w:p>
    <w:p w14:paraId="27171EE7" w14:textId="3D093BF7" w:rsidR="00A5563E" w:rsidRPr="002637EA" w:rsidRDefault="00A5563E" w:rsidP="004749BA">
      <w:pPr>
        <w:tabs>
          <w:tab w:val="left" w:pos="1290"/>
        </w:tabs>
        <w:rPr>
          <w:rFonts w:ascii="ＭＳ ゴシック" w:eastAsia="ＭＳ ゴシック" w:hAnsi="ＭＳ ゴシック"/>
          <w:color w:val="000000" w:themeColor="text1"/>
          <w:sz w:val="20"/>
          <w:szCs w:val="20"/>
        </w:rPr>
      </w:pPr>
    </w:p>
    <w:tbl>
      <w:tblPr>
        <w:tblpPr w:leftFromText="142" w:rightFromText="142" w:vertAnchor="text" w:horzAnchor="margin" w:tblpXSpec="right"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2637EA" w:rsidRPr="002637EA" w14:paraId="653A8A7B" w14:textId="77777777" w:rsidTr="00580381">
        <w:trPr>
          <w:trHeight w:val="416"/>
        </w:trPr>
        <w:tc>
          <w:tcPr>
            <w:tcW w:w="3643" w:type="dxa"/>
            <w:vAlign w:val="center"/>
          </w:tcPr>
          <w:p w14:paraId="262CA2C6" w14:textId="77777777" w:rsidR="00580381" w:rsidRPr="002637EA" w:rsidRDefault="00580381" w:rsidP="0058038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チ ェ ッ ク ポ イ ン ト</w:t>
            </w:r>
          </w:p>
        </w:tc>
        <w:tc>
          <w:tcPr>
            <w:tcW w:w="2268" w:type="dxa"/>
            <w:vAlign w:val="center"/>
          </w:tcPr>
          <w:p w14:paraId="196D4B17" w14:textId="77777777" w:rsidR="00580381" w:rsidRPr="002637EA" w:rsidRDefault="00580381" w:rsidP="0058038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330" w:type="dxa"/>
            <w:vAlign w:val="center"/>
          </w:tcPr>
          <w:p w14:paraId="10E67DEF" w14:textId="77777777" w:rsidR="00580381" w:rsidRPr="002637EA" w:rsidRDefault="00580381" w:rsidP="0058038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606" w:type="dxa"/>
            <w:vAlign w:val="center"/>
          </w:tcPr>
          <w:p w14:paraId="757A05B9" w14:textId="77777777" w:rsidR="00580381" w:rsidRPr="002637EA" w:rsidRDefault="00580381" w:rsidP="0058038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2A278370" w14:textId="77777777" w:rsidTr="008B7725">
        <w:trPr>
          <w:trHeight w:val="13319"/>
        </w:trPr>
        <w:tc>
          <w:tcPr>
            <w:tcW w:w="3643" w:type="dxa"/>
          </w:tcPr>
          <w:p w14:paraId="11DF8FB1" w14:textId="77777777" w:rsidR="00580381" w:rsidRPr="002637EA" w:rsidRDefault="00580381" w:rsidP="00580381">
            <w:pPr>
              <w:overflowPunct w:val="0"/>
              <w:textAlignment w:val="baseline"/>
              <w:rPr>
                <w:rFonts w:ascii="ＭＳ ゴシック" w:eastAsia="ＭＳ ゴシック" w:hAnsi="Times New Roman"/>
                <w:color w:val="000000" w:themeColor="text1"/>
                <w:kern w:val="0"/>
                <w:sz w:val="20"/>
                <w:szCs w:val="20"/>
              </w:rPr>
            </w:pPr>
          </w:p>
          <w:p w14:paraId="48982835"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104B47DB"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331064CA"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16F7771F"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2EA19CA8"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09039BF2"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6A824E41"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24010E6C"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579313E8"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406FA0D8"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157A5816" w14:textId="77777777" w:rsidR="004013D4" w:rsidRPr="002637EA" w:rsidRDefault="004013D4" w:rsidP="00580381">
            <w:pPr>
              <w:overflowPunct w:val="0"/>
              <w:textAlignment w:val="baseline"/>
              <w:rPr>
                <w:rFonts w:ascii="ＭＳ ゴシック" w:eastAsia="ＭＳ ゴシック" w:hAnsi="Times New Roman"/>
                <w:color w:val="000000" w:themeColor="text1"/>
                <w:kern w:val="0"/>
                <w:sz w:val="20"/>
                <w:szCs w:val="20"/>
              </w:rPr>
            </w:pPr>
          </w:p>
          <w:p w14:paraId="2933F83B" w14:textId="1CE9D05B" w:rsidR="00580381" w:rsidRPr="002637EA" w:rsidRDefault="00580381" w:rsidP="0058038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実態と差異がある場合は</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運営規程及び園則どおりに運用するか</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もしくは変更すること。</w:t>
            </w:r>
          </w:p>
          <w:p w14:paraId="49C6BC89" w14:textId="77777777" w:rsidR="00580381" w:rsidRPr="002637EA" w:rsidRDefault="00580381"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83BAA16" w14:textId="67C998F4" w:rsidR="00580381" w:rsidRPr="002637EA" w:rsidRDefault="00580381"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運営規程として定めるべき事項について</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幼保連携型認定こども園が法令に基づき定める園則で網羅している場合には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運営規程と兼ねることが可能であり</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別途運営規程を作成する必要はない。ただし</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園則に定めていない事項がある場合には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別途運営規程を作成する</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又は園則に追加する必要がある。</w:t>
            </w:r>
          </w:p>
          <w:p w14:paraId="53F8F16C" w14:textId="77777777" w:rsidR="00580381" w:rsidRPr="002637EA" w:rsidRDefault="00580381"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0529780" w14:textId="77777777" w:rsidR="00580381" w:rsidRPr="002637EA" w:rsidRDefault="00580381" w:rsidP="004013D4">
            <w:pPr>
              <w:overflowPunct w:val="0"/>
              <w:ind w:left="210" w:hangingChars="100" w:hanging="210"/>
              <w:textAlignment w:val="baseline"/>
              <w:rPr>
                <w:color w:val="000000" w:themeColor="text1"/>
                <w:szCs w:val="21"/>
              </w:rPr>
            </w:pPr>
          </w:p>
        </w:tc>
        <w:tc>
          <w:tcPr>
            <w:tcW w:w="2268" w:type="dxa"/>
          </w:tcPr>
          <w:p w14:paraId="4B8AC61E" w14:textId="77777777" w:rsidR="00580381" w:rsidRPr="002637EA" w:rsidRDefault="00580381"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5DF44B7"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15BF5D4"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FF27539"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387CFD1"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C3C6E81"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567FBB7"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13085CF"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D8A0003"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22F3435"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7F282CF"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D9129D3"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DC2B788" w14:textId="77777777" w:rsidR="00580381" w:rsidRPr="002637EA" w:rsidRDefault="00580381"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運営規程</w:t>
            </w:r>
          </w:p>
          <w:p w14:paraId="4207B2A6" w14:textId="77777777" w:rsidR="00580381" w:rsidRPr="002637EA" w:rsidRDefault="00580381" w:rsidP="00580381">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園則</w:t>
            </w:r>
          </w:p>
          <w:p w14:paraId="3C5D66C4" w14:textId="77777777" w:rsidR="00580381" w:rsidRPr="002637EA" w:rsidRDefault="00580381" w:rsidP="00580381">
            <w:pPr>
              <w:overflowPunct w:val="0"/>
              <w:textAlignment w:val="baseline"/>
              <w:rPr>
                <w:rFonts w:ascii="ＭＳ ゴシック" w:eastAsia="ＭＳ ゴシック" w:hAnsi="ＭＳ ゴシック"/>
                <w:color w:val="000000" w:themeColor="text1"/>
                <w:sz w:val="20"/>
                <w:szCs w:val="20"/>
              </w:rPr>
            </w:pPr>
          </w:p>
          <w:p w14:paraId="663C4C96" w14:textId="77777777" w:rsidR="00580381" w:rsidRPr="002637EA" w:rsidRDefault="00580381" w:rsidP="00580381">
            <w:pPr>
              <w:overflowPunct w:val="0"/>
              <w:textAlignment w:val="baseline"/>
              <w:rPr>
                <w:rFonts w:ascii="ＭＳ ゴシック" w:eastAsia="ＭＳ ゴシック" w:hAnsi="ＭＳ ゴシック"/>
                <w:color w:val="000000" w:themeColor="text1"/>
                <w:sz w:val="20"/>
                <w:szCs w:val="20"/>
              </w:rPr>
            </w:pPr>
          </w:p>
          <w:p w14:paraId="3252F919" w14:textId="77777777" w:rsidR="00580381" w:rsidRPr="002637EA" w:rsidRDefault="00580381" w:rsidP="00580381">
            <w:pPr>
              <w:overflowPunct w:val="0"/>
              <w:textAlignment w:val="baseline"/>
              <w:rPr>
                <w:rFonts w:ascii="ＭＳ ゴシック" w:eastAsia="ＭＳ ゴシック" w:hAnsi="ＭＳ ゴシック"/>
                <w:color w:val="000000" w:themeColor="text1"/>
                <w:sz w:val="20"/>
                <w:szCs w:val="20"/>
              </w:rPr>
            </w:pPr>
          </w:p>
          <w:p w14:paraId="342B0F6C" w14:textId="77777777" w:rsidR="00580381" w:rsidRPr="002637EA" w:rsidRDefault="00580381" w:rsidP="00580381">
            <w:pPr>
              <w:rPr>
                <w:rFonts w:ascii="ＭＳ ゴシック" w:eastAsia="ＭＳ ゴシック" w:hAnsi="ＭＳ ゴシック"/>
                <w:color w:val="000000" w:themeColor="text1"/>
                <w:sz w:val="20"/>
                <w:szCs w:val="20"/>
              </w:rPr>
            </w:pPr>
          </w:p>
          <w:p w14:paraId="72FB65D1" w14:textId="77777777" w:rsidR="00580381" w:rsidRPr="002637EA" w:rsidRDefault="00580381" w:rsidP="00580381">
            <w:pPr>
              <w:rPr>
                <w:rFonts w:ascii="ＭＳ ゴシック" w:eastAsia="ＭＳ ゴシック" w:hAnsi="ＭＳ ゴシック"/>
                <w:color w:val="000000" w:themeColor="text1"/>
                <w:sz w:val="20"/>
                <w:szCs w:val="20"/>
              </w:rPr>
            </w:pPr>
          </w:p>
          <w:p w14:paraId="317DFCFC" w14:textId="77777777" w:rsidR="00580381" w:rsidRPr="002637EA" w:rsidRDefault="00580381" w:rsidP="00580381">
            <w:pPr>
              <w:overflowPunct w:val="0"/>
              <w:textAlignment w:val="baseline"/>
              <w:rPr>
                <w:rFonts w:ascii="ＭＳ ゴシック" w:eastAsia="ＭＳ ゴシック" w:hAnsi="Times New Roman"/>
                <w:color w:val="000000" w:themeColor="text1"/>
                <w:kern w:val="0"/>
                <w:sz w:val="20"/>
                <w:szCs w:val="20"/>
              </w:rPr>
            </w:pPr>
          </w:p>
        </w:tc>
        <w:tc>
          <w:tcPr>
            <w:tcW w:w="2330" w:type="dxa"/>
          </w:tcPr>
          <w:p w14:paraId="495F2557" w14:textId="77777777" w:rsidR="00580381" w:rsidRPr="002637EA" w:rsidRDefault="00580381" w:rsidP="00580381">
            <w:pPr>
              <w:overflowPunct w:val="0"/>
              <w:textAlignment w:val="baseline"/>
              <w:rPr>
                <w:rFonts w:ascii="ＭＳ ゴシック" w:eastAsia="ＭＳ ゴシック" w:hAnsi="Times New Roman"/>
                <w:color w:val="000000" w:themeColor="text1"/>
                <w:kern w:val="0"/>
                <w:sz w:val="20"/>
                <w:szCs w:val="20"/>
                <w:lang w:eastAsia="zh-CN"/>
              </w:rPr>
            </w:pPr>
          </w:p>
          <w:p w14:paraId="6228539E"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01CCC82"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BDE7796"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09E7F99"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B91DCB6"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5CCFA93"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3B5A5AD"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AA1DA9B"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E4C306B"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BEA56FB"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817BA6B" w14:textId="77777777" w:rsidR="004013D4" w:rsidRPr="002637EA" w:rsidRDefault="004013D4" w:rsidP="0058038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25EE4B7" w14:textId="77777777" w:rsidR="00580381" w:rsidRPr="002637EA" w:rsidRDefault="00580381" w:rsidP="00580381">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規則第16条</w:t>
            </w:r>
          </w:p>
          <w:p w14:paraId="2D790351" w14:textId="77777777" w:rsidR="00580381" w:rsidRPr="002637EA" w:rsidRDefault="00580381" w:rsidP="00580381">
            <w:pPr>
              <w:overflowPunct w:val="0"/>
              <w:textAlignment w:val="baseline"/>
              <w:rPr>
                <w:rFonts w:ascii="ＭＳ ゴシック" w:eastAsia="ＭＳ ゴシック" w:hAnsi="ＭＳ ゴシック"/>
                <w:color w:val="000000" w:themeColor="text1"/>
                <w:kern w:val="0"/>
                <w:sz w:val="20"/>
                <w:szCs w:val="20"/>
                <w:lang w:eastAsia="zh-CN"/>
              </w:rPr>
            </w:pPr>
            <w:r w:rsidRPr="002637EA">
              <w:rPr>
                <w:rFonts w:ascii="ＭＳ ゴシック" w:eastAsia="ＭＳ ゴシック" w:hAnsi="ＭＳ ゴシック" w:hint="eastAsia"/>
                <w:color w:val="000000" w:themeColor="text1"/>
                <w:kern w:val="0"/>
                <w:sz w:val="20"/>
                <w:szCs w:val="20"/>
                <w:lang w:eastAsia="zh-CN"/>
              </w:rPr>
              <w:t>○ 運営基準第20条</w:t>
            </w:r>
          </w:p>
          <w:p w14:paraId="1681152B" w14:textId="77777777" w:rsidR="00580381" w:rsidRPr="002637EA" w:rsidRDefault="00580381" w:rsidP="00580381">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p>
          <w:p w14:paraId="7115C4D2" w14:textId="77777777" w:rsidR="00580381" w:rsidRPr="002637EA" w:rsidRDefault="00580381" w:rsidP="004013D4">
            <w:pPr>
              <w:ind w:left="200" w:hangingChars="100" w:hanging="200"/>
              <w:rPr>
                <w:rFonts w:ascii="ＭＳ ゴシック" w:eastAsia="ＭＳ ゴシック" w:hAnsi="ＭＳ ゴシック"/>
                <w:color w:val="000000" w:themeColor="text1"/>
                <w:sz w:val="20"/>
                <w:szCs w:val="20"/>
                <w:lang w:eastAsia="zh-CN"/>
              </w:rPr>
            </w:pPr>
          </w:p>
        </w:tc>
        <w:tc>
          <w:tcPr>
            <w:tcW w:w="1606" w:type="dxa"/>
          </w:tcPr>
          <w:p w14:paraId="6B2CA0F3" w14:textId="77777777" w:rsidR="00580381" w:rsidRPr="002637EA" w:rsidRDefault="00580381" w:rsidP="00580381">
            <w:pPr>
              <w:rPr>
                <w:rFonts w:ascii="ＭＳ ゴシック" w:eastAsia="ＭＳ ゴシック" w:hAnsi="ＭＳ ゴシック"/>
                <w:color w:val="000000" w:themeColor="text1"/>
                <w:sz w:val="20"/>
                <w:szCs w:val="20"/>
                <w:lang w:eastAsia="zh-CN"/>
              </w:rPr>
            </w:pPr>
          </w:p>
        </w:tc>
      </w:tr>
    </w:tbl>
    <w:p w14:paraId="48EA2E96" w14:textId="760617FF" w:rsidR="00580381" w:rsidRPr="002637EA" w:rsidRDefault="00E70078" w:rsidP="00E70078">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022F35" w:rsidRPr="002637EA">
        <w:rPr>
          <w:rFonts w:ascii="ＭＳ ゴシック" w:eastAsia="ＭＳ ゴシック" w:hAnsi="ＭＳ ゴシック" w:hint="eastAsia"/>
          <w:color w:val="000000" w:themeColor="text1"/>
          <w:sz w:val="20"/>
          <w:szCs w:val="20"/>
        </w:rPr>
        <w:t>２</w:t>
      </w:r>
      <w:r w:rsidRPr="002637EA">
        <w:rPr>
          <w:rFonts w:ascii="ＭＳ ゴシック" w:eastAsia="ＭＳ ゴシック" w:hAnsi="ＭＳ ゴシック" w:hint="eastAsia"/>
          <w:color w:val="000000" w:themeColor="text1"/>
          <w:sz w:val="20"/>
          <w:szCs w:val="20"/>
        </w:rPr>
        <w:t>－</w:t>
      </w:r>
    </w:p>
    <w:p w14:paraId="62D3949C" w14:textId="69F911FD" w:rsidR="00A5563E" w:rsidRPr="002637EA" w:rsidRDefault="00A5563E" w:rsidP="00E70078">
      <w:pPr>
        <w:tabs>
          <w:tab w:val="left" w:pos="1290"/>
        </w:tabs>
        <w:ind w:firstLineChars="400" w:firstLine="800"/>
        <w:jc w:val="center"/>
        <w:rPr>
          <w:rFonts w:ascii="ＭＳ ゴシック" w:eastAsia="ＭＳ ゴシック" w:hAnsi="ＭＳ ゴシック"/>
          <w:color w:val="000000" w:themeColor="text1"/>
          <w:sz w:val="20"/>
          <w:szCs w:val="20"/>
        </w:rPr>
      </w:pPr>
    </w:p>
    <w:p w14:paraId="133417A4" w14:textId="77777777" w:rsidR="00A5563E" w:rsidRPr="002637EA" w:rsidRDefault="00A5563E" w:rsidP="00E70078">
      <w:pPr>
        <w:tabs>
          <w:tab w:val="left" w:pos="1290"/>
        </w:tabs>
        <w:ind w:firstLineChars="400" w:firstLine="800"/>
        <w:jc w:val="center"/>
        <w:rPr>
          <w:rFonts w:ascii="ＭＳ ゴシック" w:eastAsia="ＭＳ ゴシック" w:hAnsi="ＭＳ ゴシック"/>
          <w:color w:val="000000" w:themeColor="text1"/>
          <w:sz w:val="20"/>
          <w:szCs w:val="20"/>
        </w:rPr>
      </w:pP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6804"/>
        <w:gridCol w:w="1702"/>
      </w:tblGrid>
      <w:tr w:rsidR="002637EA" w:rsidRPr="002637EA" w14:paraId="76E232A4" w14:textId="77777777" w:rsidTr="001F7D56">
        <w:trPr>
          <w:trHeight w:val="416"/>
        </w:trPr>
        <w:tc>
          <w:tcPr>
            <w:tcW w:w="1413" w:type="dxa"/>
            <w:vAlign w:val="center"/>
          </w:tcPr>
          <w:p w14:paraId="2CC4FED6" w14:textId="77777777" w:rsidR="00D4678C" w:rsidRPr="002637EA" w:rsidRDefault="00D4678C" w:rsidP="0087612D">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主　眼　事　項</w:t>
            </w:r>
          </w:p>
        </w:tc>
        <w:tc>
          <w:tcPr>
            <w:tcW w:w="6804" w:type="dxa"/>
            <w:vAlign w:val="center"/>
          </w:tcPr>
          <w:p w14:paraId="1C7115A3" w14:textId="77777777" w:rsidR="00D4678C" w:rsidRPr="002637EA" w:rsidRDefault="00D4678C" w:rsidP="0087612D">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702" w:type="dxa"/>
            <w:vAlign w:val="center"/>
          </w:tcPr>
          <w:p w14:paraId="3957C30A" w14:textId="77777777" w:rsidR="00D4678C" w:rsidRPr="002637EA" w:rsidRDefault="00D4678C" w:rsidP="0087612D">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0D7B7625" w14:textId="77777777" w:rsidTr="00A5563E">
        <w:trPr>
          <w:trHeight w:val="13225"/>
        </w:trPr>
        <w:tc>
          <w:tcPr>
            <w:tcW w:w="1413" w:type="dxa"/>
          </w:tcPr>
          <w:p w14:paraId="5EBDBFE0" w14:textId="77777777" w:rsidR="00D4678C" w:rsidRPr="002637EA" w:rsidRDefault="00D4678C" w:rsidP="001012CB">
            <w:pPr>
              <w:overflowPunct w:val="0"/>
              <w:textAlignment w:val="baseline"/>
              <w:rPr>
                <w:rFonts w:ascii="ＭＳ ゴシック" w:eastAsia="ＭＳ ゴシック" w:hAnsi="Times New Roman" w:cs="ＭＳ ゴシック"/>
                <w:b/>
                <w:bCs/>
                <w:color w:val="000000" w:themeColor="text1"/>
                <w:kern w:val="0"/>
                <w:sz w:val="20"/>
                <w:szCs w:val="20"/>
              </w:rPr>
            </w:pPr>
          </w:p>
          <w:p w14:paraId="3076EFC8" w14:textId="77777777" w:rsidR="00D4678C" w:rsidRPr="002637EA" w:rsidRDefault="00E766B4" w:rsidP="0087612D">
            <w:pPr>
              <w:rPr>
                <w:rFonts w:ascii="ＭＳ ゴシック" w:eastAsia="ＭＳ ゴシック" w:hAnsi="ＭＳ ゴシック"/>
                <w:b/>
                <w:color w:val="000000" w:themeColor="text1"/>
                <w:sz w:val="20"/>
                <w:szCs w:val="20"/>
              </w:rPr>
            </w:pPr>
            <w:r w:rsidRPr="002637EA">
              <w:rPr>
                <w:rFonts w:ascii="ＭＳ ゴシック" w:eastAsia="ＭＳ ゴシック" w:hAnsi="ＭＳ ゴシック" w:hint="eastAsia"/>
                <w:b/>
                <w:color w:val="000000" w:themeColor="text1"/>
                <w:sz w:val="20"/>
                <w:szCs w:val="20"/>
              </w:rPr>
              <w:t>３</w:t>
            </w:r>
            <w:r w:rsidR="00D4678C" w:rsidRPr="002637EA">
              <w:rPr>
                <w:rFonts w:ascii="ＭＳ ゴシック" w:eastAsia="ＭＳ ゴシック" w:hAnsi="ＭＳ ゴシック" w:hint="eastAsia"/>
                <w:b/>
                <w:color w:val="000000" w:themeColor="text1"/>
                <w:sz w:val="20"/>
                <w:szCs w:val="20"/>
              </w:rPr>
              <w:t xml:space="preserve">　掲示</w:t>
            </w:r>
          </w:p>
          <w:p w14:paraId="5DD9ABB6" w14:textId="77777777" w:rsidR="00D4678C" w:rsidRPr="002637EA" w:rsidRDefault="00D4678C" w:rsidP="0087612D">
            <w:pPr>
              <w:rPr>
                <w:rFonts w:ascii="ＭＳ ゴシック" w:eastAsia="ＭＳ ゴシック" w:hAnsi="ＭＳ ゴシック"/>
                <w:color w:val="000000" w:themeColor="text1"/>
                <w:sz w:val="20"/>
                <w:szCs w:val="20"/>
              </w:rPr>
            </w:pPr>
          </w:p>
          <w:p w14:paraId="029D6014" w14:textId="77777777" w:rsidR="00D4678C" w:rsidRPr="002637EA" w:rsidRDefault="00D4678C" w:rsidP="0087612D">
            <w:pPr>
              <w:rPr>
                <w:rFonts w:ascii="ＭＳ ゴシック" w:eastAsia="ＭＳ ゴシック" w:hAnsi="ＭＳ ゴシック"/>
                <w:color w:val="000000" w:themeColor="text1"/>
                <w:sz w:val="20"/>
                <w:szCs w:val="20"/>
              </w:rPr>
            </w:pPr>
          </w:p>
          <w:p w14:paraId="6A7B9583" w14:textId="77777777" w:rsidR="00D4678C" w:rsidRPr="002637EA" w:rsidRDefault="00D4678C" w:rsidP="0087612D">
            <w:pPr>
              <w:rPr>
                <w:rFonts w:ascii="ＭＳ ゴシック" w:eastAsia="ＭＳ ゴシック" w:hAnsi="ＭＳ ゴシック"/>
                <w:color w:val="000000" w:themeColor="text1"/>
                <w:sz w:val="20"/>
                <w:szCs w:val="20"/>
              </w:rPr>
            </w:pPr>
          </w:p>
          <w:p w14:paraId="2223AFEA" w14:textId="77777777" w:rsidR="00D4678C" w:rsidRPr="002637EA" w:rsidRDefault="00D4678C" w:rsidP="0087612D">
            <w:pPr>
              <w:rPr>
                <w:rFonts w:ascii="ＭＳ ゴシック" w:eastAsia="ＭＳ ゴシック" w:hAnsi="ＭＳ ゴシック"/>
                <w:color w:val="000000" w:themeColor="text1"/>
                <w:sz w:val="20"/>
                <w:szCs w:val="20"/>
              </w:rPr>
            </w:pPr>
          </w:p>
          <w:p w14:paraId="4E206F03" w14:textId="77777777" w:rsidR="00D4678C" w:rsidRPr="002637EA" w:rsidRDefault="00D4678C" w:rsidP="0087612D">
            <w:pPr>
              <w:rPr>
                <w:rFonts w:ascii="ＭＳ ゴシック" w:eastAsia="ＭＳ ゴシック" w:hAnsi="ＭＳ ゴシック"/>
                <w:color w:val="000000" w:themeColor="text1"/>
                <w:sz w:val="20"/>
                <w:szCs w:val="20"/>
              </w:rPr>
            </w:pPr>
          </w:p>
          <w:p w14:paraId="4D4F991C" w14:textId="77777777" w:rsidR="00D4678C" w:rsidRPr="002637EA" w:rsidRDefault="00D4678C" w:rsidP="0087612D">
            <w:pPr>
              <w:rPr>
                <w:rFonts w:ascii="ＭＳ ゴシック" w:eastAsia="ＭＳ ゴシック" w:hAnsi="ＭＳ ゴシック"/>
                <w:color w:val="000000" w:themeColor="text1"/>
                <w:sz w:val="20"/>
                <w:szCs w:val="20"/>
              </w:rPr>
            </w:pPr>
          </w:p>
          <w:p w14:paraId="01B1AAE8" w14:textId="77777777" w:rsidR="00D4678C" w:rsidRPr="002637EA" w:rsidRDefault="00D4678C" w:rsidP="0087612D">
            <w:pPr>
              <w:rPr>
                <w:rFonts w:ascii="ＭＳ ゴシック" w:eastAsia="ＭＳ ゴシック" w:hAnsi="ＭＳ ゴシック"/>
                <w:color w:val="000000" w:themeColor="text1"/>
                <w:sz w:val="20"/>
                <w:szCs w:val="20"/>
              </w:rPr>
            </w:pPr>
          </w:p>
          <w:p w14:paraId="17F630B2" w14:textId="77777777" w:rsidR="00D4678C" w:rsidRPr="002637EA" w:rsidRDefault="00D4678C" w:rsidP="0087612D">
            <w:pPr>
              <w:rPr>
                <w:rFonts w:ascii="ＭＳ ゴシック" w:eastAsia="ＭＳ ゴシック" w:hAnsi="ＭＳ ゴシック"/>
                <w:color w:val="000000" w:themeColor="text1"/>
                <w:sz w:val="20"/>
                <w:szCs w:val="20"/>
              </w:rPr>
            </w:pPr>
          </w:p>
          <w:p w14:paraId="5AB6C8CC" w14:textId="77777777" w:rsidR="00D4678C" w:rsidRPr="002637EA" w:rsidRDefault="00D4678C" w:rsidP="0087612D">
            <w:pPr>
              <w:rPr>
                <w:rFonts w:ascii="ＭＳ ゴシック" w:eastAsia="ＭＳ ゴシック" w:hAnsi="ＭＳ ゴシック"/>
                <w:color w:val="000000" w:themeColor="text1"/>
                <w:sz w:val="20"/>
                <w:szCs w:val="20"/>
              </w:rPr>
            </w:pPr>
          </w:p>
          <w:p w14:paraId="31422A6E" w14:textId="77777777" w:rsidR="00D4678C" w:rsidRPr="002637EA" w:rsidRDefault="00E766B4" w:rsidP="0087612D">
            <w:pPr>
              <w:rPr>
                <w:rFonts w:ascii="ＭＳ ゴシック" w:eastAsia="ＭＳ ゴシック" w:hAnsi="ＭＳ ゴシック"/>
                <w:b/>
                <w:color w:val="000000" w:themeColor="text1"/>
                <w:sz w:val="20"/>
                <w:szCs w:val="20"/>
              </w:rPr>
            </w:pPr>
            <w:r w:rsidRPr="002637EA">
              <w:rPr>
                <w:rFonts w:ascii="ＭＳ ゴシック" w:eastAsia="ＭＳ ゴシック" w:hAnsi="ＭＳ ゴシック" w:hint="eastAsia"/>
                <w:b/>
                <w:color w:val="000000" w:themeColor="text1"/>
                <w:sz w:val="20"/>
                <w:szCs w:val="20"/>
              </w:rPr>
              <w:t>４</w:t>
            </w:r>
            <w:r w:rsidR="00D4678C" w:rsidRPr="002637EA">
              <w:rPr>
                <w:rFonts w:ascii="ＭＳ ゴシック" w:eastAsia="ＭＳ ゴシック" w:hAnsi="ＭＳ ゴシック" w:hint="eastAsia"/>
                <w:b/>
                <w:color w:val="000000" w:themeColor="text1"/>
                <w:sz w:val="20"/>
                <w:szCs w:val="20"/>
              </w:rPr>
              <w:t xml:space="preserve">　情報提供</w:t>
            </w:r>
          </w:p>
          <w:p w14:paraId="52627C27" w14:textId="77777777" w:rsidR="00D4678C" w:rsidRPr="002637EA" w:rsidRDefault="00D4678C" w:rsidP="0087612D">
            <w:pPr>
              <w:rPr>
                <w:rFonts w:ascii="ＭＳ ゴシック" w:eastAsia="ＭＳ ゴシック" w:hAnsi="ＭＳ ゴシック"/>
                <w:color w:val="000000" w:themeColor="text1"/>
                <w:sz w:val="20"/>
                <w:szCs w:val="20"/>
              </w:rPr>
            </w:pPr>
          </w:p>
          <w:p w14:paraId="2741B4DE" w14:textId="77777777" w:rsidR="00CB78D6" w:rsidRPr="002637EA" w:rsidRDefault="00CB78D6" w:rsidP="00CB78D6">
            <w:pPr>
              <w:overflowPunct w:val="0"/>
              <w:textAlignment w:val="baseline"/>
              <w:rPr>
                <w:rFonts w:ascii="ＭＳ ゴシック" w:eastAsia="ＭＳ ゴシック" w:hAnsi="ＭＳ ゴシック" w:cs="ＭＳ ゴシック"/>
                <w:b/>
                <w:bCs/>
                <w:color w:val="000000" w:themeColor="text1"/>
                <w:kern w:val="0"/>
                <w:sz w:val="20"/>
                <w:szCs w:val="20"/>
              </w:rPr>
            </w:pPr>
          </w:p>
          <w:p w14:paraId="1EC4742E" w14:textId="77777777" w:rsidR="00CB78D6" w:rsidRPr="002637EA" w:rsidRDefault="00CB78D6" w:rsidP="00CB78D6">
            <w:pPr>
              <w:overflowPunct w:val="0"/>
              <w:textAlignment w:val="baseline"/>
              <w:rPr>
                <w:rFonts w:ascii="ＭＳ ゴシック" w:eastAsia="ＭＳ ゴシック" w:hAnsi="ＭＳ ゴシック" w:cs="ＭＳ ゴシック"/>
                <w:b/>
                <w:bCs/>
                <w:color w:val="000000" w:themeColor="text1"/>
                <w:kern w:val="0"/>
                <w:sz w:val="20"/>
                <w:szCs w:val="20"/>
              </w:rPr>
            </w:pPr>
          </w:p>
          <w:p w14:paraId="71A9BFC8" w14:textId="77777777" w:rsidR="00CB78D6" w:rsidRPr="002637EA" w:rsidRDefault="00CB78D6" w:rsidP="00CB78D6">
            <w:pPr>
              <w:overflowPunct w:val="0"/>
              <w:textAlignment w:val="baseline"/>
              <w:rPr>
                <w:rFonts w:ascii="ＭＳ ゴシック" w:eastAsia="ＭＳ ゴシック" w:hAnsi="ＭＳ ゴシック" w:cs="ＭＳ ゴシック"/>
                <w:b/>
                <w:bCs/>
                <w:color w:val="000000" w:themeColor="text1"/>
                <w:kern w:val="0"/>
                <w:sz w:val="20"/>
                <w:szCs w:val="20"/>
              </w:rPr>
            </w:pPr>
          </w:p>
          <w:p w14:paraId="182F48E8" w14:textId="77777777" w:rsidR="00CB78D6" w:rsidRPr="002637EA" w:rsidRDefault="00CB78D6" w:rsidP="00CB78D6">
            <w:pPr>
              <w:overflowPunct w:val="0"/>
              <w:textAlignment w:val="baseline"/>
              <w:rPr>
                <w:rFonts w:ascii="ＭＳ ゴシック" w:eastAsia="ＭＳ ゴシック" w:hAnsi="ＭＳ ゴシック" w:cs="ＭＳ ゴシック"/>
                <w:b/>
                <w:bCs/>
                <w:color w:val="000000" w:themeColor="text1"/>
                <w:kern w:val="0"/>
                <w:sz w:val="20"/>
                <w:szCs w:val="20"/>
              </w:rPr>
            </w:pPr>
          </w:p>
          <w:p w14:paraId="690C9976" w14:textId="77777777" w:rsidR="00CB78D6" w:rsidRPr="002637EA" w:rsidRDefault="00CB78D6" w:rsidP="00CB78D6">
            <w:pPr>
              <w:overflowPunct w:val="0"/>
              <w:textAlignment w:val="baseline"/>
              <w:rPr>
                <w:rFonts w:ascii="ＭＳ ゴシック" w:eastAsia="ＭＳ ゴシック" w:hAnsi="ＭＳ ゴシック" w:cs="ＭＳ ゴシック"/>
                <w:b/>
                <w:bCs/>
                <w:color w:val="000000" w:themeColor="text1"/>
                <w:kern w:val="0"/>
                <w:sz w:val="20"/>
                <w:szCs w:val="20"/>
              </w:rPr>
            </w:pPr>
          </w:p>
          <w:p w14:paraId="23683204" w14:textId="77777777" w:rsidR="00CB78D6" w:rsidRPr="002637EA" w:rsidRDefault="00CB78D6" w:rsidP="00CB78D6">
            <w:pPr>
              <w:overflowPunct w:val="0"/>
              <w:textAlignment w:val="baseline"/>
              <w:rPr>
                <w:rFonts w:ascii="ＭＳ ゴシック" w:eastAsia="ＭＳ ゴシック" w:hAnsi="ＭＳ ゴシック" w:cs="ＭＳ ゴシック"/>
                <w:b/>
                <w:bCs/>
                <w:color w:val="000000" w:themeColor="text1"/>
                <w:kern w:val="0"/>
                <w:sz w:val="20"/>
                <w:szCs w:val="20"/>
              </w:rPr>
            </w:pPr>
          </w:p>
          <w:p w14:paraId="6F537760" w14:textId="77777777" w:rsidR="00CB78D6" w:rsidRPr="002637EA" w:rsidRDefault="00CB78D6" w:rsidP="00CB78D6">
            <w:pPr>
              <w:overflowPunct w:val="0"/>
              <w:textAlignment w:val="baseline"/>
              <w:rPr>
                <w:rFonts w:ascii="ＭＳ ゴシック" w:eastAsia="ＭＳ ゴシック" w:hAnsi="ＭＳ ゴシック" w:cs="ＭＳ ゴシック"/>
                <w:b/>
                <w:bCs/>
                <w:color w:val="000000" w:themeColor="text1"/>
                <w:kern w:val="0"/>
                <w:sz w:val="20"/>
                <w:szCs w:val="20"/>
              </w:rPr>
            </w:pPr>
          </w:p>
          <w:p w14:paraId="7017995B" w14:textId="77777777" w:rsidR="00CB78D6" w:rsidRPr="002637EA" w:rsidRDefault="00CB78D6" w:rsidP="00CB78D6">
            <w:pPr>
              <w:overflowPunct w:val="0"/>
              <w:textAlignment w:val="baseline"/>
              <w:rPr>
                <w:rFonts w:ascii="ＭＳ ゴシック" w:eastAsia="ＭＳ ゴシック" w:hAnsi="ＭＳ ゴシック" w:cs="ＭＳ ゴシック"/>
                <w:b/>
                <w:bCs/>
                <w:color w:val="000000" w:themeColor="text1"/>
                <w:kern w:val="0"/>
                <w:sz w:val="20"/>
                <w:szCs w:val="20"/>
              </w:rPr>
            </w:pPr>
          </w:p>
          <w:p w14:paraId="54631F16" w14:textId="77777777" w:rsidR="00CB78D6" w:rsidRPr="002637EA" w:rsidRDefault="00CB78D6" w:rsidP="00CB78D6">
            <w:pPr>
              <w:overflowPunct w:val="0"/>
              <w:textAlignment w:val="baseline"/>
              <w:rPr>
                <w:rFonts w:ascii="ＭＳ ゴシック" w:eastAsia="ＭＳ ゴシック" w:hAnsi="ＭＳ ゴシック" w:cs="ＭＳ ゴシック"/>
                <w:b/>
                <w:bCs/>
                <w:color w:val="000000" w:themeColor="text1"/>
                <w:kern w:val="0"/>
                <w:sz w:val="20"/>
                <w:szCs w:val="20"/>
              </w:rPr>
            </w:pPr>
          </w:p>
          <w:p w14:paraId="79AC5F89" w14:textId="77777777" w:rsidR="00CB78D6" w:rsidRPr="002637EA" w:rsidRDefault="00CB78D6" w:rsidP="00CB78D6">
            <w:pPr>
              <w:overflowPunct w:val="0"/>
              <w:textAlignment w:val="baseline"/>
              <w:rPr>
                <w:rFonts w:ascii="ＭＳ ゴシック" w:eastAsia="ＭＳ ゴシック" w:hAnsi="ＭＳ ゴシック" w:cs="ＭＳ ゴシック"/>
                <w:b/>
                <w:bCs/>
                <w:color w:val="000000" w:themeColor="text1"/>
                <w:kern w:val="0"/>
                <w:sz w:val="20"/>
                <w:szCs w:val="20"/>
              </w:rPr>
            </w:pPr>
          </w:p>
          <w:p w14:paraId="64DA1516" w14:textId="77777777" w:rsidR="003C7179" w:rsidRPr="002637EA" w:rsidRDefault="003C7179" w:rsidP="003C7179">
            <w:pPr>
              <w:ind w:left="200" w:hangingChars="100" w:hanging="200"/>
              <w:rPr>
                <w:rFonts w:ascii="ＭＳ ゴシック" w:eastAsia="ＭＳ ゴシック" w:hAnsi="ＭＳ ゴシック"/>
                <w:dstrike/>
                <w:color w:val="000000" w:themeColor="text1"/>
                <w:sz w:val="20"/>
                <w:szCs w:val="20"/>
              </w:rPr>
            </w:pPr>
          </w:p>
          <w:p w14:paraId="1D67D2D2" w14:textId="77777777" w:rsidR="00525B4C" w:rsidRPr="002637EA" w:rsidRDefault="00525B4C" w:rsidP="003C7179">
            <w:pPr>
              <w:ind w:left="200" w:hangingChars="100" w:hanging="200"/>
              <w:rPr>
                <w:rFonts w:ascii="ＭＳ ゴシック" w:eastAsia="ＭＳ ゴシック" w:hAnsi="ＭＳ ゴシック"/>
                <w:dstrike/>
                <w:color w:val="000000" w:themeColor="text1"/>
                <w:sz w:val="20"/>
                <w:szCs w:val="20"/>
              </w:rPr>
            </w:pPr>
          </w:p>
          <w:p w14:paraId="330F965C" w14:textId="77777777" w:rsidR="00525B4C" w:rsidRPr="002637EA" w:rsidRDefault="00525B4C" w:rsidP="003C7179">
            <w:pPr>
              <w:ind w:left="200" w:hangingChars="100" w:hanging="200"/>
              <w:rPr>
                <w:rFonts w:ascii="ＭＳ ゴシック" w:eastAsia="ＭＳ ゴシック" w:hAnsi="ＭＳ ゴシック"/>
                <w:dstrike/>
                <w:color w:val="000000" w:themeColor="text1"/>
                <w:sz w:val="20"/>
                <w:szCs w:val="20"/>
              </w:rPr>
            </w:pPr>
          </w:p>
          <w:p w14:paraId="7808199D" w14:textId="77777777" w:rsidR="00525B4C" w:rsidRPr="002637EA" w:rsidRDefault="00525B4C" w:rsidP="003C7179">
            <w:pPr>
              <w:ind w:left="200" w:hangingChars="100" w:hanging="200"/>
              <w:rPr>
                <w:rFonts w:ascii="ＭＳ ゴシック" w:eastAsia="ＭＳ ゴシック" w:hAnsi="ＭＳ ゴシック"/>
                <w:dstrike/>
                <w:color w:val="000000" w:themeColor="text1"/>
                <w:sz w:val="20"/>
                <w:szCs w:val="20"/>
              </w:rPr>
            </w:pPr>
          </w:p>
          <w:p w14:paraId="69CBA633" w14:textId="77777777" w:rsidR="00525B4C" w:rsidRPr="002637EA" w:rsidRDefault="00525B4C" w:rsidP="003C7179">
            <w:pPr>
              <w:ind w:left="200" w:hangingChars="100" w:hanging="200"/>
              <w:rPr>
                <w:rFonts w:ascii="ＭＳ ゴシック" w:eastAsia="ＭＳ ゴシック" w:hAnsi="ＭＳ ゴシック"/>
                <w:dstrike/>
                <w:color w:val="000000" w:themeColor="text1"/>
                <w:sz w:val="20"/>
                <w:szCs w:val="20"/>
              </w:rPr>
            </w:pPr>
          </w:p>
          <w:p w14:paraId="44B3F0A2" w14:textId="77777777" w:rsidR="00525B4C" w:rsidRPr="002637EA" w:rsidRDefault="00525B4C" w:rsidP="003C7179">
            <w:pPr>
              <w:ind w:left="200" w:hangingChars="100" w:hanging="200"/>
              <w:rPr>
                <w:rFonts w:ascii="ＭＳ ゴシック" w:eastAsia="ＭＳ ゴシック" w:hAnsi="ＭＳ ゴシック"/>
                <w:dstrike/>
                <w:color w:val="000000" w:themeColor="text1"/>
                <w:sz w:val="20"/>
                <w:szCs w:val="20"/>
              </w:rPr>
            </w:pPr>
          </w:p>
          <w:p w14:paraId="4623453A" w14:textId="77777777" w:rsidR="003C7179" w:rsidRPr="002637EA" w:rsidRDefault="003C7179" w:rsidP="003C7179">
            <w:pPr>
              <w:ind w:left="200" w:hangingChars="100" w:hanging="200"/>
              <w:rPr>
                <w:rFonts w:ascii="ＭＳ ゴシック" w:eastAsia="ＭＳ ゴシック" w:hAnsi="ＭＳ ゴシック"/>
                <w:color w:val="000000" w:themeColor="text1"/>
                <w:sz w:val="20"/>
                <w:szCs w:val="20"/>
              </w:rPr>
            </w:pPr>
          </w:p>
          <w:p w14:paraId="52239BC2" w14:textId="77777777" w:rsidR="00E43AF9" w:rsidRPr="002637EA" w:rsidRDefault="00E43AF9" w:rsidP="00E43AF9">
            <w:pPr>
              <w:spacing w:line="180" w:lineRule="auto"/>
              <w:rPr>
                <w:rFonts w:ascii="ＭＳ ゴシック" w:eastAsia="ＭＳ ゴシック" w:hAnsi="ＭＳ ゴシック"/>
                <w:color w:val="000000" w:themeColor="text1"/>
                <w:sz w:val="20"/>
                <w:szCs w:val="20"/>
              </w:rPr>
            </w:pPr>
          </w:p>
          <w:p w14:paraId="3B1B4B93" w14:textId="77777777" w:rsidR="00D4678C" w:rsidRPr="002637EA" w:rsidRDefault="00D4678C" w:rsidP="0087612D">
            <w:pPr>
              <w:rPr>
                <w:rFonts w:ascii="ＭＳ ゴシック" w:eastAsia="ＭＳ ゴシック" w:hAnsi="ＭＳ ゴシック"/>
                <w:color w:val="000000" w:themeColor="text1"/>
                <w:sz w:val="20"/>
                <w:szCs w:val="20"/>
              </w:rPr>
            </w:pPr>
          </w:p>
          <w:p w14:paraId="212F2809" w14:textId="77777777" w:rsidR="00D4678C" w:rsidRPr="002637EA" w:rsidRDefault="00D4678C" w:rsidP="0087612D">
            <w:pPr>
              <w:rPr>
                <w:rFonts w:ascii="ＭＳ ゴシック" w:eastAsia="ＭＳ ゴシック" w:hAnsi="ＭＳ ゴシック"/>
                <w:color w:val="000000" w:themeColor="text1"/>
                <w:sz w:val="20"/>
                <w:szCs w:val="20"/>
              </w:rPr>
            </w:pPr>
          </w:p>
          <w:p w14:paraId="291FAEBF" w14:textId="77777777" w:rsidR="00D4678C" w:rsidRPr="002637EA" w:rsidRDefault="00D4678C" w:rsidP="0087612D">
            <w:pPr>
              <w:rPr>
                <w:rFonts w:ascii="ＭＳ ゴシック" w:eastAsia="ＭＳ ゴシック" w:hAnsi="ＭＳ ゴシック"/>
                <w:color w:val="000000" w:themeColor="text1"/>
                <w:sz w:val="20"/>
                <w:szCs w:val="20"/>
              </w:rPr>
            </w:pPr>
          </w:p>
        </w:tc>
        <w:tc>
          <w:tcPr>
            <w:tcW w:w="6804" w:type="dxa"/>
          </w:tcPr>
          <w:p w14:paraId="3F7FA82F" w14:textId="77777777" w:rsidR="00D4678C" w:rsidRPr="002637EA" w:rsidRDefault="00D4678C" w:rsidP="00D4678C">
            <w:pPr>
              <w:overflowPunct w:val="0"/>
              <w:textAlignment w:val="baseline"/>
              <w:rPr>
                <w:rFonts w:ascii="ＭＳ ゴシック" w:eastAsia="ＭＳ ゴシック" w:hAnsi="ＭＳ ゴシック"/>
                <w:color w:val="000000" w:themeColor="text1"/>
                <w:sz w:val="20"/>
                <w:szCs w:val="20"/>
              </w:rPr>
            </w:pPr>
          </w:p>
          <w:p w14:paraId="1F63E1E7" w14:textId="0E770187" w:rsidR="00D4678C" w:rsidRPr="002637EA" w:rsidRDefault="00D4678C" w:rsidP="0087612D">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(1) 建物又は敷地の公衆の見やすい場所に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幼保連携型認定こども園である旨を掲示しているか。</w:t>
            </w:r>
          </w:p>
          <w:p w14:paraId="55DE11B1" w14:textId="77777777" w:rsidR="00D4678C" w:rsidRPr="002637EA" w:rsidRDefault="00D4678C" w:rsidP="0087612D">
            <w:pPr>
              <w:overflowPunct w:val="0"/>
              <w:ind w:left="200" w:hangingChars="100" w:hanging="200"/>
              <w:textAlignment w:val="baseline"/>
              <w:rPr>
                <w:rFonts w:ascii="ＭＳ ゴシック" w:eastAsia="ＭＳ ゴシック" w:hAnsi="ＭＳ ゴシック"/>
                <w:color w:val="000000" w:themeColor="text1"/>
                <w:sz w:val="20"/>
                <w:szCs w:val="20"/>
              </w:rPr>
            </w:pPr>
          </w:p>
          <w:p w14:paraId="435984AC" w14:textId="30D20E04" w:rsidR="00D321F5" w:rsidRPr="002637EA" w:rsidRDefault="00D4678C" w:rsidP="00D321F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(2) 幼保連携型認定こども園の見やすい場所に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運営規程の概要</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職員の勤務の体制</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利用者負担その他の利用申込者の幼保連携型認定こども園の選択に資すると認められる重要事項を掲示</w:t>
            </w:r>
            <w:r w:rsidR="00D321F5" w:rsidRPr="002637EA">
              <w:rPr>
                <w:rFonts w:ascii="ＭＳ ゴシック" w:eastAsia="ＭＳ ゴシック" w:hAnsi="ＭＳ ゴシック" w:cs="ＭＳ ゴシック" w:hint="eastAsia"/>
                <w:color w:val="000000" w:themeColor="text1"/>
                <w:kern w:val="0"/>
                <w:sz w:val="20"/>
                <w:szCs w:val="20"/>
              </w:rPr>
              <w:t>するとともに</w:t>
            </w:r>
            <w:r w:rsidR="002E08C1" w:rsidRPr="002637EA">
              <w:rPr>
                <w:rFonts w:ascii="ＭＳ ゴシック" w:eastAsia="ＭＳ ゴシック" w:hAnsi="ＭＳ ゴシック" w:cs="ＭＳ ゴシック" w:hint="eastAsia"/>
                <w:color w:val="000000" w:themeColor="text1"/>
                <w:kern w:val="0"/>
                <w:sz w:val="20"/>
                <w:szCs w:val="20"/>
              </w:rPr>
              <w:t>､</w:t>
            </w:r>
            <w:r w:rsidR="00D321F5" w:rsidRPr="002637EA">
              <w:rPr>
                <w:rFonts w:ascii="ＭＳ ゴシック" w:eastAsia="ＭＳ ゴシック" w:hAnsi="ＭＳ ゴシック" w:cs="ＭＳ ゴシック" w:hint="eastAsia"/>
                <w:color w:val="000000" w:themeColor="text1"/>
                <w:kern w:val="0"/>
                <w:sz w:val="20"/>
                <w:szCs w:val="20"/>
              </w:rPr>
              <w:t>インターネット等により公衆の閲覧に供しているか。</w:t>
            </w:r>
          </w:p>
          <w:p w14:paraId="5C439E5D" w14:textId="77777777" w:rsidR="00D4678C" w:rsidRPr="002637EA" w:rsidRDefault="00D4678C" w:rsidP="00D321F5">
            <w:pPr>
              <w:overflowPunct w:val="0"/>
              <w:textAlignment w:val="baseline"/>
              <w:rPr>
                <w:rFonts w:ascii="ＭＳ ゴシック" w:eastAsia="ＭＳ ゴシック" w:hAnsi="ＭＳ ゴシック"/>
                <w:color w:val="000000" w:themeColor="text1"/>
                <w:sz w:val="20"/>
                <w:szCs w:val="20"/>
              </w:rPr>
            </w:pPr>
          </w:p>
          <w:p w14:paraId="291F347F" w14:textId="77777777" w:rsidR="00D4678C" w:rsidRPr="002637EA" w:rsidRDefault="00D4678C" w:rsidP="0087612D">
            <w:pPr>
              <w:overflowPunct w:val="0"/>
              <w:ind w:left="200" w:hangingChars="100" w:hanging="200"/>
              <w:textAlignment w:val="baseline"/>
              <w:rPr>
                <w:rFonts w:ascii="ＭＳ ゴシック" w:eastAsia="ＭＳ ゴシック" w:hAnsi="ＭＳ ゴシック"/>
                <w:color w:val="000000" w:themeColor="text1"/>
                <w:sz w:val="20"/>
                <w:szCs w:val="20"/>
              </w:rPr>
            </w:pPr>
          </w:p>
          <w:p w14:paraId="2D2DB664" w14:textId="77777777" w:rsidR="00D4678C" w:rsidRPr="002637EA" w:rsidRDefault="00D4678C" w:rsidP="0087612D">
            <w:pPr>
              <w:overflowPunct w:val="0"/>
              <w:ind w:left="200" w:hangingChars="100" w:hanging="200"/>
              <w:textAlignment w:val="baseline"/>
              <w:rPr>
                <w:rFonts w:ascii="ＭＳ ゴシック" w:eastAsia="ＭＳ ゴシック" w:hAnsi="ＭＳ ゴシック"/>
                <w:color w:val="000000" w:themeColor="text1"/>
                <w:sz w:val="20"/>
                <w:szCs w:val="20"/>
              </w:rPr>
            </w:pPr>
          </w:p>
          <w:p w14:paraId="4DBAF464" w14:textId="45BDBD0B" w:rsidR="00D4678C" w:rsidRPr="002637EA" w:rsidRDefault="00D4678C" w:rsidP="0087612D">
            <w:pPr>
              <w:overflowPunct w:val="0"/>
              <w:ind w:left="2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(1) 幼保連携型認定こども園における教育及び保育等の状況</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その他当該園の運営の状況に関する情報提供を積極的に行っているか。</w:t>
            </w:r>
          </w:p>
          <w:p w14:paraId="183E86E8" w14:textId="77777777" w:rsidR="00D4678C" w:rsidRPr="002637EA" w:rsidRDefault="00D4678C" w:rsidP="0087612D">
            <w:pPr>
              <w:overflowPunct w:val="0"/>
              <w:ind w:left="200" w:hangingChars="100" w:hanging="200"/>
              <w:textAlignment w:val="baseline"/>
              <w:rPr>
                <w:rFonts w:ascii="ＭＳ ゴシック" w:eastAsia="ＭＳ ゴシック" w:hAnsi="ＭＳ ゴシック"/>
                <w:color w:val="000000" w:themeColor="text1"/>
                <w:sz w:val="20"/>
                <w:szCs w:val="20"/>
              </w:rPr>
            </w:pPr>
          </w:p>
          <w:p w14:paraId="31CA3F4F" w14:textId="78510743" w:rsidR="00D4678C" w:rsidRPr="002637EA" w:rsidRDefault="00D4678C" w:rsidP="0087612D">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(2) 幼保連携型認定こども園を利用しようとする小学校就学前の子どもに係る支給認定保護者が</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その希望を踏まえて適切に幼保連携型認定こども園を選択することができるように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当該幼保連携型認定こども園が提供する教育及び保育の内容に関する情報の提供を行うよう努めているか。</w:t>
            </w:r>
          </w:p>
          <w:p w14:paraId="36EB890D" w14:textId="77777777" w:rsidR="00D4678C" w:rsidRPr="002637EA" w:rsidRDefault="00D4678C" w:rsidP="0087612D">
            <w:pPr>
              <w:overflowPunct w:val="0"/>
              <w:ind w:left="200" w:hangingChars="100" w:hanging="200"/>
              <w:textAlignment w:val="baseline"/>
              <w:rPr>
                <w:rFonts w:ascii="ＭＳ ゴシック" w:eastAsia="ＭＳ ゴシック" w:hAnsi="ＭＳ ゴシック"/>
                <w:color w:val="000000" w:themeColor="text1"/>
                <w:sz w:val="20"/>
                <w:szCs w:val="20"/>
              </w:rPr>
            </w:pPr>
          </w:p>
          <w:p w14:paraId="04F578EA" w14:textId="5FDA11D9" w:rsidR="00AE5DAC" w:rsidRPr="002637EA" w:rsidRDefault="00AE5DAC" w:rsidP="0087612D">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(3) </w:t>
            </w:r>
            <w:r w:rsidR="00D4678C" w:rsidRPr="002637EA">
              <w:rPr>
                <w:rFonts w:ascii="ＭＳ ゴシック" w:eastAsia="ＭＳ ゴシック" w:hAnsi="ＭＳ ゴシック" w:hint="eastAsia"/>
                <w:color w:val="000000" w:themeColor="text1"/>
                <w:sz w:val="20"/>
                <w:szCs w:val="20"/>
              </w:rPr>
              <w:t>当該幼保連携型認定こども園について広告をする場合において</w:t>
            </w:r>
            <w:r w:rsidR="002E08C1" w:rsidRPr="002637EA">
              <w:rPr>
                <w:rFonts w:ascii="ＭＳ ゴシック" w:eastAsia="ＭＳ ゴシック" w:hAnsi="ＭＳ ゴシック" w:hint="eastAsia"/>
                <w:color w:val="000000" w:themeColor="text1"/>
                <w:sz w:val="20"/>
                <w:szCs w:val="20"/>
              </w:rPr>
              <w:t>､</w:t>
            </w:r>
            <w:r w:rsidR="00D4678C" w:rsidRPr="002637EA">
              <w:rPr>
                <w:rFonts w:ascii="ＭＳ ゴシック" w:eastAsia="ＭＳ ゴシック" w:hAnsi="ＭＳ ゴシック" w:hint="eastAsia"/>
                <w:color w:val="000000" w:themeColor="text1"/>
                <w:sz w:val="20"/>
                <w:szCs w:val="20"/>
              </w:rPr>
              <w:t>その</w:t>
            </w:r>
          </w:p>
          <w:p w14:paraId="582C5D88" w14:textId="77777777" w:rsidR="00D4678C" w:rsidRPr="002637EA" w:rsidRDefault="00D4678C" w:rsidP="00AE5DAC">
            <w:pPr>
              <w:overflowPunct w:val="0"/>
              <w:ind w:leftChars="100" w:left="21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内容は虚偽のもの又は誇大なものとなっていないか。</w:t>
            </w:r>
          </w:p>
          <w:p w14:paraId="390D10E9" w14:textId="77777777" w:rsidR="00D4678C" w:rsidRPr="002637EA" w:rsidRDefault="00D4678C" w:rsidP="0087612D">
            <w:pPr>
              <w:overflowPunct w:val="0"/>
              <w:ind w:left="200" w:hangingChars="100" w:hanging="200"/>
              <w:textAlignment w:val="baseline"/>
              <w:rPr>
                <w:rFonts w:ascii="ＭＳ ゴシック" w:eastAsia="ＭＳ ゴシック" w:hAnsi="ＭＳ ゴシック"/>
                <w:color w:val="000000" w:themeColor="text1"/>
                <w:sz w:val="20"/>
                <w:szCs w:val="20"/>
              </w:rPr>
            </w:pPr>
          </w:p>
          <w:p w14:paraId="454E80B4" w14:textId="263A7895" w:rsidR="00C15D2E" w:rsidRPr="002637EA" w:rsidRDefault="00C15D2E" w:rsidP="00C15D2E">
            <w:pPr>
              <w:overflowPunct w:val="0"/>
              <w:ind w:left="300" w:hangingChars="150" w:hanging="3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(4)  法人が提供する福祉サービスの内容</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法人の業務及び財務状況等について関係者に対する情報提供を適切に行っているか。</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828"/>
            </w:tblGrid>
            <w:tr w:rsidR="002637EA" w:rsidRPr="002637EA" w14:paraId="6ADE3263" w14:textId="77777777" w:rsidTr="00C15D2E">
              <w:trPr>
                <w:trHeight w:val="576"/>
              </w:trPr>
              <w:tc>
                <w:tcPr>
                  <w:tcW w:w="5828" w:type="dxa"/>
                  <w:tcBorders>
                    <w:top w:val="single" w:sz="4" w:space="0" w:color="auto"/>
                    <w:left w:val="single" w:sz="4" w:space="0" w:color="auto"/>
                    <w:bottom w:val="single" w:sz="4" w:space="0" w:color="auto"/>
                    <w:right w:val="single" w:sz="4" w:space="0" w:color="auto"/>
                  </w:tcBorders>
                </w:tcPr>
                <w:p w14:paraId="6FAC4CDC" w14:textId="77777777" w:rsidR="00C15D2E" w:rsidRPr="002637EA" w:rsidRDefault="00C15D2E" w:rsidP="009B3075">
                  <w:pPr>
                    <w:pStyle w:val="a3"/>
                    <w:framePr w:hSpace="142" w:wrap="around" w:vAnchor="text" w:hAnchor="margin" w:xAlign="center" w:y="160"/>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（情報提供の方法）</w:t>
                  </w:r>
                </w:p>
                <w:p w14:paraId="400D7B19" w14:textId="77777777" w:rsidR="00C15D2E" w:rsidRPr="002637EA" w:rsidRDefault="00C15D2E" w:rsidP="009B3075">
                  <w:pPr>
                    <w:pStyle w:val="a3"/>
                    <w:framePr w:hSpace="142" w:wrap="around" w:vAnchor="text" w:hAnchor="margin" w:xAlign="center" w:y="160"/>
                    <w:spacing w:line="240" w:lineRule="auto"/>
                    <w:rPr>
                      <w:rFonts w:ascii="ＭＳ ゴシック" w:hAnsi="ＭＳ ゴシック"/>
                      <w:color w:val="000000" w:themeColor="text1"/>
                      <w:spacing w:val="0"/>
                      <w:u w:val="single"/>
                    </w:rPr>
                  </w:pPr>
                </w:p>
                <w:p w14:paraId="60384C91" w14:textId="77777777" w:rsidR="00C15D2E" w:rsidRPr="002637EA" w:rsidRDefault="00C15D2E" w:rsidP="009B3075">
                  <w:pPr>
                    <w:pStyle w:val="a3"/>
                    <w:framePr w:hSpace="142" w:wrap="around" w:vAnchor="text" w:hAnchor="margin" w:xAlign="center" w:y="160"/>
                    <w:spacing w:line="240" w:lineRule="auto"/>
                    <w:rPr>
                      <w:rFonts w:ascii="ＭＳ ゴシック" w:hAnsi="ＭＳ ゴシック"/>
                      <w:color w:val="000000" w:themeColor="text1"/>
                      <w:spacing w:val="0"/>
                      <w:u w:val="single"/>
                    </w:rPr>
                  </w:pPr>
                </w:p>
              </w:tc>
            </w:tr>
          </w:tbl>
          <w:p w14:paraId="693FE664" w14:textId="77777777" w:rsidR="00C15D2E" w:rsidRPr="002637EA" w:rsidRDefault="00C15D2E" w:rsidP="00C15D2E">
            <w:pPr>
              <w:pStyle w:val="a3"/>
              <w:spacing w:line="240" w:lineRule="auto"/>
              <w:ind w:leftChars="5" w:left="210" w:hangingChars="100" w:hanging="200"/>
              <w:rPr>
                <w:rFonts w:ascii="ＭＳ ゴシック" w:hAnsi="ＭＳ ゴシック"/>
                <w:color w:val="000000" w:themeColor="text1"/>
                <w:spacing w:val="0"/>
                <w:u w:val="single"/>
              </w:rPr>
            </w:pPr>
          </w:p>
          <w:p w14:paraId="53766FDB" w14:textId="77777777" w:rsidR="00E43AF9" w:rsidRPr="002637EA" w:rsidRDefault="00E43AF9" w:rsidP="00E43AF9">
            <w:pPr>
              <w:pStyle w:val="a3"/>
              <w:spacing w:line="240" w:lineRule="auto"/>
              <w:rPr>
                <w:rFonts w:ascii="ＭＳ ゴシック" w:hAnsi="ＭＳ ゴシック"/>
                <w:color w:val="000000" w:themeColor="text1"/>
                <w:spacing w:val="0"/>
                <w:u w:val="single"/>
              </w:rPr>
            </w:pPr>
          </w:p>
          <w:p w14:paraId="01AE031F" w14:textId="6161E3BA" w:rsidR="00D4678C" w:rsidRPr="002637EA" w:rsidRDefault="00C15D2E" w:rsidP="00C15D2E">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(5) 福祉サービスの質の評価を行い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 xml:space="preserve"> サービスの質の向上を図るための措置を講じているか。</w:t>
            </w:r>
          </w:p>
        </w:tc>
        <w:tc>
          <w:tcPr>
            <w:tcW w:w="1702" w:type="dxa"/>
          </w:tcPr>
          <w:p w14:paraId="0BBA7895" w14:textId="77777777" w:rsidR="00D4678C" w:rsidRPr="002637EA" w:rsidRDefault="00D4678C" w:rsidP="0087612D">
            <w:pPr>
              <w:overflowPunct w:val="0"/>
              <w:spacing w:line="120" w:lineRule="auto"/>
              <w:textAlignment w:val="baseline"/>
              <w:rPr>
                <w:rFonts w:ascii="ＭＳ ゴシック" w:eastAsia="ＭＳ ゴシック" w:hAnsi="ＭＳ ゴシック"/>
                <w:color w:val="000000" w:themeColor="text1"/>
                <w:sz w:val="20"/>
                <w:szCs w:val="20"/>
              </w:rPr>
            </w:pPr>
          </w:p>
          <w:p w14:paraId="0BB0A814" w14:textId="77777777" w:rsidR="00D4678C" w:rsidRPr="002637EA" w:rsidRDefault="00D4678C" w:rsidP="0087612D">
            <w:pPr>
              <w:overflowPunct w:val="0"/>
              <w:spacing w:line="120" w:lineRule="auto"/>
              <w:textAlignment w:val="baseline"/>
              <w:rPr>
                <w:rFonts w:ascii="ＭＳ ゴシック" w:eastAsia="ＭＳ ゴシック" w:hAnsi="ＭＳ ゴシック"/>
                <w:color w:val="000000" w:themeColor="text1"/>
                <w:sz w:val="20"/>
                <w:szCs w:val="20"/>
              </w:rPr>
            </w:pPr>
          </w:p>
          <w:p w14:paraId="132CB75D" w14:textId="77777777" w:rsidR="00D4678C" w:rsidRPr="002637EA" w:rsidRDefault="002637EA" w:rsidP="0087612D">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72646101"/>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D4678C"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28955661"/>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D4678C" w:rsidRPr="002637EA">
              <w:rPr>
                <w:rFonts w:ascii="ＭＳ ゴシック" w:eastAsia="ＭＳ ゴシック" w:hAnsi="ＭＳ ゴシック" w:cs="ＭＳ ゴシック" w:hint="eastAsia"/>
                <w:color w:val="000000" w:themeColor="text1"/>
                <w:kern w:val="0"/>
                <w:sz w:val="20"/>
                <w:szCs w:val="20"/>
              </w:rPr>
              <w:t>いない</w:t>
            </w:r>
          </w:p>
          <w:p w14:paraId="35832688" w14:textId="77777777" w:rsidR="00D4678C" w:rsidRPr="002637EA" w:rsidRDefault="00D4678C" w:rsidP="0087612D">
            <w:pPr>
              <w:overflowPunct w:val="0"/>
              <w:textAlignment w:val="baseline"/>
              <w:rPr>
                <w:rFonts w:ascii="ＭＳ ゴシック" w:eastAsia="ＭＳ ゴシック" w:hAnsi="Times New Roman"/>
                <w:color w:val="000000" w:themeColor="text1"/>
                <w:kern w:val="0"/>
                <w:sz w:val="20"/>
                <w:szCs w:val="20"/>
              </w:rPr>
            </w:pPr>
          </w:p>
          <w:p w14:paraId="036A07C0" w14:textId="77777777" w:rsidR="00D4678C" w:rsidRPr="002637EA" w:rsidRDefault="00D4678C" w:rsidP="0087612D">
            <w:pPr>
              <w:overflowPunct w:val="0"/>
              <w:textAlignment w:val="baseline"/>
              <w:rPr>
                <w:rFonts w:ascii="ＭＳ ゴシック" w:eastAsia="ＭＳ ゴシック" w:hAnsi="Times New Roman"/>
                <w:color w:val="000000" w:themeColor="text1"/>
                <w:kern w:val="0"/>
                <w:sz w:val="20"/>
                <w:szCs w:val="20"/>
              </w:rPr>
            </w:pPr>
          </w:p>
          <w:p w14:paraId="15B80A26" w14:textId="77777777" w:rsidR="00D4678C" w:rsidRPr="002637EA" w:rsidRDefault="002637EA" w:rsidP="0087612D">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76470054"/>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D4678C"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15471154"/>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D4678C" w:rsidRPr="002637EA">
              <w:rPr>
                <w:rFonts w:ascii="ＭＳ ゴシック" w:eastAsia="ＭＳ ゴシック" w:hAnsi="ＭＳ ゴシック" w:hint="eastAsia"/>
                <w:color w:val="000000" w:themeColor="text1"/>
                <w:sz w:val="20"/>
                <w:szCs w:val="20"/>
              </w:rPr>
              <w:t>いない</w:t>
            </w:r>
          </w:p>
          <w:p w14:paraId="506A0C86"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0F6F5DC7"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3E6D60C0"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05258E34"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0CCD1C50"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33C3DE1D"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7C2CC916" w14:textId="77777777" w:rsidR="00D4678C" w:rsidRPr="002637EA" w:rsidRDefault="002637EA" w:rsidP="0087612D">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27608657"/>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D4678C"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46490184"/>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D4678C" w:rsidRPr="002637EA">
              <w:rPr>
                <w:rFonts w:ascii="ＭＳ ゴシック" w:eastAsia="ＭＳ ゴシック" w:hAnsi="ＭＳ ゴシック" w:hint="eastAsia"/>
                <w:color w:val="000000" w:themeColor="text1"/>
                <w:sz w:val="20"/>
                <w:szCs w:val="20"/>
              </w:rPr>
              <w:t>いない</w:t>
            </w:r>
          </w:p>
          <w:p w14:paraId="5D2B46EE"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604CEEB4"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026E4BDB" w14:textId="77777777" w:rsidR="00D4678C" w:rsidRPr="002637EA" w:rsidRDefault="002637EA" w:rsidP="0087612D">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74403915"/>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D4678C"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410351591"/>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D4678C" w:rsidRPr="002637EA">
              <w:rPr>
                <w:rFonts w:ascii="ＭＳ ゴシック" w:eastAsia="ＭＳ ゴシック" w:hAnsi="ＭＳ ゴシック" w:hint="eastAsia"/>
                <w:color w:val="000000" w:themeColor="text1"/>
                <w:sz w:val="20"/>
                <w:szCs w:val="20"/>
              </w:rPr>
              <w:t>いない</w:t>
            </w:r>
          </w:p>
          <w:p w14:paraId="5C60C994"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08221561"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1E9ACFDB"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3424BF14"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00C336CA"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5C1992A9" w14:textId="77777777" w:rsidR="00D4678C" w:rsidRPr="002637EA" w:rsidRDefault="002637EA" w:rsidP="0087612D">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115323953"/>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D4678C" w:rsidRPr="002637EA">
              <w:rPr>
                <w:rFonts w:ascii="ＭＳ ゴシック" w:eastAsia="ＭＳ ゴシック" w:hAnsi="ＭＳ ゴシック" w:hint="eastAsia"/>
                <w:color w:val="000000" w:themeColor="text1"/>
                <w:sz w:val="20"/>
                <w:szCs w:val="20"/>
              </w:rPr>
              <w:t>いない</w:t>
            </w:r>
            <w:r w:rsidR="00863F73" w:rsidRPr="002637EA">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427881696"/>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863F73" w:rsidRPr="002637EA">
              <w:rPr>
                <w:rFonts w:ascii="ＭＳ ゴシック" w:eastAsia="ＭＳ ゴシック" w:hAnsi="ＭＳ ゴシック"/>
                <w:color w:val="000000" w:themeColor="text1"/>
                <w:sz w:val="20"/>
                <w:szCs w:val="20"/>
              </w:rPr>
              <w:t>いる</w:t>
            </w:r>
          </w:p>
          <w:p w14:paraId="5C1C4ED6" w14:textId="77777777" w:rsidR="00C15D2E" w:rsidRPr="002637EA" w:rsidRDefault="00C15D2E" w:rsidP="0087612D">
            <w:pPr>
              <w:overflowPunct w:val="0"/>
              <w:textAlignment w:val="baseline"/>
              <w:rPr>
                <w:rFonts w:ascii="ＭＳ ゴシック" w:eastAsia="ＭＳ ゴシック" w:hAnsi="ＭＳ ゴシック"/>
                <w:color w:val="000000" w:themeColor="text1"/>
                <w:sz w:val="20"/>
                <w:szCs w:val="20"/>
              </w:rPr>
            </w:pPr>
          </w:p>
          <w:p w14:paraId="45094D32" w14:textId="77777777" w:rsidR="00C15D2E" w:rsidRPr="002637EA" w:rsidRDefault="00C15D2E" w:rsidP="0087612D">
            <w:pPr>
              <w:overflowPunct w:val="0"/>
              <w:textAlignment w:val="baseline"/>
              <w:rPr>
                <w:rFonts w:ascii="ＭＳ ゴシック" w:eastAsia="ＭＳ ゴシック" w:hAnsi="ＭＳ ゴシック"/>
                <w:color w:val="000000" w:themeColor="text1"/>
                <w:sz w:val="20"/>
                <w:szCs w:val="20"/>
              </w:rPr>
            </w:pPr>
          </w:p>
          <w:p w14:paraId="10E34EC2" w14:textId="77777777" w:rsidR="00C15D2E" w:rsidRPr="002637EA" w:rsidRDefault="002637EA" w:rsidP="00C15D2E">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70086512"/>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C15D2E"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665140893"/>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C15D2E" w:rsidRPr="002637EA">
              <w:rPr>
                <w:rFonts w:ascii="ＭＳ ゴシック" w:eastAsia="ＭＳ ゴシック" w:hAnsi="ＭＳ ゴシック" w:hint="eastAsia"/>
                <w:color w:val="000000" w:themeColor="text1"/>
                <w:sz w:val="20"/>
                <w:szCs w:val="20"/>
              </w:rPr>
              <w:t>いない</w:t>
            </w:r>
          </w:p>
          <w:p w14:paraId="7B5128E9" w14:textId="77777777" w:rsidR="00C15D2E" w:rsidRPr="002637EA" w:rsidRDefault="00C15D2E" w:rsidP="00C15D2E">
            <w:pPr>
              <w:overflowPunct w:val="0"/>
              <w:textAlignment w:val="baseline"/>
              <w:rPr>
                <w:rFonts w:ascii="ＭＳ ゴシック" w:eastAsia="ＭＳ ゴシック" w:hAnsi="ＭＳ ゴシック"/>
                <w:color w:val="000000" w:themeColor="text1"/>
                <w:sz w:val="20"/>
                <w:szCs w:val="20"/>
              </w:rPr>
            </w:pPr>
          </w:p>
          <w:p w14:paraId="739B7AF0" w14:textId="77777777" w:rsidR="00C15D2E" w:rsidRPr="002637EA" w:rsidRDefault="00C15D2E" w:rsidP="00C15D2E">
            <w:pPr>
              <w:overflowPunct w:val="0"/>
              <w:textAlignment w:val="baseline"/>
              <w:rPr>
                <w:rFonts w:ascii="ＭＳ ゴシック" w:eastAsia="ＭＳ ゴシック" w:hAnsi="ＭＳ ゴシック"/>
                <w:color w:val="000000" w:themeColor="text1"/>
                <w:sz w:val="20"/>
                <w:szCs w:val="20"/>
              </w:rPr>
            </w:pPr>
          </w:p>
          <w:p w14:paraId="2EC8329D" w14:textId="77777777" w:rsidR="00C15D2E" w:rsidRPr="002637EA" w:rsidRDefault="00C15D2E" w:rsidP="00C15D2E">
            <w:pPr>
              <w:overflowPunct w:val="0"/>
              <w:textAlignment w:val="baseline"/>
              <w:rPr>
                <w:rFonts w:ascii="ＭＳ ゴシック" w:eastAsia="ＭＳ ゴシック" w:hAnsi="ＭＳ ゴシック"/>
                <w:color w:val="000000" w:themeColor="text1"/>
                <w:sz w:val="20"/>
                <w:szCs w:val="20"/>
              </w:rPr>
            </w:pPr>
          </w:p>
          <w:p w14:paraId="514A7A64" w14:textId="77777777" w:rsidR="00E43AF9" w:rsidRPr="002637EA" w:rsidRDefault="00E43AF9" w:rsidP="00C15D2E">
            <w:pPr>
              <w:overflowPunct w:val="0"/>
              <w:textAlignment w:val="baseline"/>
              <w:rPr>
                <w:rFonts w:ascii="ＭＳ ゴシック" w:eastAsia="ＭＳ ゴシック" w:hAnsi="ＭＳ ゴシック"/>
                <w:color w:val="000000" w:themeColor="text1"/>
                <w:sz w:val="20"/>
                <w:szCs w:val="20"/>
              </w:rPr>
            </w:pPr>
          </w:p>
          <w:p w14:paraId="31462180" w14:textId="77777777" w:rsidR="00E43AF9" w:rsidRPr="002637EA" w:rsidRDefault="00E43AF9" w:rsidP="00C15D2E">
            <w:pPr>
              <w:overflowPunct w:val="0"/>
              <w:textAlignment w:val="baseline"/>
              <w:rPr>
                <w:rFonts w:ascii="ＭＳ ゴシック" w:eastAsia="ＭＳ ゴシック" w:hAnsi="ＭＳ ゴシック"/>
                <w:color w:val="000000" w:themeColor="text1"/>
                <w:sz w:val="20"/>
                <w:szCs w:val="20"/>
              </w:rPr>
            </w:pPr>
          </w:p>
          <w:p w14:paraId="6A7FF6CD" w14:textId="77777777" w:rsidR="00294435" w:rsidRPr="002637EA" w:rsidRDefault="00294435" w:rsidP="00C15D2E">
            <w:pPr>
              <w:overflowPunct w:val="0"/>
              <w:textAlignment w:val="baseline"/>
              <w:rPr>
                <w:rFonts w:ascii="ＭＳ ゴシック" w:eastAsia="ＭＳ ゴシック" w:hAnsi="ＭＳ ゴシック"/>
                <w:color w:val="000000" w:themeColor="text1"/>
                <w:sz w:val="20"/>
                <w:szCs w:val="20"/>
              </w:rPr>
            </w:pPr>
          </w:p>
          <w:p w14:paraId="4A2C055E" w14:textId="77777777" w:rsidR="00C15D2E" w:rsidRPr="002637EA" w:rsidRDefault="002637EA" w:rsidP="00C15D2E">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14230905"/>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C15D2E"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393970332"/>
                <w14:checkbox>
                  <w14:checked w14:val="0"/>
                  <w14:checkedState w14:val="00FE" w14:font="Wingdings"/>
                  <w14:uncheckedState w14:val="2610" w14:font="ＭＳ ゴシック"/>
                </w14:checkbox>
              </w:sdtPr>
              <w:sdtEndPr/>
              <w:sdtContent>
                <w:r w:rsidR="001F7D56" w:rsidRPr="002637EA">
                  <w:rPr>
                    <w:rFonts w:ascii="ＭＳ ゴシック" w:eastAsia="ＭＳ ゴシック" w:hAnsi="ＭＳ ゴシック" w:hint="eastAsia"/>
                    <w:color w:val="000000" w:themeColor="text1"/>
                    <w:sz w:val="20"/>
                    <w:szCs w:val="20"/>
                  </w:rPr>
                  <w:t>☐</w:t>
                </w:r>
              </w:sdtContent>
            </w:sdt>
            <w:r w:rsidR="00C15D2E" w:rsidRPr="002637EA">
              <w:rPr>
                <w:rFonts w:ascii="ＭＳ ゴシック" w:eastAsia="ＭＳ ゴシック" w:hAnsi="ＭＳ ゴシック" w:hint="eastAsia"/>
                <w:color w:val="000000" w:themeColor="text1"/>
                <w:sz w:val="20"/>
                <w:szCs w:val="20"/>
              </w:rPr>
              <w:t>いない</w:t>
            </w:r>
          </w:p>
          <w:p w14:paraId="15D6BA66" w14:textId="77777777" w:rsidR="00C15D2E" w:rsidRPr="002637EA" w:rsidRDefault="00C15D2E" w:rsidP="00C15D2E">
            <w:pPr>
              <w:overflowPunct w:val="0"/>
              <w:textAlignment w:val="baseline"/>
              <w:rPr>
                <w:rFonts w:ascii="ＭＳ ゴシック" w:eastAsia="ＭＳ ゴシック" w:hAnsi="ＭＳ ゴシック"/>
                <w:color w:val="000000" w:themeColor="text1"/>
                <w:sz w:val="20"/>
                <w:szCs w:val="20"/>
              </w:rPr>
            </w:pPr>
          </w:p>
          <w:p w14:paraId="69B986F6" w14:textId="77777777" w:rsidR="00C15D2E" w:rsidRPr="002637EA" w:rsidRDefault="00C15D2E" w:rsidP="0087612D">
            <w:pPr>
              <w:overflowPunct w:val="0"/>
              <w:textAlignment w:val="baseline"/>
              <w:rPr>
                <w:rFonts w:ascii="ＭＳ ゴシック" w:eastAsia="ＭＳ ゴシック" w:hAnsi="ＭＳ ゴシック"/>
                <w:color w:val="000000" w:themeColor="text1"/>
                <w:sz w:val="20"/>
                <w:szCs w:val="20"/>
              </w:rPr>
            </w:pPr>
          </w:p>
        </w:tc>
      </w:tr>
    </w:tbl>
    <w:p w14:paraId="547016B2" w14:textId="77777777" w:rsidR="00D4678C" w:rsidRPr="002637EA" w:rsidRDefault="00D4678C" w:rsidP="00D4678C">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022F35" w:rsidRPr="002637EA">
        <w:rPr>
          <w:rFonts w:ascii="ＭＳ ゴシック" w:eastAsia="ＭＳ ゴシック" w:hAnsi="ＭＳ ゴシック" w:hint="eastAsia"/>
          <w:color w:val="000000" w:themeColor="text1"/>
          <w:sz w:val="20"/>
          <w:szCs w:val="20"/>
        </w:rPr>
        <w:t>３</w:t>
      </w:r>
      <w:r w:rsidRPr="002637EA">
        <w:rPr>
          <w:rFonts w:ascii="ＭＳ ゴシック" w:eastAsia="ＭＳ ゴシック" w:hAnsi="ＭＳ ゴシック" w:hint="eastAsia"/>
          <w:color w:val="000000" w:themeColor="text1"/>
          <w:sz w:val="20"/>
          <w:szCs w:val="20"/>
        </w:rPr>
        <w:t>－</w:t>
      </w:r>
    </w:p>
    <w:p w14:paraId="6B239FC6" w14:textId="4145C03F" w:rsidR="00D4678C" w:rsidRPr="002637EA" w:rsidRDefault="00D4678C" w:rsidP="00D4678C">
      <w:pPr>
        <w:tabs>
          <w:tab w:val="left" w:pos="1290"/>
        </w:tabs>
        <w:ind w:firstLineChars="400" w:firstLine="800"/>
        <w:jc w:val="center"/>
        <w:rPr>
          <w:rFonts w:ascii="ＭＳ ゴシック" w:eastAsia="ＭＳ ゴシック" w:hAnsi="ＭＳ ゴシック"/>
          <w:color w:val="000000" w:themeColor="text1"/>
          <w:sz w:val="20"/>
          <w:szCs w:val="20"/>
        </w:rPr>
      </w:pPr>
    </w:p>
    <w:p w14:paraId="2BED0E40" w14:textId="77777777" w:rsidR="00A5563E" w:rsidRPr="002637EA" w:rsidRDefault="00A5563E" w:rsidP="00D4678C">
      <w:pPr>
        <w:tabs>
          <w:tab w:val="left" w:pos="1290"/>
        </w:tabs>
        <w:ind w:firstLineChars="400" w:firstLine="800"/>
        <w:jc w:val="center"/>
        <w:rPr>
          <w:rFonts w:ascii="ＭＳ ゴシック" w:eastAsia="ＭＳ ゴシック" w:hAnsi="ＭＳ ゴシック"/>
          <w:color w:val="000000" w:themeColor="text1"/>
          <w:sz w:val="20"/>
          <w:szCs w:val="20"/>
        </w:rPr>
      </w:pPr>
    </w:p>
    <w:tbl>
      <w:tblPr>
        <w:tblpPr w:leftFromText="142" w:rightFromText="142" w:vertAnchor="text" w:horzAnchor="margin" w:tblpXSpec="right"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2637EA" w:rsidRPr="002637EA" w14:paraId="6B3A1EC7" w14:textId="77777777" w:rsidTr="0087612D">
        <w:trPr>
          <w:trHeight w:val="416"/>
        </w:trPr>
        <w:tc>
          <w:tcPr>
            <w:tcW w:w="3643" w:type="dxa"/>
            <w:vAlign w:val="center"/>
          </w:tcPr>
          <w:p w14:paraId="50B56B76" w14:textId="77777777" w:rsidR="00D4678C" w:rsidRPr="002637EA" w:rsidRDefault="00D4678C" w:rsidP="0087612D">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チ ェ ッ ク ポ イ ン ト</w:t>
            </w:r>
          </w:p>
        </w:tc>
        <w:tc>
          <w:tcPr>
            <w:tcW w:w="2268" w:type="dxa"/>
            <w:vAlign w:val="center"/>
          </w:tcPr>
          <w:p w14:paraId="5AE86382" w14:textId="77777777" w:rsidR="00D4678C" w:rsidRPr="002637EA" w:rsidRDefault="00D4678C" w:rsidP="0087612D">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330" w:type="dxa"/>
            <w:vAlign w:val="center"/>
          </w:tcPr>
          <w:p w14:paraId="203E63AC" w14:textId="77777777" w:rsidR="00D4678C" w:rsidRPr="002637EA" w:rsidRDefault="00D4678C" w:rsidP="0087612D">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606" w:type="dxa"/>
            <w:vAlign w:val="center"/>
          </w:tcPr>
          <w:p w14:paraId="1482711D" w14:textId="77777777" w:rsidR="00D4678C" w:rsidRPr="002637EA" w:rsidRDefault="00D4678C" w:rsidP="0087612D">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485AB185" w14:textId="77777777" w:rsidTr="00A5563E">
        <w:trPr>
          <w:trHeight w:val="13322"/>
        </w:trPr>
        <w:tc>
          <w:tcPr>
            <w:tcW w:w="3643" w:type="dxa"/>
          </w:tcPr>
          <w:p w14:paraId="2FBBAFCE" w14:textId="77777777" w:rsidR="00D4678C" w:rsidRPr="002637EA" w:rsidRDefault="00D4678C" w:rsidP="0087612D">
            <w:pPr>
              <w:overflowPunct w:val="0"/>
              <w:textAlignment w:val="baseline"/>
              <w:rPr>
                <w:rFonts w:ascii="ＭＳ ゴシック" w:eastAsia="ＭＳ ゴシック" w:hAnsi="Times New Roman"/>
                <w:color w:val="000000" w:themeColor="text1"/>
                <w:kern w:val="0"/>
                <w:sz w:val="20"/>
                <w:szCs w:val="20"/>
              </w:rPr>
            </w:pPr>
          </w:p>
          <w:p w14:paraId="4E5440E2" w14:textId="77777777" w:rsidR="00D4678C" w:rsidRPr="002637EA" w:rsidRDefault="00D4678C" w:rsidP="0087612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14A1025" w14:textId="77777777" w:rsidR="00D4678C" w:rsidRPr="002637EA" w:rsidRDefault="00D4678C" w:rsidP="0087612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15A2073" w14:textId="77777777" w:rsidR="00D321F5" w:rsidRPr="002637EA" w:rsidRDefault="00D321F5" w:rsidP="0087612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99BC0C8" w14:textId="77777777" w:rsidR="00D321F5" w:rsidRPr="002637EA" w:rsidRDefault="00D321F5" w:rsidP="00D321F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自動公衆送信の具体例</w:t>
            </w:r>
          </w:p>
          <w:p w14:paraId="473F8CCD" w14:textId="1F81B345" w:rsidR="00D321F5" w:rsidRPr="002637EA" w:rsidRDefault="00D321F5" w:rsidP="00D321F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5655A8" w:rsidRPr="002637EA">
              <w:rPr>
                <w:rFonts w:ascii="ＭＳ ゴシック" w:eastAsia="ＭＳ ゴシック" w:hAnsi="ＭＳ ゴシック" w:hint="eastAsia"/>
                <w:color w:val="000000" w:themeColor="text1"/>
                <w:sz w:val="20"/>
                <w:szCs w:val="20"/>
              </w:rPr>
              <w:t>・法人のSNS(ホームベージ</w:t>
            </w:r>
            <w:r w:rsidR="002E08C1" w:rsidRPr="002637EA">
              <w:rPr>
                <w:rFonts w:ascii="ＭＳ ゴシック" w:eastAsia="ＭＳ ゴシック" w:hAnsi="ＭＳ ゴシック" w:hint="eastAsia"/>
                <w:color w:val="000000" w:themeColor="text1"/>
                <w:sz w:val="20"/>
                <w:szCs w:val="20"/>
              </w:rPr>
              <w:t>､</w:t>
            </w:r>
            <w:r w:rsidR="005655A8" w:rsidRPr="002637EA">
              <w:rPr>
                <w:rFonts w:ascii="ＭＳ ゴシック" w:eastAsia="ＭＳ ゴシック" w:hAnsi="ＭＳ ゴシック" w:hint="eastAsia"/>
                <w:color w:val="000000" w:themeColor="text1"/>
                <w:sz w:val="20"/>
                <w:szCs w:val="20"/>
              </w:rPr>
              <w:t>インススタ等)</w:t>
            </w:r>
          </w:p>
          <w:p w14:paraId="6C096DA3" w14:textId="77777777" w:rsidR="00D4678C" w:rsidRPr="002637EA" w:rsidRDefault="005655A8" w:rsidP="0087612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・ここdeサーチ（子ども・子育て支援情報公表システム）</w:t>
            </w:r>
          </w:p>
          <w:p w14:paraId="40BFE5E6" w14:textId="77777777" w:rsidR="00D4678C" w:rsidRPr="002637EA" w:rsidRDefault="005655A8" w:rsidP="0087612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・市町村ホームページへ修正</w:t>
            </w:r>
          </w:p>
          <w:p w14:paraId="1CE380BF" w14:textId="77777777" w:rsidR="00D4678C" w:rsidRPr="002637EA" w:rsidRDefault="00D4678C" w:rsidP="0087612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ECEF135" w14:textId="77777777" w:rsidR="00D4678C" w:rsidRPr="002637EA" w:rsidRDefault="00D4678C" w:rsidP="0087612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4086595" w14:textId="77777777" w:rsidR="00C15D2E" w:rsidRPr="002637EA" w:rsidRDefault="00C15D2E" w:rsidP="00D321F5">
            <w:pPr>
              <w:pStyle w:val="Default"/>
              <w:jc w:val="both"/>
              <w:rPr>
                <w:color w:val="000000" w:themeColor="text1"/>
                <w:sz w:val="21"/>
                <w:szCs w:val="21"/>
              </w:rPr>
            </w:pPr>
          </w:p>
          <w:p w14:paraId="112DCB1D" w14:textId="77777777" w:rsidR="00C15D2E" w:rsidRPr="002637EA" w:rsidRDefault="00C15D2E" w:rsidP="0087612D">
            <w:pPr>
              <w:pStyle w:val="Default"/>
              <w:ind w:left="210" w:hangingChars="100" w:hanging="210"/>
              <w:jc w:val="both"/>
              <w:rPr>
                <w:color w:val="000000" w:themeColor="text1"/>
                <w:sz w:val="21"/>
                <w:szCs w:val="21"/>
              </w:rPr>
            </w:pPr>
          </w:p>
          <w:p w14:paraId="24D5E40A" w14:textId="77777777" w:rsidR="00C15D2E" w:rsidRPr="002637EA" w:rsidRDefault="00C15D2E" w:rsidP="0087612D">
            <w:pPr>
              <w:pStyle w:val="Default"/>
              <w:ind w:left="210" w:hangingChars="100" w:hanging="210"/>
              <w:jc w:val="both"/>
              <w:rPr>
                <w:color w:val="000000" w:themeColor="text1"/>
                <w:sz w:val="21"/>
                <w:szCs w:val="21"/>
              </w:rPr>
            </w:pPr>
          </w:p>
          <w:p w14:paraId="3C9A1891" w14:textId="77777777" w:rsidR="00C15D2E" w:rsidRPr="002637EA" w:rsidRDefault="00C15D2E" w:rsidP="0087612D">
            <w:pPr>
              <w:pStyle w:val="Default"/>
              <w:ind w:left="210" w:hangingChars="100" w:hanging="210"/>
              <w:jc w:val="both"/>
              <w:rPr>
                <w:color w:val="000000" w:themeColor="text1"/>
                <w:sz w:val="21"/>
                <w:szCs w:val="21"/>
              </w:rPr>
            </w:pPr>
          </w:p>
          <w:p w14:paraId="7EAD50B5" w14:textId="77777777" w:rsidR="00C15D2E" w:rsidRPr="002637EA" w:rsidRDefault="00C15D2E" w:rsidP="0087612D">
            <w:pPr>
              <w:pStyle w:val="Default"/>
              <w:ind w:left="210" w:hangingChars="100" w:hanging="210"/>
              <w:jc w:val="both"/>
              <w:rPr>
                <w:color w:val="000000" w:themeColor="text1"/>
                <w:sz w:val="21"/>
                <w:szCs w:val="21"/>
              </w:rPr>
            </w:pPr>
          </w:p>
          <w:p w14:paraId="59FE2E62" w14:textId="77777777" w:rsidR="00C15D2E" w:rsidRPr="002637EA" w:rsidRDefault="00C15D2E" w:rsidP="0087612D">
            <w:pPr>
              <w:pStyle w:val="Default"/>
              <w:ind w:left="210" w:hangingChars="100" w:hanging="210"/>
              <w:jc w:val="both"/>
              <w:rPr>
                <w:color w:val="000000" w:themeColor="text1"/>
                <w:sz w:val="21"/>
                <w:szCs w:val="21"/>
              </w:rPr>
            </w:pPr>
          </w:p>
          <w:p w14:paraId="07463E8C" w14:textId="77777777" w:rsidR="00C15D2E" w:rsidRPr="002637EA" w:rsidRDefault="00C15D2E" w:rsidP="0087612D">
            <w:pPr>
              <w:pStyle w:val="Default"/>
              <w:ind w:left="210" w:hangingChars="100" w:hanging="210"/>
              <w:jc w:val="both"/>
              <w:rPr>
                <w:color w:val="000000" w:themeColor="text1"/>
                <w:sz w:val="21"/>
                <w:szCs w:val="21"/>
              </w:rPr>
            </w:pPr>
          </w:p>
          <w:p w14:paraId="2CDA2547" w14:textId="77777777" w:rsidR="00C15D2E" w:rsidRPr="002637EA" w:rsidRDefault="00C15D2E" w:rsidP="0087612D">
            <w:pPr>
              <w:pStyle w:val="Default"/>
              <w:ind w:left="210" w:hangingChars="100" w:hanging="210"/>
              <w:jc w:val="both"/>
              <w:rPr>
                <w:color w:val="000000" w:themeColor="text1"/>
                <w:sz w:val="21"/>
                <w:szCs w:val="21"/>
              </w:rPr>
            </w:pPr>
          </w:p>
          <w:p w14:paraId="47D4D2E9" w14:textId="77777777" w:rsidR="00E43AF9" w:rsidRPr="002637EA" w:rsidRDefault="00E43AF9" w:rsidP="00E43AF9">
            <w:pPr>
              <w:pStyle w:val="Default"/>
              <w:jc w:val="both"/>
              <w:rPr>
                <w:color w:val="000000" w:themeColor="text1"/>
                <w:sz w:val="21"/>
                <w:szCs w:val="21"/>
              </w:rPr>
            </w:pPr>
          </w:p>
          <w:p w14:paraId="4AABFE60" w14:textId="77777777" w:rsidR="00C15D2E" w:rsidRPr="002637EA" w:rsidRDefault="00C15D2E" w:rsidP="008B7725">
            <w:pPr>
              <w:pStyle w:val="Default"/>
              <w:spacing w:beforeLines="100" w:before="240"/>
              <w:ind w:left="210" w:hangingChars="100" w:hanging="210"/>
              <w:jc w:val="both"/>
              <w:rPr>
                <w:color w:val="000000" w:themeColor="text1"/>
                <w:sz w:val="21"/>
                <w:szCs w:val="21"/>
              </w:rPr>
            </w:pPr>
          </w:p>
          <w:p w14:paraId="1AFE89BE" w14:textId="77777777" w:rsidR="00C15D2E" w:rsidRPr="002637EA" w:rsidRDefault="00C15D2E" w:rsidP="00C15D2E">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開示義務及び義務付けられた計算書類等の範囲が明確にされていること。</w:t>
            </w:r>
          </w:p>
          <w:p w14:paraId="31F7086E" w14:textId="77777777" w:rsidR="00C15D2E" w:rsidRPr="002637EA" w:rsidRDefault="00C15D2E" w:rsidP="00C15D2E">
            <w:pPr>
              <w:overflowPunct w:val="0"/>
              <w:ind w:left="200" w:hangingChars="100" w:hanging="200"/>
              <w:textAlignment w:val="baseline"/>
              <w:rPr>
                <w:rFonts w:ascii="ＭＳ ゴシック" w:eastAsia="ＭＳ ゴシック" w:hAnsi="ＭＳ ゴシック"/>
                <w:color w:val="000000" w:themeColor="text1"/>
                <w:sz w:val="20"/>
                <w:szCs w:val="20"/>
                <w:u w:val="single"/>
              </w:rPr>
            </w:pPr>
          </w:p>
          <w:p w14:paraId="6D0B2598" w14:textId="77777777" w:rsidR="00C15D2E" w:rsidRPr="002637EA" w:rsidRDefault="00C15D2E" w:rsidP="00C15D2E">
            <w:pPr>
              <w:pStyle w:val="Default"/>
              <w:ind w:left="200" w:hangingChars="100" w:hanging="200"/>
              <w:jc w:val="both"/>
              <w:rPr>
                <w:color w:val="000000" w:themeColor="text1"/>
                <w:sz w:val="21"/>
                <w:szCs w:val="21"/>
              </w:rPr>
            </w:pPr>
            <w:r w:rsidRPr="002637EA">
              <w:rPr>
                <w:rFonts w:ascii="ＭＳ ゴシック" w:eastAsia="ＭＳ ゴシック" w:hAnsi="ＭＳ ゴシック" w:cs="Times New Roman" w:hint="eastAsia"/>
                <w:color w:val="000000" w:themeColor="text1"/>
                <w:kern w:val="2"/>
                <w:sz w:val="20"/>
                <w:szCs w:val="20"/>
              </w:rPr>
              <w:t>○ 法人の広報等を活用した計算書類等の自主的な開示の推進が図られることが望ましいこと。</w:t>
            </w:r>
          </w:p>
        </w:tc>
        <w:tc>
          <w:tcPr>
            <w:tcW w:w="2268" w:type="dxa"/>
          </w:tcPr>
          <w:p w14:paraId="5FAE3CEA" w14:textId="77777777" w:rsidR="00D4678C" w:rsidRPr="002637EA" w:rsidRDefault="00D4678C" w:rsidP="0087612D">
            <w:pPr>
              <w:overflowPunct w:val="0"/>
              <w:textAlignment w:val="baseline"/>
              <w:rPr>
                <w:rFonts w:ascii="ＭＳ ゴシック" w:eastAsia="ＭＳ ゴシック" w:hAnsi="ＭＳ ゴシック"/>
                <w:color w:val="000000" w:themeColor="text1"/>
                <w:sz w:val="20"/>
                <w:szCs w:val="20"/>
              </w:rPr>
            </w:pPr>
          </w:p>
          <w:p w14:paraId="3A63D139" w14:textId="77777777" w:rsidR="00D4678C" w:rsidRPr="002637EA" w:rsidRDefault="00D4678C" w:rsidP="0087612D">
            <w:pPr>
              <w:rPr>
                <w:rFonts w:ascii="ＭＳ ゴシック" w:eastAsia="ＭＳ ゴシック" w:hAnsi="ＭＳ ゴシック"/>
                <w:color w:val="000000" w:themeColor="text1"/>
                <w:sz w:val="20"/>
                <w:szCs w:val="20"/>
              </w:rPr>
            </w:pPr>
          </w:p>
          <w:p w14:paraId="225E46FC" w14:textId="77777777" w:rsidR="00D4678C" w:rsidRPr="002637EA" w:rsidRDefault="00D4678C" w:rsidP="0087612D">
            <w:pPr>
              <w:rPr>
                <w:rFonts w:ascii="ＭＳ ゴシック" w:eastAsia="ＭＳ ゴシック" w:hAnsi="ＭＳ ゴシック"/>
                <w:color w:val="000000" w:themeColor="text1"/>
                <w:sz w:val="20"/>
                <w:szCs w:val="20"/>
              </w:rPr>
            </w:pPr>
          </w:p>
          <w:p w14:paraId="15D5EBC5" w14:textId="77777777" w:rsidR="00D4678C" w:rsidRPr="002637EA" w:rsidRDefault="00D4678C" w:rsidP="0087612D">
            <w:pPr>
              <w:rPr>
                <w:rFonts w:ascii="ＭＳ ゴシック" w:eastAsia="ＭＳ ゴシック" w:hAnsi="ＭＳ ゴシック"/>
                <w:color w:val="000000" w:themeColor="text1"/>
                <w:sz w:val="20"/>
                <w:szCs w:val="20"/>
              </w:rPr>
            </w:pPr>
          </w:p>
          <w:p w14:paraId="4AC29D36" w14:textId="77777777" w:rsidR="00D4678C" w:rsidRPr="002637EA" w:rsidRDefault="00D4678C" w:rsidP="0087612D">
            <w:pPr>
              <w:rPr>
                <w:rFonts w:ascii="ＭＳ ゴシック" w:eastAsia="ＭＳ ゴシック" w:hAnsi="ＭＳ ゴシック"/>
                <w:color w:val="000000" w:themeColor="text1"/>
                <w:sz w:val="20"/>
                <w:szCs w:val="20"/>
              </w:rPr>
            </w:pPr>
          </w:p>
          <w:p w14:paraId="271606BF" w14:textId="77777777" w:rsidR="00D4678C" w:rsidRPr="002637EA" w:rsidRDefault="00D4678C" w:rsidP="0087612D">
            <w:pPr>
              <w:rPr>
                <w:rFonts w:ascii="ＭＳ ゴシック" w:eastAsia="ＭＳ ゴシック" w:hAnsi="ＭＳ ゴシック"/>
                <w:color w:val="000000" w:themeColor="text1"/>
                <w:sz w:val="20"/>
                <w:szCs w:val="20"/>
              </w:rPr>
            </w:pPr>
          </w:p>
          <w:p w14:paraId="130D96F8" w14:textId="77777777" w:rsidR="00D4678C" w:rsidRPr="002637EA" w:rsidRDefault="00D4678C" w:rsidP="0087612D">
            <w:pPr>
              <w:rPr>
                <w:rFonts w:ascii="ＭＳ ゴシック" w:eastAsia="ＭＳ ゴシック" w:hAnsi="ＭＳ ゴシック"/>
                <w:color w:val="000000" w:themeColor="text1"/>
                <w:sz w:val="20"/>
                <w:szCs w:val="20"/>
              </w:rPr>
            </w:pPr>
          </w:p>
          <w:p w14:paraId="0B6569CF" w14:textId="77777777" w:rsidR="00D4678C" w:rsidRPr="002637EA" w:rsidRDefault="00D4678C" w:rsidP="0087612D">
            <w:pPr>
              <w:rPr>
                <w:rFonts w:ascii="ＭＳ ゴシック" w:eastAsia="ＭＳ ゴシック" w:hAnsi="ＭＳ ゴシック"/>
                <w:color w:val="000000" w:themeColor="text1"/>
                <w:sz w:val="20"/>
                <w:szCs w:val="20"/>
              </w:rPr>
            </w:pPr>
          </w:p>
          <w:p w14:paraId="4C98E923" w14:textId="77777777" w:rsidR="00D4678C" w:rsidRPr="002637EA" w:rsidRDefault="00D4678C" w:rsidP="0087612D">
            <w:pPr>
              <w:rPr>
                <w:rFonts w:ascii="ＭＳ ゴシック" w:eastAsia="ＭＳ ゴシック" w:hAnsi="ＭＳ ゴシック"/>
                <w:color w:val="000000" w:themeColor="text1"/>
                <w:sz w:val="20"/>
                <w:szCs w:val="20"/>
              </w:rPr>
            </w:pPr>
          </w:p>
          <w:p w14:paraId="2134D3BC" w14:textId="77777777" w:rsidR="00D4678C" w:rsidRPr="002637EA" w:rsidRDefault="00D4678C" w:rsidP="0087612D">
            <w:pPr>
              <w:rPr>
                <w:rFonts w:ascii="ＭＳ ゴシック" w:eastAsia="ＭＳ ゴシック" w:hAnsi="ＭＳ ゴシック"/>
                <w:color w:val="000000" w:themeColor="text1"/>
                <w:sz w:val="20"/>
                <w:szCs w:val="20"/>
              </w:rPr>
            </w:pPr>
          </w:p>
          <w:p w14:paraId="02AB9BFB" w14:textId="77777777" w:rsidR="00D4678C" w:rsidRPr="002637EA" w:rsidRDefault="00D4678C" w:rsidP="0087612D">
            <w:pPr>
              <w:rPr>
                <w:rFonts w:ascii="ＭＳ ゴシック" w:eastAsia="ＭＳ ゴシック" w:hAnsi="ＭＳ ゴシック"/>
                <w:color w:val="000000" w:themeColor="text1"/>
                <w:sz w:val="20"/>
                <w:szCs w:val="20"/>
              </w:rPr>
            </w:pPr>
          </w:p>
          <w:p w14:paraId="0C8BA701" w14:textId="77777777" w:rsidR="00D4678C" w:rsidRPr="002637EA" w:rsidRDefault="00D4678C" w:rsidP="0087612D">
            <w:pPr>
              <w:rPr>
                <w:rFonts w:ascii="ＭＳ ゴシック" w:eastAsia="ＭＳ ゴシック" w:hAnsi="ＭＳ ゴシック"/>
                <w:color w:val="000000" w:themeColor="text1"/>
                <w:sz w:val="20"/>
                <w:szCs w:val="20"/>
              </w:rPr>
            </w:pPr>
          </w:p>
          <w:p w14:paraId="64929B65" w14:textId="77777777" w:rsidR="00D4678C" w:rsidRPr="002637EA" w:rsidRDefault="00D4678C" w:rsidP="0087612D">
            <w:pPr>
              <w:rPr>
                <w:rFonts w:ascii="ＭＳ ゴシック" w:eastAsia="ＭＳ ゴシック" w:hAnsi="ＭＳ ゴシック"/>
                <w:color w:val="000000" w:themeColor="text1"/>
                <w:sz w:val="20"/>
                <w:szCs w:val="20"/>
              </w:rPr>
            </w:pPr>
          </w:p>
          <w:p w14:paraId="67604DD7" w14:textId="77777777" w:rsidR="00D4678C" w:rsidRPr="002637EA" w:rsidRDefault="00D4678C" w:rsidP="0087612D">
            <w:pPr>
              <w:rPr>
                <w:rFonts w:ascii="ＭＳ ゴシック" w:eastAsia="ＭＳ ゴシック" w:hAnsi="ＭＳ ゴシック"/>
                <w:color w:val="000000" w:themeColor="text1"/>
                <w:sz w:val="20"/>
                <w:szCs w:val="20"/>
              </w:rPr>
            </w:pPr>
          </w:p>
          <w:p w14:paraId="7497320E" w14:textId="77777777" w:rsidR="00D4678C" w:rsidRPr="002637EA" w:rsidRDefault="00D4678C" w:rsidP="0087612D">
            <w:pPr>
              <w:rPr>
                <w:rFonts w:ascii="ＭＳ ゴシック" w:eastAsia="ＭＳ ゴシック" w:hAnsi="ＭＳ ゴシック"/>
                <w:color w:val="000000" w:themeColor="text1"/>
                <w:sz w:val="20"/>
                <w:szCs w:val="20"/>
              </w:rPr>
            </w:pPr>
          </w:p>
          <w:p w14:paraId="67683413" w14:textId="77777777" w:rsidR="00D4678C" w:rsidRPr="002637EA" w:rsidRDefault="00D4678C" w:rsidP="0087612D">
            <w:pPr>
              <w:rPr>
                <w:rFonts w:ascii="ＭＳ ゴシック" w:eastAsia="ＭＳ ゴシック" w:hAnsi="ＭＳ ゴシック"/>
                <w:color w:val="000000" w:themeColor="text1"/>
                <w:sz w:val="20"/>
                <w:szCs w:val="20"/>
              </w:rPr>
            </w:pPr>
          </w:p>
          <w:p w14:paraId="23A2B9CF" w14:textId="77777777" w:rsidR="00D4678C" w:rsidRPr="002637EA" w:rsidRDefault="00D4678C" w:rsidP="0087612D">
            <w:pPr>
              <w:rPr>
                <w:rFonts w:ascii="ＭＳ ゴシック" w:eastAsia="ＭＳ ゴシック" w:hAnsi="ＭＳ ゴシック"/>
                <w:color w:val="000000" w:themeColor="text1"/>
                <w:sz w:val="20"/>
                <w:szCs w:val="20"/>
              </w:rPr>
            </w:pPr>
          </w:p>
          <w:p w14:paraId="34BF0C2C" w14:textId="77777777" w:rsidR="00D4678C" w:rsidRPr="002637EA" w:rsidRDefault="00D4678C" w:rsidP="0087612D">
            <w:pPr>
              <w:rPr>
                <w:rFonts w:ascii="ＭＳ ゴシック" w:eastAsia="ＭＳ ゴシック" w:hAnsi="ＭＳ ゴシック"/>
                <w:color w:val="000000" w:themeColor="text1"/>
                <w:sz w:val="20"/>
                <w:szCs w:val="20"/>
              </w:rPr>
            </w:pPr>
          </w:p>
          <w:p w14:paraId="2042C2E3" w14:textId="77777777" w:rsidR="00D4678C" w:rsidRPr="002637EA" w:rsidRDefault="00D4678C" w:rsidP="0087612D">
            <w:pPr>
              <w:rPr>
                <w:rFonts w:ascii="ＭＳ ゴシック" w:eastAsia="ＭＳ ゴシック" w:hAnsi="ＭＳ ゴシック"/>
                <w:color w:val="000000" w:themeColor="text1"/>
                <w:sz w:val="20"/>
                <w:szCs w:val="20"/>
              </w:rPr>
            </w:pPr>
          </w:p>
          <w:p w14:paraId="3C3B3C35" w14:textId="77777777" w:rsidR="00D4678C" w:rsidRPr="002637EA" w:rsidRDefault="00D4678C" w:rsidP="0087612D">
            <w:pPr>
              <w:rPr>
                <w:rFonts w:ascii="ＭＳ ゴシック" w:eastAsia="ＭＳ ゴシック" w:hAnsi="ＭＳ ゴシック"/>
                <w:color w:val="000000" w:themeColor="text1"/>
                <w:sz w:val="20"/>
                <w:szCs w:val="20"/>
              </w:rPr>
            </w:pPr>
          </w:p>
          <w:p w14:paraId="47818A81" w14:textId="77777777" w:rsidR="00D4678C" w:rsidRPr="002637EA" w:rsidRDefault="00D4678C" w:rsidP="0087612D">
            <w:pPr>
              <w:rPr>
                <w:rFonts w:ascii="ＭＳ ゴシック" w:eastAsia="ＭＳ ゴシック" w:hAnsi="ＭＳ ゴシック"/>
                <w:color w:val="000000" w:themeColor="text1"/>
                <w:sz w:val="20"/>
                <w:szCs w:val="20"/>
              </w:rPr>
            </w:pPr>
          </w:p>
          <w:p w14:paraId="4FAB5B1E" w14:textId="77777777" w:rsidR="00D4678C" w:rsidRPr="002637EA" w:rsidRDefault="00D4678C" w:rsidP="0087612D">
            <w:pPr>
              <w:rPr>
                <w:rFonts w:ascii="ＭＳ ゴシック" w:eastAsia="ＭＳ ゴシック" w:hAnsi="ＭＳ ゴシック"/>
                <w:color w:val="000000" w:themeColor="text1"/>
                <w:sz w:val="20"/>
                <w:szCs w:val="20"/>
              </w:rPr>
            </w:pPr>
          </w:p>
          <w:p w14:paraId="7BD36915" w14:textId="77777777" w:rsidR="00D4678C" w:rsidRPr="002637EA" w:rsidRDefault="00D4678C" w:rsidP="00E43AF9">
            <w:pPr>
              <w:spacing w:line="120" w:lineRule="auto"/>
              <w:rPr>
                <w:rFonts w:ascii="ＭＳ ゴシック" w:eastAsia="ＭＳ ゴシック" w:hAnsi="ＭＳ ゴシック"/>
                <w:color w:val="000000" w:themeColor="text1"/>
                <w:sz w:val="20"/>
                <w:szCs w:val="20"/>
              </w:rPr>
            </w:pPr>
          </w:p>
          <w:p w14:paraId="1B83C362" w14:textId="77777777" w:rsidR="004D484E" w:rsidRPr="002637EA" w:rsidRDefault="004D484E" w:rsidP="008B7725">
            <w:pPr>
              <w:spacing w:beforeLines="50" w:before="120" w:line="120" w:lineRule="auto"/>
              <w:rPr>
                <w:rFonts w:ascii="ＭＳ ゴシック" w:eastAsia="ＭＳ ゴシック" w:hAnsi="ＭＳ ゴシック"/>
                <w:color w:val="000000" w:themeColor="text1"/>
                <w:sz w:val="20"/>
                <w:szCs w:val="20"/>
              </w:rPr>
            </w:pPr>
          </w:p>
          <w:p w14:paraId="78734D00" w14:textId="77777777" w:rsidR="00C15D2E" w:rsidRPr="002637EA" w:rsidRDefault="00C15D2E" w:rsidP="00C15D2E">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パンフレット等</w:t>
            </w:r>
          </w:p>
          <w:p w14:paraId="7A5DFB4C" w14:textId="77777777" w:rsidR="00C15D2E" w:rsidRPr="002637EA" w:rsidRDefault="00C15D2E" w:rsidP="00C15D2E">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定款</w:t>
            </w:r>
          </w:p>
          <w:p w14:paraId="027E8E05" w14:textId="77777777" w:rsidR="00C15D2E" w:rsidRPr="002637EA" w:rsidRDefault="00C15D2E" w:rsidP="00C15D2E">
            <w:pPr>
              <w:ind w:left="200" w:hangingChars="100" w:hanging="200"/>
              <w:rPr>
                <w:rFonts w:ascii="ＭＳ ゴシック" w:eastAsia="ＭＳ ゴシック" w:hAnsi="ＭＳ ゴシック"/>
                <w:color w:val="000000" w:themeColor="text1"/>
                <w:sz w:val="20"/>
                <w:szCs w:val="20"/>
              </w:rPr>
            </w:pPr>
          </w:p>
          <w:p w14:paraId="4C1B0F96" w14:textId="77777777" w:rsidR="00C15D2E" w:rsidRPr="002637EA" w:rsidRDefault="00C15D2E" w:rsidP="00C15D2E">
            <w:pPr>
              <w:ind w:left="200" w:hangingChars="100" w:hanging="200"/>
              <w:rPr>
                <w:rFonts w:ascii="ＭＳ ゴシック" w:eastAsia="ＭＳ ゴシック" w:hAnsi="ＭＳ ゴシック"/>
                <w:color w:val="000000" w:themeColor="text1"/>
                <w:sz w:val="20"/>
                <w:szCs w:val="20"/>
              </w:rPr>
            </w:pPr>
          </w:p>
          <w:p w14:paraId="4531C90F" w14:textId="77777777" w:rsidR="00D4678C" w:rsidRPr="002637EA" w:rsidRDefault="00D4678C" w:rsidP="0087612D">
            <w:pPr>
              <w:overflowPunct w:val="0"/>
              <w:textAlignment w:val="baseline"/>
              <w:rPr>
                <w:rFonts w:ascii="ＭＳ ゴシック" w:eastAsia="ＭＳ ゴシック" w:hAnsi="Times New Roman"/>
                <w:color w:val="000000" w:themeColor="text1"/>
                <w:kern w:val="0"/>
                <w:sz w:val="20"/>
                <w:szCs w:val="20"/>
              </w:rPr>
            </w:pPr>
          </w:p>
        </w:tc>
        <w:tc>
          <w:tcPr>
            <w:tcW w:w="2330" w:type="dxa"/>
          </w:tcPr>
          <w:p w14:paraId="21FB0D95"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rPr>
            </w:pPr>
          </w:p>
          <w:p w14:paraId="3744CB65"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基準第11条</w:t>
            </w:r>
          </w:p>
          <w:p w14:paraId="653BB95B"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lang w:eastAsia="zh-CN"/>
              </w:rPr>
            </w:pPr>
          </w:p>
          <w:p w14:paraId="3F42C5D4"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lang w:eastAsia="zh-CN"/>
              </w:rPr>
            </w:pPr>
          </w:p>
          <w:p w14:paraId="7FAC33D3"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運営基準第23条</w:t>
            </w:r>
          </w:p>
          <w:p w14:paraId="0C4D0F61"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lang w:eastAsia="zh-CN"/>
              </w:rPr>
            </w:pPr>
          </w:p>
          <w:p w14:paraId="0353BB1B"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lang w:eastAsia="zh-CN"/>
              </w:rPr>
            </w:pPr>
          </w:p>
          <w:p w14:paraId="3E3DBD7F"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rPr>
            </w:pPr>
          </w:p>
          <w:p w14:paraId="619B7DF0"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rPr>
            </w:pPr>
          </w:p>
          <w:p w14:paraId="253B5800"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rPr>
            </w:pPr>
          </w:p>
          <w:p w14:paraId="70ABBC7B"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rPr>
            </w:pPr>
          </w:p>
          <w:p w14:paraId="076ABBA4"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法第24条</w:t>
            </w:r>
          </w:p>
          <w:p w14:paraId="24AD26EC"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lang w:eastAsia="zh-CN"/>
              </w:rPr>
            </w:pPr>
          </w:p>
          <w:p w14:paraId="21BAE2E2"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lang w:eastAsia="zh-CN"/>
              </w:rPr>
            </w:pPr>
          </w:p>
          <w:p w14:paraId="199EC5F4" w14:textId="77777777" w:rsidR="00D4678C" w:rsidRPr="002637EA" w:rsidRDefault="00D4678C" w:rsidP="0087612D">
            <w:pPr>
              <w:ind w:left="200" w:hangingChars="100" w:hanging="200"/>
              <w:rPr>
                <w:rFonts w:ascii="ＭＳ ゴシック" w:eastAsia="ＭＳ ゴシック" w:hAnsi="ＭＳ ゴシック"/>
                <w:color w:val="000000" w:themeColor="text1"/>
                <w:sz w:val="20"/>
                <w:szCs w:val="20"/>
              </w:rPr>
            </w:pPr>
          </w:p>
          <w:p w14:paraId="7B1CF0E9" w14:textId="77777777" w:rsidR="00C15D2E" w:rsidRPr="002637EA" w:rsidRDefault="003C7179" w:rsidP="0087612D">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lang w:eastAsia="zh-CN"/>
              </w:rPr>
              <w:t>○ 運営基準第28条</w:t>
            </w:r>
          </w:p>
          <w:p w14:paraId="20532198" w14:textId="77777777" w:rsidR="00C15D2E" w:rsidRPr="002637EA" w:rsidRDefault="00C15D2E" w:rsidP="0087612D">
            <w:pPr>
              <w:ind w:left="200" w:hangingChars="100" w:hanging="200"/>
              <w:rPr>
                <w:rFonts w:ascii="ＭＳ ゴシック" w:eastAsia="ＭＳ ゴシック" w:hAnsi="ＭＳ ゴシック"/>
                <w:color w:val="000000" w:themeColor="text1"/>
                <w:sz w:val="20"/>
                <w:szCs w:val="20"/>
              </w:rPr>
            </w:pPr>
          </w:p>
          <w:p w14:paraId="303C7CF1" w14:textId="77777777" w:rsidR="00C15D2E" w:rsidRPr="002637EA" w:rsidRDefault="00C15D2E" w:rsidP="0087612D">
            <w:pPr>
              <w:ind w:left="200" w:hangingChars="100" w:hanging="200"/>
              <w:rPr>
                <w:rFonts w:ascii="ＭＳ ゴシック" w:eastAsia="ＭＳ ゴシック" w:hAnsi="ＭＳ ゴシック"/>
                <w:color w:val="000000" w:themeColor="text1"/>
                <w:sz w:val="20"/>
                <w:szCs w:val="20"/>
              </w:rPr>
            </w:pPr>
          </w:p>
          <w:p w14:paraId="1B91F049" w14:textId="77777777" w:rsidR="00C15D2E" w:rsidRPr="002637EA" w:rsidRDefault="00C15D2E" w:rsidP="0087612D">
            <w:pPr>
              <w:ind w:left="200" w:hangingChars="100" w:hanging="200"/>
              <w:rPr>
                <w:rFonts w:ascii="ＭＳ ゴシック" w:eastAsia="ＭＳ ゴシック" w:hAnsi="ＭＳ ゴシック"/>
                <w:color w:val="000000" w:themeColor="text1"/>
                <w:sz w:val="20"/>
                <w:szCs w:val="20"/>
              </w:rPr>
            </w:pPr>
          </w:p>
          <w:p w14:paraId="48BBE5FA" w14:textId="77777777" w:rsidR="00C15D2E" w:rsidRPr="002637EA" w:rsidRDefault="00C15D2E" w:rsidP="0087612D">
            <w:pPr>
              <w:ind w:left="200" w:hangingChars="100" w:hanging="200"/>
              <w:rPr>
                <w:rFonts w:ascii="ＭＳ ゴシック" w:eastAsia="ＭＳ ゴシック" w:hAnsi="ＭＳ ゴシック"/>
                <w:color w:val="000000" w:themeColor="text1"/>
                <w:sz w:val="20"/>
                <w:szCs w:val="20"/>
              </w:rPr>
            </w:pPr>
          </w:p>
          <w:p w14:paraId="6B729045" w14:textId="77777777" w:rsidR="00C15D2E" w:rsidRPr="002637EA" w:rsidRDefault="00C15D2E" w:rsidP="0087612D">
            <w:pPr>
              <w:ind w:left="200" w:hangingChars="100" w:hanging="200"/>
              <w:rPr>
                <w:rFonts w:ascii="ＭＳ ゴシック" w:eastAsia="ＭＳ ゴシック" w:hAnsi="ＭＳ ゴシック"/>
                <w:color w:val="000000" w:themeColor="text1"/>
                <w:sz w:val="20"/>
                <w:szCs w:val="20"/>
              </w:rPr>
            </w:pPr>
          </w:p>
          <w:p w14:paraId="251588DA" w14:textId="77777777" w:rsidR="00C15D2E" w:rsidRPr="002637EA" w:rsidRDefault="00C15D2E" w:rsidP="004D484E">
            <w:pPr>
              <w:spacing w:beforeLines="50" w:before="120"/>
              <w:ind w:left="200" w:hangingChars="100" w:hanging="200"/>
              <w:rPr>
                <w:rFonts w:ascii="ＭＳ ゴシック" w:eastAsia="ＭＳ ゴシック" w:hAnsi="ＭＳ ゴシック"/>
                <w:color w:val="000000" w:themeColor="text1"/>
                <w:sz w:val="20"/>
                <w:szCs w:val="20"/>
              </w:rPr>
            </w:pPr>
          </w:p>
          <w:p w14:paraId="462FC852" w14:textId="77777777" w:rsidR="00C15D2E" w:rsidRPr="002637EA" w:rsidRDefault="00C15D2E" w:rsidP="008B7725">
            <w:pPr>
              <w:spacing w:beforeLines="50" w:before="120" w:line="120" w:lineRule="auto"/>
              <w:ind w:left="200" w:hangingChars="100" w:hanging="200"/>
              <w:rPr>
                <w:rFonts w:ascii="ＭＳ ゴシック" w:eastAsia="ＭＳ ゴシック" w:hAnsi="ＭＳ ゴシック"/>
                <w:color w:val="000000" w:themeColor="text1"/>
                <w:sz w:val="20"/>
                <w:szCs w:val="20"/>
              </w:rPr>
            </w:pPr>
          </w:p>
          <w:p w14:paraId="3224C350" w14:textId="77777777" w:rsidR="00C15D2E" w:rsidRPr="002637EA" w:rsidRDefault="00C15D2E" w:rsidP="00C15D2E">
            <w:pPr>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社会福祉法第75条</w:t>
            </w:r>
          </w:p>
          <w:p w14:paraId="47659F84" w14:textId="77777777" w:rsidR="00C15D2E" w:rsidRPr="002637EA" w:rsidRDefault="00C15D2E" w:rsidP="00C15D2E">
            <w:pPr>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社会福祉法人審査基準第3　6(2)～(4)</w:t>
            </w:r>
          </w:p>
          <w:p w14:paraId="20A5616C" w14:textId="77777777" w:rsidR="00C15D2E" w:rsidRPr="002637EA" w:rsidRDefault="00C15D2E" w:rsidP="00C15D2E">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lang w:eastAsia="zh-CN"/>
              </w:rPr>
              <w:t>○ 定款例第32条第3項</w:t>
            </w:r>
          </w:p>
          <w:p w14:paraId="0397373E" w14:textId="77777777" w:rsidR="003C7179" w:rsidRPr="002637EA" w:rsidRDefault="003C7179" w:rsidP="00C15D2E">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私立学校法第47条</w:t>
            </w:r>
          </w:p>
          <w:p w14:paraId="5B2EF22E" w14:textId="77777777" w:rsidR="00E34815" w:rsidRPr="002637EA" w:rsidRDefault="00E34815" w:rsidP="00C15D2E">
            <w:pPr>
              <w:ind w:left="200" w:hangingChars="100" w:hanging="200"/>
              <w:rPr>
                <w:rFonts w:ascii="ＭＳ ゴシック" w:eastAsia="ＭＳ ゴシック" w:hAnsi="ＭＳ ゴシック"/>
                <w:color w:val="000000" w:themeColor="text1"/>
                <w:sz w:val="20"/>
                <w:szCs w:val="20"/>
              </w:rPr>
            </w:pPr>
          </w:p>
          <w:p w14:paraId="330DB271" w14:textId="77777777" w:rsidR="00E34815" w:rsidRPr="002637EA" w:rsidRDefault="00E34815" w:rsidP="00C15D2E">
            <w:pPr>
              <w:ind w:left="200" w:hangingChars="100" w:hanging="200"/>
              <w:rPr>
                <w:rFonts w:ascii="ＭＳ ゴシック" w:eastAsia="ＭＳ ゴシック" w:hAnsi="ＭＳ ゴシック"/>
                <w:color w:val="000000" w:themeColor="text1"/>
                <w:sz w:val="20"/>
                <w:szCs w:val="20"/>
              </w:rPr>
            </w:pPr>
          </w:p>
          <w:p w14:paraId="2F8369D3" w14:textId="77777777" w:rsidR="00E34815" w:rsidRPr="002637EA" w:rsidRDefault="00E34815" w:rsidP="00E34815">
            <w:pPr>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社会福祉法第7</w:t>
            </w:r>
            <w:r w:rsidRPr="002637EA">
              <w:rPr>
                <w:rFonts w:ascii="ＭＳ ゴシック" w:eastAsia="ＭＳ ゴシック" w:hAnsi="ＭＳ ゴシック" w:hint="eastAsia"/>
                <w:color w:val="000000" w:themeColor="text1"/>
                <w:sz w:val="20"/>
                <w:szCs w:val="20"/>
              </w:rPr>
              <w:t>8</w:t>
            </w:r>
            <w:r w:rsidRPr="002637EA">
              <w:rPr>
                <w:rFonts w:ascii="ＭＳ ゴシック" w:eastAsia="ＭＳ ゴシック" w:hAnsi="ＭＳ ゴシック" w:hint="eastAsia"/>
                <w:color w:val="000000" w:themeColor="text1"/>
                <w:sz w:val="20"/>
                <w:szCs w:val="20"/>
                <w:lang w:eastAsia="zh-CN"/>
              </w:rPr>
              <w:t>条</w:t>
            </w:r>
          </w:p>
          <w:p w14:paraId="5F7F9626" w14:textId="77777777" w:rsidR="00E34815" w:rsidRPr="002637EA" w:rsidRDefault="00E34815" w:rsidP="00C15D2E">
            <w:pPr>
              <w:ind w:left="200" w:hangingChars="100" w:hanging="200"/>
              <w:rPr>
                <w:rFonts w:ascii="ＭＳ ゴシック" w:eastAsia="ＭＳ ゴシック" w:hAnsi="ＭＳ ゴシック"/>
                <w:color w:val="000000" w:themeColor="text1"/>
                <w:sz w:val="20"/>
                <w:szCs w:val="20"/>
              </w:rPr>
            </w:pPr>
          </w:p>
        </w:tc>
        <w:tc>
          <w:tcPr>
            <w:tcW w:w="1606" w:type="dxa"/>
          </w:tcPr>
          <w:p w14:paraId="3CB0091F" w14:textId="77777777" w:rsidR="00D4678C" w:rsidRPr="002637EA" w:rsidRDefault="00D4678C" w:rsidP="0087612D">
            <w:pPr>
              <w:rPr>
                <w:rFonts w:ascii="ＭＳ ゴシック" w:eastAsia="ＭＳ ゴシック" w:hAnsi="ＭＳ ゴシック"/>
                <w:color w:val="000000" w:themeColor="text1"/>
                <w:sz w:val="20"/>
                <w:szCs w:val="20"/>
                <w:lang w:eastAsia="zh-CN"/>
              </w:rPr>
            </w:pPr>
          </w:p>
        </w:tc>
      </w:tr>
    </w:tbl>
    <w:p w14:paraId="250F2268" w14:textId="33ED1378" w:rsidR="00D4678C" w:rsidRPr="002637EA" w:rsidRDefault="005655A8" w:rsidP="001E003A">
      <w:pPr>
        <w:jc w:val="center"/>
        <w:rPr>
          <w:vanish/>
          <w:color w:val="000000" w:themeColor="text1"/>
        </w:rPr>
      </w:pPr>
      <w:r w:rsidRPr="002637EA">
        <w:rPr>
          <w:rFonts w:ascii="ＭＳ ゴシック" w:eastAsia="ＭＳ ゴシック" w:hAnsi="ＭＳ ゴシック" w:hint="eastAsia"/>
          <w:color w:val="000000" w:themeColor="text1"/>
          <w:sz w:val="20"/>
          <w:szCs w:val="20"/>
        </w:rPr>
        <w:t xml:space="preserve">　－４－</w:t>
      </w:r>
    </w:p>
    <w:tbl>
      <w:tblPr>
        <w:tblpPr w:leftFromText="142" w:rightFromText="142" w:vertAnchor="text" w:horzAnchor="margin" w:tblpX="383"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6614"/>
        <w:gridCol w:w="1363"/>
      </w:tblGrid>
      <w:tr w:rsidR="002637EA" w:rsidRPr="002637EA" w14:paraId="596D287A" w14:textId="77777777" w:rsidTr="00AB059F">
        <w:trPr>
          <w:trHeight w:val="416"/>
        </w:trPr>
        <w:tc>
          <w:tcPr>
            <w:tcW w:w="1620" w:type="dxa"/>
            <w:tcBorders>
              <w:bottom w:val="single" w:sz="4" w:space="0" w:color="auto"/>
            </w:tcBorders>
            <w:shd w:val="clear" w:color="auto" w:fill="auto"/>
            <w:vAlign w:val="center"/>
          </w:tcPr>
          <w:p w14:paraId="50A7ADD2" w14:textId="77777777" w:rsidR="0002082F" w:rsidRPr="002637EA" w:rsidRDefault="0002082F" w:rsidP="0002082F">
            <w:pPr>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lastRenderedPageBreak/>
              <w:t>主　眼　事　項</w:t>
            </w:r>
          </w:p>
        </w:tc>
        <w:tc>
          <w:tcPr>
            <w:tcW w:w="6614" w:type="dxa"/>
            <w:tcBorders>
              <w:bottom w:val="single" w:sz="4" w:space="0" w:color="auto"/>
            </w:tcBorders>
            <w:shd w:val="clear" w:color="auto" w:fill="auto"/>
            <w:vAlign w:val="center"/>
          </w:tcPr>
          <w:p w14:paraId="4BC43A6A" w14:textId="77777777" w:rsidR="0002082F" w:rsidRPr="002637EA" w:rsidRDefault="0002082F" w:rsidP="0002082F">
            <w:pPr>
              <w:jc w:val="center"/>
              <w:rPr>
                <w:rFonts w:ascii="ＭＳ ゴシック" w:eastAsia="ＭＳ ゴシック" w:hAnsi="ＭＳ ゴシック" w:cs="ＭＳ 明朝"/>
                <w:color w:val="000000" w:themeColor="text1"/>
                <w:sz w:val="20"/>
                <w:szCs w:val="20"/>
                <w:lang w:eastAsia="zh-CN"/>
              </w:rPr>
            </w:pPr>
            <w:r w:rsidRPr="002637EA">
              <w:rPr>
                <w:rFonts w:ascii="ＭＳ ゴシック" w:eastAsia="ＭＳ ゴシック" w:hAnsi="ＭＳ ゴシック" w:cs="ＭＳ 明朝" w:hint="eastAsia"/>
                <w:color w:val="000000" w:themeColor="text1"/>
                <w:sz w:val="20"/>
                <w:szCs w:val="20"/>
                <w:lang w:eastAsia="zh-CN"/>
              </w:rPr>
              <w:t>着　　　　　眼　　　　　点</w:t>
            </w:r>
          </w:p>
        </w:tc>
        <w:tc>
          <w:tcPr>
            <w:tcW w:w="1363" w:type="dxa"/>
            <w:tcBorders>
              <w:bottom w:val="single" w:sz="4" w:space="0" w:color="auto"/>
            </w:tcBorders>
            <w:shd w:val="clear" w:color="auto" w:fill="auto"/>
            <w:vAlign w:val="center"/>
          </w:tcPr>
          <w:p w14:paraId="4201C847" w14:textId="77777777" w:rsidR="0002082F" w:rsidRPr="002637EA" w:rsidRDefault="0002082F" w:rsidP="0002082F">
            <w:pPr>
              <w:jc w:val="center"/>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自己評価</w:t>
            </w:r>
          </w:p>
        </w:tc>
      </w:tr>
      <w:tr w:rsidR="002637EA" w:rsidRPr="002637EA" w14:paraId="3DB42DFA" w14:textId="77777777" w:rsidTr="00AB059F">
        <w:trPr>
          <w:trHeight w:val="280"/>
        </w:trPr>
        <w:tc>
          <w:tcPr>
            <w:tcW w:w="1620" w:type="dxa"/>
            <w:tcBorders>
              <w:bottom w:val="nil"/>
            </w:tcBorders>
            <w:shd w:val="clear" w:color="auto" w:fill="auto"/>
          </w:tcPr>
          <w:p w14:paraId="4BB6C49C" w14:textId="77777777" w:rsidR="0002082F" w:rsidRPr="002637EA" w:rsidRDefault="0002082F" w:rsidP="0002082F">
            <w:pPr>
              <w:overflowPunct w:val="0"/>
              <w:spacing w:line="60" w:lineRule="auto"/>
              <w:ind w:left="400" w:hangingChars="200" w:hanging="400"/>
              <w:textAlignment w:val="baseline"/>
              <w:rPr>
                <w:rFonts w:ascii="ＭＳ ゴシック" w:eastAsia="ＭＳ ゴシック" w:hAnsi="ＭＳ ゴシック" w:cs="HGｺﾞｼｯｸE"/>
                <w:bCs/>
                <w:color w:val="000000" w:themeColor="text1"/>
                <w:kern w:val="0"/>
                <w:sz w:val="20"/>
                <w:szCs w:val="20"/>
              </w:rPr>
            </w:pPr>
          </w:p>
          <w:p w14:paraId="3DA16AEA" w14:textId="77777777" w:rsidR="0002082F" w:rsidRPr="002637EA" w:rsidRDefault="0029518A" w:rsidP="0002082F">
            <w:pPr>
              <w:overflowPunct w:val="0"/>
              <w:ind w:left="400" w:hangingChars="200" w:hanging="400"/>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HGｺﾞｼｯｸE" w:hint="eastAsia"/>
                <w:bCs/>
                <w:color w:val="000000" w:themeColor="text1"/>
                <w:kern w:val="0"/>
                <w:sz w:val="20"/>
                <w:szCs w:val="20"/>
              </w:rPr>
              <w:t>５</w:t>
            </w:r>
            <w:r w:rsidR="0002082F" w:rsidRPr="002637EA">
              <w:rPr>
                <w:rFonts w:ascii="ＭＳ ゴシック" w:eastAsia="ＭＳ ゴシック" w:hAnsi="ＭＳ ゴシック" w:cs="HGｺﾞｼｯｸE"/>
                <w:bCs/>
                <w:color w:val="000000" w:themeColor="text1"/>
                <w:kern w:val="0"/>
                <w:sz w:val="20"/>
                <w:szCs w:val="20"/>
              </w:rPr>
              <w:t xml:space="preserve"> </w:t>
            </w:r>
            <w:r w:rsidR="0002082F" w:rsidRPr="002637EA">
              <w:rPr>
                <w:rFonts w:ascii="ＭＳ ゴシック" w:eastAsia="ＭＳ ゴシック" w:hAnsi="ＭＳ ゴシック" w:cs="HGｺﾞｼｯｸE" w:hint="eastAsia"/>
                <w:bCs/>
                <w:color w:val="000000" w:themeColor="text1"/>
                <w:kern w:val="0"/>
                <w:sz w:val="20"/>
                <w:szCs w:val="20"/>
              </w:rPr>
              <w:t>人員基準</w:t>
            </w:r>
          </w:p>
        </w:tc>
        <w:tc>
          <w:tcPr>
            <w:tcW w:w="7977" w:type="dxa"/>
            <w:gridSpan w:val="2"/>
            <w:tcBorders>
              <w:bottom w:val="nil"/>
            </w:tcBorders>
            <w:shd w:val="clear" w:color="auto" w:fill="auto"/>
          </w:tcPr>
          <w:p w14:paraId="748F6F77" w14:textId="77777777" w:rsidR="0002082F" w:rsidRPr="002637EA" w:rsidRDefault="0002082F" w:rsidP="0002082F">
            <w:pPr>
              <w:overflowPunct w:val="0"/>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○園児の教育及び保育に直接従事する職員必要数算出数</w:t>
            </w:r>
            <w:r w:rsidRPr="002637EA">
              <w:rPr>
                <w:rFonts w:ascii="ＭＳ ゴシック" w:eastAsia="ＭＳ ゴシック" w:hAnsi="ＭＳ ゴシック" w:cs="HGｺﾞｼｯｸE" w:hint="eastAsia"/>
                <w:color w:val="000000" w:themeColor="text1"/>
                <w:kern w:val="0"/>
                <w:sz w:val="18"/>
                <w:szCs w:val="18"/>
              </w:rPr>
              <w:t>（</w:t>
            </w:r>
            <w:r w:rsidRPr="002637EA">
              <w:rPr>
                <w:rFonts w:ascii="ＭＳ ゴシック" w:eastAsia="ＭＳ ゴシック" w:hAnsi="ＭＳ ゴシック" w:cs="HGｺﾞｼｯｸE" w:hint="eastAsia"/>
                <w:color w:val="000000" w:themeColor="text1"/>
                <w:kern w:val="0"/>
                <w:sz w:val="18"/>
                <w:szCs w:val="18"/>
                <w:u w:val="single"/>
              </w:rPr>
              <w:t>本調書作成日</w:t>
            </w:r>
            <w:r w:rsidRPr="002637EA">
              <w:rPr>
                <w:rFonts w:ascii="ＭＳ ゴシック" w:eastAsia="ＭＳ ゴシック" w:hAnsi="ＭＳ ゴシック" w:cs="HGｺﾞｼｯｸE"/>
                <w:color w:val="000000" w:themeColor="text1"/>
                <w:kern w:val="0"/>
                <w:sz w:val="18"/>
                <w:szCs w:val="18"/>
                <w:u w:val="single"/>
              </w:rPr>
              <w:t>の直近</w:t>
            </w:r>
            <w:r w:rsidRPr="002637EA">
              <w:rPr>
                <w:rFonts w:ascii="ＭＳ ゴシック" w:eastAsia="ＭＳ ゴシック" w:hAnsi="ＭＳ ゴシック" w:cs="HGｺﾞｼｯｸE" w:hint="eastAsia"/>
                <w:color w:val="000000" w:themeColor="text1"/>
                <w:kern w:val="0"/>
                <w:sz w:val="18"/>
                <w:szCs w:val="18"/>
                <w:u w:val="single"/>
              </w:rPr>
              <w:t>前</w:t>
            </w:r>
            <w:r w:rsidRPr="002637EA">
              <w:rPr>
                <w:rFonts w:ascii="ＭＳ ゴシック" w:eastAsia="ＭＳ ゴシック" w:hAnsi="ＭＳ ゴシック" w:cs="HGｺﾞｼｯｸE"/>
                <w:color w:val="000000" w:themeColor="text1"/>
                <w:kern w:val="0"/>
                <w:sz w:val="18"/>
                <w:szCs w:val="18"/>
                <w:u w:val="single"/>
              </w:rPr>
              <w:t>月初日</w:t>
            </w:r>
            <w:r w:rsidRPr="002637EA">
              <w:rPr>
                <w:rFonts w:ascii="ＭＳ ゴシック" w:eastAsia="ＭＳ ゴシック" w:hAnsi="ＭＳ ゴシック" w:cs="HGｺﾞｼｯｸE" w:hint="eastAsia"/>
                <w:color w:val="000000" w:themeColor="text1"/>
                <w:kern w:val="0"/>
                <w:sz w:val="18"/>
                <w:szCs w:val="18"/>
              </w:rPr>
              <w:t>）</w:t>
            </w:r>
          </w:p>
        </w:tc>
      </w:tr>
      <w:tr w:rsidR="002637EA" w:rsidRPr="002637EA" w14:paraId="4DD39AE8" w14:textId="77777777" w:rsidTr="004749BA">
        <w:trPr>
          <w:trHeight w:val="13268"/>
        </w:trPr>
        <w:tc>
          <w:tcPr>
            <w:tcW w:w="9597" w:type="dxa"/>
            <w:gridSpan w:val="3"/>
            <w:tcBorders>
              <w:top w:val="nil"/>
            </w:tcBorders>
            <w:shd w:val="clear" w:color="auto" w:fill="auto"/>
          </w:tcPr>
          <w:tbl>
            <w:tblPr>
              <w:tblpPr w:leftFromText="142" w:rightFromText="142" w:vertAnchor="page" w:horzAnchor="margin" w:tblpY="1"/>
              <w:tblOverlap w:val="never"/>
              <w:tblW w:w="9351" w:type="dxa"/>
              <w:tblLayout w:type="fixed"/>
              <w:tblCellMar>
                <w:left w:w="99" w:type="dxa"/>
                <w:right w:w="99" w:type="dxa"/>
              </w:tblCellMar>
              <w:tblLook w:val="04A0" w:firstRow="1" w:lastRow="0" w:firstColumn="1" w:lastColumn="0" w:noHBand="0" w:noVBand="1"/>
            </w:tblPr>
            <w:tblGrid>
              <w:gridCol w:w="1828"/>
              <w:gridCol w:w="1428"/>
              <w:gridCol w:w="708"/>
              <w:gridCol w:w="709"/>
              <w:gridCol w:w="709"/>
              <w:gridCol w:w="709"/>
              <w:gridCol w:w="708"/>
              <w:gridCol w:w="740"/>
              <w:gridCol w:w="820"/>
              <w:gridCol w:w="992"/>
            </w:tblGrid>
            <w:tr w:rsidR="002637EA" w:rsidRPr="002637EA" w14:paraId="677DE097" w14:textId="77777777" w:rsidTr="00AB059F">
              <w:trPr>
                <w:trHeight w:val="285"/>
              </w:trPr>
              <w:tc>
                <w:tcPr>
                  <w:tcW w:w="1828"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4454B280" w14:textId="77777777" w:rsidR="0002082F" w:rsidRPr="002637EA" w:rsidRDefault="0002082F" w:rsidP="0002082F">
                  <w:pPr>
                    <w:widowControl/>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年齢等区</w:t>
                  </w:r>
                </w:p>
                <w:p w14:paraId="0050BACF" w14:textId="77777777" w:rsidR="0002082F" w:rsidRPr="002637EA" w:rsidRDefault="0002082F" w:rsidP="0002082F">
                  <w:pPr>
                    <w:widowControl/>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分</w:t>
                  </w:r>
                </w:p>
              </w:tc>
              <w:tc>
                <w:tcPr>
                  <w:tcW w:w="1428" w:type="dxa"/>
                  <w:vMerge w:val="restart"/>
                  <w:tcBorders>
                    <w:top w:val="single" w:sz="12" w:space="0" w:color="auto"/>
                    <w:left w:val="single" w:sz="12" w:space="0" w:color="auto"/>
                    <w:bottom w:val="single" w:sz="12" w:space="0" w:color="auto"/>
                    <w:right w:val="single" w:sz="12" w:space="0" w:color="auto"/>
                  </w:tcBorders>
                  <w:vAlign w:val="center"/>
                </w:tcPr>
                <w:p w14:paraId="341B56AA"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基準による</w:t>
                  </w:r>
                </w:p>
                <w:p w14:paraId="17D88BD5"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算出</w:t>
                  </w:r>
                </w:p>
              </w:tc>
              <w:tc>
                <w:tcPr>
                  <w:tcW w:w="6095" w:type="dxa"/>
                  <w:gridSpan w:val="8"/>
                  <w:tcBorders>
                    <w:top w:val="single" w:sz="12" w:space="0" w:color="auto"/>
                    <w:left w:val="single" w:sz="12" w:space="0" w:color="auto"/>
                    <w:bottom w:val="single" w:sz="12" w:space="0" w:color="auto"/>
                    <w:right w:val="single" w:sz="12" w:space="0" w:color="auto"/>
                  </w:tcBorders>
                </w:tcPr>
                <w:p w14:paraId="69792499"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幼保連携型認定こども園の実配置数</w:t>
                  </w:r>
                </w:p>
              </w:tc>
            </w:tr>
            <w:tr w:rsidR="002637EA" w:rsidRPr="002637EA" w14:paraId="1B94353F" w14:textId="77777777" w:rsidTr="00274D33">
              <w:trPr>
                <w:trHeight w:val="649"/>
              </w:trPr>
              <w:tc>
                <w:tcPr>
                  <w:tcW w:w="1828" w:type="dxa"/>
                  <w:vMerge/>
                  <w:tcBorders>
                    <w:top w:val="single" w:sz="4" w:space="0" w:color="auto"/>
                    <w:left w:val="single" w:sz="12" w:space="0" w:color="auto"/>
                    <w:bottom w:val="single" w:sz="12" w:space="0" w:color="auto"/>
                    <w:right w:val="single" w:sz="12" w:space="0" w:color="auto"/>
                  </w:tcBorders>
                  <w:vAlign w:val="center"/>
                  <w:hideMark/>
                </w:tcPr>
                <w:p w14:paraId="631DE6FB" w14:textId="77777777" w:rsidR="0002082F" w:rsidRPr="002637EA" w:rsidRDefault="0002082F" w:rsidP="0002082F">
                  <w:pPr>
                    <w:widowControl/>
                    <w:jc w:val="left"/>
                    <w:rPr>
                      <w:rFonts w:ascii="ＭＳ ゴシック" w:eastAsia="ＭＳ ゴシック" w:hAnsi="ＭＳ ゴシック" w:cs="Century"/>
                      <w:color w:val="000000" w:themeColor="text1"/>
                      <w:kern w:val="0"/>
                      <w:sz w:val="20"/>
                      <w:szCs w:val="20"/>
                    </w:rPr>
                  </w:pPr>
                </w:p>
              </w:tc>
              <w:tc>
                <w:tcPr>
                  <w:tcW w:w="1428" w:type="dxa"/>
                  <w:vMerge/>
                  <w:tcBorders>
                    <w:left w:val="single" w:sz="12" w:space="0" w:color="auto"/>
                    <w:bottom w:val="single" w:sz="12" w:space="0" w:color="auto"/>
                    <w:right w:val="single" w:sz="12" w:space="0" w:color="auto"/>
                  </w:tcBorders>
                </w:tcPr>
                <w:p w14:paraId="0D331B21" w14:textId="77777777" w:rsidR="0002082F" w:rsidRPr="002637EA" w:rsidRDefault="0002082F" w:rsidP="0002082F">
                  <w:pPr>
                    <w:widowControl/>
                    <w:jc w:val="left"/>
                    <w:rPr>
                      <w:rFonts w:ascii="ＭＳ ゴシック" w:eastAsia="ＭＳ ゴシック" w:hAnsi="ＭＳ ゴシック" w:cs="Century"/>
                      <w:color w:val="000000" w:themeColor="text1"/>
                      <w:kern w:val="0"/>
                      <w:sz w:val="20"/>
                      <w:szCs w:val="20"/>
                    </w:rPr>
                  </w:pPr>
                </w:p>
              </w:tc>
              <w:tc>
                <w:tcPr>
                  <w:tcW w:w="708" w:type="dxa"/>
                  <w:tcBorders>
                    <w:top w:val="single" w:sz="12" w:space="0" w:color="auto"/>
                    <w:left w:val="single" w:sz="12" w:space="0" w:color="auto"/>
                    <w:bottom w:val="nil"/>
                    <w:right w:val="single" w:sz="4" w:space="0" w:color="auto"/>
                  </w:tcBorders>
                </w:tcPr>
                <w:p w14:paraId="7CA482B2" w14:textId="77777777" w:rsidR="0002082F" w:rsidRPr="002637EA" w:rsidRDefault="0002082F" w:rsidP="0002082F">
                  <w:pPr>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保育</w:t>
                  </w:r>
                </w:p>
                <w:p w14:paraId="4E36F254" w14:textId="77777777" w:rsidR="0002082F" w:rsidRPr="002637EA" w:rsidRDefault="0002082F" w:rsidP="0002082F">
                  <w:pPr>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教諭</w:t>
                  </w:r>
                </w:p>
              </w:tc>
              <w:tc>
                <w:tcPr>
                  <w:tcW w:w="709" w:type="dxa"/>
                  <w:tcBorders>
                    <w:top w:val="single" w:sz="12" w:space="0" w:color="auto"/>
                    <w:left w:val="single" w:sz="4" w:space="0" w:color="auto"/>
                    <w:bottom w:val="nil"/>
                    <w:right w:val="single" w:sz="4" w:space="0" w:color="auto"/>
                  </w:tcBorders>
                </w:tcPr>
                <w:p w14:paraId="2CFB7089" w14:textId="77777777" w:rsidR="0002082F" w:rsidRPr="002637EA" w:rsidRDefault="0002082F" w:rsidP="0002082F">
                  <w:pPr>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主幹保育教諭</w:t>
                  </w:r>
                </w:p>
              </w:tc>
              <w:tc>
                <w:tcPr>
                  <w:tcW w:w="709" w:type="dxa"/>
                  <w:tcBorders>
                    <w:top w:val="single" w:sz="12" w:space="0" w:color="auto"/>
                    <w:left w:val="single" w:sz="4" w:space="0" w:color="auto"/>
                    <w:bottom w:val="single" w:sz="12" w:space="0" w:color="auto"/>
                    <w:right w:val="single" w:sz="4" w:space="0" w:color="auto"/>
                  </w:tcBorders>
                </w:tcPr>
                <w:p w14:paraId="45190073" w14:textId="77777777" w:rsidR="0002082F" w:rsidRPr="002637EA" w:rsidRDefault="0002082F" w:rsidP="0002082F">
                  <w:pPr>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指導保育教諭</w:t>
                  </w:r>
                </w:p>
              </w:tc>
              <w:tc>
                <w:tcPr>
                  <w:tcW w:w="709" w:type="dxa"/>
                  <w:tcBorders>
                    <w:top w:val="single" w:sz="12" w:space="0" w:color="auto"/>
                    <w:left w:val="single" w:sz="4" w:space="0" w:color="auto"/>
                    <w:bottom w:val="single" w:sz="12" w:space="0" w:color="auto"/>
                    <w:right w:val="single" w:sz="4" w:space="0" w:color="000000"/>
                  </w:tcBorders>
                </w:tcPr>
                <w:p w14:paraId="6B331CF5" w14:textId="77777777" w:rsidR="0002082F" w:rsidRPr="002637EA" w:rsidRDefault="0002082F" w:rsidP="0002082F">
                  <w:pPr>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助</w:t>
                  </w:r>
                </w:p>
                <w:p w14:paraId="22EAD366" w14:textId="77777777" w:rsidR="0002082F" w:rsidRPr="002637EA" w:rsidRDefault="0002082F" w:rsidP="0002082F">
                  <w:pPr>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保育教諭</w:t>
                  </w:r>
                </w:p>
              </w:tc>
              <w:tc>
                <w:tcPr>
                  <w:tcW w:w="708" w:type="dxa"/>
                  <w:tcBorders>
                    <w:top w:val="single" w:sz="12" w:space="0" w:color="auto"/>
                    <w:left w:val="single" w:sz="4" w:space="0" w:color="auto"/>
                    <w:bottom w:val="single" w:sz="12" w:space="0" w:color="auto"/>
                    <w:right w:val="single" w:sz="4" w:space="0" w:color="000000"/>
                  </w:tcBorders>
                </w:tcPr>
                <w:p w14:paraId="25BCB537" w14:textId="77777777" w:rsidR="0002082F" w:rsidRPr="002637EA" w:rsidRDefault="0002082F" w:rsidP="0002082F">
                  <w:pPr>
                    <w:widowControl/>
                    <w:rPr>
                      <w:rFonts w:ascii="ＭＳ ゴシック" w:eastAsia="ＭＳ ゴシック" w:hAnsi="ＭＳ ゴシック" w:cs="Century"/>
                      <w:color w:val="000000" w:themeColor="text1"/>
                      <w:kern w:val="0"/>
                      <w:sz w:val="20"/>
                      <w:szCs w:val="20"/>
                    </w:rPr>
                  </w:pPr>
                </w:p>
                <w:p w14:paraId="5380CB8E"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講 師</w:t>
                  </w:r>
                </w:p>
              </w:tc>
              <w:tc>
                <w:tcPr>
                  <w:tcW w:w="740" w:type="dxa"/>
                  <w:tcBorders>
                    <w:top w:val="single" w:sz="12" w:space="0" w:color="auto"/>
                    <w:left w:val="single" w:sz="4" w:space="0" w:color="auto"/>
                    <w:bottom w:val="single" w:sz="12" w:space="0" w:color="auto"/>
                    <w:right w:val="single" w:sz="12" w:space="0" w:color="auto"/>
                  </w:tcBorders>
                </w:tcPr>
                <w:p w14:paraId="0F0DF8DB" w14:textId="77777777" w:rsidR="0002082F" w:rsidRPr="002637EA" w:rsidRDefault="0002082F" w:rsidP="0002082F">
                  <w:pPr>
                    <w:widowControl/>
                    <w:jc w:val="left"/>
                    <w:rPr>
                      <w:rFonts w:ascii="ＭＳ ゴシック" w:eastAsia="ＭＳ ゴシック" w:hAnsi="ＭＳ ゴシック" w:cs="Century"/>
                      <w:color w:val="000000" w:themeColor="text1"/>
                      <w:kern w:val="0"/>
                      <w:sz w:val="16"/>
                      <w:szCs w:val="16"/>
                    </w:rPr>
                  </w:pPr>
                  <w:r w:rsidRPr="002637EA">
                    <w:rPr>
                      <w:rFonts w:ascii="ＭＳ ゴシック" w:eastAsia="ＭＳ ゴシック" w:hAnsi="ＭＳ ゴシック" w:cs="Century" w:hint="eastAsia"/>
                      <w:color w:val="000000" w:themeColor="text1"/>
                      <w:kern w:val="0"/>
                      <w:sz w:val="16"/>
                      <w:szCs w:val="16"/>
                    </w:rPr>
                    <w:t>副園長</w:t>
                  </w:r>
                </w:p>
                <w:p w14:paraId="26109D1C" w14:textId="77777777" w:rsidR="0002082F" w:rsidRPr="002637EA" w:rsidRDefault="0002082F" w:rsidP="0002082F">
                  <w:pPr>
                    <w:widowControl/>
                    <w:jc w:val="left"/>
                    <w:rPr>
                      <w:rFonts w:ascii="ＭＳ ゴシック" w:eastAsia="ＭＳ ゴシック" w:hAnsi="ＭＳ ゴシック" w:cs="Century"/>
                      <w:color w:val="000000" w:themeColor="text1"/>
                      <w:kern w:val="0"/>
                      <w:sz w:val="16"/>
                      <w:szCs w:val="16"/>
                    </w:rPr>
                  </w:pPr>
                  <w:r w:rsidRPr="002637EA">
                    <w:rPr>
                      <w:rFonts w:ascii="ＭＳ ゴシック" w:eastAsia="ＭＳ ゴシック" w:hAnsi="ＭＳ ゴシック" w:cs="Century" w:hint="eastAsia"/>
                      <w:color w:val="000000" w:themeColor="text1"/>
                      <w:kern w:val="0"/>
                      <w:sz w:val="16"/>
                      <w:szCs w:val="16"/>
                    </w:rPr>
                    <w:t>又は</w:t>
                  </w:r>
                </w:p>
                <w:p w14:paraId="666813CF" w14:textId="77777777" w:rsidR="0002082F" w:rsidRPr="002637EA" w:rsidRDefault="0002082F" w:rsidP="0002082F">
                  <w:pPr>
                    <w:widowControl/>
                    <w:jc w:val="left"/>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16"/>
                      <w:szCs w:val="16"/>
                    </w:rPr>
                    <w:t>教頭</w:t>
                  </w:r>
                </w:p>
              </w:tc>
              <w:tc>
                <w:tcPr>
                  <w:tcW w:w="820" w:type="dxa"/>
                  <w:tcBorders>
                    <w:top w:val="single" w:sz="12" w:space="0" w:color="auto"/>
                    <w:left w:val="single" w:sz="12" w:space="0" w:color="auto"/>
                    <w:bottom w:val="single" w:sz="12" w:space="0" w:color="auto"/>
                    <w:right w:val="single" w:sz="12" w:space="0" w:color="auto"/>
                  </w:tcBorders>
                </w:tcPr>
                <w:p w14:paraId="41CCE7D5" w14:textId="77777777" w:rsidR="0002082F" w:rsidRPr="002637EA" w:rsidRDefault="0002082F" w:rsidP="0002082F">
                  <w:pPr>
                    <w:widowControl/>
                    <w:jc w:val="left"/>
                    <w:rPr>
                      <w:rFonts w:ascii="ＭＳ ゴシック" w:eastAsia="ＭＳ ゴシック" w:hAnsi="ＭＳ ゴシック" w:cs="Century"/>
                      <w:color w:val="000000" w:themeColor="text1"/>
                      <w:kern w:val="0"/>
                      <w:sz w:val="20"/>
                      <w:szCs w:val="20"/>
                    </w:rPr>
                  </w:pPr>
                </w:p>
                <w:p w14:paraId="6CE6A4FA"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20"/>
                      <w:szCs w:val="20"/>
                    </w:rPr>
                  </w:pPr>
                  <w:r w:rsidRPr="002637EA">
                    <w:rPr>
                      <w:rFonts w:ascii="ＭＳ ゴシック" w:eastAsia="ＭＳ ゴシック" w:hAnsi="ＭＳ ゴシック" w:cs="Century" w:hint="eastAsia"/>
                      <w:color w:val="000000" w:themeColor="text1"/>
                      <w:kern w:val="0"/>
                      <w:sz w:val="20"/>
                      <w:szCs w:val="20"/>
                    </w:rPr>
                    <w:t>合　計</w:t>
                  </w:r>
                </w:p>
              </w:tc>
              <w:tc>
                <w:tcPr>
                  <w:tcW w:w="992" w:type="dxa"/>
                  <w:tcBorders>
                    <w:top w:val="single" w:sz="12" w:space="0" w:color="auto"/>
                    <w:left w:val="single" w:sz="12" w:space="0" w:color="auto"/>
                    <w:bottom w:val="single" w:sz="12" w:space="0" w:color="auto"/>
                    <w:right w:val="single" w:sz="12" w:space="0" w:color="auto"/>
                  </w:tcBorders>
                </w:tcPr>
                <w:p w14:paraId="4AC7D6AC"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4"/>
                      <w:szCs w:val="14"/>
                    </w:rPr>
                  </w:pPr>
                </w:p>
                <w:p w14:paraId="20A366D9" w14:textId="77777777" w:rsidR="001E003A" w:rsidRPr="002637EA" w:rsidRDefault="001E003A" w:rsidP="0002082F">
                  <w:pPr>
                    <w:widowControl/>
                    <w:jc w:val="center"/>
                    <w:rPr>
                      <w:rFonts w:ascii="ＭＳ ゴシック" w:eastAsia="ＭＳ ゴシック" w:hAnsi="ＭＳ ゴシック" w:cs="Century"/>
                      <w:color w:val="000000" w:themeColor="text1"/>
                      <w:kern w:val="0"/>
                      <w:sz w:val="14"/>
                      <w:szCs w:val="14"/>
                    </w:rPr>
                  </w:pPr>
                </w:p>
                <w:p w14:paraId="10DEAECD" w14:textId="77777777" w:rsidR="001E003A" w:rsidRPr="002637EA" w:rsidRDefault="001E003A" w:rsidP="0002082F">
                  <w:pPr>
                    <w:widowControl/>
                    <w:jc w:val="center"/>
                    <w:rPr>
                      <w:rFonts w:ascii="ＭＳ ゴシック" w:eastAsia="ＭＳ ゴシック" w:hAnsi="ＭＳ ゴシック" w:cs="Century"/>
                      <w:color w:val="000000" w:themeColor="text1"/>
                      <w:kern w:val="0"/>
                      <w:sz w:val="14"/>
                      <w:szCs w:val="14"/>
                    </w:rPr>
                  </w:pPr>
                </w:p>
                <w:p w14:paraId="6753F96A" w14:textId="29109F4A" w:rsidR="001E003A" w:rsidRPr="002637EA" w:rsidRDefault="001E003A" w:rsidP="0002082F">
                  <w:pPr>
                    <w:widowControl/>
                    <w:jc w:val="center"/>
                    <w:rPr>
                      <w:rFonts w:ascii="ＭＳ ゴシック" w:eastAsia="ＭＳ ゴシック" w:hAnsi="ＭＳ ゴシック" w:cs="Century"/>
                      <w:color w:val="000000" w:themeColor="text1"/>
                      <w:kern w:val="0"/>
                      <w:sz w:val="14"/>
                      <w:szCs w:val="14"/>
                      <w:highlight w:val="yellow"/>
                    </w:rPr>
                  </w:pPr>
                </w:p>
              </w:tc>
            </w:tr>
            <w:tr w:rsidR="002637EA" w:rsidRPr="002637EA" w14:paraId="5B5D84B6" w14:textId="77777777" w:rsidTr="00274D33">
              <w:trPr>
                <w:trHeight w:val="121"/>
              </w:trPr>
              <w:tc>
                <w:tcPr>
                  <w:tcW w:w="1828" w:type="dxa"/>
                  <w:vMerge w:val="restart"/>
                  <w:tcBorders>
                    <w:top w:val="single" w:sz="12" w:space="0" w:color="auto"/>
                    <w:left w:val="single" w:sz="12" w:space="0" w:color="auto"/>
                    <w:right w:val="single" w:sz="12" w:space="0" w:color="auto"/>
                  </w:tcBorders>
                  <w:shd w:val="clear" w:color="auto" w:fill="auto"/>
                  <w:noWrap/>
                  <w:vAlign w:val="center"/>
                  <w:hideMark/>
                </w:tcPr>
                <w:p w14:paraId="1FCB6E48" w14:textId="77777777" w:rsidR="0002082F" w:rsidRPr="002637EA" w:rsidRDefault="0002082F" w:rsidP="0002082F">
                  <w:pPr>
                    <w:numPr>
                      <w:ilvl w:val="0"/>
                      <w:numId w:val="10"/>
                    </w:numP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color w:val="000000" w:themeColor="text1"/>
                      <w:kern w:val="0"/>
                      <w:sz w:val="18"/>
                      <w:szCs w:val="18"/>
                    </w:rPr>
                    <w:t>乳児</w:t>
                  </w:r>
                </w:p>
              </w:tc>
              <w:tc>
                <w:tcPr>
                  <w:tcW w:w="1428" w:type="dxa"/>
                  <w:vMerge w:val="restart"/>
                  <w:tcBorders>
                    <w:top w:val="single" w:sz="12" w:space="0" w:color="auto"/>
                    <w:left w:val="single" w:sz="12" w:space="0" w:color="auto"/>
                    <w:right w:val="single" w:sz="4" w:space="0" w:color="000000"/>
                  </w:tcBorders>
                  <w:vAlign w:val="center"/>
                </w:tcPr>
                <w:p w14:paraId="5A528311"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hint="eastAsia"/>
                      <w:color w:val="000000" w:themeColor="text1"/>
                      <w:kern w:val="0"/>
                      <w:sz w:val="18"/>
                      <w:szCs w:val="18"/>
                    </w:rPr>
                    <w:t>人÷３＝</w:t>
                  </w:r>
                </w:p>
              </w:tc>
              <w:tc>
                <w:tcPr>
                  <w:tcW w:w="708" w:type="dxa"/>
                  <w:tcBorders>
                    <w:top w:val="single" w:sz="12" w:space="0" w:color="auto"/>
                    <w:left w:val="single" w:sz="12" w:space="0" w:color="auto"/>
                    <w:bottom w:val="dotted" w:sz="4" w:space="0" w:color="auto"/>
                    <w:right w:val="single" w:sz="4" w:space="0" w:color="auto"/>
                  </w:tcBorders>
                  <w:vAlign w:val="center"/>
                </w:tcPr>
                <w:p w14:paraId="2A7B04E2"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709" w:type="dxa"/>
                  <w:tcBorders>
                    <w:top w:val="single" w:sz="12" w:space="0" w:color="auto"/>
                    <w:left w:val="single" w:sz="4" w:space="0" w:color="auto"/>
                    <w:bottom w:val="dotted" w:sz="4" w:space="0" w:color="auto"/>
                    <w:right w:val="single" w:sz="4" w:space="0" w:color="auto"/>
                  </w:tcBorders>
                  <w:vAlign w:val="center"/>
                </w:tcPr>
                <w:p w14:paraId="4C77268C"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709" w:type="dxa"/>
                  <w:tcBorders>
                    <w:top w:val="single" w:sz="12" w:space="0" w:color="auto"/>
                    <w:left w:val="single" w:sz="4" w:space="0" w:color="auto"/>
                    <w:bottom w:val="dotted" w:sz="4" w:space="0" w:color="auto"/>
                    <w:right w:val="single" w:sz="4" w:space="0" w:color="auto"/>
                  </w:tcBorders>
                  <w:vAlign w:val="center"/>
                </w:tcPr>
                <w:p w14:paraId="120E978A"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709" w:type="dxa"/>
                  <w:tcBorders>
                    <w:top w:val="single" w:sz="12" w:space="0" w:color="auto"/>
                    <w:left w:val="single" w:sz="4" w:space="0" w:color="auto"/>
                    <w:bottom w:val="dotted" w:sz="4" w:space="0" w:color="auto"/>
                    <w:right w:val="single" w:sz="4" w:space="0" w:color="auto"/>
                  </w:tcBorders>
                  <w:vAlign w:val="center"/>
                </w:tcPr>
                <w:p w14:paraId="54D831F8"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708" w:type="dxa"/>
                  <w:tcBorders>
                    <w:top w:val="single" w:sz="12" w:space="0" w:color="auto"/>
                    <w:left w:val="single" w:sz="4" w:space="0" w:color="auto"/>
                    <w:bottom w:val="dotted" w:sz="4" w:space="0" w:color="auto"/>
                    <w:right w:val="single" w:sz="4" w:space="0" w:color="auto"/>
                  </w:tcBorders>
                  <w:vAlign w:val="center"/>
                </w:tcPr>
                <w:p w14:paraId="0501D0B6"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740" w:type="dxa"/>
                  <w:tcBorders>
                    <w:top w:val="single" w:sz="12" w:space="0" w:color="auto"/>
                    <w:left w:val="single" w:sz="4" w:space="0" w:color="auto"/>
                    <w:bottom w:val="dotted" w:sz="4" w:space="0" w:color="auto"/>
                    <w:right w:val="single" w:sz="12" w:space="0" w:color="auto"/>
                  </w:tcBorders>
                  <w:vAlign w:val="center"/>
                </w:tcPr>
                <w:p w14:paraId="31B092E3"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820" w:type="dxa"/>
                  <w:vMerge w:val="restart"/>
                  <w:tcBorders>
                    <w:top w:val="single" w:sz="12" w:space="0" w:color="auto"/>
                    <w:left w:val="single" w:sz="12" w:space="0" w:color="auto"/>
                    <w:right w:val="single" w:sz="4" w:space="0" w:color="000000"/>
                  </w:tcBorders>
                </w:tcPr>
                <w:p w14:paraId="5DFFCDDA"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val="restart"/>
                  <w:tcBorders>
                    <w:top w:val="single" w:sz="12" w:space="0" w:color="auto"/>
                    <w:left w:val="single" w:sz="12" w:space="0" w:color="auto"/>
                    <w:right w:val="single" w:sz="12" w:space="0" w:color="auto"/>
                  </w:tcBorders>
                </w:tcPr>
                <w:p w14:paraId="398917A9"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61A569FB" w14:textId="77777777" w:rsidTr="00274D33">
              <w:trPr>
                <w:trHeight w:val="132"/>
              </w:trPr>
              <w:tc>
                <w:tcPr>
                  <w:tcW w:w="1828" w:type="dxa"/>
                  <w:vMerge/>
                  <w:tcBorders>
                    <w:left w:val="single" w:sz="12" w:space="0" w:color="auto"/>
                    <w:right w:val="single" w:sz="12" w:space="0" w:color="auto"/>
                  </w:tcBorders>
                  <w:shd w:val="clear" w:color="auto" w:fill="auto"/>
                  <w:noWrap/>
                  <w:vAlign w:val="center"/>
                </w:tcPr>
                <w:p w14:paraId="2DB91D8C" w14:textId="77777777" w:rsidR="0002082F" w:rsidRPr="002637EA" w:rsidRDefault="0002082F" w:rsidP="0002082F">
                  <w:pPr>
                    <w:ind w:left="40"/>
                    <w:rPr>
                      <w:rFonts w:ascii="ＭＳ ゴシック" w:eastAsia="ＭＳ ゴシック" w:hAnsi="ＭＳ ゴシック" w:cs="Century"/>
                      <w:color w:val="000000" w:themeColor="text1"/>
                      <w:kern w:val="0"/>
                      <w:sz w:val="18"/>
                      <w:szCs w:val="18"/>
                    </w:rPr>
                  </w:pPr>
                </w:p>
              </w:tc>
              <w:tc>
                <w:tcPr>
                  <w:tcW w:w="1428" w:type="dxa"/>
                  <w:vMerge/>
                  <w:tcBorders>
                    <w:left w:val="single" w:sz="12" w:space="0" w:color="auto"/>
                    <w:right w:val="single" w:sz="4" w:space="0" w:color="000000"/>
                  </w:tcBorders>
                  <w:vAlign w:val="center"/>
                </w:tcPr>
                <w:p w14:paraId="31AF5F20"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dotted" w:sz="4" w:space="0" w:color="auto"/>
                    <w:right w:val="single" w:sz="4" w:space="0" w:color="auto"/>
                  </w:tcBorders>
                  <w:vAlign w:val="center"/>
                </w:tcPr>
                <w:p w14:paraId="2FE10B3E"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67792156"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2D00DBF3"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1502CED9"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708" w:type="dxa"/>
                  <w:tcBorders>
                    <w:top w:val="dotted" w:sz="4" w:space="0" w:color="auto"/>
                    <w:left w:val="single" w:sz="4" w:space="0" w:color="auto"/>
                    <w:bottom w:val="dotted" w:sz="4" w:space="0" w:color="auto"/>
                    <w:right w:val="single" w:sz="4" w:space="0" w:color="auto"/>
                  </w:tcBorders>
                  <w:vAlign w:val="center"/>
                </w:tcPr>
                <w:p w14:paraId="27C61EF2"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740" w:type="dxa"/>
                  <w:tcBorders>
                    <w:top w:val="dotted" w:sz="4" w:space="0" w:color="auto"/>
                    <w:left w:val="single" w:sz="4" w:space="0" w:color="auto"/>
                    <w:bottom w:val="dotted" w:sz="4" w:space="0" w:color="auto"/>
                    <w:right w:val="single" w:sz="12" w:space="0" w:color="auto"/>
                  </w:tcBorders>
                  <w:vAlign w:val="center"/>
                </w:tcPr>
                <w:p w14:paraId="769DE1A8"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820" w:type="dxa"/>
                  <w:vMerge/>
                  <w:tcBorders>
                    <w:left w:val="single" w:sz="12" w:space="0" w:color="auto"/>
                    <w:right w:val="single" w:sz="4" w:space="0" w:color="000000"/>
                  </w:tcBorders>
                </w:tcPr>
                <w:p w14:paraId="21E6EFA1"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right w:val="single" w:sz="12" w:space="0" w:color="auto"/>
                  </w:tcBorders>
                </w:tcPr>
                <w:p w14:paraId="3383C83C"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5E3AD9AC" w14:textId="77777777" w:rsidTr="006B1F8C">
              <w:trPr>
                <w:trHeight w:val="149"/>
              </w:trPr>
              <w:tc>
                <w:tcPr>
                  <w:tcW w:w="1828" w:type="dxa"/>
                  <w:vMerge/>
                  <w:tcBorders>
                    <w:left w:val="single" w:sz="12" w:space="0" w:color="auto"/>
                    <w:right w:val="single" w:sz="12" w:space="0" w:color="auto"/>
                  </w:tcBorders>
                  <w:shd w:val="clear" w:color="auto" w:fill="auto"/>
                  <w:noWrap/>
                  <w:vAlign w:val="center"/>
                </w:tcPr>
                <w:p w14:paraId="21DFA744" w14:textId="77777777" w:rsidR="0002082F" w:rsidRPr="002637EA" w:rsidRDefault="0002082F" w:rsidP="0002082F">
                  <w:pPr>
                    <w:ind w:left="40"/>
                    <w:rPr>
                      <w:rFonts w:ascii="ＭＳ ゴシック" w:eastAsia="ＭＳ ゴシック" w:hAnsi="ＭＳ ゴシック" w:cs="Century"/>
                      <w:color w:val="000000" w:themeColor="text1"/>
                      <w:kern w:val="0"/>
                      <w:sz w:val="18"/>
                      <w:szCs w:val="18"/>
                    </w:rPr>
                  </w:pPr>
                </w:p>
              </w:tc>
              <w:tc>
                <w:tcPr>
                  <w:tcW w:w="1428" w:type="dxa"/>
                  <w:vMerge/>
                  <w:tcBorders>
                    <w:left w:val="single" w:sz="12" w:space="0" w:color="auto"/>
                    <w:right w:val="single" w:sz="4" w:space="0" w:color="000000"/>
                  </w:tcBorders>
                  <w:vAlign w:val="center"/>
                </w:tcPr>
                <w:p w14:paraId="1C209075"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dotted" w:sz="4" w:space="0" w:color="auto"/>
                    <w:right w:val="single" w:sz="4" w:space="0" w:color="auto"/>
                  </w:tcBorders>
                  <w:vAlign w:val="center"/>
                </w:tcPr>
                <w:p w14:paraId="28528730"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0118F623"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35A74AF2"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6DF30286"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708" w:type="dxa"/>
                  <w:tcBorders>
                    <w:top w:val="dotted" w:sz="4" w:space="0" w:color="auto"/>
                    <w:left w:val="single" w:sz="4" w:space="0" w:color="auto"/>
                    <w:bottom w:val="dotted" w:sz="4" w:space="0" w:color="auto"/>
                    <w:right w:val="single" w:sz="4" w:space="0" w:color="auto"/>
                  </w:tcBorders>
                  <w:vAlign w:val="center"/>
                </w:tcPr>
                <w:p w14:paraId="1EB4C777"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740" w:type="dxa"/>
                  <w:tcBorders>
                    <w:top w:val="dotted" w:sz="4" w:space="0" w:color="auto"/>
                    <w:left w:val="single" w:sz="4" w:space="0" w:color="auto"/>
                    <w:bottom w:val="dotted" w:sz="4" w:space="0" w:color="auto"/>
                    <w:right w:val="single" w:sz="12" w:space="0" w:color="auto"/>
                  </w:tcBorders>
                  <w:vAlign w:val="center"/>
                </w:tcPr>
                <w:p w14:paraId="1854F294" w14:textId="77777777" w:rsidR="0002082F" w:rsidRPr="002637EA" w:rsidRDefault="0002082F" w:rsidP="0002082F">
                  <w:pPr>
                    <w:jc w:val="right"/>
                    <w:rPr>
                      <w:rFonts w:ascii="ＭＳ ゴシック" w:eastAsia="ＭＳ ゴシック" w:hAnsi="ＭＳ ゴシック" w:cs="Century"/>
                      <w:color w:val="000000" w:themeColor="text1"/>
                      <w:kern w:val="0"/>
                      <w:sz w:val="20"/>
                      <w:szCs w:val="20"/>
                    </w:rPr>
                  </w:pPr>
                </w:p>
              </w:tc>
              <w:tc>
                <w:tcPr>
                  <w:tcW w:w="820" w:type="dxa"/>
                  <w:vMerge/>
                  <w:tcBorders>
                    <w:left w:val="single" w:sz="12" w:space="0" w:color="auto"/>
                    <w:right w:val="single" w:sz="4" w:space="0" w:color="000000"/>
                  </w:tcBorders>
                </w:tcPr>
                <w:p w14:paraId="0DEAE326"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right w:val="single" w:sz="12" w:space="0" w:color="auto"/>
                  </w:tcBorders>
                </w:tcPr>
                <w:p w14:paraId="0718D1F2"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146ED570" w14:textId="77777777" w:rsidTr="00AB059F">
              <w:trPr>
                <w:trHeight w:val="255"/>
              </w:trPr>
              <w:tc>
                <w:tcPr>
                  <w:tcW w:w="1828" w:type="dxa"/>
                  <w:vMerge w:val="restart"/>
                  <w:tcBorders>
                    <w:top w:val="single" w:sz="4" w:space="0" w:color="auto"/>
                    <w:left w:val="single" w:sz="12" w:space="0" w:color="auto"/>
                    <w:right w:val="single" w:sz="12" w:space="0" w:color="auto"/>
                  </w:tcBorders>
                  <w:shd w:val="clear" w:color="auto" w:fill="auto"/>
                  <w:noWrap/>
                  <w:vAlign w:val="center"/>
                  <w:hideMark/>
                </w:tcPr>
                <w:p w14:paraId="12BD947F" w14:textId="77777777" w:rsidR="0002082F" w:rsidRPr="002637EA" w:rsidRDefault="0002082F" w:rsidP="0002082F">
                  <w:pPr>
                    <w:numPr>
                      <w:ilvl w:val="0"/>
                      <w:numId w:val="10"/>
                    </w:numP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hint="eastAsia"/>
                      <w:color w:val="000000" w:themeColor="text1"/>
                      <w:kern w:val="0"/>
                      <w:sz w:val="18"/>
                      <w:szCs w:val="18"/>
                    </w:rPr>
                    <w:t>１･２歳児</w:t>
                  </w:r>
                </w:p>
              </w:tc>
              <w:tc>
                <w:tcPr>
                  <w:tcW w:w="1428" w:type="dxa"/>
                  <w:vMerge w:val="restart"/>
                  <w:tcBorders>
                    <w:top w:val="single" w:sz="4" w:space="0" w:color="auto"/>
                    <w:left w:val="single" w:sz="12" w:space="0" w:color="auto"/>
                    <w:right w:val="single" w:sz="4" w:space="0" w:color="000000"/>
                  </w:tcBorders>
                  <w:vAlign w:val="center"/>
                </w:tcPr>
                <w:p w14:paraId="0DF68D07"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hint="eastAsia"/>
                      <w:color w:val="000000" w:themeColor="text1"/>
                      <w:kern w:val="0"/>
                      <w:sz w:val="18"/>
                      <w:szCs w:val="18"/>
                    </w:rPr>
                    <w:t>人÷６＝</w:t>
                  </w:r>
                </w:p>
              </w:tc>
              <w:tc>
                <w:tcPr>
                  <w:tcW w:w="708" w:type="dxa"/>
                  <w:tcBorders>
                    <w:top w:val="single" w:sz="4" w:space="0" w:color="auto"/>
                    <w:left w:val="single" w:sz="12" w:space="0" w:color="auto"/>
                    <w:bottom w:val="dotted" w:sz="4" w:space="0" w:color="auto"/>
                    <w:right w:val="single" w:sz="4" w:space="0" w:color="auto"/>
                  </w:tcBorders>
                </w:tcPr>
                <w:p w14:paraId="468D048F"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4" w:space="0" w:color="auto"/>
                    <w:left w:val="single" w:sz="4" w:space="0" w:color="auto"/>
                    <w:bottom w:val="dotted" w:sz="4" w:space="0" w:color="auto"/>
                    <w:right w:val="single" w:sz="4" w:space="0" w:color="auto"/>
                  </w:tcBorders>
                </w:tcPr>
                <w:p w14:paraId="2AF4B293"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4" w:space="0" w:color="auto"/>
                    <w:left w:val="single" w:sz="4" w:space="0" w:color="auto"/>
                    <w:bottom w:val="dotted" w:sz="4" w:space="0" w:color="auto"/>
                    <w:right w:val="single" w:sz="4" w:space="0" w:color="auto"/>
                  </w:tcBorders>
                </w:tcPr>
                <w:p w14:paraId="087375F7"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4" w:space="0" w:color="auto"/>
                    <w:left w:val="single" w:sz="4" w:space="0" w:color="auto"/>
                    <w:bottom w:val="dotted" w:sz="4" w:space="0" w:color="auto"/>
                    <w:right w:val="single" w:sz="4" w:space="0" w:color="auto"/>
                  </w:tcBorders>
                </w:tcPr>
                <w:p w14:paraId="50813FEC"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8" w:type="dxa"/>
                  <w:tcBorders>
                    <w:top w:val="single" w:sz="4" w:space="0" w:color="auto"/>
                    <w:left w:val="single" w:sz="4" w:space="0" w:color="auto"/>
                    <w:bottom w:val="dotted" w:sz="4" w:space="0" w:color="auto"/>
                    <w:right w:val="single" w:sz="4" w:space="0" w:color="auto"/>
                  </w:tcBorders>
                </w:tcPr>
                <w:p w14:paraId="097E2D9C"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40" w:type="dxa"/>
                  <w:tcBorders>
                    <w:top w:val="single" w:sz="4" w:space="0" w:color="auto"/>
                    <w:left w:val="single" w:sz="4" w:space="0" w:color="auto"/>
                    <w:bottom w:val="dotted" w:sz="4" w:space="0" w:color="auto"/>
                    <w:right w:val="single" w:sz="12" w:space="0" w:color="auto"/>
                  </w:tcBorders>
                </w:tcPr>
                <w:p w14:paraId="48A86A3A"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820" w:type="dxa"/>
                  <w:vMerge w:val="restart"/>
                  <w:tcBorders>
                    <w:top w:val="single" w:sz="4" w:space="0" w:color="auto"/>
                    <w:left w:val="single" w:sz="12" w:space="0" w:color="auto"/>
                    <w:right w:val="single" w:sz="4" w:space="0" w:color="000000"/>
                  </w:tcBorders>
                </w:tcPr>
                <w:p w14:paraId="00000186"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val="restart"/>
                  <w:tcBorders>
                    <w:top w:val="single" w:sz="4" w:space="0" w:color="auto"/>
                    <w:left w:val="single" w:sz="12" w:space="0" w:color="auto"/>
                    <w:right w:val="single" w:sz="12" w:space="0" w:color="auto"/>
                  </w:tcBorders>
                </w:tcPr>
                <w:p w14:paraId="1B472BFA"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082CA3AA" w14:textId="77777777" w:rsidTr="006B1F8C">
              <w:trPr>
                <w:trHeight w:val="70"/>
              </w:trPr>
              <w:tc>
                <w:tcPr>
                  <w:tcW w:w="1828" w:type="dxa"/>
                  <w:vMerge/>
                  <w:tcBorders>
                    <w:left w:val="single" w:sz="12" w:space="0" w:color="auto"/>
                    <w:right w:val="single" w:sz="12" w:space="0" w:color="auto"/>
                  </w:tcBorders>
                  <w:shd w:val="clear" w:color="auto" w:fill="auto"/>
                  <w:noWrap/>
                  <w:vAlign w:val="center"/>
                </w:tcPr>
                <w:p w14:paraId="7AFEF31D" w14:textId="77777777" w:rsidR="0002082F" w:rsidRPr="002637EA" w:rsidRDefault="0002082F" w:rsidP="0002082F">
                  <w:pPr>
                    <w:ind w:left="40"/>
                    <w:rPr>
                      <w:rFonts w:ascii="ＭＳ ゴシック" w:eastAsia="ＭＳ ゴシック" w:hAnsi="ＭＳ ゴシック" w:cs="Century"/>
                      <w:color w:val="000000" w:themeColor="text1"/>
                      <w:kern w:val="0"/>
                      <w:sz w:val="18"/>
                      <w:szCs w:val="18"/>
                    </w:rPr>
                  </w:pPr>
                </w:p>
              </w:tc>
              <w:tc>
                <w:tcPr>
                  <w:tcW w:w="1428" w:type="dxa"/>
                  <w:vMerge/>
                  <w:tcBorders>
                    <w:left w:val="single" w:sz="12" w:space="0" w:color="auto"/>
                    <w:right w:val="single" w:sz="12" w:space="0" w:color="auto"/>
                  </w:tcBorders>
                  <w:vAlign w:val="center"/>
                </w:tcPr>
                <w:p w14:paraId="21C1A00A"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1C2566E4"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61E908B3"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43FFACFE"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429C70AD"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dotted" w:sz="4" w:space="0" w:color="auto"/>
                    <w:right w:val="single" w:sz="4" w:space="0" w:color="auto"/>
                  </w:tcBorders>
                </w:tcPr>
                <w:p w14:paraId="069B85FA"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dotted" w:sz="4" w:space="0" w:color="auto"/>
                    <w:right w:val="single" w:sz="12" w:space="0" w:color="auto"/>
                  </w:tcBorders>
                </w:tcPr>
                <w:p w14:paraId="176F753B"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820" w:type="dxa"/>
                  <w:vMerge/>
                  <w:tcBorders>
                    <w:left w:val="single" w:sz="12" w:space="0" w:color="auto"/>
                    <w:right w:val="single" w:sz="4" w:space="0" w:color="000000"/>
                  </w:tcBorders>
                </w:tcPr>
                <w:p w14:paraId="29F10EC2"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right w:val="single" w:sz="12" w:space="0" w:color="auto"/>
                  </w:tcBorders>
                </w:tcPr>
                <w:p w14:paraId="1FCFF667"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5083F08D" w14:textId="77777777" w:rsidTr="00AB059F">
              <w:trPr>
                <w:trHeight w:val="255"/>
              </w:trPr>
              <w:tc>
                <w:tcPr>
                  <w:tcW w:w="1828" w:type="dxa"/>
                  <w:vMerge/>
                  <w:tcBorders>
                    <w:left w:val="single" w:sz="12" w:space="0" w:color="auto"/>
                    <w:bottom w:val="single" w:sz="4" w:space="0" w:color="auto"/>
                    <w:right w:val="single" w:sz="12" w:space="0" w:color="auto"/>
                  </w:tcBorders>
                  <w:shd w:val="clear" w:color="auto" w:fill="auto"/>
                  <w:noWrap/>
                  <w:vAlign w:val="center"/>
                </w:tcPr>
                <w:p w14:paraId="338F66DB" w14:textId="77777777" w:rsidR="0002082F" w:rsidRPr="002637EA" w:rsidRDefault="0002082F" w:rsidP="0002082F">
                  <w:pPr>
                    <w:ind w:left="40"/>
                    <w:rPr>
                      <w:rFonts w:ascii="ＭＳ ゴシック" w:eastAsia="ＭＳ ゴシック" w:hAnsi="ＭＳ ゴシック" w:cs="Century"/>
                      <w:color w:val="000000" w:themeColor="text1"/>
                      <w:kern w:val="0"/>
                      <w:sz w:val="18"/>
                      <w:szCs w:val="18"/>
                    </w:rPr>
                  </w:pPr>
                </w:p>
              </w:tc>
              <w:tc>
                <w:tcPr>
                  <w:tcW w:w="1428" w:type="dxa"/>
                  <w:vMerge/>
                  <w:tcBorders>
                    <w:left w:val="single" w:sz="12" w:space="0" w:color="auto"/>
                    <w:bottom w:val="single" w:sz="4" w:space="0" w:color="auto"/>
                    <w:right w:val="single" w:sz="12" w:space="0" w:color="auto"/>
                  </w:tcBorders>
                  <w:vAlign w:val="center"/>
                </w:tcPr>
                <w:p w14:paraId="1F69BEF2"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single" w:sz="4" w:space="0" w:color="auto"/>
                    <w:right w:val="single" w:sz="4" w:space="0" w:color="auto"/>
                  </w:tcBorders>
                </w:tcPr>
                <w:p w14:paraId="36CF0628"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single" w:sz="4" w:space="0" w:color="auto"/>
                    <w:right w:val="single" w:sz="4" w:space="0" w:color="auto"/>
                  </w:tcBorders>
                </w:tcPr>
                <w:p w14:paraId="3F2C07DF"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single" w:sz="4" w:space="0" w:color="auto"/>
                    <w:right w:val="single" w:sz="4" w:space="0" w:color="auto"/>
                  </w:tcBorders>
                </w:tcPr>
                <w:p w14:paraId="1736B99A"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single" w:sz="4" w:space="0" w:color="auto"/>
                    <w:right w:val="single" w:sz="4" w:space="0" w:color="auto"/>
                  </w:tcBorders>
                </w:tcPr>
                <w:p w14:paraId="297AF647"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single" w:sz="4" w:space="0" w:color="auto"/>
                    <w:right w:val="single" w:sz="4" w:space="0" w:color="auto"/>
                  </w:tcBorders>
                </w:tcPr>
                <w:p w14:paraId="6D46D782"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single" w:sz="4" w:space="0" w:color="auto"/>
                    <w:right w:val="single" w:sz="12" w:space="0" w:color="auto"/>
                  </w:tcBorders>
                </w:tcPr>
                <w:p w14:paraId="51C68EA3"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820" w:type="dxa"/>
                  <w:vMerge/>
                  <w:tcBorders>
                    <w:left w:val="single" w:sz="12" w:space="0" w:color="auto"/>
                    <w:bottom w:val="single" w:sz="4" w:space="0" w:color="auto"/>
                    <w:right w:val="single" w:sz="4" w:space="0" w:color="000000"/>
                  </w:tcBorders>
                </w:tcPr>
                <w:p w14:paraId="495AD928"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bottom w:val="single" w:sz="4" w:space="0" w:color="auto"/>
                    <w:right w:val="single" w:sz="12" w:space="0" w:color="auto"/>
                  </w:tcBorders>
                </w:tcPr>
                <w:p w14:paraId="3D49BA7C"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4216C3CB" w14:textId="77777777" w:rsidTr="00AB059F">
              <w:trPr>
                <w:trHeight w:val="255"/>
              </w:trPr>
              <w:tc>
                <w:tcPr>
                  <w:tcW w:w="1828" w:type="dxa"/>
                  <w:vMerge w:val="restart"/>
                  <w:tcBorders>
                    <w:top w:val="single" w:sz="4" w:space="0" w:color="auto"/>
                    <w:left w:val="single" w:sz="12" w:space="0" w:color="auto"/>
                    <w:right w:val="single" w:sz="12" w:space="0" w:color="auto"/>
                  </w:tcBorders>
                  <w:shd w:val="clear" w:color="auto" w:fill="auto"/>
                  <w:noWrap/>
                  <w:vAlign w:val="center"/>
                  <w:hideMark/>
                </w:tcPr>
                <w:p w14:paraId="70B03254" w14:textId="77777777" w:rsidR="0002082F" w:rsidRPr="002637EA" w:rsidRDefault="0002082F" w:rsidP="0002082F">
                  <w:pPr>
                    <w:numPr>
                      <w:ilvl w:val="0"/>
                      <w:numId w:val="10"/>
                    </w:numP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hint="eastAsia"/>
                      <w:color w:val="000000" w:themeColor="text1"/>
                      <w:kern w:val="0"/>
                      <w:sz w:val="18"/>
                      <w:szCs w:val="18"/>
                    </w:rPr>
                    <w:t>３歳児</w:t>
                  </w:r>
                </w:p>
              </w:tc>
              <w:tc>
                <w:tcPr>
                  <w:tcW w:w="1428" w:type="dxa"/>
                  <w:vMerge w:val="restart"/>
                  <w:tcBorders>
                    <w:top w:val="single" w:sz="4" w:space="0" w:color="auto"/>
                    <w:left w:val="single" w:sz="12" w:space="0" w:color="auto"/>
                    <w:right w:val="single" w:sz="4" w:space="0" w:color="000000"/>
                  </w:tcBorders>
                  <w:vAlign w:val="center"/>
                </w:tcPr>
                <w:p w14:paraId="3287A9F1" w14:textId="77777777" w:rsidR="00F6105C" w:rsidRPr="002637EA" w:rsidRDefault="0002082F" w:rsidP="00F6105C">
                  <w:pPr>
                    <w:widowControl/>
                    <w:jc w:val="cente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hint="eastAsia"/>
                      <w:color w:val="000000" w:themeColor="text1"/>
                      <w:kern w:val="0"/>
                      <w:sz w:val="18"/>
                      <w:szCs w:val="18"/>
                    </w:rPr>
                    <w:t>人÷</w:t>
                  </w:r>
                  <w:r w:rsidR="00F6105C" w:rsidRPr="002637EA">
                    <w:rPr>
                      <w:rFonts w:ascii="ＭＳ ゴシック" w:eastAsia="ＭＳ ゴシック" w:hAnsi="ＭＳ ゴシック" w:cs="Century" w:hint="eastAsia"/>
                      <w:color w:val="000000" w:themeColor="text1"/>
                      <w:kern w:val="0"/>
                      <w:sz w:val="18"/>
                      <w:szCs w:val="18"/>
                    </w:rPr>
                    <w:t>15</w:t>
                  </w:r>
                  <w:r w:rsidRPr="002637EA">
                    <w:rPr>
                      <w:rFonts w:ascii="ＭＳ ゴシック" w:eastAsia="ＭＳ ゴシック" w:hAnsi="ＭＳ ゴシック" w:cs="Century" w:hint="eastAsia"/>
                      <w:color w:val="000000" w:themeColor="text1"/>
                      <w:kern w:val="0"/>
                      <w:sz w:val="18"/>
                      <w:szCs w:val="18"/>
                    </w:rPr>
                    <w:t>＝</w:t>
                  </w:r>
                </w:p>
              </w:tc>
              <w:tc>
                <w:tcPr>
                  <w:tcW w:w="708" w:type="dxa"/>
                  <w:tcBorders>
                    <w:top w:val="single" w:sz="4" w:space="0" w:color="auto"/>
                    <w:left w:val="single" w:sz="12" w:space="0" w:color="auto"/>
                    <w:bottom w:val="dotted" w:sz="4" w:space="0" w:color="auto"/>
                    <w:right w:val="single" w:sz="4" w:space="0" w:color="auto"/>
                  </w:tcBorders>
                </w:tcPr>
                <w:p w14:paraId="198F4BE9"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4" w:space="0" w:color="auto"/>
                    <w:left w:val="single" w:sz="4" w:space="0" w:color="auto"/>
                    <w:bottom w:val="dotted" w:sz="4" w:space="0" w:color="auto"/>
                    <w:right w:val="single" w:sz="4" w:space="0" w:color="auto"/>
                  </w:tcBorders>
                </w:tcPr>
                <w:p w14:paraId="295FD674"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4" w:space="0" w:color="auto"/>
                    <w:left w:val="single" w:sz="4" w:space="0" w:color="auto"/>
                    <w:bottom w:val="dotted" w:sz="4" w:space="0" w:color="auto"/>
                    <w:right w:val="single" w:sz="4" w:space="0" w:color="auto"/>
                  </w:tcBorders>
                </w:tcPr>
                <w:p w14:paraId="5CB2EB71"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4" w:space="0" w:color="auto"/>
                    <w:left w:val="single" w:sz="4" w:space="0" w:color="auto"/>
                    <w:bottom w:val="dotted" w:sz="4" w:space="0" w:color="auto"/>
                    <w:right w:val="single" w:sz="4" w:space="0" w:color="auto"/>
                  </w:tcBorders>
                </w:tcPr>
                <w:p w14:paraId="56FF3CF2"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8" w:type="dxa"/>
                  <w:tcBorders>
                    <w:top w:val="single" w:sz="4" w:space="0" w:color="auto"/>
                    <w:left w:val="single" w:sz="4" w:space="0" w:color="auto"/>
                    <w:bottom w:val="dotted" w:sz="4" w:space="0" w:color="auto"/>
                    <w:right w:val="single" w:sz="4" w:space="0" w:color="auto"/>
                  </w:tcBorders>
                </w:tcPr>
                <w:p w14:paraId="18D1E32A"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40" w:type="dxa"/>
                  <w:tcBorders>
                    <w:top w:val="single" w:sz="4" w:space="0" w:color="auto"/>
                    <w:left w:val="single" w:sz="4" w:space="0" w:color="auto"/>
                    <w:bottom w:val="dotted" w:sz="4" w:space="0" w:color="auto"/>
                    <w:right w:val="single" w:sz="12" w:space="0" w:color="auto"/>
                  </w:tcBorders>
                </w:tcPr>
                <w:p w14:paraId="47046E2A"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820" w:type="dxa"/>
                  <w:vMerge w:val="restart"/>
                  <w:tcBorders>
                    <w:top w:val="single" w:sz="4" w:space="0" w:color="auto"/>
                    <w:left w:val="single" w:sz="12" w:space="0" w:color="auto"/>
                    <w:right w:val="single" w:sz="4" w:space="0" w:color="000000"/>
                  </w:tcBorders>
                </w:tcPr>
                <w:p w14:paraId="10032C09"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val="restart"/>
                  <w:tcBorders>
                    <w:top w:val="single" w:sz="4" w:space="0" w:color="auto"/>
                    <w:left w:val="single" w:sz="12" w:space="0" w:color="auto"/>
                    <w:right w:val="single" w:sz="12" w:space="0" w:color="auto"/>
                  </w:tcBorders>
                </w:tcPr>
                <w:p w14:paraId="64BD0286"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1E9C42DC" w14:textId="77777777" w:rsidTr="00F6105C">
              <w:trPr>
                <w:trHeight w:val="255"/>
              </w:trPr>
              <w:tc>
                <w:tcPr>
                  <w:tcW w:w="1828" w:type="dxa"/>
                  <w:vMerge/>
                  <w:tcBorders>
                    <w:top w:val="single" w:sz="4" w:space="0" w:color="auto"/>
                    <w:left w:val="single" w:sz="12" w:space="0" w:color="auto"/>
                    <w:right w:val="single" w:sz="12" w:space="0" w:color="auto"/>
                  </w:tcBorders>
                  <w:shd w:val="clear" w:color="auto" w:fill="auto"/>
                  <w:noWrap/>
                  <w:vAlign w:val="center"/>
                </w:tcPr>
                <w:p w14:paraId="7E6218E9" w14:textId="77777777" w:rsidR="00D321F5" w:rsidRPr="002637EA" w:rsidRDefault="00D321F5" w:rsidP="0002082F">
                  <w:pPr>
                    <w:numPr>
                      <w:ilvl w:val="0"/>
                      <w:numId w:val="10"/>
                    </w:numPr>
                    <w:rPr>
                      <w:rFonts w:ascii="ＭＳ ゴシック" w:eastAsia="ＭＳ ゴシック" w:hAnsi="ＭＳ ゴシック" w:cs="Century"/>
                      <w:color w:val="000000" w:themeColor="text1"/>
                      <w:kern w:val="0"/>
                      <w:sz w:val="18"/>
                      <w:szCs w:val="18"/>
                    </w:rPr>
                  </w:pPr>
                </w:p>
              </w:tc>
              <w:tc>
                <w:tcPr>
                  <w:tcW w:w="1428" w:type="dxa"/>
                  <w:vMerge/>
                  <w:tcBorders>
                    <w:top w:val="single" w:sz="4" w:space="0" w:color="auto"/>
                    <w:left w:val="single" w:sz="12" w:space="0" w:color="auto"/>
                    <w:right w:val="single" w:sz="4" w:space="0" w:color="000000"/>
                  </w:tcBorders>
                  <w:vAlign w:val="center"/>
                </w:tcPr>
                <w:p w14:paraId="14629E81" w14:textId="77777777" w:rsidR="00D321F5" w:rsidRPr="002637EA" w:rsidRDefault="00D321F5"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26677815"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6A768076"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5F2B2FF8"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16DC15A9"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dotted" w:sz="4" w:space="0" w:color="auto"/>
                    <w:right w:val="single" w:sz="4" w:space="0" w:color="auto"/>
                  </w:tcBorders>
                </w:tcPr>
                <w:p w14:paraId="1437C2B3"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dotted" w:sz="4" w:space="0" w:color="auto"/>
                    <w:right w:val="single" w:sz="12" w:space="0" w:color="auto"/>
                  </w:tcBorders>
                </w:tcPr>
                <w:p w14:paraId="3A34F963"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820" w:type="dxa"/>
                  <w:vMerge/>
                  <w:tcBorders>
                    <w:top w:val="single" w:sz="4" w:space="0" w:color="auto"/>
                    <w:left w:val="single" w:sz="12" w:space="0" w:color="auto"/>
                    <w:right w:val="single" w:sz="4" w:space="0" w:color="000000"/>
                  </w:tcBorders>
                </w:tcPr>
                <w:p w14:paraId="1D5012D3"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top w:val="single" w:sz="4" w:space="0" w:color="auto"/>
                    <w:left w:val="single" w:sz="12" w:space="0" w:color="auto"/>
                    <w:right w:val="single" w:sz="12" w:space="0" w:color="auto"/>
                  </w:tcBorders>
                </w:tcPr>
                <w:p w14:paraId="23EEE38C"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7FA6C794" w14:textId="77777777" w:rsidTr="00F6105C">
              <w:trPr>
                <w:trHeight w:val="255"/>
              </w:trPr>
              <w:tc>
                <w:tcPr>
                  <w:tcW w:w="1828" w:type="dxa"/>
                  <w:vMerge/>
                  <w:tcBorders>
                    <w:top w:val="single" w:sz="4" w:space="0" w:color="auto"/>
                    <w:left w:val="single" w:sz="12" w:space="0" w:color="auto"/>
                    <w:right w:val="single" w:sz="12" w:space="0" w:color="auto"/>
                  </w:tcBorders>
                  <w:shd w:val="clear" w:color="auto" w:fill="auto"/>
                  <w:noWrap/>
                  <w:vAlign w:val="center"/>
                </w:tcPr>
                <w:p w14:paraId="6BBDB2F5" w14:textId="77777777" w:rsidR="00D321F5" w:rsidRPr="002637EA" w:rsidRDefault="00D321F5" w:rsidP="0002082F">
                  <w:pPr>
                    <w:numPr>
                      <w:ilvl w:val="0"/>
                      <w:numId w:val="10"/>
                    </w:numPr>
                    <w:rPr>
                      <w:rFonts w:ascii="ＭＳ ゴシック" w:eastAsia="ＭＳ ゴシック" w:hAnsi="ＭＳ ゴシック" w:cs="Century"/>
                      <w:color w:val="000000" w:themeColor="text1"/>
                      <w:kern w:val="0"/>
                      <w:sz w:val="18"/>
                      <w:szCs w:val="18"/>
                    </w:rPr>
                  </w:pPr>
                </w:p>
              </w:tc>
              <w:tc>
                <w:tcPr>
                  <w:tcW w:w="1428" w:type="dxa"/>
                  <w:vMerge/>
                  <w:tcBorders>
                    <w:top w:val="single" w:sz="4" w:space="0" w:color="auto"/>
                    <w:left w:val="single" w:sz="12" w:space="0" w:color="auto"/>
                    <w:right w:val="single" w:sz="4" w:space="0" w:color="000000"/>
                  </w:tcBorders>
                  <w:vAlign w:val="center"/>
                </w:tcPr>
                <w:p w14:paraId="67875451" w14:textId="77777777" w:rsidR="00D321F5" w:rsidRPr="002637EA" w:rsidRDefault="00D321F5"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4DBA963F"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0A22BB2B"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717310A6"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66529AB3"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dotted" w:sz="4" w:space="0" w:color="auto"/>
                    <w:right w:val="single" w:sz="4" w:space="0" w:color="auto"/>
                  </w:tcBorders>
                </w:tcPr>
                <w:p w14:paraId="0A05C289"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dotted" w:sz="4" w:space="0" w:color="auto"/>
                    <w:right w:val="single" w:sz="12" w:space="0" w:color="auto"/>
                  </w:tcBorders>
                </w:tcPr>
                <w:p w14:paraId="1A04BEC4"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820" w:type="dxa"/>
                  <w:vMerge/>
                  <w:tcBorders>
                    <w:top w:val="single" w:sz="4" w:space="0" w:color="auto"/>
                    <w:left w:val="single" w:sz="12" w:space="0" w:color="auto"/>
                    <w:right w:val="single" w:sz="4" w:space="0" w:color="000000"/>
                  </w:tcBorders>
                </w:tcPr>
                <w:p w14:paraId="43171322"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top w:val="single" w:sz="4" w:space="0" w:color="auto"/>
                    <w:left w:val="single" w:sz="12" w:space="0" w:color="auto"/>
                    <w:right w:val="single" w:sz="12" w:space="0" w:color="auto"/>
                  </w:tcBorders>
                </w:tcPr>
                <w:p w14:paraId="6745E673"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00970475" w14:textId="77777777" w:rsidTr="00F6105C">
              <w:trPr>
                <w:trHeight w:val="255"/>
              </w:trPr>
              <w:tc>
                <w:tcPr>
                  <w:tcW w:w="1828" w:type="dxa"/>
                  <w:vMerge/>
                  <w:tcBorders>
                    <w:top w:val="single" w:sz="4" w:space="0" w:color="auto"/>
                    <w:left w:val="single" w:sz="12" w:space="0" w:color="auto"/>
                    <w:right w:val="single" w:sz="12" w:space="0" w:color="auto"/>
                  </w:tcBorders>
                  <w:shd w:val="clear" w:color="auto" w:fill="auto"/>
                  <w:noWrap/>
                  <w:vAlign w:val="center"/>
                </w:tcPr>
                <w:p w14:paraId="3C4377FF" w14:textId="77777777" w:rsidR="00D321F5" w:rsidRPr="002637EA" w:rsidRDefault="00D321F5" w:rsidP="0002082F">
                  <w:pPr>
                    <w:numPr>
                      <w:ilvl w:val="0"/>
                      <w:numId w:val="10"/>
                    </w:numPr>
                    <w:rPr>
                      <w:rFonts w:ascii="ＭＳ ゴシック" w:eastAsia="ＭＳ ゴシック" w:hAnsi="ＭＳ ゴシック" w:cs="Century"/>
                      <w:color w:val="000000" w:themeColor="text1"/>
                      <w:kern w:val="0"/>
                      <w:sz w:val="18"/>
                      <w:szCs w:val="18"/>
                    </w:rPr>
                  </w:pPr>
                </w:p>
              </w:tc>
              <w:tc>
                <w:tcPr>
                  <w:tcW w:w="1428" w:type="dxa"/>
                  <w:vMerge w:val="restart"/>
                  <w:tcBorders>
                    <w:top w:val="single" w:sz="4" w:space="0" w:color="auto"/>
                    <w:left w:val="single" w:sz="12" w:space="0" w:color="auto"/>
                    <w:right w:val="single" w:sz="4" w:space="0" w:color="000000"/>
                  </w:tcBorders>
                  <w:vAlign w:val="center"/>
                </w:tcPr>
                <w:p w14:paraId="035F359A" w14:textId="77777777" w:rsidR="00D321F5" w:rsidRPr="002637EA" w:rsidRDefault="00F6105C" w:rsidP="0002082F">
                  <w:pPr>
                    <w:widowControl/>
                    <w:jc w:val="cente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hint="eastAsia"/>
                      <w:color w:val="000000" w:themeColor="text1"/>
                      <w:kern w:val="0"/>
                      <w:sz w:val="18"/>
                      <w:szCs w:val="18"/>
                    </w:rPr>
                    <w:t>（人÷20＝）</w:t>
                  </w:r>
                </w:p>
              </w:tc>
              <w:tc>
                <w:tcPr>
                  <w:tcW w:w="708" w:type="dxa"/>
                  <w:tcBorders>
                    <w:top w:val="dotted" w:sz="4" w:space="0" w:color="auto"/>
                    <w:left w:val="single" w:sz="12" w:space="0" w:color="auto"/>
                    <w:bottom w:val="dotted" w:sz="4" w:space="0" w:color="auto"/>
                    <w:right w:val="single" w:sz="4" w:space="0" w:color="auto"/>
                  </w:tcBorders>
                </w:tcPr>
                <w:p w14:paraId="7697FEC1"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40151997"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048389DB"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454C3B6C"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dotted" w:sz="4" w:space="0" w:color="auto"/>
                    <w:right w:val="single" w:sz="4" w:space="0" w:color="auto"/>
                  </w:tcBorders>
                </w:tcPr>
                <w:p w14:paraId="1890862A"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dotted" w:sz="4" w:space="0" w:color="auto"/>
                    <w:right w:val="single" w:sz="12" w:space="0" w:color="auto"/>
                  </w:tcBorders>
                </w:tcPr>
                <w:p w14:paraId="7B77AA42"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820" w:type="dxa"/>
                  <w:vMerge/>
                  <w:tcBorders>
                    <w:top w:val="single" w:sz="4" w:space="0" w:color="auto"/>
                    <w:left w:val="single" w:sz="12" w:space="0" w:color="auto"/>
                    <w:right w:val="single" w:sz="4" w:space="0" w:color="000000"/>
                  </w:tcBorders>
                </w:tcPr>
                <w:p w14:paraId="38CB9E3D"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top w:val="single" w:sz="4" w:space="0" w:color="auto"/>
                    <w:left w:val="single" w:sz="12" w:space="0" w:color="auto"/>
                    <w:right w:val="single" w:sz="12" w:space="0" w:color="auto"/>
                  </w:tcBorders>
                </w:tcPr>
                <w:p w14:paraId="7682522A"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00E4F2C9" w14:textId="77777777" w:rsidTr="00AB059F">
              <w:trPr>
                <w:trHeight w:val="255"/>
              </w:trPr>
              <w:tc>
                <w:tcPr>
                  <w:tcW w:w="1828" w:type="dxa"/>
                  <w:vMerge/>
                  <w:tcBorders>
                    <w:left w:val="single" w:sz="12" w:space="0" w:color="auto"/>
                    <w:right w:val="single" w:sz="12" w:space="0" w:color="auto"/>
                  </w:tcBorders>
                  <w:shd w:val="clear" w:color="auto" w:fill="auto"/>
                  <w:noWrap/>
                  <w:vAlign w:val="center"/>
                </w:tcPr>
                <w:p w14:paraId="3C929EE6" w14:textId="77777777" w:rsidR="0002082F" w:rsidRPr="002637EA" w:rsidRDefault="0002082F" w:rsidP="0002082F">
                  <w:pPr>
                    <w:ind w:left="40"/>
                    <w:rPr>
                      <w:rFonts w:ascii="ＭＳ ゴシック" w:eastAsia="ＭＳ ゴシック" w:hAnsi="ＭＳ ゴシック" w:cs="Century"/>
                      <w:color w:val="000000" w:themeColor="text1"/>
                      <w:kern w:val="0"/>
                      <w:sz w:val="18"/>
                      <w:szCs w:val="18"/>
                    </w:rPr>
                  </w:pPr>
                </w:p>
              </w:tc>
              <w:tc>
                <w:tcPr>
                  <w:tcW w:w="1428" w:type="dxa"/>
                  <w:vMerge/>
                  <w:tcBorders>
                    <w:left w:val="single" w:sz="12" w:space="0" w:color="auto"/>
                    <w:right w:val="single" w:sz="4" w:space="0" w:color="000000"/>
                  </w:tcBorders>
                  <w:vAlign w:val="center"/>
                </w:tcPr>
                <w:p w14:paraId="5FE69F57"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2D7BC458"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0028217D"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1E9970C2"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7F878CBA"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dotted" w:sz="4" w:space="0" w:color="auto"/>
                    <w:right w:val="single" w:sz="4" w:space="0" w:color="auto"/>
                  </w:tcBorders>
                </w:tcPr>
                <w:p w14:paraId="0E2ECA63"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dotted" w:sz="4" w:space="0" w:color="auto"/>
                    <w:right w:val="single" w:sz="12" w:space="0" w:color="auto"/>
                  </w:tcBorders>
                </w:tcPr>
                <w:p w14:paraId="3416F389"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820" w:type="dxa"/>
                  <w:vMerge/>
                  <w:tcBorders>
                    <w:left w:val="single" w:sz="12" w:space="0" w:color="auto"/>
                    <w:right w:val="single" w:sz="4" w:space="0" w:color="000000"/>
                  </w:tcBorders>
                </w:tcPr>
                <w:p w14:paraId="6F8991C1"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right w:val="single" w:sz="12" w:space="0" w:color="auto"/>
                  </w:tcBorders>
                </w:tcPr>
                <w:p w14:paraId="0BA981CB"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3FA1C3AE" w14:textId="77777777" w:rsidTr="00AB059F">
              <w:trPr>
                <w:trHeight w:val="255"/>
              </w:trPr>
              <w:tc>
                <w:tcPr>
                  <w:tcW w:w="1828" w:type="dxa"/>
                  <w:vMerge/>
                  <w:tcBorders>
                    <w:left w:val="single" w:sz="12" w:space="0" w:color="auto"/>
                    <w:bottom w:val="single" w:sz="4" w:space="0" w:color="auto"/>
                    <w:right w:val="single" w:sz="12" w:space="0" w:color="auto"/>
                  </w:tcBorders>
                  <w:shd w:val="clear" w:color="auto" w:fill="auto"/>
                  <w:noWrap/>
                  <w:vAlign w:val="center"/>
                </w:tcPr>
                <w:p w14:paraId="6A42B8AC" w14:textId="77777777" w:rsidR="0002082F" w:rsidRPr="002637EA" w:rsidRDefault="0002082F" w:rsidP="0002082F">
                  <w:pPr>
                    <w:ind w:left="40"/>
                    <w:rPr>
                      <w:rFonts w:ascii="ＭＳ ゴシック" w:eastAsia="ＭＳ ゴシック" w:hAnsi="ＭＳ ゴシック" w:cs="Century"/>
                      <w:color w:val="000000" w:themeColor="text1"/>
                      <w:kern w:val="0"/>
                      <w:sz w:val="18"/>
                      <w:szCs w:val="18"/>
                    </w:rPr>
                  </w:pPr>
                </w:p>
              </w:tc>
              <w:tc>
                <w:tcPr>
                  <w:tcW w:w="1428" w:type="dxa"/>
                  <w:vMerge/>
                  <w:tcBorders>
                    <w:left w:val="single" w:sz="12" w:space="0" w:color="auto"/>
                    <w:bottom w:val="single" w:sz="4" w:space="0" w:color="auto"/>
                    <w:right w:val="single" w:sz="4" w:space="0" w:color="000000"/>
                  </w:tcBorders>
                  <w:vAlign w:val="center"/>
                </w:tcPr>
                <w:p w14:paraId="1CB38C68"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single" w:sz="4" w:space="0" w:color="auto"/>
                    <w:right w:val="single" w:sz="4" w:space="0" w:color="auto"/>
                  </w:tcBorders>
                </w:tcPr>
                <w:p w14:paraId="2F1E42A1"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single" w:sz="4" w:space="0" w:color="auto"/>
                    <w:right w:val="single" w:sz="4" w:space="0" w:color="auto"/>
                  </w:tcBorders>
                </w:tcPr>
                <w:p w14:paraId="36EEF3F4"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single" w:sz="4" w:space="0" w:color="auto"/>
                    <w:right w:val="single" w:sz="4" w:space="0" w:color="auto"/>
                  </w:tcBorders>
                </w:tcPr>
                <w:p w14:paraId="0811ACD6"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single" w:sz="4" w:space="0" w:color="auto"/>
                    <w:right w:val="single" w:sz="4" w:space="0" w:color="auto"/>
                  </w:tcBorders>
                </w:tcPr>
                <w:p w14:paraId="29205560"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single" w:sz="4" w:space="0" w:color="auto"/>
                    <w:right w:val="single" w:sz="4" w:space="0" w:color="auto"/>
                  </w:tcBorders>
                </w:tcPr>
                <w:p w14:paraId="5878103A"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single" w:sz="4" w:space="0" w:color="auto"/>
                    <w:right w:val="single" w:sz="12" w:space="0" w:color="auto"/>
                  </w:tcBorders>
                </w:tcPr>
                <w:p w14:paraId="11135E6F"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820" w:type="dxa"/>
                  <w:vMerge/>
                  <w:tcBorders>
                    <w:left w:val="single" w:sz="12" w:space="0" w:color="auto"/>
                    <w:bottom w:val="single" w:sz="4" w:space="0" w:color="auto"/>
                    <w:right w:val="single" w:sz="4" w:space="0" w:color="000000"/>
                  </w:tcBorders>
                </w:tcPr>
                <w:p w14:paraId="2F1A883D"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bottom w:val="single" w:sz="4" w:space="0" w:color="auto"/>
                    <w:right w:val="single" w:sz="12" w:space="0" w:color="auto"/>
                  </w:tcBorders>
                </w:tcPr>
                <w:p w14:paraId="27E963AE"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3FFFA975" w14:textId="77777777" w:rsidTr="00AB059F">
              <w:trPr>
                <w:trHeight w:val="255"/>
              </w:trPr>
              <w:tc>
                <w:tcPr>
                  <w:tcW w:w="1828" w:type="dxa"/>
                  <w:vMerge w:val="restart"/>
                  <w:tcBorders>
                    <w:top w:val="single" w:sz="4" w:space="0" w:color="auto"/>
                    <w:left w:val="single" w:sz="12" w:space="0" w:color="auto"/>
                    <w:right w:val="single" w:sz="12" w:space="0" w:color="auto"/>
                  </w:tcBorders>
                  <w:shd w:val="clear" w:color="auto" w:fill="auto"/>
                  <w:noWrap/>
                  <w:vAlign w:val="center"/>
                </w:tcPr>
                <w:p w14:paraId="3BDCD044" w14:textId="77777777" w:rsidR="0002082F" w:rsidRPr="002637EA" w:rsidRDefault="0002082F" w:rsidP="0002082F">
                  <w:pPr>
                    <w:numPr>
                      <w:ilvl w:val="0"/>
                      <w:numId w:val="10"/>
                    </w:numP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hint="eastAsia"/>
                      <w:color w:val="000000" w:themeColor="text1"/>
                      <w:kern w:val="0"/>
                      <w:sz w:val="18"/>
                      <w:szCs w:val="18"/>
                    </w:rPr>
                    <w:t>４歳児以上</w:t>
                  </w:r>
                </w:p>
              </w:tc>
              <w:tc>
                <w:tcPr>
                  <w:tcW w:w="1428" w:type="dxa"/>
                  <w:vMerge w:val="restart"/>
                  <w:tcBorders>
                    <w:top w:val="dotted" w:sz="4" w:space="0" w:color="auto"/>
                    <w:left w:val="single" w:sz="12" w:space="0" w:color="auto"/>
                    <w:right w:val="single" w:sz="4" w:space="0" w:color="000000"/>
                  </w:tcBorders>
                  <w:vAlign w:val="center"/>
                </w:tcPr>
                <w:p w14:paraId="212E8351" w14:textId="77777777" w:rsidR="00F6105C" w:rsidRPr="002637EA" w:rsidRDefault="00F6105C" w:rsidP="0002082F">
                  <w:pPr>
                    <w:widowControl/>
                    <w:jc w:val="center"/>
                    <w:rPr>
                      <w:rFonts w:ascii="ＭＳ ゴシック" w:eastAsia="ＭＳ ゴシック" w:hAnsi="ＭＳ ゴシック" w:cs="Century"/>
                      <w:color w:val="000000" w:themeColor="text1"/>
                      <w:kern w:val="0"/>
                      <w:sz w:val="18"/>
                      <w:szCs w:val="18"/>
                    </w:rPr>
                  </w:pPr>
                </w:p>
                <w:p w14:paraId="10708043"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hint="eastAsia"/>
                      <w:color w:val="000000" w:themeColor="text1"/>
                      <w:kern w:val="0"/>
                      <w:sz w:val="18"/>
                      <w:szCs w:val="18"/>
                    </w:rPr>
                    <w:t>人÷</w:t>
                  </w:r>
                  <w:r w:rsidR="00F6105C" w:rsidRPr="002637EA">
                    <w:rPr>
                      <w:rFonts w:ascii="ＭＳ ゴシック" w:eastAsia="ＭＳ ゴシック" w:hAnsi="ＭＳ ゴシック" w:cs="Century" w:hint="eastAsia"/>
                      <w:color w:val="000000" w:themeColor="text1"/>
                      <w:kern w:val="0"/>
                      <w:sz w:val="18"/>
                      <w:szCs w:val="18"/>
                    </w:rPr>
                    <w:t>25</w:t>
                  </w:r>
                  <w:r w:rsidRPr="002637EA">
                    <w:rPr>
                      <w:rFonts w:ascii="ＭＳ ゴシック" w:eastAsia="ＭＳ ゴシック" w:hAnsi="ＭＳ ゴシック" w:cs="Century" w:hint="eastAsia"/>
                      <w:color w:val="000000" w:themeColor="text1"/>
                      <w:kern w:val="0"/>
                      <w:sz w:val="18"/>
                      <w:szCs w:val="18"/>
                    </w:rPr>
                    <w:t>＝</w:t>
                  </w:r>
                </w:p>
                <w:p w14:paraId="46F548E8" w14:textId="77777777" w:rsidR="00F6105C" w:rsidRPr="002637EA" w:rsidRDefault="00F6105C"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single" w:sz="4" w:space="0" w:color="auto"/>
                    <w:left w:val="single" w:sz="12" w:space="0" w:color="auto"/>
                    <w:bottom w:val="dotted" w:sz="4" w:space="0" w:color="auto"/>
                    <w:right w:val="single" w:sz="4" w:space="0" w:color="auto"/>
                  </w:tcBorders>
                </w:tcPr>
                <w:p w14:paraId="4AFAB975"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4" w:space="0" w:color="auto"/>
                    <w:left w:val="single" w:sz="4" w:space="0" w:color="auto"/>
                    <w:bottom w:val="dotted" w:sz="4" w:space="0" w:color="auto"/>
                    <w:right w:val="single" w:sz="4" w:space="0" w:color="auto"/>
                  </w:tcBorders>
                </w:tcPr>
                <w:p w14:paraId="0FA99ACB"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4" w:space="0" w:color="auto"/>
                    <w:left w:val="single" w:sz="4" w:space="0" w:color="auto"/>
                    <w:bottom w:val="dotted" w:sz="4" w:space="0" w:color="auto"/>
                    <w:right w:val="single" w:sz="4" w:space="0" w:color="auto"/>
                  </w:tcBorders>
                </w:tcPr>
                <w:p w14:paraId="78A416B0"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4" w:space="0" w:color="auto"/>
                    <w:left w:val="single" w:sz="4" w:space="0" w:color="auto"/>
                    <w:bottom w:val="dotted" w:sz="4" w:space="0" w:color="auto"/>
                    <w:right w:val="single" w:sz="4" w:space="0" w:color="auto"/>
                  </w:tcBorders>
                </w:tcPr>
                <w:p w14:paraId="4A075FF0"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8" w:type="dxa"/>
                  <w:tcBorders>
                    <w:top w:val="single" w:sz="4" w:space="0" w:color="auto"/>
                    <w:left w:val="single" w:sz="4" w:space="0" w:color="auto"/>
                    <w:bottom w:val="dotted" w:sz="4" w:space="0" w:color="auto"/>
                    <w:right w:val="single" w:sz="4" w:space="0" w:color="auto"/>
                  </w:tcBorders>
                </w:tcPr>
                <w:p w14:paraId="17F859B9"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40" w:type="dxa"/>
                  <w:tcBorders>
                    <w:top w:val="single" w:sz="4" w:space="0" w:color="auto"/>
                    <w:left w:val="single" w:sz="4" w:space="0" w:color="auto"/>
                    <w:bottom w:val="dotted" w:sz="4" w:space="0" w:color="auto"/>
                    <w:right w:val="single" w:sz="12" w:space="0" w:color="auto"/>
                  </w:tcBorders>
                </w:tcPr>
                <w:p w14:paraId="2D96D863"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820" w:type="dxa"/>
                  <w:vMerge w:val="restart"/>
                  <w:tcBorders>
                    <w:top w:val="dotted" w:sz="4" w:space="0" w:color="auto"/>
                    <w:left w:val="single" w:sz="12" w:space="0" w:color="auto"/>
                    <w:right w:val="single" w:sz="4" w:space="0" w:color="000000"/>
                  </w:tcBorders>
                </w:tcPr>
                <w:p w14:paraId="0EF82110"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val="restart"/>
                  <w:tcBorders>
                    <w:top w:val="dotted" w:sz="4" w:space="0" w:color="auto"/>
                    <w:left w:val="single" w:sz="12" w:space="0" w:color="auto"/>
                    <w:right w:val="single" w:sz="12" w:space="0" w:color="auto"/>
                  </w:tcBorders>
                </w:tcPr>
                <w:p w14:paraId="60192725"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22FA405C" w14:textId="77777777" w:rsidTr="00AB059F">
              <w:trPr>
                <w:trHeight w:val="255"/>
              </w:trPr>
              <w:tc>
                <w:tcPr>
                  <w:tcW w:w="1828" w:type="dxa"/>
                  <w:vMerge/>
                  <w:tcBorders>
                    <w:left w:val="single" w:sz="12" w:space="0" w:color="auto"/>
                    <w:right w:val="single" w:sz="12" w:space="0" w:color="auto"/>
                  </w:tcBorders>
                  <w:shd w:val="clear" w:color="auto" w:fill="auto"/>
                  <w:noWrap/>
                  <w:vAlign w:val="center"/>
                </w:tcPr>
                <w:p w14:paraId="4E14C060" w14:textId="77777777" w:rsidR="0002082F" w:rsidRPr="002637EA" w:rsidRDefault="0002082F" w:rsidP="0002082F">
                  <w:pPr>
                    <w:ind w:left="40"/>
                    <w:rPr>
                      <w:rFonts w:ascii="ＭＳ ゴシック" w:eastAsia="ＭＳ ゴシック" w:hAnsi="ＭＳ ゴシック" w:cs="Century"/>
                      <w:color w:val="000000" w:themeColor="text1"/>
                      <w:kern w:val="0"/>
                      <w:sz w:val="18"/>
                      <w:szCs w:val="18"/>
                    </w:rPr>
                  </w:pPr>
                </w:p>
              </w:tc>
              <w:tc>
                <w:tcPr>
                  <w:tcW w:w="1428" w:type="dxa"/>
                  <w:vMerge/>
                  <w:tcBorders>
                    <w:left w:val="single" w:sz="12" w:space="0" w:color="auto"/>
                    <w:right w:val="single" w:sz="4" w:space="0" w:color="000000"/>
                  </w:tcBorders>
                  <w:vAlign w:val="center"/>
                </w:tcPr>
                <w:p w14:paraId="0D24F8AC" w14:textId="77777777" w:rsidR="0002082F" w:rsidRPr="002637EA" w:rsidRDefault="0002082F"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5E649122"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5320BD76"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2A11383A"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71A6D32C"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dotted" w:sz="4" w:space="0" w:color="auto"/>
                    <w:right w:val="single" w:sz="4" w:space="0" w:color="auto"/>
                  </w:tcBorders>
                </w:tcPr>
                <w:p w14:paraId="2800317A"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dotted" w:sz="4" w:space="0" w:color="auto"/>
                    <w:right w:val="single" w:sz="12" w:space="0" w:color="auto"/>
                  </w:tcBorders>
                </w:tcPr>
                <w:p w14:paraId="2A76DDC7" w14:textId="77777777" w:rsidR="0002082F" w:rsidRPr="002637EA" w:rsidRDefault="0002082F" w:rsidP="0002082F">
                  <w:pPr>
                    <w:jc w:val="right"/>
                    <w:rPr>
                      <w:rFonts w:ascii="ＭＳ ゴシック" w:eastAsia="ＭＳ ゴシック" w:hAnsi="ＭＳ ゴシック" w:cs="ＭＳ 明朝"/>
                      <w:color w:val="000000" w:themeColor="text1"/>
                      <w:sz w:val="20"/>
                      <w:szCs w:val="20"/>
                    </w:rPr>
                  </w:pPr>
                </w:p>
              </w:tc>
              <w:tc>
                <w:tcPr>
                  <w:tcW w:w="820" w:type="dxa"/>
                  <w:vMerge/>
                  <w:tcBorders>
                    <w:left w:val="single" w:sz="12" w:space="0" w:color="auto"/>
                    <w:right w:val="single" w:sz="4" w:space="0" w:color="000000"/>
                  </w:tcBorders>
                </w:tcPr>
                <w:p w14:paraId="2D26E792"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right w:val="single" w:sz="12" w:space="0" w:color="auto"/>
                  </w:tcBorders>
                </w:tcPr>
                <w:p w14:paraId="488EA26E" w14:textId="77777777" w:rsidR="0002082F" w:rsidRPr="002637EA" w:rsidRDefault="0002082F"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462FD9FD" w14:textId="77777777" w:rsidTr="00821063">
              <w:trPr>
                <w:trHeight w:val="46"/>
              </w:trPr>
              <w:tc>
                <w:tcPr>
                  <w:tcW w:w="1828" w:type="dxa"/>
                  <w:vMerge/>
                  <w:tcBorders>
                    <w:left w:val="single" w:sz="12" w:space="0" w:color="auto"/>
                    <w:right w:val="single" w:sz="12" w:space="0" w:color="auto"/>
                  </w:tcBorders>
                  <w:shd w:val="clear" w:color="auto" w:fill="auto"/>
                  <w:noWrap/>
                  <w:vAlign w:val="center"/>
                </w:tcPr>
                <w:p w14:paraId="7583E08F" w14:textId="77777777" w:rsidR="00D321F5" w:rsidRPr="002637EA" w:rsidRDefault="00D321F5" w:rsidP="0002082F">
                  <w:pPr>
                    <w:ind w:left="40"/>
                    <w:rPr>
                      <w:rFonts w:ascii="ＭＳ ゴシック" w:eastAsia="ＭＳ ゴシック" w:hAnsi="ＭＳ ゴシック" w:cs="Century"/>
                      <w:color w:val="000000" w:themeColor="text1"/>
                      <w:kern w:val="0"/>
                      <w:sz w:val="18"/>
                      <w:szCs w:val="18"/>
                    </w:rPr>
                  </w:pPr>
                </w:p>
              </w:tc>
              <w:tc>
                <w:tcPr>
                  <w:tcW w:w="1428" w:type="dxa"/>
                  <w:vMerge/>
                  <w:tcBorders>
                    <w:left w:val="single" w:sz="12" w:space="0" w:color="auto"/>
                    <w:bottom w:val="single" w:sz="4" w:space="0" w:color="auto"/>
                    <w:right w:val="single" w:sz="4" w:space="0" w:color="000000"/>
                  </w:tcBorders>
                  <w:vAlign w:val="center"/>
                </w:tcPr>
                <w:p w14:paraId="5F4AD7AA" w14:textId="77777777" w:rsidR="00D321F5" w:rsidRPr="002637EA" w:rsidRDefault="00D321F5"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55408F90"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28D07C5A"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613F57E5"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561BC5CE"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dotted" w:sz="4" w:space="0" w:color="auto"/>
                    <w:right w:val="single" w:sz="4" w:space="0" w:color="auto"/>
                  </w:tcBorders>
                </w:tcPr>
                <w:p w14:paraId="028052F8"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dotted" w:sz="4" w:space="0" w:color="auto"/>
                    <w:right w:val="single" w:sz="12" w:space="0" w:color="auto"/>
                  </w:tcBorders>
                </w:tcPr>
                <w:p w14:paraId="0FFBB37D"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820" w:type="dxa"/>
                  <w:vMerge/>
                  <w:tcBorders>
                    <w:left w:val="single" w:sz="12" w:space="0" w:color="auto"/>
                    <w:right w:val="single" w:sz="4" w:space="0" w:color="000000"/>
                  </w:tcBorders>
                </w:tcPr>
                <w:p w14:paraId="46216926"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right w:val="single" w:sz="12" w:space="0" w:color="auto"/>
                  </w:tcBorders>
                </w:tcPr>
                <w:p w14:paraId="0ACBC421"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6A5E64EA" w14:textId="77777777" w:rsidTr="00821063">
              <w:trPr>
                <w:trHeight w:val="255"/>
              </w:trPr>
              <w:tc>
                <w:tcPr>
                  <w:tcW w:w="1828" w:type="dxa"/>
                  <w:vMerge/>
                  <w:tcBorders>
                    <w:left w:val="single" w:sz="12" w:space="0" w:color="auto"/>
                    <w:right w:val="single" w:sz="12" w:space="0" w:color="auto"/>
                  </w:tcBorders>
                  <w:shd w:val="clear" w:color="auto" w:fill="auto"/>
                  <w:noWrap/>
                  <w:vAlign w:val="center"/>
                </w:tcPr>
                <w:p w14:paraId="34CA9AFF" w14:textId="77777777" w:rsidR="00D321F5" w:rsidRPr="002637EA" w:rsidRDefault="00D321F5" w:rsidP="0002082F">
                  <w:pPr>
                    <w:ind w:left="40"/>
                    <w:rPr>
                      <w:rFonts w:ascii="ＭＳ ゴシック" w:eastAsia="ＭＳ ゴシック" w:hAnsi="ＭＳ ゴシック" w:cs="Century"/>
                      <w:color w:val="000000" w:themeColor="text1"/>
                      <w:kern w:val="0"/>
                      <w:sz w:val="18"/>
                      <w:szCs w:val="18"/>
                    </w:rPr>
                  </w:pPr>
                </w:p>
              </w:tc>
              <w:tc>
                <w:tcPr>
                  <w:tcW w:w="1428" w:type="dxa"/>
                  <w:vMerge w:val="restart"/>
                  <w:tcBorders>
                    <w:top w:val="single" w:sz="4" w:space="0" w:color="auto"/>
                    <w:left w:val="single" w:sz="12" w:space="0" w:color="auto"/>
                    <w:right w:val="single" w:sz="4" w:space="0" w:color="000000"/>
                  </w:tcBorders>
                  <w:vAlign w:val="center"/>
                </w:tcPr>
                <w:p w14:paraId="5BA90B8A" w14:textId="77777777" w:rsidR="00F6105C" w:rsidRPr="002637EA" w:rsidRDefault="00F6105C" w:rsidP="00F6105C">
                  <w:pPr>
                    <w:widowControl/>
                    <w:jc w:val="center"/>
                    <w:rPr>
                      <w:rFonts w:ascii="ＭＳ ゴシック" w:eastAsia="ＭＳ ゴシック" w:hAnsi="ＭＳ ゴシック" w:cs="Century"/>
                      <w:color w:val="000000" w:themeColor="text1"/>
                      <w:kern w:val="0"/>
                      <w:sz w:val="18"/>
                      <w:szCs w:val="18"/>
                    </w:rPr>
                  </w:pPr>
                </w:p>
                <w:p w14:paraId="7F2CA457" w14:textId="77777777" w:rsidR="00F6105C" w:rsidRPr="002637EA" w:rsidRDefault="00F6105C" w:rsidP="00F6105C">
                  <w:pPr>
                    <w:widowControl/>
                    <w:jc w:val="cente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hint="eastAsia"/>
                      <w:color w:val="000000" w:themeColor="text1"/>
                      <w:kern w:val="0"/>
                      <w:sz w:val="18"/>
                      <w:szCs w:val="18"/>
                    </w:rPr>
                    <w:t>（人÷30＝）</w:t>
                  </w:r>
                </w:p>
                <w:p w14:paraId="6EA99D6E" w14:textId="77777777" w:rsidR="00D321F5" w:rsidRPr="002637EA" w:rsidRDefault="00D321F5"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7C0980AA"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1399F5C4"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14762B5C"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146A2305"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dotted" w:sz="4" w:space="0" w:color="auto"/>
                    <w:right w:val="single" w:sz="4" w:space="0" w:color="auto"/>
                  </w:tcBorders>
                </w:tcPr>
                <w:p w14:paraId="46CE2BF1"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dotted" w:sz="4" w:space="0" w:color="auto"/>
                    <w:right w:val="single" w:sz="12" w:space="0" w:color="auto"/>
                  </w:tcBorders>
                </w:tcPr>
                <w:p w14:paraId="6E788E12"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820" w:type="dxa"/>
                  <w:vMerge/>
                  <w:tcBorders>
                    <w:left w:val="single" w:sz="12" w:space="0" w:color="auto"/>
                    <w:right w:val="single" w:sz="4" w:space="0" w:color="000000"/>
                  </w:tcBorders>
                </w:tcPr>
                <w:p w14:paraId="21EF3A5B"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right w:val="single" w:sz="12" w:space="0" w:color="auto"/>
                  </w:tcBorders>
                </w:tcPr>
                <w:p w14:paraId="719E8B99"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2B9DB679" w14:textId="77777777" w:rsidTr="00AB059F">
              <w:trPr>
                <w:trHeight w:val="255"/>
              </w:trPr>
              <w:tc>
                <w:tcPr>
                  <w:tcW w:w="1828" w:type="dxa"/>
                  <w:vMerge/>
                  <w:tcBorders>
                    <w:left w:val="single" w:sz="12" w:space="0" w:color="auto"/>
                    <w:right w:val="single" w:sz="12" w:space="0" w:color="auto"/>
                  </w:tcBorders>
                  <w:shd w:val="clear" w:color="auto" w:fill="auto"/>
                  <w:noWrap/>
                  <w:vAlign w:val="center"/>
                </w:tcPr>
                <w:p w14:paraId="42525A6C" w14:textId="77777777" w:rsidR="00D321F5" w:rsidRPr="002637EA" w:rsidRDefault="00D321F5" w:rsidP="0002082F">
                  <w:pPr>
                    <w:ind w:left="40"/>
                    <w:rPr>
                      <w:rFonts w:ascii="ＭＳ ゴシック" w:eastAsia="ＭＳ ゴシック" w:hAnsi="ＭＳ ゴシック" w:cs="Century"/>
                      <w:color w:val="000000" w:themeColor="text1"/>
                      <w:kern w:val="0"/>
                      <w:sz w:val="18"/>
                      <w:szCs w:val="18"/>
                    </w:rPr>
                  </w:pPr>
                </w:p>
              </w:tc>
              <w:tc>
                <w:tcPr>
                  <w:tcW w:w="1428" w:type="dxa"/>
                  <w:vMerge/>
                  <w:tcBorders>
                    <w:left w:val="single" w:sz="12" w:space="0" w:color="auto"/>
                    <w:right w:val="single" w:sz="4" w:space="0" w:color="000000"/>
                  </w:tcBorders>
                  <w:vAlign w:val="center"/>
                </w:tcPr>
                <w:p w14:paraId="6C63ACE9" w14:textId="77777777" w:rsidR="00D321F5" w:rsidRPr="002637EA" w:rsidRDefault="00D321F5"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46ED5204"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19704889"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039B6486"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dotted" w:sz="4" w:space="0" w:color="auto"/>
                    <w:right w:val="single" w:sz="4" w:space="0" w:color="auto"/>
                  </w:tcBorders>
                </w:tcPr>
                <w:p w14:paraId="7B6C175B"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dotted" w:sz="4" w:space="0" w:color="auto"/>
                    <w:right w:val="single" w:sz="4" w:space="0" w:color="auto"/>
                  </w:tcBorders>
                </w:tcPr>
                <w:p w14:paraId="7CC9047A"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dotted" w:sz="4" w:space="0" w:color="auto"/>
                    <w:right w:val="single" w:sz="12" w:space="0" w:color="auto"/>
                  </w:tcBorders>
                </w:tcPr>
                <w:p w14:paraId="46BDB76D"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820" w:type="dxa"/>
                  <w:vMerge/>
                  <w:tcBorders>
                    <w:left w:val="single" w:sz="12" w:space="0" w:color="auto"/>
                    <w:right w:val="single" w:sz="4" w:space="0" w:color="000000"/>
                  </w:tcBorders>
                </w:tcPr>
                <w:p w14:paraId="7732BB38"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right w:val="single" w:sz="12" w:space="0" w:color="auto"/>
                  </w:tcBorders>
                </w:tcPr>
                <w:p w14:paraId="70453F63"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257532C5" w14:textId="77777777" w:rsidTr="00F6105C">
              <w:trPr>
                <w:trHeight w:val="255"/>
              </w:trPr>
              <w:tc>
                <w:tcPr>
                  <w:tcW w:w="1828" w:type="dxa"/>
                  <w:vMerge/>
                  <w:tcBorders>
                    <w:left w:val="single" w:sz="12" w:space="0" w:color="auto"/>
                    <w:right w:val="single" w:sz="12" w:space="0" w:color="auto"/>
                  </w:tcBorders>
                  <w:shd w:val="clear" w:color="auto" w:fill="auto"/>
                  <w:noWrap/>
                  <w:vAlign w:val="center"/>
                </w:tcPr>
                <w:p w14:paraId="5C6DFD06" w14:textId="77777777" w:rsidR="00D321F5" w:rsidRPr="002637EA" w:rsidRDefault="00D321F5" w:rsidP="0002082F">
                  <w:pPr>
                    <w:ind w:left="40"/>
                    <w:rPr>
                      <w:rFonts w:ascii="ＭＳ ゴシック" w:eastAsia="ＭＳ ゴシック" w:hAnsi="ＭＳ ゴシック" w:cs="Century"/>
                      <w:color w:val="000000" w:themeColor="text1"/>
                      <w:kern w:val="0"/>
                      <w:sz w:val="18"/>
                      <w:szCs w:val="18"/>
                    </w:rPr>
                  </w:pPr>
                </w:p>
              </w:tc>
              <w:tc>
                <w:tcPr>
                  <w:tcW w:w="1428" w:type="dxa"/>
                  <w:vMerge/>
                  <w:tcBorders>
                    <w:left w:val="single" w:sz="12" w:space="0" w:color="auto"/>
                    <w:bottom w:val="single" w:sz="4" w:space="0" w:color="auto"/>
                    <w:right w:val="single" w:sz="4" w:space="0" w:color="000000"/>
                  </w:tcBorders>
                  <w:vAlign w:val="center"/>
                </w:tcPr>
                <w:p w14:paraId="0290AA72" w14:textId="77777777" w:rsidR="00D321F5" w:rsidRPr="002637EA" w:rsidRDefault="00D321F5" w:rsidP="0002082F">
                  <w:pPr>
                    <w:widowControl/>
                    <w:jc w:val="center"/>
                    <w:rPr>
                      <w:rFonts w:ascii="ＭＳ ゴシック" w:eastAsia="ＭＳ ゴシック" w:hAnsi="ＭＳ ゴシック" w:cs="Century"/>
                      <w:color w:val="000000" w:themeColor="text1"/>
                      <w:kern w:val="0"/>
                      <w:sz w:val="18"/>
                      <w:szCs w:val="18"/>
                    </w:rPr>
                  </w:pPr>
                </w:p>
              </w:tc>
              <w:tc>
                <w:tcPr>
                  <w:tcW w:w="708" w:type="dxa"/>
                  <w:tcBorders>
                    <w:top w:val="dotted" w:sz="4" w:space="0" w:color="auto"/>
                    <w:left w:val="single" w:sz="12" w:space="0" w:color="auto"/>
                    <w:bottom w:val="single" w:sz="4" w:space="0" w:color="auto"/>
                    <w:right w:val="single" w:sz="4" w:space="0" w:color="auto"/>
                  </w:tcBorders>
                </w:tcPr>
                <w:p w14:paraId="02E79409"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single" w:sz="4" w:space="0" w:color="auto"/>
                    <w:right w:val="single" w:sz="4" w:space="0" w:color="auto"/>
                  </w:tcBorders>
                </w:tcPr>
                <w:p w14:paraId="0926CEBA"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single" w:sz="4" w:space="0" w:color="auto"/>
                    <w:right w:val="single" w:sz="4" w:space="0" w:color="auto"/>
                  </w:tcBorders>
                </w:tcPr>
                <w:p w14:paraId="30D57B8D"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9" w:type="dxa"/>
                  <w:tcBorders>
                    <w:top w:val="dotted" w:sz="4" w:space="0" w:color="auto"/>
                    <w:left w:val="single" w:sz="4" w:space="0" w:color="auto"/>
                    <w:bottom w:val="single" w:sz="4" w:space="0" w:color="auto"/>
                    <w:right w:val="single" w:sz="4" w:space="0" w:color="auto"/>
                  </w:tcBorders>
                </w:tcPr>
                <w:p w14:paraId="08F1951B"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08" w:type="dxa"/>
                  <w:tcBorders>
                    <w:top w:val="dotted" w:sz="4" w:space="0" w:color="auto"/>
                    <w:left w:val="single" w:sz="4" w:space="0" w:color="auto"/>
                    <w:bottom w:val="single" w:sz="4" w:space="0" w:color="auto"/>
                    <w:right w:val="single" w:sz="4" w:space="0" w:color="auto"/>
                  </w:tcBorders>
                </w:tcPr>
                <w:p w14:paraId="36F1D5A5"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740" w:type="dxa"/>
                  <w:tcBorders>
                    <w:top w:val="dotted" w:sz="4" w:space="0" w:color="auto"/>
                    <w:left w:val="single" w:sz="4" w:space="0" w:color="auto"/>
                    <w:bottom w:val="single" w:sz="4" w:space="0" w:color="auto"/>
                    <w:right w:val="single" w:sz="12" w:space="0" w:color="auto"/>
                  </w:tcBorders>
                </w:tcPr>
                <w:p w14:paraId="769DF48D" w14:textId="77777777" w:rsidR="00D321F5" w:rsidRPr="002637EA" w:rsidRDefault="00D321F5" w:rsidP="0002082F">
                  <w:pPr>
                    <w:jc w:val="right"/>
                    <w:rPr>
                      <w:rFonts w:ascii="ＭＳ ゴシック" w:eastAsia="ＭＳ ゴシック" w:hAnsi="ＭＳ ゴシック" w:cs="ＭＳ 明朝"/>
                      <w:color w:val="000000" w:themeColor="text1"/>
                      <w:sz w:val="20"/>
                      <w:szCs w:val="20"/>
                    </w:rPr>
                  </w:pPr>
                </w:p>
              </w:tc>
              <w:tc>
                <w:tcPr>
                  <w:tcW w:w="820" w:type="dxa"/>
                  <w:vMerge/>
                  <w:tcBorders>
                    <w:left w:val="single" w:sz="12" w:space="0" w:color="auto"/>
                    <w:bottom w:val="single" w:sz="4" w:space="0" w:color="auto"/>
                    <w:right w:val="single" w:sz="4" w:space="0" w:color="000000"/>
                  </w:tcBorders>
                </w:tcPr>
                <w:p w14:paraId="24BBCEB8"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c>
                <w:tcPr>
                  <w:tcW w:w="992" w:type="dxa"/>
                  <w:vMerge/>
                  <w:tcBorders>
                    <w:left w:val="single" w:sz="12" w:space="0" w:color="auto"/>
                    <w:bottom w:val="single" w:sz="4" w:space="0" w:color="auto"/>
                    <w:right w:val="single" w:sz="12" w:space="0" w:color="auto"/>
                  </w:tcBorders>
                </w:tcPr>
                <w:p w14:paraId="53F6284F" w14:textId="77777777" w:rsidR="00D321F5" w:rsidRPr="002637EA" w:rsidRDefault="00D321F5" w:rsidP="0002082F">
                  <w:pPr>
                    <w:widowControl/>
                    <w:jc w:val="right"/>
                    <w:rPr>
                      <w:rFonts w:ascii="ＭＳ ゴシック" w:eastAsia="ＭＳ ゴシック" w:hAnsi="ＭＳ ゴシック" w:cs="Century"/>
                      <w:color w:val="000000" w:themeColor="text1"/>
                      <w:kern w:val="0"/>
                      <w:sz w:val="20"/>
                      <w:szCs w:val="20"/>
                    </w:rPr>
                  </w:pPr>
                </w:p>
              </w:tc>
            </w:tr>
            <w:tr w:rsidR="002637EA" w:rsidRPr="002637EA" w14:paraId="717A5487" w14:textId="77777777" w:rsidTr="00274D33">
              <w:trPr>
                <w:trHeight w:val="356"/>
              </w:trPr>
              <w:tc>
                <w:tcPr>
                  <w:tcW w:w="1828" w:type="dxa"/>
                  <w:tcBorders>
                    <w:top w:val="single" w:sz="8" w:space="0" w:color="auto"/>
                    <w:left w:val="single" w:sz="12" w:space="0" w:color="auto"/>
                    <w:bottom w:val="single" w:sz="8" w:space="0" w:color="auto"/>
                    <w:right w:val="single" w:sz="12" w:space="0" w:color="auto"/>
                  </w:tcBorders>
                  <w:shd w:val="clear" w:color="auto" w:fill="auto"/>
                  <w:noWrap/>
                  <w:vAlign w:val="center"/>
                </w:tcPr>
                <w:p w14:paraId="1C2981C4" w14:textId="77777777" w:rsidR="00F6105C" w:rsidRPr="002637EA" w:rsidRDefault="00F6105C" w:rsidP="0002082F">
                  <w:pPr>
                    <w:numPr>
                      <w:ilvl w:val="0"/>
                      <w:numId w:val="10"/>
                    </w:numPr>
                    <w:rPr>
                      <w:rFonts w:ascii="ＭＳ ゴシック" w:eastAsia="ＭＳ ゴシック" w:hAnsi="ＭＳ ゴシック" w:cs="Century"/>
                      <w:color w:val="000000" w:themeColor="text1"/>
                      <w:kern w:val="0"/>
                      <w:sz w:val="18"/>
                      <w:szCs w:val="18"/>
                    </w:rPr>
                  </w:pPr>
                  <w:r w:rsidRPr="002637EA">
                    <w:rPr>
                      <w:rFonts w:ascii="ＭＳ ゴシック" w:eastAsia="ＭＳ ゴシック" w:hAnsi="ＭＳ ゴシック" w:cs="Century" w:hint="eastAsia"/>
                      <w:color w:val="000000" w:themeColor="text1"/>
                      <w:kern w:val="0"/>
                      <w:sz w:val="18"/>
                      <w:szCs w:val="18"/>
                    </w:rPr>
                    <w:t>合　　計</w:t>
                  </w:r>
                </w:p>
              </w:tc>
              <w:tc>
                <w:tcPr>
                  <w:tcW w:w="1428" w:type="dxa"/>
                  <w:tcBorders>
                    <w:top w:val="single" w:sz="8" w:space="0" w:color="auto"/>
                    <w:left w:val="single" w:sz="12" w:space="0" w:color="auto"/>
                    <w:bottom w:val="single" w:sz="8" w:space="0" w:color="auto"/>
                    <w:right w:val="single" w:sz="4" w:space="0" w:color="000000"/>
                  </w:tcBorders>
                  <w:vAlign w:val="center"/>
                </w:tcPr>
                <w:p w14:paraId="7F63F9A4" w14:textId="77777777" w:rsidR="00F6105C" w:rsidRPr="002637EA" w:rsidRDefault="00F6105C" w:rsidP="0002082F">
                  <w:pPr>
                    <w:widowControl/>
                    <w:jc w:val="left"/>
                    <w:rPr>
                      <w:rFonts w:ascii="ＭＳ ゴシック" w:eastAsia="ＭＳ ゴシック" w:hAnsi="ＭＳ ゴシック" w:cs="Century"/>
                      <w:color w:val="000000" w:themeColor="text1"/>
                      <w:kern w:val="0"/>
                      <w:sz w:val="18"/>
                      <w:szCs w:val="18"/>
                    </w:rPr>
                  </w:pPr>
                </w:p>
              </w:tc>
              <w:tc>
                <w:tcPr>
                  <w:tcW w:w="708" w:type="dxa"/>
                  <w:tcBorders>
                    <w:top w:val="single" w:sz="8" w:space="0" w:color="auto"/>
                    <w:left w:val="single" w:sz="12" w:space="0" w:color="auto"/>
                    <w:bottom w:val="single" w:sz="8" w:space="0" w:color="auto"/>
                    <w:right w:val="single" w:sz="4" w:space="0" w:color="auto"/>
                  </w:tcBorders>
                </w:tcPr>
                <w:p w14:paraId="396D06AF" w14:textId="77777777" w:rsidR="00F6105C" w:rsidRPr="002637EA" w:rsidRDefault="00F6105C"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8" w:space="0" w:color="auto"/>
                    <w:left w:val="single" w:sz="4" w:space="0" w:color="auto"/>
                    <w:bottom w:val="single" w:sz="8" w:space="0" w:color="auto"/>
                    <w:right w:val="single" w:sz="4" w:space="0" w:color="auto"/>
                  </w:tcBorders>
                </w:tcPr>
                <w:p w14:paraId="26A63607" w14:textId="77777777" w:rsidR="00F6105C" w:rsidRPr="002637EA" w:rsidRDefault="00F6105C"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8" w:space="0" w:color="auto"/>
                    <w:left w:val="single" w:sz="4" w:space="0" w:color="auto"/>
                    <w:bottom w:val="single" w:sz="8" w:space="0" w:color="auto"/>
                    <w:right w:val="single" w:sz="4" w:space="0" w:color="auto"/>
                  </w:tcBorders>
                </w:tcPr>
                <w:p w14:paraId="517364D6" w14:textId="77777777" w:rsidR="00F6105C" w:rsidRPr="002637EA" w:rsidRDefault="00F6105C" w:rsidP="0002082F">
                  <w:pPr>
                    <w:jc w:val="right"/>
                    <w:rPr>
                      <w:rFonts w:ascii="ＭＳ ゴシック" w:eastAsia="ＭＳ ゴシック" w:hAnsi="ＭＳ ゴシック" w:cs="ＭＳ 明朝"/>
                      <w:color w:val="000000" w:themeColor="text1"/>
                      <w:sz w:val="20"/>
                      <w:szCs w:val="20"/>
                    </w:rPr>
                  </w:pPr>
                </w:p>
              </w:tc>
              <w:tc>
                <w:tcPr>
                  <w:tcW w:w="709" w:type="dxa"/>
                  <w:tcBorders>
                    <w:top w:val="single" w:sz="8" w:space="0" w:color="auto"/>
                    <w:left w:val="single" w:sz="4" w:space="0" w:color="auto"/>
                    <w:bottom w:val="single" w:sz="8" w:space="0" w:color="auto"/>
                    <w:right w:val="single" w:sz="4" w:space="0" w:color="auto"/>
                  </w:tcBorders>
                </w:tcPr>
                <w:p w14:paraId="52F04BB8" w14:textId="77777777" w:rsidR="00F6105C" w:rsidRPr="002637EA" w:rsidRDefault="00F6105C" w:rsidP="0002082F">
                  <w:pPr>
                    <w:jc w:val="right"/>
                    <w:rPr>
                      <w:rFonts w:ascii="ＭＳ ゴシック" w:eastAsia="ＭＳ ゴシック" w:hAnsi="ＭＳ ゴシック" w:cs="ＭＳ 明朝"/>
                      <w:color w:val="000000" w:themeColor="text1"/>
                      <w:sz w:val="20"/>
                      <w:szCs w:val="20"/>
                    </w:rPr>
                  </w:pPr>
                </w:p>
              </w:tc>
              <w:tc>
                <w:tcPr>
                  <w:tcW w:w="708" w:type="dxa"/>
                  <w:tcBorders>
                    <w:top w:val="single" w:sz="8" w:space="0" w:color="auto"/>
                    <w:left w:val="single" w:sz="4" w:space="0" w:color="auto"/>
                    <w:bottom w:val="single" w:sz="8" w:space="0" w:color="auto"/>
                    <w:right w:val="single" w:sz="4" w:space="0" w:color="auto"/>
                  </w:tcBorders>
                </w:tcPr>
                <w:p w14:paraId="6795B3D9" w14:textId="77777777" w:rsidR="00F6105C" w:rsidRPr="002637EA" w:rsidRDefault="00F6105C" w:rsidP="0002082F">
                  <w:pPr>
                    <w:ind w:right="640"/>
                    <w:jc w:val="right"/>
                    <w:rPr>
                      <w:rFonts w:ascii="ＭＳ ゴシック" w:eastAsia="ＭＳ ゴシック" w:hAnsi="ＭＳ ゴシック" w:cs="ＭＳ 明朝"/>
                      <w:color w:val="000000" w:themeColor="text1"/>
                      <w:sz w:val="20"/>
                      <w:szCs w:val="20"/>
                    </w:rPr>
                  </w:pPr>
                </w:p>
              </w:tc>
              <w:tc>
                <w:tcPr>
                  <w:tcW w:w="740" w:type="dxa"/>
                  <w:tcBorders>
                    <w:top w:val="single" w:sz="8" w:space="0" w:color="auto"/>
                    <w:left w:val="single" w:sz="4" w:space="0" w:color="auto"/>
                    <w:bottom w:val="single" w:sz="8" w:space="0" w:color="auto"/>
                    <w:right w:val="single" w:sz="12" w:space="0" w:color="auto"/>
                  </w:tcBorders>
                </w:tcPr>
                <w:p w14:paraId="75217C26" w14:textId="77777777" w:rsidR="00F6105C" w:rsidRPr="002637EA" w:rsidRDefault="00F6105C" w:rsidP="0002082F">
                  <w:pPr>
                    <w:jc w:val="right"/>
                    <w:rPr>
                      <w:rFonts w:ascii="ＭＳ ゴシック" w:eastAsia="ＭＳ ゴシック" w:hAnsi="ＭＳ ゴシック" w:cs="ＭＳ 明朝"/>
                      <w:color w:val="000000" w:themeColor="text1"/>
                      <w:sz w:val="20"/>
                      <w:szCs w:val="20"/>
                    </w:rPr>
                  </w:pPr>
                </w:p>
              </w:tc>
              <w:tc>
                <w:tcPr>
                  <w:tcW w:w="820" w:type="dxa"/>
                  <w:tcBorders>
                    <w:top w:val="single" w:sz="8" w:space="0" w:color="auto"/>
                    <w:left w:val="single" w:sz="12" w:space="0" w:color="auto"/>
                    <w:bottom w:val="single" w:sz="8" w:space="0" w:color="auto"/>
                    <w:right w:val="single" w:sz="4" w:space="0" w:color="000000"/>
                  </w:tcBorders>
                </w:tcPr>
                <w:p w14:paraId="20A4A25C" w14:textId="77777777" w:rsidR="00F6105C" w:rsidRPr="002637EA" w:rsidRDefault="00F6105C" w:rsidP="0002082F">
                  <w:pPr>
                    <w:widowControl/>
                    <w:jc w:val="right"/>
                    <w:rPr>
                      <w:rFonts w:ascii="ＭＳ ゴシック" w:eastAsia="ＭＳ ゴシック" w:hAnsi="ＭＳ ゴシック" w:cs="Century"/>
                      <w:color w:val="000000" w:themeColor="text1"/>
                      <w:kern w:val="0"/>
                      <w:sz w:val="20"/>
                      <w:szCs w:val="20"/>
                    </w:rPr>
                  </w:pPr>
                </w:p>
              </w:tc>
              <w:tc>
                <w:tcPr>
                  <w:tcW w:w="992" w:type="dxa"/>
                  <w:tcBorders>
                    <w:top w:val="single" w:sz="8" w:space="0" w:color="auto"/>
                    <w:left w:val="single" w:sz="12" w:space="0" w:color="auto"/>
                    <w:bottom w:val="single" w:sz="8" w:space="0" w:color="auto"/>
                    <w:right w:val="single" w:sz="12" w:space="0" w:color="auto"/>
                  </w:tcBorders>
                </w:tcPr>
                <w:p w14:paraId="66F57444" w14:textId="77777777" w:rsidR="00F6105C" w:rsidRPr="002637EA" w:rsidRDefault="00F6105C" w:rsidP="0002082F">
                  <w:pPr>
                    <w:widowControl/>
                    <w:jc w:val="right"/>
                    <w:rPr>
                      <w:rFonts w:ascii="ＭＳ ゴシック" w:eastAsia="ＭＳ ゴシック" w:hAnsi="ＭＳ ゴシック" w:cs="Century"/>
                      <w:color w:val="000000" w:themeColor="text1"/>
                      <w:kern w:val="0"/>
                      <w:sz w:val="20"/>
                      <w:szCs w:val="20"/>
                    </w:rPr>
                  </w:pPr>
                </w:p>
              </w:tc>
            </w:tr>
          </w:tbl>
          <w:p w14:paraId="7D09BA99" w14:textId="77777777" w:rsidR="0002082F" w:rsidRPr="002637EA" w:rsidRDefault="0002082F" w:rsidP="004749BA">
            <w:pPr>
              <w:overflowPunct w:val="0"/>
              <w:spacing w:line="200" w:lineRule="exact"/>
              <w:textAlignment w:val="baseline"/>
              <w:rPr>
                <w:rFonts w:ascii="ＭＳ ゴシック" w:eastAsia="ＭＳ ゴシック" w:hAnsi="ＭＳ ゴシック" w:cs="ＭＳ 明朝"/>
                <w:color w:val="000000" w:themeColor="text1"/>
                <w:sz w:val="20"/>
                <w:szCs w:val="20"/>
              </w:rPr>
            </w:pPr>
          </w:p>
          <w:p w14:paraId="79486DA6" w14:textId="77777777" w:rsidR="0071755F" w:rsidRPr="002637EA" w:rsidRDefault="0002082F" w:rsidP="00274D33">
            <w:pPr>
              <w:overflowPunct w:val="0"/>
              <w:spacing w:line="200" w:lineRule="exact"/>
              <w:ind w:firstLineChars="50" w:firstLine="100"/>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保育教諭の配置（特例）により配置する者</w:t>
            </w: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329"/>
              <w:gridCol w:w="1330"/>
              <w:gridCol w:w="1330"/>
              <w:gridCol w:w="1330"/>
              <w:gridCol w:w="1330"/>
              <w:gridCol w:w="1425"/>
              <w:gridCol w:w="728"/>
            </w:tblGrid>
            <w:tr w:rsidR="002637EA" w:rsidRPr="002637EA" w14:paraId="056C597F" w14:textId="77777777" w:rsidTr="008466AF">
              <w:trPr>
                <w:trHeight w:val="322"/>
              </w:trPr>
              <w:tc>
                <w:tcPr>
                  <w:tcW w:w="1329" w:type="dxa"/>
                  <w:tcBorders>
                    <w:top w:val="single" w:sz="12" w:space="0" w:color="auto"/>
                    <w:left w:val="single" w:sz="12" w:space="0" w:color="auto"/>
                    <w:bottom w:val="single" w:sz="12" w:space="0" w:color="auto"/>
                  </w:tcBorders>
                  <w:shd w:val="clear" w:color="auto" w:fill="auto"/>
                  <w:vAlign w:val="center"/>
                </w:tcPr>
                <w:p w14:paraId="6AA37310"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年齢等区分</w:t>
                  </w:r>
                </w:p>
              </w:tc>
              <w:tc>
                <w:tcPr>
                  <w:tcW w:w="1329" w:type="dxa"/>
                  <w:tcBorders>
                    <w:top w:val="single" w:sz="12" w:space="0" w:color="auto"/>
                    <w:bottom w:val="single" w:sz="12" w:space="0" w:color="auto"/>
                  </w:tcBorders>
                  <w:shd w:val="clear" w:color="auto" w:fill="auto"/>
                  <w:vAlign w:val="center"/>
                </w:tcPr>
                <w:p w14:paraId="1B820D19"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w w:val="78"/>
                      <w:kern w:val="0"/>
                      <w:sz w:val="20"/>
                      <w:szCs w:val="20"/>
                    </w:rPr>
                    <w:t>基準による算出</w:t>
                  </w:r>
                </w:p>
              </w:tc>
              <w:tc>
                <w:tcPr>
                  <w:tcW w:w="1330" w:type="dxa"/>
                  <w:tcBorders>
                    <w:top w:val="single" w:sz="12" w:space="0" w:color="auto"/>
                    <w:bottom w:val="single" w:sz="12" w:space="0" w:color="auto"/>
                    <w:right w:val="single" w:sz="12" w:space="0" w:color="auto"/>
                  </w:tcBorders>
                  <w:shd w:val="clear" w:color="auto" w:fill="auto"/>
                  <w:vAlign w:val="center"/>
                </w:tcPr>
                <w:p w14:paraId="673D3B37"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実配置数</w:t>
                  </w:r>
                </w:p>
              </w:tc>
              <w:tc>
                <w:tcPr>
                  <w:tcW w:w="1330" w:type="dxa"/>
                  <w:tcBorders>
                    <w:top w:val="single" w:sz="12" w:space="0" w:color="auto"/>
                    <w:left w:val="single" w:sz="12" w:space="0" w:color="auto"/>
                    <w:bottom w:val="single" w:sz="12" w:space="0" w:color="auto"/>
                  </w:tcBorders>
                  <w:vAlign w:val="center"/>
                </w:tcPr>
                <w:p w14:paraId="3315A398"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年齢等区分</w:t>
                  </w:r>
                </w:p>
              </w:tc>
              <w:tc>
                <w:tcPr>
                  <w:tcW w:w="1330" w:type="dxa"/>
                  <w:tcBorders>
                    <w:top w:val="single" w:sz="12" w:space="0" w:color="auto"/>
                    <w:bottom w:val="single" w:sz="12" w:space="0" w:color="auto"/>
                    <w:right w:val="single" w:sz="6" w:space="0" w:color="auto"/>
                  </w:tcBorders>
                  <w:vAlign w:val="center"/>
                </w:tcPr>
                <w:p w14:paraId="6031C64C"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w w:val="78"/>
                      <w:kern w:val="0"/>
                      <w:sz w:val="20"/>
                      <w:szCs w:val="20"/>
                    </w:rPr>
                    <w:t>基準による算出</w:t>
                  </w:r>
                </w:p>
              </w:tc>
              <w:tc>
                <w:tcPr>
                  <w:tcW w:w="1330" w:type="dxa"/>
                  <w:tcBorders>
                    <w:top w:val="single" w:sz="12" w:space="0" w:color="auto"/>
                    <w:bottom w:val="single" w:sz="12" w:space="0" w:color="auto"/>
                    <w:right w:val="single" w:sz="12" w:space="0" w:color="auto"/>
                  </w:tcBorders>
                  <w:vAlign w:val="center"/>
                </w:tcPr>
                <w:p w14:paraId="709147C5"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実配置数</w:t>
                  </w:r>
                </w:p>
              </w:tc>
              <w:tc>
                <w:tcPr>
                  <w:tcW w:w="1425" w:type="dxa"/>
                  <w:tcBorders>
                    <w:top w:val="single" w:sz="12" w:space="0" w:color="auto"/>
                    <w:bottom w:val="single" w:sz="12" w:space="0" w:color="auto"/>
                    <w:right w:val="single" w:sz="12" w:space="0" w:color="auto"/>
                  </w:tcBorders>
                  <w:vAlign w:val="center"/>
                </w:tcPr>
                <w:p w14:paraId="107B3B91"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計</w:t>
                  </w:r>
                </w:p>
              </w:tc>
              <w:tc>
                <w:tcPr>
                  <w:tcW w:w="728" w:type="dxa"/>
                  <w:tcBorders>
                    <w:top w:val="nil"/>
                    <w:bottom w:val="nil"/>
                    <w:right w:val="single" w:sz="12" w:space="0" w:color="auto"/>
                  </w:tcBorders>
                  <w:vAlign w:val="center"/>
                </w:tcPr>
                <w:p w14:paraId="62A8EBD6"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514A2A09" w14:textId="77777777" w:rsidTr="008466AF">
              <w:trPr>
                <w:trHeight w:val="255"/>
              </w:trPr>
              <w:tc>
                <w:tcPr>
                  <w:tcW w:w="1329" w:type="dxa"/>
                  <w:vMerge w:val="restart"/>
                  <w:tcBorders>
                    <w:top w:val="single" w:sz="12" w:space="0" w:color="auto"/>
                    <w:left w:val="single" w:sz="12" w:space="0" w:color="auto"/>
                  </w:tcBorders>
                  <w:shd w:val="clear" w:color="auto" w:fill="auto"/>
                  <w:vAlign w:val="center"/>
                </w:tcPr>
                <w:p w14:paraId="28B20E11" w14:textId="77777777" w:rsidR="0071755F" w:rsidRPr="002637EA" w:rsidRDefault="0071755F" w:rsidP="009B3075">
                  <w:pPr>
                    <w:framePr w:hSpace="142" w:wrap="around" w:vAnchor="text" w:hAnchor="margin" w:x="383" w:y="60"/>
                    <w:overflowPunct w:val="0"/>
                    <w:spacing w:line="200" w:lineRule="exact"/>
                    <w:ind w:firstLineChars="50" w:firstLine="100"/>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乳児</w:t>
                  </w:r>
                </w:p>
              </w:tc>
              <w:tc>
                <w:tcPr>
                  <w:tcW w:w="1329" w:type="dxa"/>
                  <w:vMerge w:val="restart"/>
                  <w:tcBorders>
                    <w:top w:val="single" w:sz="12" w:space="0" w:color="auto"/>
                  </w:tcBorders>
                  <w:shd w:val="clear" w:color="auto" w:fill="auto"/>
                  <w:vAlign w:val="center"/>
                </w:tcPr>
                <w:p w14:paraId="51D26D1A" w14:textId="77777777" w:rsidR="0071755F" w:rsidRPr="002637EA" w:rsidRDefault="0071755F" w:rsidP="009B3075">
                  <w:pPr>
                    <w:framePr w:hSpace="142" w:wrap="around" w:vAnchor="text" w:hAnchor="margin" w:x="383" w:y="60"/>
                    <w:overflowPunct w:val="0"/>
                    <w:spacing w:line="200" w:lineRule="exact"/>
                    <w:ind w:firstLineChars="100" w:firstLine="200"/>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人</w:t>
                  </w:r>
                  <w:r w:rsidRPr="002637EA">
                    <w:rPr>
                      <w:rFonts w:ascii="ＭＳ ゴシック" w:eastAsia="ＭＳ ゴシック" w:hAnsi="ＭＳ ゴシック" w:cs="ＭＳ 明朝"/>
                      <w:color w:val="000000" w:themeColor="text1"/>
                      <w:sz w:val="20"/>
                      <w:szCs w:val="20"/>
                    </w:rPr>
                    <w:t>÷</w:t>
                  </w:r>
                  <w:r w:rsidRPr="002637EA">
                    <w:rPr>
                      <w:rFonts w:ascii="ＭＳ ゴシック" w:eastAsia="ＭＳ ゴシック" w:hAnsi="ＭＳ ゴシック" w:cs="ＭＳ 明朝" w:hint="eastAsia"/>
                      <w:color w:val="000000" w:themeColor="text1"/>
                      <w:sz w:val="20"/>
                      <w:szCs w:val="20"/>
                    </w:rPr>
                    <w:t>３＝</w:t>
                  </w:r>
                </w:p>
              </w:tc>
              <w:tc>
                <w:tcPr>
                  <w:tcW w:w="1330" w:type="dxa"/>
                  <w:vMerge w:val="restart"/>
                  <w:tcBorders>
                    <w:top w:val="single" w:sz="12" w:space="0" w:color="auto"/>
                    <w:right w:val="single" w:sz="12" w:space="0" w:color="auto"/>
                  </w:tcBorders>
                  <w:shd w:val="clear" w:color="auto" w:fill="auto"/>
                  <w:vAlign w:val="center"/>
                </w:tcPr>
                <w:p w14:paraId="10B070DD"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val="restart"/>
                  <w:tcBorders>
                    <w:top w:val="single" w:sz="12" w:space="0" w:color="auto"/>
                    <w:left w:val="single" w:sz="12" w:space="0" w:color="auto"/>
                  </w:tcBorders>
                  <w:vAlign w:val="center"/>
                </w:tcPr>
                <w:p w14:paraId="5BE68FC5" w14:textId="77777777" w:rsidR="0071755F" w:rsidRPr="002637EA" w:rsidRDefault="0071755F" w:rsidP="009B3075">
                  <w:pPr>
                    <w:framePr w:hSpace="142" w:wrap="around" w:vAnchor="text" w:hAnchor="margin" w:x="383" w:y="60"/>
                    <w:overflowPunct w:val="0"/>
                    <w:spacing w:line="200" w:lineRule="exact"/>
                    <w:jc w:val="left"/>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３歳児</w:t>
                  </w:r>
                </w:p>
              </w:tc>
              <w:tc>
                <w:tcPr>
                  <w:tcW w:w="1330" w:type="dxa"/>
                  <w:vMerge w:val="restart"/>
                  <w:tcBorders>
                    <w:top w:val="single" w:sz="12" w:space="0" w:color="auto"/>
                    <w:right w:val="single" w:sz="6" w:space="0" w:color="auto"/>
                  </w:tcBorders>
                  <w:vAlign w:val="center"/>
                </w:tcPr>
                <w:p w14:paraId="37266F54"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 xml:space="preserve">　人</w:t>
                  </w:r>
                  <w:r w:rsidRPr="002637EA">
                    <w:rPr>
                      <w:rFonts w:ascii="ＭＳ ゴシック" w:eastAsia="ＭＳ ゴシック" w:hAnsi="ＭＳ ゴシック" w:cs="ＭＳ 明朝"/>
                      <w:color w:val="000000" w:themeColor="text1"/>
                      <w:sz w:val="20"/>
                      <w:szCs w:val="20"/>
                    </w:rPr>
                    <w:t>÷</w:t>
                  </w:r>
                  <w:r w:rsidRPr="002637EA">
                    <w:rPr>
                      <w:rFonts w:ascii="ＭＳ ゴシック" w:eastAsia="ＭＳ ゴシック" w:hAnsi="ＭＳ ゴシック" w:cs="ＭＳ 明朝" w:hint="eastAsia"/>
                      <w:color w:val="000000" w:themeColor="text1"/>
                      <w:sz w:val="20"/>
                      <w:szCs w:val="20"/>
                    </w:rPr>
                    <w:t>15＝</w:t>
                  </w:r>
                </w:p>
              </w:tc>
              <w:tc>
                <w:tcPr>
                  <w:tcW w:w="1330" w:type="dxa"/>
                  <w:tcBorders>
                    <w:top w:val="single" w:sz="12" w:space="0" w:color="auto"/>
                    <w:bottom w:val="dotted" w:sz="4" w:space="0" w:color="auto"/>
                    <w:right w:val="single" w:sz="12" w:space="0" w:color="auto"/>
                  </w:tcBorders>
                </w:tcPr>
                <w:p w14:paraId="5889BF88"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vMerge w:val="restart"/>
                  <w:tcBorders>
                    <w:top w:val="single" w:sz="12" w:space="0" w:color="auto"/>
                    <w:right w:val="single" w:sz="12" w:space="0" w:color="auto"/>
                  </w:tcBorders>
                </w:tcPr>
                <w:p w14:paraId="3785B254"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728" w:type="dxa"/>
                  <w:tcBorders>
                    <w:top w:val="nil"/>
                    <w:bottom w:val="nil"/>
                    <w:right w:val="single" w:sz="12" w:space="0" w:color="auto"/>
                  </w:tcBorders>
                </w:tcPr>
                <w:p w14:paraId="1F1705E7"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76132097" w14:textId="77777777" w:rsidTr="00274D33">
              <w:trPr>
                <w:trHeight w:val="46"/>
              </w:trPr>
              <w:tc>
                <w:tcPr>
                  <w:tcW w:w="1329" w:type="dxa"/>
                  <w:vMerge/>
                  <w:tcBorders>
                    <w:left w:val="single" w:sz="12" w:space="0" w:color="auto"/>
                  </w:tcBorders>
                  <w:shd w:val="clear" w:color="auto" w:fill="auto"/>
                  <w:vAlign w:val="center"/>
                </w:tcPr>
                <w:p w14:paraId="253B812D" w14:textId="77777777" w:rsidR="0071755F" w:rsidRPr="002637EA" w:rsidRDefault="0071755F" w:rsidP="009B3075">
                  <w:pPr>
                    <w:framePr w:hSpace="142" w:wrap="around" w:vAnchor="text" w:hAnchor="margin" w:x="383" w:y="60"/>
                    <w:rPr>
                      <w:rFonts w:ascii="ＭＳ ゴシック" w:eastAsia="ＭＳ ゴシック" w:hAnsi="ＭＳ ゴシック" w:cs="ＭＳ 明朝"/>
                      <w:color w:val="000000" w:themeColor="text1"/>
                      <w:sz w:val="20"/>
                      <w:szCs w:val="20"/>
                    </w:rPr>
                  </w:pPr>
                </w:p>
              </w:tc>
              <w:tc>
                <w:tcPr>
                  <w:tcW w:w="1329" w:type="dxa"/>
                  <w:vMerge/>
                  <w:shd w:val="clear" w:color="auto" w:fill="auto"/>
                  <w:vAlign w:val="center"/>
                </w:tcPr>
                <w:p w14:paraId="76D75005"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bottom w:val="dotted" w:sz="4" w:space="0" w:color="auto"/>
                    <w:right w:val="single" w:sz="12" w:space="0" w:color="auto"/>
                  </w:tcBorders>
                  <w:shd w:val="clear" w:color="auto" w:fill="auto"/>
                  <w:vAlign w:val="center"/>
                </w:tcPr>
                <w:p w14:paraId="3D25C441"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left w:val="single" w:sz="12" w:space="0" w:color="auto"/>
                  </w:tcBorders>
                  <w:vAlign w:val="center"/>
                </w:tcPr>
                <w:p w14:paraId="6CE6D5F1"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vMerge/>
                  <w:tcBorders>
                    <w:right w:val="single" w:sz="6" w:space="0" w:color="auto"/>
                  </w:tcBorders>
                  <w:vAlign w:val="center"/>
                </w:tcPr>
                <w:p w14:paraId="6EAA60B4"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tcBorders>
                    <w:top w:val="dotted" w:sz="4" w:space="0" w:color="auto"/>
                    <w:bottom w:val="dotted" w:sz="4" w:space="0" w:color="auto"/>
                    <w:right w:val="single" w:sz="12" w:space="0" w:color="auto"/>
                  </w:tcBorders>
                </w:tcPr>
                <w:p w14:paraId="194CD7CC"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vMerge/>
                  <w:tcBorders>
                    <w:bottom w:val="dotted" w:sz="4" w:space="0" w:color="auto"/>
                    <w:right w:val="single" w:sz="12" w:space="0" w:color="auto"/>
                  </w:tcBorders>
                </w:tcPr>
                <w:p w14:paraId="33FF7112"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728" w:type="dxa"/>
                  <w:tcBorders>
                    <w:top w:val="nil"/>
                    <w:bottom w:val="nil"/>
                    <w:right w:val="single" w:sz="12" w:space="0" w:color="auto"/>
                  </w:tcBorders>
                </w:tcPr>
                <w:p w14:paraId="69A18FB6"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53A7CA03" w14:textId="77777777" w:rsidTr="008466AF">
              <w:trPr>
                <w:trHeight w:val="255"/>
              </w:trPr>
              <w:tc>
                <w:tcPr>
                  <w:tcW w:w="1329" w:type="dxa"/>
                  <w:vMerge/>
                  <w:tcBorders>
                    <w:left w:val="single" w:sz="12" w:space="0" w:color="auto"/>
                  </w:tcBorders>
                  <w:shd w:val="clear" w:color="auto" w:fill="auto"/>
                  <w:vAlign w:val="center"/>
                </w:tcPr>
                <w:p w14:paraId="56D63B23" w14:textId="77777777" w:rsidR="0071755F" w:rsidRPr="002637EA" w:rsidRDefault="0071755F" w:rsidP="009B3075">
                  <w:pPr>
                    <w:framePr w:hSpace="142" w:wrap="around" w:vAnchor="text" w:hAnchor="margin" w:x="383" w:y="60"/>
                    <w:rPr>
                      <w:rFonts w:ascii="ＭＳ ゴシック" w:eastAsia="ＭＳ ゴシック" w:hAnsi="ＭＳ ゴシック" w:cs="ＭＳ 明朝"/>
                      <w:color w:val="000000" w:themeColor="text1"/>
                      <w:sz w:val="20"/>
                      <w:szCs w:val="20"/>
                    </w:rPr>
                  </w:pPr>
                </w:p>
              </w:tc>
              <w:tc>
                <w:tcPr>
                  <w:tcW w:w="1329" w:type="dxa"/>
                  <w:vMerge/>
                  <w:shd w:val="clear" w:color="auto" w:fill="auto"/>
                  <w:vAlign w:val="center"/>
                </w:tcPr>
                <w:p w14:paraId="73A79856"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val="restart"/>
                  <w:tcBorders>
                    <w:top w:val="dotted" w:sz="4" w:space="0" w:color="auto"/>
                    <w:right w:val="single" w:sz="12" w:space="0" w:color="auto"/>
                  </w:tcBorders>
                  <w:shd w:val="clear" w:color="auto" w:fill="auto"/>
                  <w:vAlign w:val="center"/>
                </w:tcPr>
                <w:p w14:paraId="7F8C0749"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left w:val="single" w:sz="12" w:space="0" w:color="auto"/>
                  </w:tcBorders>
                  <w:vAlign w:val="center"/>
                </w:tcPr>
                <w:p w14:paraId="3A007906"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vMerge/>
                  <w:tcBorders>
                    <w:right w:val="single" w:sz="6" w:space="0" w:color="auto"/>
                  </w:tcBorders>
                  <w:vAlign w:val="center"/>
                </w:tcPr>
                <w:p w14:paraId="3F2FBE9C"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tcBorders>
                    <w:top w:val="dotted" w:sz="4" w:space="0" w:color="auto"/>
                    <w:bottom w:val="single" w:sz="4" w:space="0" w:color="auto"/>
                    <w:right w:val="single" w:sz="12" w:space="0" w:color="auto"/>
                  </w:tcBorders>
                </w:tcPr>
                <w:p w14:paraId="25B041F0"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vMerge w:val="restart"/>
                  <w:tcBorders>
                    <w:top w:val="dotted" w:sz="4" w:space="0" w:color="auto"/>
                    <w:right w:val="single" w:sz="12" w:space="0" w:color="auto"/>
                  </w:tcBorders>
                </w:tcPr>
                <w:p w14:paraId="75DE50CD"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728" w:type="dxa"/>
                  <w:tcBorders>
                    <w:top w:val="nil"/>
                    <w:bottom w:val="nil"/>
                    <w:right w:val="single" w:sz="12" w:space="0" w:color="auto"/>
                  </w:tcBorders>
                </w:tcPr>
                <w:p w14:paraId="6CCEC6A6"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6A2734FE" w14:textId="77777777" w:rsidTr="00274D33">
              <w:trPr>
                <w:trHeight w:val="112"/>
              </w:trPr>
              <w:tc>
                <w:tcPr>
                  <w:tcW w:w="1329" w:type="dxa"/>
                  <w:vMerge/>
                  <w:tcBorders>
                    <w:left w:val="single" w:sz="12" w:space="0" w:color="auto"/>
                  </w:tcBorders>
                  <w:shd w:val="clear" w:color="auto" w:fill="auto"/>
                  <w:vAlign w:val="center"/>
                </w:tcPr>
                <w:p w14:paraId="66FDAABB" w14:textId="77777777" w:rsidR="0071755F" w:rsidRPr="002637EA" w:rsidRDefault="0071755F" w:rsidP="009B3075">
                  <w:pPr>
                    <w:framePr w:hSpace="142" w:wrap="around" w:vAnchor="text" w:hAnchor="margin" w:x="383" w:y="60"/>
                    <w:rPr>
                      <w:rFonts w:ascii="ＭＳ ゴシック" w:eastAsia="ＭＳ ゴシック" w:hAnsi="ＭＳ ゴシック" w:cs="ＭＳ 明朝"/>
                      <w:color w:val="000000" w:themeColor="text1"/>
                      <w:sz w:val="20"/>
                      <w:szCs w:val="20"/>
                    </w:rPr>
                  </w:pPr>
                </w:p>
              </w:tc>
              <w:tc>
                <w:tcPr>
                  <w:tcW w:w="1329" w:type="dxa"/>
                  <w:vMerge/>
                  <w:shd w:val="clear" w:color="auto" w:fill="auto"/>
                  <w:vAlign w:val="center"/>
                </w:tcPr>
                <w:p w14:paraId="2C8BB960"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bottom w:val="dotted" w:sz="4" w:space="0" w:color="auto"/>
                    <w:right w:val="single" w:sz="12" w:space="0" w:color="auto"/>
                  </w:tcBorders>
                  <w:shd w:val="clear" w:color="auto" w:fill="auto"/>
                  <w:vAlign w:val="center"/>
                </w:tcPr>
                <w:p w14:paraId="075371DE"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left w:val="single" w:sz="12" w:space="0" w:color="auto"/>
                  </w:tcBorders>
                  <w:vAlign w:val="center"/>
                </w:tcPr>
                <w:p w14:paraId="27440AE5"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vMerge w:val="restart"/>
                  <w:tcBorders>
                    <w:right w:val="single" w:sz="6" w:space="0" w:color="auto"/>
                  </w:tcBorders>
                  <w:vAlign w:val="center"/>
                </w:tcPr>
                <w:p w14:paraId="7862C456"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（人</w:t>
                  </w:r>
                  <w:r w:rsidRPr="002637EA">
                    <w:rPr>
                      <w:rFonts w:ascii="ＭＳ ゴシック" w:eastAsia="ＭＳ ゴシック" w:hAnsi="ＭＳ ゴシック" w:cs="ＭＳ 明朝"/>
                      <w:color w:val="000000" w:themeColor="text1"/>
                      <w:sz w:val="20"/>
                      <w:szCs w:val="20"/>
                    </w:rPr>
                    <w:t>÷20</w:t>
                  </w:r>
                  <w:r w:rsidRPr="002637EA">
                    <w:rPr>
                      <w:rFonts w:ascii="ＭＳ ゴシック" w:eastAsia="ＭＳ ゴシック" w:hAnsi="ＭＳ ゴシック" w:cs="ＭＳ 明朝" w:hint="eastAsia"/>
                      <w:color w:val="000000" w:themeColor="text1"/>
                      <w:sz w:val="20"/>
                      <w:szCs w:val="20"/>
                    </w:rPr>
                    <w:t>＝）</w:t>
                  </w:r>
                </w:p>
              </w:tc>
              <w:tc>
                <w:tcPr>
                  <w:tcW w:w="1330" w:type="dxa"/>
                  <w:tcBorders>
                    <w:top w:val="single" w:sz="4" w:space="0" w:color="auto"/>
                    <w:bottom w:val="dotted" w:sz="4" w:space="0" w:color="auto"/>
                    <w:right w:val="single" w:sz="12" w:space="0" w:color="auto"/>
                  </w:tcBorders>
                </w:tcPr>
                <w:p w14:paraId="00130C96"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vMerge/>
                  <w:tcBorders>
                    <w:bottom w:val="dotted" w:sz="4" w:space="0" w:color="auto"/>
                    <w:right w:val="single" w:sz="12" w:space="0" w:color="auto"/>
                  </w:tcBorders>
                </w:tcPr>
                <w:p w14:paraId="75D674FC"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728" w:type="dxa"/>
                  <w:tcBorders>
                    <w:top w:val="nil"/>
                    <w:bottom w:val="nil"/>
                    <w:right w:val="single" w:sz="12" w:space="0" w:color="auto"/>
                  </w:tcBorders>
                </w:tcPr>
                <w:p w14:paraId="3F52E4FB"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08D171EF" w14:textId="77777777" w:rsidTr="008466AF">
              <w:trPr>
                <w:trHeight w:val="255"/>
              </w:trPr>
              <w:tc>
                <w:tcPr>
                  <w:tcW w:w="1329" w:type="dxa"/>
                  <w:vMerge/>
                  <w:tcBorders>
                    <w:left w:val="single" w:sz="12" w:space="0" w:color="auto"/>
                  </w:tcBorders>
                  <w:shd w:val="clear" w:color="auto" w:fill="auto"/>
                  <w:vAlign w:val="center"/>
                </w:tcPr>
                <w:p w14:paraId="7D28DCDF" w14:textId="77777777" w:rsidR="0071755F" w:rsidRPr="002637EA" w:rsidRDefault="0071755F" w:rsidP="009B3075">
                  <w:pPr>
                    <w:framePr w:hSpace="142" w:wrap="around" w:vAnchor="text" w:hAnchor="margin" w:x="383" w:y="60"/>
                    <w:rPr>
                      <w:rFonts w:ascii="ＭＳ ゴシック" w:eastAsia="ＭＳ ゴシック" w:hAnsi="ＭＳ ゴシック" w:cs="ＭＳ 明朝"/>
                      <w:color w:val="000000" w:themeColor="text1"/>
                      <w:sz w:val="20"/>
                      <w:szCs w:val="20"/>
                    </w:rPr>
                  </w:pPr>
                </w:p>
              </w:tc>
              <w:tc>
                <w:tcPr>
                  <w:tcW w:w="1329" w:type="dxa"/>
                  <w:vMerge/>
                  <w:shd w:val="clear" w:color="auto" w:fill="auto"/>
                  <w:vAlign w:val="center"/>
                </w:tcPr>
                <w:p w14:paraId="23AE46BB"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val="restart"/>
                  <w:tcBorders>
                    <w:top w:val="dotted" w:sz="4" w:space="0" w:color="auto"/>
                    <w:right w:val="single" w:sz="12" w:space="0" w:color="auto"/>
                  </w:tcBorders>
                  <w:shd w:val="clear" w:color="auto" w:fill="auto"/>
                  <w:vAlign w:val="center"/>
                </w:tcPr>
                <w:p w14:paraId="6FDC472D"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left w:val="single" w:sz="12" w:space="0" w:color="auto"/>
                  </w:tcBorders>
                  <w:vAlign w:val="center"/>
                </w:tcPr>
                <w:p w14:paraId="70A381FB"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vMerge/>
                  <w:tcBorders>
                    <w:right w:val="single" w:sz="6" w:space="0" w:color="auto"/>
                  </w:tcBorders>
                  <w:vAlign w:val="center"/>
                </w:tcPr>
                <w:p w14:paraId="4BBE651B"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tcBorders>
                    <w:top w:val="dotted" w:sz="4" w:space="0" w:color="auto"/>
                    <w:bottom w:val="dotted" w:sz="4" w:space="0" w:color="auto"/>
                    <w:right w:val="single" w:sz="12" w:space="0" w:color="auto"/>
                  </w:tcBorders>
                </w:tcPr>
                <w:p w14:paraId="62399E70"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vMerge w:val="restart"/>
                  <w:tcBorders>
                    <w:top w:val="dotted" w:sz="4" w:space="0" w:color="auto"/>
                    <w:right w:val="single" w:sz="12" w:space="0" w:color="auto"/>
                  </w:tcBorders>
                </w:tcPr>
                <w:p w14:paraId="57802287"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728" w:type="dxa"/>
                  <w:tcBorders>
                    <w:top w:val="nil"/>
                    <w:bottom w:val="nil"/>
                    <w:right w:val="single" w:sz="12" w:space="0" w:color="auto"/>
                  </w:tcBorders>
                </w:tcPr>
                <w:p w14:paraId="69B967D6"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3D479CF4" w14:textId="77777777" w:rsidTr="00274D33">
              <w:trPr>
                <w:trHeight w:val="62"/>
              </w:trPr>
              <w:tc>
                <w:tcPr>
                  <w:tcW w:w="1329" w:type="dxa"/>
                  <w:vMerge/>
                  <w:tcBorders>
                    <w:left w:val="single" w:sz="12" w:space="0" w:color="auto"/>
                    <w:bottom w:val="single" w:sz="4" w:space="0" w:color="auto"/>
                  </w:tcBorders>
                  <w:shd w:val="clear" w:color="auto" w:fill="auto"/>
                  <w:vAlign w:val="center"/>
                </w:tcPr>
                <w:p w14:paraId="660C9498" w14:textId="77777777" w:rsidR="0071755F" w:rsidRPr="002637EA" w:rsidRDefault="0071755F" w:rsidP="009B3075">
                  <w:pPr>
                    <w:framePr w:hSpace="142" w:wrap="around" w:vAnchor="text" w:hAnchor="margin" w:x="383" w:y="60"/>
                    <w:rPr>
                      <w:rFonts w:ascii="ＭＳ ゴシック" w:eastAsia="ＭＳ ゴシック" w:hAnsi="ＭＳ ゴシック" w:cs="ＭＳ 明朝"/>
                      <w:color w:val="000000" w:themeColor="text1"/>
                      <w:sz w:val="20"/>
                      <w:szCs w:val="20"/>
                    </w:rPr>
                  </w:pPr>
                </w:p>
              </w:tc>
              <w:tc>
                <w:tcPr>
                  <w:tcW w:w="1329" w:type="dxa"/>
                  <w:vMerge/>
                  <w:tcBorders>
                    <w:bottom w:val="single" w:sz="4" w:space="0" w:color="auto"/>
                  </w:tcBorders>
                  <w:shd w:val="clear" w:color="auto" w:fill="auto"/>
                  <w:vAlign w:val="center"/>
                </w:tcPr>
                <w:p w14:paraId="0BAD82F5"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bottom w:val="single" w:sz="4" w:space="0" w:color="auto"/>
                    <w:right w:val="single" w:sz="12" w:space="0" w:color="auto"/>
                  </w:tcBorders>
                  <w:shd w:val="clear" w:color="auto" w:fill="auto"/>
                  <w:vAlign w:val="center"/>
                </w:tcPr>
                <w:p w14:paraId="1A85AE86"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left w:val="single" w:sz="12" w:space="0" w:color="auto"/>
                    <w:bottom w:val="single" w:sz="4" w:space="0" w:color="auto"/>
                  </w:tcBorders>
                  <w:vAlign w:val="center"/>
                </w:tcPr>
                <w:p w14:paraId="15850307"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vMerge/>
                  <w:tcBorders>
                    <w:bottom w:val="single" w:sz="4" w:space="0" w:color="auto"/>
                    <w:right w:val="single" w:sz="6" w:space="0" w:color="auto"/>
                  </w:tcBorders>
                  <w:vAlign w:val="center"/>
                </w:tcPr>
                <w:p w14:paraId="2AD1EDCC"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tcBorders>
                    <w:top w:val="dotted" w:sz="4" w:space="0" w:color="auto"/>
                    <w:bottom w:val="single" w:sz="4" w:space="0" w:color="auto"/>
                    <w:right w:val="single" w:sz="12" w:space="0" w:color="auto"/>
                  </w:tcBorders>
                </w:tcPr>
                <w:p w14:paraId="529C852C"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vMerge/>
                  <w:tcBorders>
                    <w:bottom w:val="single" w:sz="12" w:space="0" w:color="auto"/>
                    <w:right w:val="single" w:sz="12" w:space="0" w:color="auto"/>
                  </w:tcBorders>
                </w:tcPr>
                <w:p w14:paraId="59ADCF8F"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728" w:type="dxa"/>
                  <w:tcBorders>
                    <w:top w:val="nil"/>
                    <w:bottom w:val="nil"/>
                    <w:right w:val="single" w:sz="12" w:space="0" w:color="auto"/>
                  </w:tcBorders>
                </w:tcPr>
                <w:p w14:paraId="7C009456"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4E8109A0" w14:textId="77777777" w:rsidTr="008466AF">
              <w:trPr>
                <w:trHeight w:val="255"/>
              </w:trPr>
              <w:tc>
                <w:tcPr>
                  <w:tcW w:w="1329" w:type="dxa"/>
                  <w:vMerge w:val="restart"/>
                  <w:tcBorders>
                    <w:left w:val="single" w:sz="12" w:space="0" w:color="auto"/>
                  </w:tcBorders>
                  <w:shd w:val="clear" w:color="auto" w:fill="auto"/>
                  <w:vAlign w:val="center"/>
                </w:tcPr>
                <w:p w14:paraId="7F5D2443" w14:textId="77777777" w:rsidR="0071755F" w:rsidRPr="002637EA" w:rsidRDefault="0071755F" w:rsidP="009B3075">
                  <w:pPr>
                    <w:framePr w:hSpace="142" w:wrap="around" w:vAnchor="text" w:hAnchor="margin" w:x="383" w:y="60"/>
                    <w:ind w:left="40"/>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１･２歳児</w:t>
                  </w:r>
                </w:p>
              </w:tc>
              <w:tc>
                <w:tcPr>
                  <w:tcW w:w="1329" w:type="dxa"/>
                  <w:vMerge w:val="restart"/>
                  <w:shd w:val="clear" w:color="auto" w:fill="auto"/>
                  <w:vAlign w:val="center"/>
                </w:tcPr>
                <w:p w14:paraId="33452690" w14:textId="77777777" w:rsidR="0071755F" w:rsidRPr="002637EA" w:rsidRDefault="0071755F" w:rsidP="009B3075">
                  <w:pPr>
                    <w:framePr w:hSpace="142" w:wrap="around" w:vAnchor="text" w:hAnchor="margin" w:x="383" w:y="60"/>
                    <w:overflowPunct w:val="0"/>
                    <w:spacing w:line="200" w:lineRule="exact"/>
                    <w:ind w:firstLineChars="100" w:firstLine="200"/>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人</w:t>
                  </w:r>
                  <w:r w:rsidRPr="002637EA">
                    <w:rPr>
                      <w:rFonts w:ascii="ＭＳ ゴシック" w:eastAsia="ＭＳ ゴシック" w:hAnsi="ＭＳ ゴシック" w:cs="ＭＳ 明朝"/>
                      <w:color w:val="000000" w:themeColor="text1"/>
                      <w:sz w:val="20"/>
                      <w:szCs w:val="20"/>
                    </w:rPr>
                    <w:t>÷</w:t>
                  </w:r>
                  <w:r w:rsidRPr="002637EA">
                    <w:rPr>
                      <w:rFonts w:ascii="ＭＳ ゴシック" w:eastAsia="ＭＳ ゴシック" w:hAnsi="ＭＳ ゴシック" w:cs="ＭＳ 明朝" w:hint="eastAsia"/>
                      <w:color w:val="000000" w:themeColor="text1"/>
                      <w:sz w:val="20"/>
                      <w:szCs w:val="20"/>
                    </w:rPr>
                    <w:t>６＝</w:t>
                  </w:r>
                </w:p>
              </w:tc>
              <w:tc>
                <w:tcPr>
                  <w:tcW w:w="1330" w:type="dxa"/>
                  <w:vMerge w:val="restart"/>
                  <w:tcBorders>
                    <w:right w:val="single" w:sz="12" w:space="0" w:color="auto"/>
                  </w:tcBorders>
                  <w:shd w:val="clear" w:color="auto" w:fill="auto"/>
                  <w:vAlign w:val="center"/>
                </w:tcPr>
                <w:p w14:paraId="7EE51E7A"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val="restart"/>
                  <w:tcBorders>
                    <w:left w:val="single" w:sz="12" w:space="0" w:color="auto"/>
                  </w:tcBorders>
                  <w:vAlign w:val="center"/>
                </w:tcPr>
                <w:p w14:paraId="36CF290E"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４歳児以上</w:t>
                  </w:r>
                </w:p>
              </w:tc>
              <w:tc>
                <w:tcPr>
                  <w:tcW w:w="1330" w:type="dxa"/>
                  <w:vMerge w:val="restart"/>
                  <w:tcBorders>
                    <w:right w:val="single" w:sz="6" w:space="0" w:color="auto"/>
                  </w:tcBorders>
                  <w:vAlign w:val="center"/>
                </w:tcPr>
                <w:p w14:paraId="4466C5F1"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 xml:space="preserve">　人</w:t>
                  </w:r>
                  <w:r w:rsidRPr="002637EA">
                    <w:rPr>
                      <w:rFonts w:ascii="ＭＳ ゴシック" w:eastAsia="ＭＳ ゴシック" w:hAnsi="ＭＳ ゴシック" w:cs="ＭＳ 明朝"/>
                      <w:color w:val="000000" w:themeColor="text1"/>
                      <w:sz w:val="20"/>
                      <w:szCs w:val="20"/>
                    </w:rPr>
                    <w:t>÷</w:t>
                  </w:r>
                  <w:r w:rsidRPr="002637EA">
                    <w:rPr>
                      <w:rFonts w:ascii="ＭＳ ゴシック" w:eastAsia="ＭＳ ゴシック" w:hAnsi="ＭＳ ゴシック" w:cs="ＭＳ 明朝" w:hint="eastAsia"/>
                      <w:color w:val="000000" w:themeColor="text1"/>
                      <w:sz w:val="20"/>
                      <w:szCs w:val="20"/>
                    </w:rPr>
                    <w:t>25＝</w:t>
                  </w:r>
                </w:p>
              </w:tc>
              <w:tc>
                <w:tcPr>
                  <w:tcW w:w="1330" w:type="dxa"/>
                  <w:tcBorders>
                    <w:bottom w:val="dotted" w:sz="4" w:space="0" w:color="auto"/>
                    <w:right w:val="single" w:sz="12" w:space="0" w:color="auto"/>
                  </w:tcBorders>
                </w:tcPr>
                <w:p w14:paraId="35C48FCF"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tcBorders>
                    <w:top w:val="single" w:sz="12" w:space="0" w:color="auto"/>
                    <w:bottom w:val="nil"/>
                    <w:right w:val="nil"/>
                  </w:tcBorders>
                </w:tcPr>
                <w:p w14:paraId="50CDC932" w14:textId="77777777" w:rsidR="0071755F" w:rsidRPr="002637EA" w:rsidRDefault="0071755F" w:rsidP="009B3075">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color w:val="000000" w:themeColor="text1"/>
                      <w:sz w:val="20"/>
                      <w:szCs w:val="20"/>
                    </w:rPr>
                  </w:pPr>
                </w:p>
              </w:tc>
              <w:tc>
                <w:tcPr>
                  <w:tcW w:w="728" w:type="dxa"/>
                  <w:tcBorders>
                    <w:top w:val="nil"/>
                    <w:left w:val="nil"/>
                    <w:bottom w:val="nil"/>
                    <w:right w:val="nil"/>
                  </w:tcBorders>
                </w:tcPr>
                <w:p w14:paraId="01AC6A92"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534FB0C0" w14:textId="77777777" w:rsidTr="00274D33">
              <w:trPr>
                <w:trHeight w:val="125"/>
              </w:trPr>
              <w:tc>
                <w:tcPr>
                  <w:tcW w:w="1329" w:type="dxa"/>
                  <w:vMerge/>
                  <w:tcBorders>
                    <w:left w:val="single" w:sz="12" w:space="0" w:color="auto"/>
                  </w:tcBorders>
                  <w:shd w:val="clear" w:color="auto" w:fill="auto"/>
                  <w:vAlign w:val="center"/>
                </w:tcPr>
                <w:p w14:paraId="475B2DDF" w14:textId="77777777" w:rsidR="0071755F" w:rsidRPr="002637EA" w:rsidRDefault="0071755F" w:rsidP="009B3075">
                  <w:pPr>
                    <w:framePr w:hSpace="142" w:wrap="around" w:vAnchor="text" w:hAnchor="margin" w:x="383" w:y="60"/>
                    <w:ind w:left="400"/>
                    <w:rPr>
                      <w:rFonts w:ascii="ＭＳ ゴシック" w:eastAsia="ＭＳ ゴシック" w:hAnsi="ＭＳ ゴシック" w:cs="ＭＳ 明朝"/>
                      <w:color w:val="000000" w:themeColor="text1"/>
                      <w:sz w:val="20"/>
                      <w:szCs w:val="20"/>
                    </w:rPr>
                  </w:pPr>
                </w:p>
              </w:tc>
              <w:tc>
                <w:tcPr>
                  <w:tcW w:w="1329" w:type="dxa"/>
                  <w:vMerge/>
                  <w:shd w:val="clear" w:color="auto" w:fill="auto"/>
                </w:tcPr>
                <w:p w14:paraId="0FFBA054"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bottom w:val="dotted" w:sz="4" w:space="0" w:color="auto"/>
                    <w:right w:val="single" w:sz="12" w:space="0" w:color="auto"/>
                  </w:tcBorders>
                  <w:shd w:val="clear" w:color="auto" w:fill="auto"/>
                  <w:vAlign w:val="center"/>
                </w:tcPr>
                <w:p w14:paraId="43426199"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left w:val="single" w:sz="12" w:space="0" w:color="auto"/>
                  </w:tcBorders>
                </w:tcPr>
                <w:p w14:paraId="64A7156E"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vMerge/>
                  <w:tcBorders>
                    <w:right w:val="single" w:sz="6" w:space="0" w:color="auto"/>
                  </w:tcBorders>
                </w:tcPr>
                <w:p w14:paraId="78EDF78C"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tcBorders>
                    <w:top w:val="dotted" w:sz="4" w:space="0" w:color="auto"/>
                    <w:bottom w:val="dotted" w:sz="4" w:space="0" w:color="auto"/>
                    <w:right w:val="single" w:sz="12" w:space="0" w:color="auto"/>
                  </w:tcBorders>
                </w:tcPr>
                <w:p w14:paraId="5C3EA6DA"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tcBorders>
                    <w:top w:val="nil"/>
                    <w:bottom w:val="nil"/>
                    <w:right w:val="nil"/>
                  </w:tcBorders>
                  <w:shd w:val="clear" w:color="auto" w:fill="auto"/>
                </w:tcPr>
                <w:p w14:paraId="6A93CFBC" w14:textId="77777777" w:rsidR="0071755F" w:rsidRPr="002637EA" w:rsidRDefault="0071755F" w:rsidP="009B3075">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color w:val="000000" w:themeColor="text1"/>
                      <w:sz w:val="20"/>
                      <w:szCs w:val="20"/>
                    </w:rPr>
                  </w:pPr>
                </w:p>
              </w:tc>
              <w:tc>
                <w:tcPr>
                  <w:tcW w:w="728" w:type="dxa"/>
                  <w:tcBorders>
                    <w:top w:val="nil"/>
                    <w:left w:val="nil"/>
                    <w:bottom w:val="nil"/>
                    <w:right w:val="nil"/>
                  </w:tcBorders>
                </w:tcPr>
                <w:p w14:paraId="439557A2"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7E84346E" w14:textId="77777777" w:rsidTr="008466AF">
              <w:trPr>
                <w:trHeight w:val="255"/>
              </w:trPr>
              <w:tc>
                <w:tcPr>
                  <w:tcW w:w="1329" w:type="dxa"/>
                  <w:vMerge/>
                  <w:tcBorders>
                    <w:left w:val="single" w:sz="12" w:space="0" w:color="auto"/>
                  </w:tcBorders>
                  <w:shd w:val="clear" w:color="auto" w:fill="auto"/>
                  <w:vAlign w:val="center"/>
                </w:tcPr>
                <w:p w14:paraId="333C99DB" w14:textId="77777777" w:rsidR="0071755F" w:rsidRPr="002637EA" w:rsidRDefault="0071755F" w:rsidP="009B3075">
                  <w:pPr>
                    <w:framePr w:hSpace="142" w:wrap="around" w:vAnchor="text" w:hAnchor="margin" w:x="383" w:y="60"/>
                    <w:ind w:left="400"/>
                    <w:rPr>
                      <w:rFonts w:ascii="ＭＳ ゴシック" w:eastAsia="ＭＳ ゴシック" w:hAnsi="ＭＳ ゴシック" w:cs="ＭＳ 明朝"/>
                      <w:color w:val="000000" w:themeColor="text1"/>
                      <w:sz w:val="20"/>
                      <w:szCs w:val="20"/>
                    </w:rPr>
                  </w:pPr>
                </w:p>
              </w:tc>
              <w:tc>
                <w:tcPr>
                  <w:tcW w:w="1329" w:type="dxa"/>
                  <w:vMerge/>
                  <w:shd w:val="clear" w:color="auto" w:fill="auto"/>
                </w:tcPr>
                <w:p w14:paraId="36E733CF"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val="restart"/>
                  <w:tcBorders>
                    <w:top w:val="dotted" w:sz="4" w:space="0" w:color="auto"/>
                    <w:right w:val="single" w:sz="12" w:space="0" w:color="auto"/>
                  </w:tcBorders>
                  <w:shd w:val="clear" w:color="auto" w:fill="auto"/>
                  <w:vAlign w:val="center"/>
                </w:tcPr>
                <w:p w14:paraId="5EBB7074"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left w:val="single" w:sz="12" w:space="0" w:color="auto"/>
                  </w:tcBorders>
                </w:tcPr>
                <w:p w14:paraId="57D5ED54"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vMerge/>
                  <w:tcBorders>
                    <w:right w:val="single" w:sz="6" w:space="0" w:color="auto"/>
                  </w:tcBorders>
                </w:tcPr>
                <w:p w14:paraId="44FE8B87"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tcBorders>
                    <w:top w:val="dotted" w:sz="4" w:space="0" w:color="auto"/>
                    <w:bottom w:val="single" w:sz="4" w:space="0" w:color="auto"/>
                    <w:right w:val="single" w:sz="12" w:space="0" w:color="auto"/>
                  </w:tcBorders>
                </w:tcPr>
                <w:p w14:paraId="743B95FA"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tcBorders>
                    <w:top w:val="nil"/>
                    <w:bottom w:val="nil"/>
                    <w:right w:val="nil"/>
                  </w:tcBorders>
                </w:tcPr>
                <w:p w14:paraId="2CF59327" w14:textId="77777777" w:rsidR="0071755F" w:rsidRPr="002637EA" w:rsidRDefault="0071755F" w:rsidP="009B3075">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color w:val="000000" w:themeColor="text1"/>
                      <w:sz w:val="20"/>
                      <w:szCs w:val="20"/>
                    </w:rPr>
                  </w:pPr>
                </w:p>
              </w:tc>
              <w:tc>
                <w:tcPr>
                  <w:tcW w:w="728" w:type="dxa"/>
                  <w:tcBorders>
                    <w:top w:val="nil"/>
                    <w:left w:val="nil"/>
                    <w:bottom w:val="nil"/>
                    <w:right w:val="nil"/>
                  </w:tcBorders>
                </w:tcPr>
                <w:p w14:paraId="641B1868"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2984D1E7" w14:textId="77777777" w:rsidTr="00274D33">
              <w:trPr>
                <w:trHeight w:val="75"/>
              </w:trPr>
              <w:tc>
                <w:tcPr>
                  <w:tcW w:w="1329" w:type="dxa"/>
                  <w:vMerge/>
                  <w:tcBorders>
                    <w:left w:val="single" w:sz="12" w:space="0" w:color="auto"/>
                  </w:tcBorders>
                  <w:shd w:val="clear" w:color="auto" w:fill="auto"/>
                  <w:vAlign w:val="center"/>
                </w:tcPr>
                <w:p w14:paraId="30DC5A52" w14:textId="77777777" w:rsidR="0071755F" w:rsidRPr="002637EA" w:rsidRDefault="0071755F" w:rsidP="009B3075">
                  <w:pPr>
                    <w:framePr w:hSpace="142" w:wrap="around" w:vAnchor="text" w:hAnchor="margin" w:x="383" w:y="60"/>
                    <w:ind w:left="400"/>
                    <w:rPr>
                      <w:rFonts w:ascii="ＭＳ ゴシック" w:eastAsia="ＭＳ ゴシック" w:hAnsi="ＭＳ ゴシック" w:cs="ＭＳ 明朝"/>
                      <w:color w:val="000000" w:themeColor="text1"/>
                      <w:sz w:val="20"/>
                      <w:szCs w:val="20"/>
                    </w:rPr>
                  </w:pPr>
                </w:p>
              </w:tc>
              <w:tc>
                <w:tcPr>
                  <w:tcW w:w="1329" w:type="dxa"/>
                  <w:vMerge/>
                  <w:shd w:val="clear" w:color="auto" w:fill="auto"/>
                </w:tcPr>
                <w:p w14:paraId="1081C718"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bottom w:val="dotted" w:sz="4" w:space="0" w:color="auto"/>
                    <w:right w:val="single" w:sz="12" w:space="0" w:color="auto"/>
                  </w:tcBorders>
                  <w:shd w:val="clear" w:color="auto" w:fill="auto"/>
                  <w:vAlign w:val="center"/>
                </w:tcPr>
                <w:p w14:paraId="5DBFAC3F"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left w:val="single" w:sz="12" w:space="0" w:color="auto"/>
                  </w:tcBorders>
                </w:tcPr>
                <w:p w14:paraId="1D3FE67F"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vMerge w:val="restart"/>
                  <w:tcBorders>
                    <w:right w:val="single" w:sz="6" w:space="0" w:color="auto"/>
                  </w:tcBorders>
                </w:tcPr>
                <w:p w14:paraId="377A6869"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p w14:paraId="6E04488D"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r w:rsidRPr="002637EA">
                    <w:rPr>
                      <w:rFonts w:ascii="ＭＳ ゴシック" w:eastAsia="ＭＳ ゴシック" w:hAnsi="ＭＳ ゴシック" w:cs="ＭＳ 明朝" w:hint="eastAsia"/>
                      <w:color w:val="000000" w:themeColor="text1"/>
                      <w:sz w:val="20"/>
                      <w:szCs w:val="20"/>
                    </w:rPr>
                    <w:t>（人</w:t>
                  </w:r>
                  <w:r w:rsidRPr="002637EA">
                    <w:rPr>
                      <w:rFonts w:ascii="ＭＳ ゴシック" w:eastAsia="ＭＳ ゴシック" w:hAnsi="ＭＳ ゴシック" w:cs="ＭＳ 明朝"/>
                      <w:color w:val="000000" w:themeColor="text1"/>
                      <w:sz w:val="20"/>
                      <w:szCs w:val="20"/>
                    </w:rPr>
                    <w:t>÷30</w:t>
                  </w:r>
                  <w:r w:rsidRPr="002637EA">
                    <w:rPr>
                      <w:rFonts w:ascii="ＭＳ ゴシック" w:eastAsia="ＭＳ ゴシック" w:hAnsi="ＭＳ ゴシック" w:cs="ＭＳ 明朝" w:hint="eastAsia"/>
                      <w:color w:val="000000" w:themeColor="text1"/>
                      <w:sz w:val="20"/>
                      <w:szCs w:val="20"/>
                    </w:rPr>
                    <w:t>＝）</w:t>
                  </w:r>
                </w:p>
              </w:tc>
              <w:tc>
                <w:tcPr>
                  <w:tcW w:w="1330" w:type="dxa"/>
                  <w:tcBorders>
                    <w:top w:val="single" w:sz="4" w:space="0" w:color="auto"/>
                    <w:bottom w:val="dotted" w:sz="4" w:space="0" w:color="auto"/>
                    <w:right w:val="single" w:sz="12" w:space="0" w:color="auto"/>
                  </w:tcBorders>
                </w:tcPr>
                <w:p w14:paraId="35604335"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tcBorders>
                    <w:top w:val="nil"/>
                    <w:bottom w:val="nil"/>
                    <w:right w:val="nil"/>
                  </w:tcBorders>
                </w:tcPr>
                <w:p w14:paraId="48FF1701" w14:textId="77777777" w:rsidR="0071755F" w:rsidRPr="002637EA" w:rsidRDefault="0071755F" w:rsidP="009B3075">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color w:val="000000" w:themeColor="text1"/>
                      <w:sz w:val="20"/>
                      <w:szCs w:val="20"/>
                    </w:rPr>
                  </w:pPr>
                </w:p>
              </w:tc>
              <w:tc>
                <w:tcPr>
                  <w:tcW w:w="728" w:type="dxa"/>
                  <w:tcBorders>
                    <w:top w:val="nil"/>
                    <w:left w:val="nil"/>
                    <w:bottom w:val="nil"/>
                    <w:right w:val="nil"/>
                  </w:tcBorders>
                </w:tcPr>
                <w:p w14:paraId="7D225787"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36B5EBD0" w14:textId="77777777" w:rsidTr="008466AF">
              <w:trPr>
                <w:trHeight w:val="255"/>
              </w:trPr>
              <w:tc>
                <w:tcPr>
                  <w:tcW w:w="1329" w:type="dxa"/>
                  <w:vMerge/>
                  <w:tcBorders>
                    <w:left w:val="single" w:sz="12" w:space="0" w:color="auto"/>
                  </w:tcBorders>
                  <w:shd w:val="clear" w:color="auto" w:fill="auto"/>
                  <w:vAlign w:val="center"/>
                </w:tcPr>
                <w:p w14:paraId="67754822" w14:textId="77777777" w:rsidR="0071755F" w:rsidRPr="002637EA" w:rsidRDefault="0071755F" w:rsidP="009B3075">
                  <w:pPr>
                    <w:framePr w:hSpace="142" w:wrap="around" w:vAnchor="text" w:hAnchor="margin" w:x="383" w:y="60"/>
                    <w:ind w:left="400"/>
                    <w:rPr>
                      <w:rFonts w:ascii="ＭＳ ゴシック" w:eastAsia="ＭＳ ゴシック" w:hAnsi="ＭＳ ゴシック" w:cs="ＭＳ 明朝"/>
                      <w:color w:val="000000" w:themeColor="text1"/>
                      <w:sz w:val="20"/>
                      <w:szCs w:val="20"/>
                    </w:rPr>
                  </w:pPr>
                </w:p>
              </w:tc>
              <w:tc>
                <w:tcPr>
                  <w:tcW w:w="1329" w:type="dxa"/>
                  <w:vMerge/>
                  <w:shd w:val="clear" w:color="auto" w:fill="auto"/>
                </w:tcPr>
                <w:p w14:paraId="195D298E"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val="restart"/>
                  <w:tcBorders>
                    <w:top w:val="dotted" w:sz="4" w:space="0" w:color="auto"/>
                    <w:right w:val="single" w:sz="12" w:space="0" w:color="auto"/>
                  </w:tcBorders>
                  <w:shd w:val="clear" w:color="auto" w:fill="auto"/>
                  <w:vAlign w:val="center"/>
                </w:tcPr>
                <w:p w14:paraId="260FE0F6"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left w:val="single" w:sz="12" w:space="0" w:color="auto"/>
                  </w:tcBorders>
                </w:tcPr>
                <w:p w14:paraId="4A3615EF"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vMerge/>
                  <w:tcBorders>
                    <w:right w:val="single" w:sz="6" w:space="0" w:color="auto"/>
                  </w:tcBorders>
                </w:tcPr>
                <w:p w14:paraId="17F44021"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tcBorders>
                    <w:top w:val="dotted" w:sz="4" w:space="0" w:color="auto"/>
                    <w:bottom w:val="dotted" w:sz="4" w:space="0" w:color="auto"/>
                    <w:right w:val="single" w:sz="12" w:space="0" w:color="auto"/>
                  </w:tcBorders>
                </w:tcPr>
                <w:p w14:paraId="104CDE59"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tcBorders>
                    <w:top w:val="nil"/>
                    <w:bottom w:val="nil"/>
                    <w:right w:val="nil"/>
                  </w:tcBorders>
                </w:tcPr>
                <w:p w14:paraId="6FFAC430" w14:textId="77777777" w:rsidR="0071755F" w:rsidRPr="002637EA" w:rsidRDefault="0071755F" w:rsidP="009B3075">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color w:val="000000" w:themeColor="text1"/>
                      <w:sz w:val="20"/>
                      <w:szCs w:val="20"/>
                    </w:rPr>
                  </w:pPr>
                </w:p>
              </w:tc>
              <w:tc>
                <w:tcPr>
                  <w:tcW w:w="728" w:type="dxa"/>
                  <w:tcBorders>
                    <w:top w:val="nil"/>
                    <w:left w:val="nil"/>
                    <w:bottom w:val="nil"/>
                    <w:right w:val="nil"/>
                  </w:tcBorders>
                </w:tcPr>
                <w:p w14:paraId="024546B3"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r w:rsidR="002637EA" w:rsidRPr="002637EA" w14:paraId="4DA207E9" w14:textId="77777777" w:rsidTr="00274D33">
              <w:trPr>
                <w:trHeight w:val="46"/>
              </w:trPr>
              <w:tc>
                <w:tcPr>
                  <w:tcW w:w="1329" w:type="dxa"/>
                  <w:vMerge/>
                  <w:tcBorders>
                    <w:left w:val="single" w:sz="12" w:space="0" w:color="auto"/>
                    <w:bottom w:val="single" w:sz="12" w:space="0" w:color="auto"/>
                  </w:tcBorders>
                  <w:shd w:val="clear" w:color="auto" w:fill="auto"/>
                  <w:vAlign w:val="center"/>
                </w:tcPr>
                <w:p w14:paraId="7C245989" w14:textId="77777777" w:rsidR="0071755F" w:rsidRPr="002637EA" w:rsidRDefault="0071755F" w:rsidP="009B3075">
                  <w:pPr>
                    <w:framePr w:hSpace="142" w:wrap="around" w:vAnchor="text" w:hAnchor="margin" w:x="383" w:y="60"/>
                    <w:ind w:left="400"/>
                    <w:rPr>
                      <w:rFonts w:ascii="ＭＳ ゴシック" w:eastAsia="ＭＳ ゴシック" w:hAnsi="ＭＳ ゴシック" w:cs="ＭＳ 明朝"/>
                      <w:color w:val="000000" w:themeColor="text1"/>
                      <w:sz w:val="20"/>
                      <w:szCs w:val="20"/>
                    </w:rPr>
                  </w:pPr>
                </w:p>
              </w:tc>
              <w:tc>
                <w:tcPr>
                  <w:tcW w:w="1329" w:type="dxa"/>
                  <w:vMerge/>
                  <w:tcBorders>
                    <w:bottom w:val="single" w:sz="12" w:space="0" w:color="auto"/>
                  </w:tcBorders>
                  <w:shd w:val="clear" w:color="auto" w:fill="auto"/>
                </w:tcPr>
                <w:p w14:paraId="198BDED9"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bottom w:val="single" w:sz="12" w:space="0" w:color="auto"/>
                    <w:right w:val="single" w:sz="12" w:space="0" w:color="auto"/>
                  </w:tcBorders>
                  <w:shd w:val="clear" w:color="auto" w:fill="auto"/>
                  <w:vAlign w:val="center"/>
                </w:tcPr>
                <w:p w14:paraId="25F0EAE6"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330" w:type="dxa"/>
                  <w:vMerge/>
                  <w:tcBorders>
                    <w:left w:val="single" w:sz="12" w:space="0" w:color="auto"/>
                    <w:bottom w:val="single" w:sz="12" w:space="0" w:color="auto"/>
                  </w:tcBorders>
                </w:tcPr>
                <w:p w14:paraId="267038A5"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vMerge/>
                  <w:tcBorders>
                    <w:bottom w:val="single" w:sz="12" w:space="0" w:color="auto"/>
                    <w:right w:val="single" w:sz="6" w:space="0" w:color="auto"/>
                  </w:tcBorders>
                </w:tcPr>
                <w:p w14:paraId="3A39E989"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c>
                <w:tcPr>
                  <w:tcW w:w="1330" w:type="dxa"/>
                  <w:tcBorders>
                    <w:top w:val="dotted" w:sz="4" w:space="0" w:color="auto"/>
                    <w:bottom w:val="single" w:sz="12" w:space="0" w:color="auto"/>
                    <w:right w:val="single" w:sz="12" w:space="0" w:color="auto"/>
                  </w:tcBorders>
                </w:tcPr>
                <w:p w14:paraId="5AC0ED35" w14:textId="77777777" w:rsidR="0071755F" w:rsidRPr="002637EA" w:rsidRDefault="0071755F" w:rsidP="009B3075">
                  <w:pPr>
                    <w:framePr w:hSpace="142" w:wrap="around" w:vAnchor="text" w:hAnchor="margin" w:x="383" w:y="60"/>
                    <w:overflowPunct w:val="0"/>
                    <w:spacing w:line="200" w:lineRule="exact"/>
                    <w:textAlignment w:val="baseline"/>
                    <w:rPr>
                      <w:rFonts w:ascii="ＭＳ ゴシック" w:eastAsia="ＭＳ ゴシック" w:hAnsi="ＭＳ ゴシック" w:cs="ＭＳ 明朝"/>
                      <w:color w:val="000000" w:themeColor="text1"/>
                      <w:sz w:val="20"/>
                      <w:szCs w:val="20"/>
                    </w:rPr>
                  </w:pPr>
                </w:p>
              </w:tc>
              <w:tc>
                <w:tcPr>
                  <w:tcW w:w="1425" w:type="dxa"/>
                  <w:tcBorders>
                    <w:top w:val="nil"/>
                    <w:bottom w:val="nil"/>
                    <w:right w:val="nil"/>
                  </w:tcBorders>
                </w:tcPr>
                <w:p w14:paraId="3658EC30" w14:textId="77777777" w:rsidR="0071755F" w:rsidRPr="002637EA" w:rsidRDefault="0071755F" w:rsidP="009B3075">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color w:val="000000" w:themeColor="text1"/>
                      <w:sz w:val="20"/>
                      <w:szCs w:val="20"/>
                    </w:rPr>
                  </w:pPr>
                </w:p>
              </w:tc>
              <w:tc>
                <w:tcPr>
                  <w:tcW w:w="728" w:type="dxa"/>
                  <w:tcBorders>
                    <w:top w:val="nil"/>
                    <w:left w:val="nil"/>
                    <w:bottom w:val="nil"/>
                    <w:right w:val="nil"/>
                  </w:tcBorders>
                </w:tcPr>
                <w:p w14:paraId="0C69B06D" w14:textId="77777777" w:rsidR="0071755F" w:rsidRPr="002637EA" w:rsidRDefault="0071755F" w:rsidP="009B3075">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color w:val="000000" w:themeColor="text1"/>
                      <w:sz w:val="20"/>
                      <w:szCs w:val="20"/>
                    </w:rPr>
                  </w:pPr>
                </w:p>
              </w:tc>
            </w:tr>
          </w:tbl>
          <w:p w14:paraId="5C1645F7" w14:textId="6CB0485C" w:rsidR="0002082F" w:rsidRPr="002637EA" w:rsidRDefault="0002082F" w:rsidP="006B1F8C">
            <w:pPr>
              <w:overflowPunct w:val="0"/>
              <w:spacing w:line="200" w:lineRule="exact"/>
              <w:textAlignment w:val="baseline"/>
              <w:rPr>
                <w:rFonts w:ascii="ＭＳ ゴシック" w:eastAsia="ＭＳ ゴシック" w:hAnsi="ＭＳ ゴシック" w:cs="ＭＳ 明朝"/>
                <w:color w:val="000000" w:themeColor="text1"/>
                <w:sz w:val="14"/>
                <w:szCs w:val="14"/>
              </w:rPr>
            </w:pPr>
            <w:r w:rsidRPr="002637EA">
              <w:rPr>
                <w:rFonts w:ascii="ＭＳ ゴシック" w:eastAsia="ＭＳ ゴシック" w:hAnsi="ＭＳ ゴシック" w:cs="ＭＳ 明朝" w:hint="eastAsia"/>
                <w:color w:val="000000" w:themeColor="text1"/>
                <w:sz w:val="14"/>
                <w:szCs w:val="14"/>
              </w:rPr>
              <w:t>＊　平成</w:t>
            </w:r>
            <w:r w:rsidRPr="002637EA">
              <w:rPr>
                <w:rFonts w:ascii="ＭＳ ゴシック" w:eastAsia="ＭＳ ゴシック" w:hAnsi="ＭＳ ゴシック" w:cs="ＭＳ 明朝"/>
                <w:color w:val="000000" w:themeColor="text1"/>
                <w:sz w:val="14"/>
                <w:szCs w:val="14"/>
              </w:rPr>
              <w:t>26</w:t>
            </w:r>
            <w:r w:rsidRPr="002637EA">
              <w:rPr>
                <w:rFonts w:ascii="ＭＳ ゴシック" w:eastAsia="ＭＳ ゴシック" w:hAnsi="ＭＳ ゴシック" w:cs="ＭＳ 明朝" w:hint="eastAsia"/>
                <w:color w:val="000000" w:themeColor="text1"/>
                <w:sz w:val="14"/>
                <w:szCs w:val="14"/>
              </w:rPr>
              <w:t>年</w:t>
            </w:r>
            <w:r w:rsidRPr="002637EA">
              <w:rPr>
                <w:rFonts w:ascii="ＭＳ ゴシック" w:eastAsia="ＭＳ ゴシック" w:hAnsi="ＭＳ ゴシック" w:cs="ＭＳ 明朝"/>
                <w:color w:val="000000" w:themeColor="text1"/>
                <w:sz w:val="14"/>
                <w:szCs w:val="14"/>
              </w:rPr>
              <w:t>3</w:t>
            </w:r>
            <w:r w:rsidRPr="002637EA">
              <w:rPr>
                <w:rFonts w:ascii="ＭＳ ゴシック" w:eastAsia="ＭＳ ゴシック" w:hAnsi="ＭＳ ゴシック" w:cs="ＭＳ 明朝" w:hint="eastAsia"/>
                <w:color w:val="000000" w:themeColor="text1"/>
                <w:sz w:val="14"/>
                <w:szCs w:val="14"/>
              </w:rPr>
              <w:t>月</w:t>
            </w:r>
            <w:r w:rsidRPr="002637EA">
              <w:rPr>
                <w:rFonts w:ascii="ＭＳ ゴシック" w:eastAsia="ＭＳ ゴシック" w:hAnsi="ＭＳ ゴシック" w:cs="ＭＳ 明朝"/>
                <w:color w:val="000000" w:themeColor="text1"/>
                <w:sz w:val="14"/>
                <w:szCs w:val="14"/>
              </w:rPr>
              <w:t>31</w:t>
            </w:r>
            <w:r w:rsidRPr="002637EA">
              <w:rPr>
                <w:rFonts w:ascii="ＭＳ ゴシック" w:eastAsia="ＭＳ ゴシック" w:hAnsi="ＭＳ ゴシック" w:cs="ＭＳ 明朝" w:hint="eastAsia"/>
                <w:color w:val="000000" w:themeColor="text1"/>
                <w:sz w:val="14"/>
                <w:szCs w:val="14"/>
              </w:rPr>
              <w:t>日以前開所の幼保連携型認定こども園については</w:t>
            </w:r>
            <w:r w:rsidR="002E08C1" w:rsidRPr="002637EA">
              <w:rPr>
                <w:rFonts w:ascii="ＭＳ ゴシック" w:eastAsia="ＭＳ ゴシック" w:hAnsi="ＭＳ ゴシック" w:cs="ＭＳ 明朝" w:hint="eastAsia"/>
                <w:color w:val="000000" w:themeColor="text1"/>
                <w:sz w:val="14"/>
                <w:szCs w:val="14"/>
              </w:rPr>
              <w:t>､</w:t>
            </w:r>
            <w:r w:rsidRPr="002637EA">
              <w:rPr>
                <w:rFonts w:ascii="ＭＳ ゴシック" w:eastAsia="ＭＳ ゴシック" w:hAnsi="ＭＳ ゴシック" w:cs="ＭＳ 明朝" w:hint="eastAsia"/>
                <w:color w:val="000000" w:themeColor="text1"/>
                <w:sz w:val="14"/>
                <w:szCs w:val="14"/>
              </w:rPr>
              <w:t>従来の配置基準（１号子どもは</w:t>
            </w:r>
          </w:p>
          <w:p w14:paraId="5D870A24" w14:textId="1E01DE6F" w:rsidR="0002082F" w:rsidRPr="002637EA" w:rsidRDefault="0002082F" w:rsidP="0002082F">
            <w:pPr>
              <w:overflowPunct w:val="0"/>
              <w:spacing w:line="200" w:lineRule="exact"/>
              <w:ind w:leftChars="100" w:left="269" w:hangingChars="42" w:hanging="59"/>
              <w:textAlignment w:val="baseline"/>
              <w:rPr>
                <w:rFonts w:ascii="ＭＳ ゴシック" w:eastAsia="ＭＳ ゴシック" w:hAnsi="ＭＳ ゴシック" w:cs="ＭＳ 明朝"/>
                <w:color w:val="000000" w:themeColor="text1"/>
                <w:sz w:val="14"/>
                <w:szCs w:val="14"/>
              </w:rPr>
            </w:pPr>
            <w:r w:rsidRPr="002637EA">
              <w:rPr>
                <w:rFonts w:ascii="ＭＳ ゴシック" w:eastAsia="ＭＳ ゴシック" w:hAnsi="ＭＳ ゴシック" w:cs="ＭＳ 明朝"/>
                <w:color w:val="000000" w:themeColor="text1"/>
                <w:sz w:val="14"/>
                <w:szCs w:val="14"/>
              </w:rPr>
              <w:t>35</w:t>
            </w:r>
            <w:r w:rsidRPr="002637EA">
              <w:rPr>
                <w:rFonts w:ascii="ＭＳ ゴシック" w:eastAsia="ＭＳ ゴシック" w:hAnsi="ＭＳ ゴシック" w:cs="ＭＳ 明朝" w:hint="eastAsia"/>
                <w:color w:val="000000" w:themeColor="text1"/>
                <w:sz w:val="14"/>
                <w:szCs w:val="14"/>
              </w:rPr>
              <w:t>：１</w:t>
            </w:r>
            <w:r w:rsidR="002E08C1" w:rsidRPr="002637EA">
              <w:rPr>
                <w:rFonts w:ascii="ＭＳ ゴシック" w:eastAsia="ＭＳ ゴシック" w:hAnsi="ＭＳ ゴシック" w:cs="ＭＳ 明朝" w:hint="eastAsia"/>
                <w:color w:val="000000" w:themeColor="text1"/>
                <w:sz w:val="14"/>
                <w:szCs w:val="14"/>
              </w:rPr>
              <w:t>､</w:t>
            </w:r>
            <w:r w:rsidRPr="002637EA">
              <w:rPr>
                <w:rFonts w:ascii="ＭＳ ゴシック" w:eastAsia="ＭＳ ゴシック" w:hAnsi="ＭＳ ゴシック" w:cs="ＭＳ 明朝" w:hint="eastAsia"/>
                <w:color w:val="000000" w:themeColor="text1"/>
                <w:sz w:val="14"/>
                <w:szCs w:val="14"/>
              </w:rPr>
              <w:t>２号・３号子どもは年齢別配置基準）によることを認める。</w:t>
            </w:r>
          </w:p>
          <w:p w14:paraId="209CF91F" w14:textId="1426CEE9" w:rsidR="00274D33" w:rsidRPr="002637EA" w:rsidRDefault="00274D33" w:rsidP="00274D33">
            <w:pPr>
              <w:overflowPunct w:val="0"/>
              <w:textAlignment w:val="baseline"/>
              <w:rPr>
                <w:rFonts w:ascii="ＭＳ ゴシック" w:eastAsia="ＭＳ ゴシック" w:hAnsi="ＭＳ ゴシック" w:cs="ＭＳ 明朝"/>
                <w:color w:val="000000" w:themeColor="text1"/>
                <w:sz w:val="14"/>
                <w:szCs w:val="14"/>
              </w:rPr>
            </w:pPr>
            <w:r w:rsidRPr="002637EA">
              <w:rPr>
                <w:rFonts w:ascii="ＭＳ ゴシック" w:eastAsia="ＭＳ ゴシック" w:hAnsi="ＭＳ ゴシック" w:cs="ＭＳ 明朝" w:hint="eastAsia"/>
                <w:color w:val="000000" w:themeColor="text1"/>
                <w:sz w:val="14"/>
                <w:szCs w:val="14"/>
              </w:rPr>
              <w:t>＊　３歳児</w:t>
            </w:r>
            <w:r w:rsidR="002E08C1" w:rsidRPr="002637EA">
              <w:rPr>
                <w:rFonts w:ascii="ＭＳ ゴシック" w:eastAsia="ＭＳ ゴシック" w:hAnsi="ＭＳ ゴシック" w:cs="ＭＳ 明朝" w:hint="eastAsia"/>
                <w:color w:val="000000" w:themeColor="text1"/>
                <w:sz w:val="14"/>
                <w:szCs w:val="14"/>
              </w:rPr>
              <w:t>､</w:t>
            </w:r>
            <w:r w:rsidRPr="002637EA">
              <w:rPr>
                <w:rFonts w:ascii="ＭＳ ゴシック" w:eastAsia="ＭＳ ゴシック" w:hAnsi="ＭＳ ゴシック" w:cs="ＭＳ 明朝" w:hint="eastAsia"/>
                <w:color w:val="000000" w:themeColor="text1"/>
                <w:sz w:val="14"/>
                <w:szCs w:val="14"/>
              </w:rPr>
              <w:t>４歳児以上について</w:t>
            </w:r>
            <w:r w:rsidR="002E08C1" w:rsidRPr="002637EA">
              <w:rPr>
                <w:rFonts w:ascii="ＭＳ ゴシック" w:eastAsia="ＭＳ ゴシック" w:hAnsi="ＭＳ ゴシック" w:cs="ＭＳ 明朝" w:hint="eastAsia"/>
                <w:color w:val="000000" w:themeColor="text1"/>
                <w:sz w:val="14"/>
                <w:szCs w:val="14"/>
              </w:rPr>
              <w:t>､</w:t>
            </w:r>
            <w:r w:rsidRPr="002637EA">
              <w:rPr>
                <w:rFonts w:ascii="ＭＳ ゴシック" w:eastAsia="ＭＳ ゴシック" w:hAnsi="ＭＳ ゴシック" w:cs="ＭＳ 明朝" w:hint="eastAsia"/>
                <w:color w:val="000000" w:themeColor="text1"/>
                <w:sz w:val="14"/>
                <w:szCs w:val="14"/>
              </w:rPr>
              <w:t>保育の提供に支障が生じる場合</w:t>
            </w:r>
            <w:r w:rsidR="002E08C1" w:rsidRPr="002637EA">
              <w:rPr>
                <w:rFonts w:ascii="ＭＳ ゴシック" w:eastAsia="ＭＳ ゴシック" w:hAnsi="ＭＳ ゴシック" w:cs="ＭＳ 明朝" w:hint="eastAsia"/>
                <w:color w:val="000000" w:themeColor="text1"/>
                <w:sz w:val="14"/>
                <w:szCs w:val="14"/>
              </w:rPr>
              <w:t>､</w:t>
            </w:r>
            <w:r w:rsidRPr="002637EA">
              <w:rPr>
                <w:rFonts w:ascii="ＭＳ ゴシック" w:eastAsia="ＭＳ ゴシック" w:hAnsi="ＭＳ ゴシック" w:cs="ＭＳ 明朝" w:hint="eastAsia"/>
                <w:color w:val="000000" w:themeColor="text1"/>
                <w:sz w:val="14"/>
                <w:szCs w:val="14"/>
              </w:rPr>
              <w:t>表の下段（）による算出を認める。</w:t>
            </w:r>
          </w:p>
          <w:p w14:paraId="4C3B3F12" w14:textId="0F734889" w:rsidR="006B1F8C" w:rsidRPr="002637EA" w:rsidRDefault="0002082F" w:rsidP="004749BA">
            <w:pPr>
              <w:overflowPunct w:val="0"/>
              <w:textAlignment w:val="baseline"/>
              <w:rPr>
                <w:rFonts w:ascii="ＭＳ ゴシック" w:eastAsia="ＭＳ ゴシック" w:hAnsi="ＭＳ ゴシック" w:cs="ＭＳ 明朝"/>
                <w:color w:val="000000" w:themeColor="text1"/>
                <w:sz w:val="14"/>
                <w:szCs w:val="14"/>
              </w:rPr>
            </w:pPr>
            <w:r w:rsidRPr="002637EA">
              <w:rPr>
                <w:rFonts w:ascii="ＭＳ ゴシック" w:eastAsia="ＭＳ ゴシック" w:hAnsi="ＭＳ ゴシック" w:cs="ＭＳ 明朝" w:hint="eastAsia"/>
                <w:color w:val="000000" w:themeColor="text1"/>
                <w:sz w:val="14"/>
                <w:szCs w:val="14"/>
              </w:rPr>
              <w:t>○　就業規則等で定めた常勤保育教諭の勤務時間数を記入すること。（１日　　　時間　・　月　　　　日　）</w:t>
            </w:r>
          </w:p>
          <w:p w14:paraId="17EF69B0" w14:textId="337A7027" w:rsidR="0002082F" w:rsidRPr="002637EA" w:rsidRDefault="006B1F8C" w:rsidP="00274D33">
            <w:pPr>
              <w:overflowPunct w:val="0"/>
              <w:spacing w:line="200" w:lineRule="exact"/>
              <w:ind w:left="140" w:hangingChars="100" w:hanging="140"/>
              <w:textAlignment w:val="baseline"/>
              <w:rPr>
                <w:rFonts w:ascii="ＭＳ ゴシック" w:eastAsia="ＭＳ ゴシック" w:hAnsi="ＭＳ ゴシック" w:cs="ＭＳ Ｐゴシック"/>
                <w:color w:val="000000" w:themeColor="text1"/>
                <w:kern w:val="0"/>
                <w:sz w:val="14"/>
                <w:szCs w:val="14"/>
              </w:rPr>
            </w:pPr>
            <w:r w:rsidRPr="002637EA">
              <w:rPr>
                <w:rFonts w:ascii="ＭＳ ゴシック" w:eastAsia="ＭＳ ゴシック" w:hAnsi="ＭＳ ゴシック" w:cs="ＭＳ Ｐゴシック" w:hint="eastAsia"/>
                <w:color w:val="000000" w:themeColor="text1"/>
                <w:kern w:val="0"/>
                <w:sz w:val="14"/>
                <w:szCs w:val="14"/>
              </w:rPr>
              <w:t>○　他の社会福祉施設が併設しており</w:t>
            </w:r>
            <w:r w:rsidR="002E08C1" w:rsidRPr="002637EA">
              <w:rPr>
                <w:rFonts w:ascii="ＭＳ ゴシック" w:eastAsia="ＭＳ ゴシック" w:hAnsi="ＭＳ ゴシック" w:cs="ＭＳ Ｐゴシック" w:hint="eastAsia"/>
                <w:color w:val="000000" w:themeColor="text1"/>
                <w:kern w:val="0"/>
                <w:sz w:val="14"/>
                <w:szCs w:val="14"/>
              </w:rPr>
              <w:t>､</w:t>
            </w:r>
            <w:r w:rsidRPr="002637EA">
              <w:rPr>
                <w:rFonts w:ascii="ＭＳ ゴシック" w:eastAsia="ＭＳ ゴシック" w:hAnsi="ＭＳ ゴシック" w:cs="ＭＳ Ｐゴシック" w:hint="eastAsia"/>
                <w:color w:val="000000" w:themeColor="text1"/>
                <w:kern w:val="0"/>
                <w:sz w:val="14"/>
                <w:szCs w:val="14"/>
              </w:rPr>
              <w:t>その併設している施設と職員の兼務がある場合</w:t>
            </w:r>
            <w:r w:rsidR="002E08C1" w:rsidRPr="002637EA">
              <w:rPr>
                <w:rFonts w:ascii="ＭＳ ゴシック" w:eastAsia="ＭＳ ゴシック" w:hAnsi="ＭＳ ゴシック" w:cs="ＭＳ Ｐゴシック" w:hint="eastAsia"/>
                <w:color w:val="000000" w:themeColor="text1"/>
                <w:kern w:val="0"/>
                <w:sz w:val="14"/>
                <w:szCs w:val="14"/>
              </w:rPr>
              <w:t>､</w:t>
            </w:r>
            <w:r w:rsidRPr="002637EA">
              <w:rPr>
                <w:rFonts w:ascii="ＭＳ ゴシック" w:eastAsia="ＭＳ ゴシック" w:hAnsi="ＭＳ ゴシック" w:cs="ＭＳ Ｐゴシック" w:hint="eastAsia"/>
                <w:color w:val="000000" w:themeColor="text1"/>
                <w:kern w:val="0"/>
                <w:sz w:val="14"/>
                <w:szCs w:val="14"/>
              </w:rPr>
              <w:t xml:space="preserve">保育に支障があるか。　　　　　　　　　　　　　　　　　　　　　　　（　　</w:t>
            </w:r>
            <w:r w:rsidR="00BE64F3" w:rsidRPr="002637EA">
              <w:rPr>
                <w:rFonts w:ascii="ＭＳ ゴシック" w:eastAsia="ＭＳ ゴシック" w:hAnsi="ＭＳ ゴシック" w:hint="eastAsia"/>
                <w:color w:val="000000" w:themeColor="text1"/>
                <w:sz w:val="14"/>
                <w:szCs w:val="14"/>
              </w:rPr>
              <w:t xml:space="preserve"> </w:t>
            </w:r>
            <w:sdt>
              <w:sdtPr>
                <w:rPr>
                  <w:rFonts w:ascii="ＭＳ ゴシック" w:eastAsia="ＭＳ ゴシック" w:hAnsi="ＭＳ ゴシック" w:hint="eastAsia"/>
                  <w:color w:val="000000" w:themeColor="text1"/>
                  <w:sz w:val="14"/>
                  <w:szCs w:val="14"/>
                </w:rPr>
                <w:id w:val="769206642"/>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14"/>
                    <w:szCs w:val="14"/>
                  </w:rPr>
                  <w:t>☐</w:t>
                </w:r>
              </w:sdtContent>
            </w:sdt>
            <w:r w:rsidRPr="002637EA">
              <w:rPr>
                <w:rFonts w:ascii="ＭＳ ゴシック" w:eastAsia="ＭＳ ゴシック" w:hAnsi="ＭＳ ゴシック" w:cs="ＭＳ Ｐゴシック" w:hint="eastAsia"/>
                <w:color w:val="000000" w:themeColor="text1"/>
                <w:kern w:val="0"/>
                <w:sz w:val="14"/>
                <w:szCs w:val="14"/>
              </w:rPr>
              <w:t xml:space="preserve">ある　・　</w:t>
            </w:r>
            <w:r w:rsidR="00BE64F3" w:rsidRPr="002637EA">
              <w:rPr>
                <w:rFonts w:ascii="ＭＳ ゴシック" w:eastAsia="ＭＳ ゴシック" w:hAnsi="ＭＳ ゴシック" w:hint="eastAsia"/>
                <w:color w:val="000000" w:themeColor="text1"/>
                <w:sz w:val="14"/>
                <w:szCs w:val="14"/>
              </w:rPr>
              <w:t xml:space="preserve"> </w:t>
            </w:r>
            <w:sdt>
              <w:sdtPr>
                <w:rPr>
                  <w:rFonts w:ascii="ＭＳ ゴシック" w:eastAsia="ＭＳ ゴシック" w:hAnsi="ＭＳ ゴシック" w:hint="eastAsia"/>
                  <w:color w:val="000000" w:themeColor="text1"/>
                  <w:sz w:val="14"/>
                  <w:szCs w:val="14"/>
                </w:rPr>
                <w:id w:val="1485516161"/>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14"/>
                    <w:szCs w:val="14"/>
                  </w:rPr>
                  <w:t>☐</w:t>
                </w:r>
              </w:sdtContent>
            </w:sdt>
            <w:r w:rsidRPr="002637EA">
              <w:rPr>
                <w:rFonts w:ascii="ＭＳ ゴシック" w:eastAsia="ＭＳ ゴシック" w:hAnsi="ＭＳ ゴシック" w:cs="ＭＳ Ｐゴシック" w:hint="eastAsia"/>
                <w:color w:val="000000" w:themeColor="text1"/>
                <w:kern w:val="0"/>
                <w:sz w:val="14"/>
                <w:szCs w:val="14"/>
              </w:rPr>
              <w:t>ない　　）</w:t>
            </w:r>
          </w:p>
          <w:p w14:paraId="56B637BD" w14:textId="77777777" w:rsidR="0002082F" w:rsidRPr="002637EA" w:rsidRDefault="0002082F" w:rsidP="0002082F">
            <w:pPr>
              <w:overflowPunct w:val="0"/>
              <w:spacing w:line="200" w:lineRule="exact"/>
              <w:textAlignment w:val="baseline"/>
              <w:rPr>
                <w:rFonts w:ascii="ＭＳ ゴシック" w:eastAsia="ＭＳ ゴシック" w:hAnsi="ＭＳ ゴシック" w:cs="Century"/>
                <w:color w:val="000000" w:themeColor="text1"/>
                <w:kern w:val="0"/>
                <w:sz w:val="14"/>
                <w:szCs w:val="14"/>
              </w:rPr>
            </w:pPr>
            <w:r w:rsidRPr="002637EA">
              <w:rPr>
                <w:rFonts w:ascii="ＭＳ ゴシック" w:eastAsia="ＭＳ ゴシック" w:hAnsi="ＭＳ ゴシック" w:cs="Century" w:hint="eastAsia"/>
                <w:color w:val="000000" w:themeColor="text1"/>
                <w:kern w:val="0"/>
                <w:sz w:val="14"/>
                <w:szCs w:val="14"/>
              </w:rPr>
              <w:t>注１　実配置数欄は次の人数を記入すること。</w:t>
            </w:r>
          </w:p>
          <w:p w14:paraId="27852D58" w14:textId="77777777" w:rsidR="0002082F" w:rsidRPr="002637EA" w:rsidRDefault="0002082F" w:rsidP="0002082F">
            <w:pPr>
              <w:overflowPunct w:val="0"/>
              <w:spacing w:line="200" w:lineRule="exact"/>
              <w:ind w:firstLineChars="142" w:firstLine="199"/>
              <w:textAlignment w:val="baseline"/>
              <w:rPr>
                <w:rFonts w:ascii="ＭＳ ゴシック" w:eastAsia="ＭＳ ゴシック" w:hAnsi="ＭＳ ゴシック" w:cs="Century"/>
                <w:color w:val="000000" w:themeColor="text1"/>
                <w:kern w:val="0"/>
                <w:sz w:val="14"/>
                <w:szCs w:val="14"/>
              </w:rPr>
            </w:pPr>
            <w:r w:rsidRPr="002637EA">
              <w:rPr>
                <w:rFonts w:ascii="ＭＳ ゴシック" w:eastAsia="ＭＳ ゴシック" w:hAnsi="ＭＳ ゴシック" w:cs="ＭＳ 明朝" w:hint="eastAsia"/>
                <w:color w:val="000000" w:themeColor="text1"/>
                <w:kern w:val="0"/>
                <w:sz w:val="14"/>
                <w:szCs w:val="14"/>
              </w:rPr>
              <w:t>⑴</w:t>
            </w:r>
            <w:r w:rsidRPr="002637EA">
              <w:rPr>
                <w:rFonts w:ascii="ＭＳ ゴシック" w:eastAsia="ＭＳ ゴシック" w:hAnsi="ＭＳ ゴシック" w:cs="HGｺﾞｼｯｸE" w:hint="eastAsia"/>
                <w:color w:val="000000" w:themeColor="text1"/>
                <w:kern w:val="0"/>
                <w:sz w:val="14"/>
                <w:szCs w:val="14"/>
              </w:rPr>
              <w:t xml:space="preserve">　１段目に常勤職員の実配置数</w:t>
            </w:r>
          </w:p>
          <w:p w14:paraId="3B296116" w14:textId="77777777" w:rsidR="0002082F" w:rsidRPr="002637EA" w:rsidRDefault="0002082F" w:rsidP="0002082F">
            <w:pPr>
              <w:overflowPunct w:val="0"/>
              <w:spacing w:line="200" w:lineRule="exact"/>
              <w:ind w:firstLineChars="142" w:firstLine="199"/>
              <w:textAlignment w:val="baseline"/>
              <w:rPr>
                <w:rFonts w:ascii="ＭＳ ゴシック" w:eastAsia="ＭＳ ゴシック" w:hAnsi="ＭＳ ゴシック" w:cs="Century"/>
                <w:color w:val="000000" w:themeColor="text1"/>
                <w:kern w:val="0"/>
                <w:sz w:val="14"/>
                <w:szCs w:val="14"/>
              </w:rPr>
            </w:pPr>
            <w:r w:rsidRPr="002637EA">
              <w:rPr>
                <w:rFonts w:ascii="ＭＳ ゴシック" w:eastAsia="ＭＳ ゴシック" w:hAnsi="ＭＳ ゴシック" w:cs="ＭＳ 明朝" w:hint="eastAsia"/>
                <w:color w:val="000000" w:themeColor="text1"/>
                <w:kern w:val="0"/>
                <w:sz w:val="14"/>
                <w:szCs w:val="14"/>
              </w:rPr>
              <w:t>⑵</w:t>
            </w:r>
            <w:r w:rsidRPr="002637EA">
              <w:rPr>
                <w:rFonts w:ascii="ＭＳ ゴシック" w:eastAsia="ＭＳ ゴシック" w:hAnsi="ＭＳ ゴシック" w:cs="HGｺﾞｼｯｸE" w:hint="eastAsia"/>
                <w:color w:val="000000" w:themeColor="text1"/>
                <w:kern w:val="0"/>
                <w:sz w:val="14"/>
                <w:szCs w:val="14"/>
              </w:rPr>
              <w:t xml:space="preserve">　２段目に非常勤職員の実配置数</w:t>
            </w:r>
          </w:p>
          <w:p w14:paraId="3D7E53D9" w14:textId="77777777" w:rsidR="0002082F" w:rsidRPr="002637EA" w:rsidRDefault="0002082F" w:rsidP="0002082F">
            <w:pPr>
              <w:overflowPunct w:val="0"/>
              <w:spacing w:line="200" w:lineRule="exact"/>
              <w:ind w:firstLineChars="142" w:firstLine="199"/>
              <w:textAlignment w:val="baseline"/>
              <w:rPr>
                <w:rFonts w:ascii="ＭＳ ゴシック" w:eastAsia="ＭＳ ゴシック" w:hAnsi="ＭＳ ゴシック" w:cs="Century"/>
                <w:color w:val="000000" w:themeColor="text1"/>
                <w:kern w:val="0"/>
                <w:sz w:val="14"/>
                <w:szCs w:val="14"/>
              </w:rPr>
            </w:pPr>
            <w:r w:rsidRPr="002637EA">
              <w:rPr>
                <w:rFonts w:ascii="ＭＳ ゴシック" w:eastAsia="ＭＳ ゴシック" w:hAnsi="ＭＳ ゴシック" w:cs="ＭＳ 明朝" w:hint="eastAsia"/>
                <w:color w:val="000000" w:themeColor="text1"/>
                <w:kern w:val="0"/>
                <w:sz w:val="14"/>
                <w:szCs w:val="14"/>
              </w:rPr>
              <w:t>⑶</w:t>
            </w:r>
            <w:r w:rsidRPr="002637EA">
              <w:rPr>
                <w:rFonts w:ascii="ＭＳ ゴシック" w:eastAsia="ＭＳ ゴシック" w:hAnsi="ＭＳ ゴシック" w:cs="HGｺﾞｼｯｸE" w:hint="eastAsia"/>
                <w:color w:val="000000" w:themeColor="text1"/>
                <w:kern w:val="0"/>
                <w:sz w:val="14"/>
                <w:szCs w:val="14"/>
              </w:rPr>
              <w:t xml:space="preserve">　３段目に非常勤保育教諭等の常勤換算後の人数（小数点第２位を四捨五入）</w:t>
            </w:r>
          </w:p>
          <w:p w14:paraId="58558C5D" w14:textId="77777777" w:rsidR="0090598E" w:rsidRPr="002637EA" w:rsidRDefault="0002082F" w:rsidP="0090598E">
            <w:pPr>
              <w:overflowPunct w:val="0"/>
              <w:spacing w:line="200" w:lineRule="exact"/>
              <w:ind w:leftChars="100" w:left="350" w:hangingChars="100" w:hanging="140"/>
              <w:textAlignment w:val="baseline"/>
              <w:rPr>
                <w:rFonts w:ascii="ＭＳ ゴシック" w:eastAsia="ＭＳ ゴシック" w:hAnsi="ＭＳ ゴシック" w:cs="Century"/>
                <w:color w:val="000000" w:themeColor="text1"/>
                <w:kern w:val="0"/>
                <w:sz w:val="14"/>
                <w:szCs w:val="14"/>
              </w:rPr>
            </w:pPr>
            <w:r w:rsidRPr="002637EA">
              <w:rPr>
                <w:rFonts w:ascii="ＭＳ ゴシック" w:eastAsia="ＭＳ ゴシック" w:hAnsi="ＭＳ ゴシック" w:cs="Century" w:hint="eastAsia"/>
                <w:color w:val="000000" w:themeColor="text1"/>
                <w:kern w:val="0"/>
                <w:sz w:val="14"/>
                <w:szCs w:val="14"/>
              </w:rPr>
              <w:t>２</w:t>
            </w:r>
            <w:r w:rsidR="0090598E" w:rsidRPr="002637EA">
              <w:rPr>
                <w:rFonts w:ascii="ＭＳ ゴシック" w:eastAsia="ＭＳ ゴシック" w:hAnsi="ＭＳ ゴシック" w:cs="Century" w:hint="eastAsia"/>
                <w:color w:val="000000" w:themeColor="text1"/>
                <w:kern w:val="0"/>
                <w:sz w:val="14"/>
                <w:szCs w:val="14"/>
              </w:rPr>
              <w:t xml:space="preserve">　常勤保育士とは、次に掲げる者をいう。</w:t>
            </w:r>
          </w:p>
          <w:p w14:paraId="326370EB" w14:textId="0577B300" w:rsidR="0002082F" w:rsidRPr="002637EA" w:rsidRDefault="0090598E" w:rsidP="0090598E">
            <w:pPr>
              <w:overflowPunct w:val="0"/>
              <w:spacing w:line="200" w:lineRule="exact"/>
              <w:ind w:leftChars="200" w:left="700" w:hangingChars="200" w:hanging="280"/>
              <w:textAlignment w:val="baseline"/>
              <w:rPr>
                <w:rFonts w:ascii="ＭＳ ゴシック" w:eastAsia="ＭＳ ゴシック" w:hAnsi="ＭＳ ゴシック" w:cs="Century"/>
                <w:color w:val="000000" w:themeColor="text1"/>
                <w:kern w:val="0"/>
                <w:sz w:val="14"/>
                <w:szCs w:val="14"/>
              </w:rPr>
            </w:pPr>
            <w:r w:rsidRPr="002637EA">
              <w:rPr>
                <w:rFonts w:ascii="ＭＳ ゴシック" w:eastAsia="ＭＳ ゴシック" w:hAnsi="ＭＳ ゴシック" w:cs="Century" w:hint="eastAsia"/>
                <w:color w:val="000000" w:themeColor="text1"/>
                <w:kern w:val="0"/>
                <w:sz w:val="14"/>
                <w:szCs w:val="14"/>
              </w:rPr>
              <w:t>（１）当該保育所等の就業規則において定められている常勤の従事者が勤務すべき時間数（１か月に勤務すべき時間数が120時間以上である者に限る。）に達している者</w:t>
            </w:r>
          </w:p>
          <w:p w14:paraId="4EA2DEFB" w14:textId="4354358A" w:rsidR="008C30EF" w:rsidRPr="002637EA" w:rsidRDefault="0090598E" w:rsidP="008C30EF">
            <w:pPr>
              <w:overflowPunct w:val="0"/>
              <w:spacing w:line="200" w:lineRule="exact"/>
              <w:ind w:leftChars="200" w:left="420"/>
              <w:textAlignment w:val="baseline"/>
              <w:rPr>
                <w:rFonts w:ascii="ＭＳ ゴシック" w:eastAsia="ＭＳ ゴシック" w:hAnsi="ＭＳ ゴシック" w:cs="Century"/>
                <w:color w:val="000000" w:themeColor="text1"/>
                <w:kern w:val="0"/>
                <w:sz w:val="14"/>
                <w:szCs w:val="14"/>
              </w:rPr>
            </w:pPr>
            <w:r w:rsidRPr="002637EA">
              <w:rPr>
                <w:rFonts w:ascii="ＭＳ ゴシック" w:eastAsia="ＭＳ ゴシック" w:hAnsi="ＭＳ ゴシック" w:cs="Century" w:hint="eastAsia"/>
                <w:color w:val="000000" w:themeColor="text1"/>
                <w:kern w:val="0"/>
                <w:sz w:val="14"/>
                <w:szCs w:val="14"/>
              </w:rPr>
              <w:t>（２）</w:t>
            </w:r>
            <w:r w:rsidR="008C30EF" w:rsidRPr="002637EA">
              <w:rPr>
                <w:rFonts w:ascii="ＭＳ ゴシック" w:eastAsia="ＭＳ ゴシック" w:hAnsi="ＭＳ ゴシック" w:cs="Century" w:hint="eastAsia"/>
                <w:color w:val="000000" w:themeColor="text1"/>
                <w:kern w:val="0"/>
                <w:sz w:val="14"/>
                <w:szCs w:val="14"/>
              </w:rPr>
              <w:t>上記以外の者であって、１日６時間以上かつ月20日以上勤務する者</w:t>
            </w:r>
          </w:p>
          <w:p w14:paraId="2BEFACFB" w14:textId="147DB647" w:rsidR="0002082F" w:rsidRPr="002637EA" w:rsidRDefault="0002082F" w:rsidP="0002082F">
            <w:pPr>
              <w:overflowPunct w:val="0"/>
              <w:spacing w:line="200" w:lineRule="exact"/>
              <w:ind w:left="280" w:hangingChars="200" w:hanging="280"/>
              <w:textAlignment w:val="baseline"/>
              <w:rPr>
                <w:rFonts w:ascii="ＭＳ ゴシック" w:eastAsia="ＭＳ ゴシック" w:hAnsi="ＭＳ ゴシック" w:cs="Century"/>
                <w:color w:val="000000" w:themeColor="text1"/>
                <w:kern w:val="0"/>
                <w:sz w:val="14"/>
                <w:szCs w:val="14"/>
              </w:rPr>
            </w:pPr>
            <w:r w:rsidRPr="002637EA">
              <w:rPr>
                <w:rFonts w:ascii="ＭＳ ゴシック" w:eastAsia="ＭＳ ゴシック" w:hAnsi="ＭＳ ゴシック" w:cs="Century" w:hint="eastAsia"/>
                <w:i/>
                <w:color w:val="000000" w:themeColor="text1"/>
                <w:kern w:val="0"/>
                <w:sz w:val="14"/>
                <w:szCs w:val="14"/>
              </w:rPr>
              <w:t xml:space="preserve">　</w:t>
            </w:r>
            <w:r w:rsidRPr="002637EA">
              <w:rPr>
                <w:rFonts w:ascii="ＭＳ ゴシック" w:eastAsia="ＭＳ ゴシック" w:hAnsi="ＭＳ ゴシック" w:cs="ＭＳ Ｐゴシック" w:hint="eastAsia"/>
                <w:color w:val="000000" w:themeColor="text1"/>
                <w:kern w:val="0"/>
                <w:sz w:val="14"/>
                <w:szCs w:val="14"/>
              </w:rPr>
              <w:t>３</w:t>
            </w:r>
            <w:r w:rsidRPr="002637EA">
              <w:rPr>
                <w:rFonts w:ascii="ＭＳ ゴシック" w:eastAsia="ＭＳ ゴシック" w:hAnsi="ＭＳ ゴシック" w:cs="Century" w:hint="eastAsia"/>
                <w:color w:val="000000" w:themeColor="text1"/>
                <w:kern w:val="0"/>
                <w:sz w:val="14"/>
                <w:szCs w:val="14"/>
              </w:rPr>
              <w:t xml:space="preserve">　必要配置数は</w:t>
            </w:r>
            <w:r w:rsidR="002E08C1" w:rsidRPr="002637EA">
              <w:rPr>
                <w:rFonts w:ascii="ＭＳ ゴシック" w:eastAsia="ＭＳ ゴシック" w:hAnsi="ＭＳ ゴシック" w:cs="Century" w:hint="eastAsia"/>
                <w:color w:val="000000" w:themeColor="text1"/>
                <w:kern w:val="0"/>
                <w:sz w:val="14"/>
                <w:szCs w:val="14"/>
              </w:rPr>
              <w:t>､</w:t>
            </w:r>
            <w:r w:rsidRPr="002637EA">
              <w:rPr>
                <w:rFonts w:ascii="ＭＳ ゴシック" w:eastAsia="ＭＳ ゴシック" w:hAnsi="ＭＳ ゴシック" w:cs="Century" w:hint="eastAsia"/>
                <w:color w:val="000000" w:themeColor="text1"/>
                <w:kern w:val="0"/>
                <w:sz w:val="14"/>
                <w:szCs w:val="14"/>
              </w:rPr>
              <w:t>区分ごとに小数点第２位を切り捨てる。</w:t>
            </w:r>
          </w:p>
          <w:p w14:paraId="24CBE936" w14:textId="186E36AC" w:rsidR="0002082F" w:rsidRPr="002637EA" w:rsidRDefault="0002082F" w:rsidP="0002082F">
            <w:pPr>
              <w:overflowPunct w:val="0"/>
              <w:spacing w:line="200" w:lineRule="exact"/>
              <w:ind w:left="280" w:hangingChars="200" w:hanging="280"/>
              <w:textAlignment w:val="baseline"/>
              <w:rPr>
                <w:rFonts w:ascii="ＭＳ ゴシック" w:eastAsia="ＭＳ ゴシック" w:hAnsi="ＭＳ ゴシック" w:cs="Century"/>
                <w:color w:val="000000" w:themeColor="text1"/>
                <w:kern w:val="0"/>
                <w:sz w:val="14"/>
                <w:szCs w:val="14"/>
              </w:rPr>
            </w:pPr>
            <w:r w:rsidRPr="002637EA">
              <w:rPr>
                <w:rFonts w:ascii="ＭＳ ゴシック" w:eastAsia="ＭＳ ゴシック" w:hAnsi="ＭＳ ゴシック" w:cs="Century" w:hint="eastAsia"/>
                <w:color w:val="000000" w:themeColor="text1"/>
                <w:kern w:val="0"/>
                <w:sz w:val="14"/>
                <w:szCs w:val="14"/>
              </w:rPr>
              <w:t xml:space="preserve">　４　小計</w:t>
            </w:r>
            <w:r w:rsidRPr="002637EA">
              <w:rPr>
                <w:rFonts w:ascii="ＭＳ ゴシック" w:eastAsia="ＭＳ ゴシック" w:hAnsi="ＭＳ ゴシック" w:cs="Century"/>
                <w:color w:val="000000" w:themeColor="text1"/>
                <w:kern w:val="0"/>
                <w:sz w:val="14"/>
                <w:szCs w:val="14"/>
              </w:rPr>
              <w:t>数</w:t>
            </w:r>
            <w:r w:rsidR="002E08C1" w:rsidRPr="002637EA">
              <w:rPr>
                <w:rFonts w:ascii="ＭＳ ゴシック" w:eastAsia="ＭＳ ゴシック" w:hAnsi="ＭＳ ゴシック" w:cs="Century"/>
                <w:color w:val="000000" w:themeColor="text1"/>
                <w:kern w:val="0"/>
                <w:sz w:val="14"/>
                <w:szCs w:val="14"/>
              </w:rPr>
              <w:t>､</w:t>
            </w:r>
            <w:r w:rsidRPr="002637EA">
              <w:rPr>
                <w:rFonts w:ascii="ＭＳ ゴシック" w:eastAsia="ＭＳ ゴシック" w:hAnsi="ＭＳ ゴシック" w:cs="Century" w:hint="eastAsia"/>
                <w:color w:val="000000" w:themeColor="text1"/>
                <w:kern w:val="0"/>
                <w:sz w:val="14"/>
                <w:szCs w:val="14"/>
              </w:rPr>
              <w:t>合計数は小数点以下を四捨五入すること。</w:t>
            </w:r>
          </w:p>
          <w:p w14:paraId="3DBE6FCB" w14:textId="3C33774F" w:rsidR="0002082F" w:rsidRPr="002637EA" w:rsidRDefault="0002082F" w:rsidP="00A91FA2">
            <w:pPr>
              <w:overflowPunct w:val="0"/>
              <w:spacing w:line="200" w:lineRule="exact"/>
              <w:ind w:leftChars="56" w:left="118"/>
              <w:textAlignment w:val="baseline"/>
              <w:rPr>
                <w:rFonts w:ascii="ＭＳ ゴシック" w:eastAsia="ＭＳ ゴシック" w:hAnsi="ＭＳ ゴシック" w:cs="Century"/>
                <w:color w:val="000000" w:themeColor="text1"/>
                <w:kern w:val="0"/>
                <w:sz w:val="20"/>
                <w:szCs w:val="20"/>
                <w:u w:val="single"/>
              </w:rPr>
            </w:pPr>
            <w:r w:rsidRPr="002637EA">
              <w:rPr>
                <w:rFonts w:ascii="ＭＳ ゴシック" w:eastAsia="ＭＳ ゴシック" w:hAnsi="ＭＳ ゴシック" w:cs="Century" w:hint="eastAsia"/>
                <w:color w:val="000000" w:themeColor="text1"/>
                <w:kern w:val="0"/>
                <w:sz w:val="14"/>
                <w:szCs w:val="14"/>
              </w:rPr>
              <w:t>５</w:t>
            </w:r>
            <w:r w:rsidR="008C30EF" w:rsidRPr="002637EA">
              <w:rPr>
                <w:rFonts w:ascii="ＭＳ ゴシック" w:eastAsia="ＭＳ ゴシック" w:hAnsi="ＭＳ ゴシック" w:cs="Century" w:hint="eastAsia"/>
                <w:color w:val="000000" w:themeColor="text1"/>
                <w:kern w:val="0"/>
                <w:sz w:val="14"/>
                <w:szCs w:val="14"/>
              </w:rPr>
              <w:t xml:space="preserve">　</w:t>
            </w:r>
            <w:r w:rsidRPr="002637EA">
              <w:rPr>
                <w:rFonts w:ascii="ＭＳ ゴシック" w:eastAsia="ＭＳ ゴシック" w:hAnsi="ＭＳ ゴシック" w:cs="Century" w:hint="eastAsia"/>
                <w:color w:val="000000" w:themeColor="text1"/>
                <w:kern w:val="0"/>
                <w:sz w:val="14"/>
                <w:szCs w:val="14"/>
              </w:rPr>
              <w:t>利用園児数及び年齢は</w:t>
            </w:r>
            <w:r w:rsidR="002E08C1" w:rsidRPr="002637EA">
              <w:rPr>
                <w:rFonts w:ascii="ＭＳ ゴシック" w:eastAsia="ＭＳ ゴシック" w:hAnsi="ＭＳ ゴシック" w:cs="Century" w:hint="eastAsia"/>
                <w:color w:val="000000" w:themeColor="text1"/>
                <w:kern w:val="0"/>
                <w:sz w:val="14"/>
                <w:szCs w:val="14"/>
              </w:rPr>
              <w:t>､</w:t>
            </w:r>
            <w:r w:rsidRPr="002637EA">
              <w:rPr>
                <w:rFonts w:ascii="ＭＳ ゴシック" w:eastAsia="ＭＳ ゴシック" w:hAnsi="ＭＳ ゴシック" w:cs="Century" w:hint="eastAsia"/>
                <w:color w:val="000000" w:themeColor="text1"/>
                <w:kern w:val="0"/>
                <w:sz w:val="14"/>
                <w:szCs w:val="14"/>
              </w:rPr>
              <w:t>概要報告書Ｐ</w:t>
            </w:r>
            <w:r w:rsidR="004749BA" w:rsidRPr="002637EA">
              <w:rPr>
                <w:rFonts w:ascii="ＭＳ ゴシック" w:eastAsia="ＭＳ ゴシック" w:hAnsi="ＭＳ ゴシック" w:cs="Century" w:hint="eastAsia"/>
                <w:color w:val="000000" w:themeColor="text1"/>
                <w:kern w:val="0"/>
                <w:sz w:val="14"/>
                <w:szCs w:val="14"/>
              </w:rPr>
              <w:t>２</w:t>
            </w:r>
            <w:r w:rsidRPr="002637EA">
              <w:rPr>
                <w:rFonts w:ascii="ＭＳ ゴシック" w:eastAsia="ＭＳ ゴシック" w:hAnsi="ＭＳ ゴシック" w:cs="Century" w:hint="eastAsia"/>
                <w:color w:val="000000" w:themeColor="text1"/>
                <w:kern w:val="0"/>
                <w:sz w:val="14"/>
                <w:szCs w:val="14"/>
              </w:rPr>
              <w:t>の</w:t>
            </w:r>
            <w:r w:rsidR="004749BA" w:rsidRPr="002637EA">
              <w:rPr>
                <w:rFonts w:ascii="ＭＳ ゴシック" w:eastAsia="ＭＳ ゴシック" w:hAnsi="ＭＳ ゴシック" w:cs="Century" w:hint="eastAsia"/>
                <w:color w:val="000000" w:themeColor="text1"/>
                <w:kern w:val="0"/>
                <w:sz w:val="14"/>
                <w:szCs w:val="14"/>
              </w:rPr>
              <w:t>２－２</w:t>
            </w:r>
            <w:r w:rsidRPr="002637EA">
              <w:rPr>
                <w:rFonts w:ascii="ＭＳ ゴシック" w:eastAsia="ＭＳ ゴシック" w:hAnsi="ＭＳ ゴシック" w:cs="Century" w:hint="eastAsia"/>
                <w:color w:val="000000" w:themeColor="text1"/>
                <w:kern w:val="0"/>
                <w:sz w:val="14"/>
                <w:szCs w:val="14"/>
              </w:rPr>
              <w:t>表（職員勤務割表）と対照するため</w:t>
            </w:r>
            <w:r w:rsidR="002E08C1" w:rsidRPr="002637EA">
              <w:rPr>
                <w:rFonts w:ascii="ＭＳ ゴシック" w:eastAsia="ＭＳ ゴシック" w:hAnsi="ＭＳ ゴシック" w:cs="Century" w:hint="eastAsia"/>
                <w:color w:val="000000" w:themeColor="text1"/>
                <w:kern w:val="0"/>
                <w:sz w:val="14"/>
                <w:szCs w:val="14"/>
              </w:rPr>
              <w:t>､</w:t>
            </w:r>
            <w:r w:rsidRPr="002637EA">
              <w:rPr>
                <w:rFonts w:ascii="ＭＳ ゴシック" w:eastAsia="ＭＳ ゴシック" w:hAnsi="ＭＳ ゴシック" w:cs="Century" w:hint="eastAsia"/>
                <w:color w:val="000000" w:themeColor="text1"/>
                <w:kern w:val="0"/>
                <w:sz w:val="14"/>
                <w:szCs w:val="14"/>
              </w:rPr>
              <w:t>本調書作成日の直近前月初日の数及び年齢とすること。</w:t>
            </w:r>
          </w:p>
        </w:tc>
      </w:tr>
    </w:tbl>
    <w:p w14:paraId="490EEB42" w14:textId="57EC0494" w:rsidR="00580381" w:rsidRPr="002637EA" w:rsidRDefault="004749BA" w:rsidP="004749BA">
      <w:pPr>
        <w:jc w:val="center"/>
        <w:rPr>
          <w:vanish/>
          <w:color w:val="000000" w:themeColor="text1"/>
        </w:rPr>
      </w:pPr>
      <w:r w:rsidRPr="002637EA">
        <w:rPr>
          <w:rFonts w:ascii="ＭＳ ゴシック" w:eastAsia="ＭＳ ゴシック" w:hAnsi="ＭＳ ゴシック" w:hint="eastAsia"/>
          <w:color w:val="000000" w:themeColor="text1"/>
          <w:sz w:val="20"/>
          <w:szCs w:val="20"/>
        </w:rPr>
        <w:t>－５―</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2637EA" w:rsidRPr="002637EA" w14:paraId="7047EC53" w14:textId="77777777" w:rsidTr="00CA5767">
        <w:trPr>
          <w:trHeight w:val="416"/>
        </w:trPr>
        <w:tc>
          <w:tcPr>
            <w:tcW w:w="3643" w:type="dxa"/>
            <w:vAlign w:val="center"/>
          </w:tcPr>
          <w:p w14:paraId="5C641CD0" w14:textId="77777777" w:rsidR="00580381" w:rsidRPr="002637EA" w:rsidRDefault="00580381" w:rsidP="00CA5767">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2268" w:type="dxa"/>
            <w:vAlign w:val="center"/>
          </w:tcPr>
          <w:p w14:paraId="07B24F9A" w14:textId="77777777" w:rsidR="00580381" w:rsidRPr="002637EA" w:rsidRDefault="00580381" w:rsidP="00CA5767">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1985" w:type="dxa"/>
            <w:vAlign w:val="center"/>
          </w:tcPr>
          <w:p w14:paraId="5EA479F8" w14:textId="77777777" w:rsidR="00580381" w:rsidRPr="002637EA" w:rsidRDefault="00580381" w:rsidP="00CA5767">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951" w:type="dxa"/>
            <w:vAlign w:val="center"/>
          </w:tcPr>
          <w:p w14:paraId="66E813AE" w14:textId="77777777" w:rsidR="00580381" w:rsidRPr="002637EA" w:rsidRDefault="00580381" w:rsidP="00CA5767">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1C5ED84C" w14:textId="77777777" w:rsidTr="004749BA">
        <w:trPr>
          <w:trHeight w:val="13326"/>
        </w:trPr>
        <w:tc>
          <w:tcPr>
            <w:tcW w:w="5911" w:type="dxa"/>
            <w:gridSpan w:val="2"/>
          </w:tcPr>
          <w:p w14:paraId="12421E7F" w14:textId="451ABDB6" w:rsidR="002611A9" w:rsidRPr="002637EA" w:rsidRDefault="002611A9" w:rsidP="00CA5767">
            <w:pPr>
              <w:spacing w:line="240" w:lineRule="exact"/>
              <w:ind w:left="190" w:hangingChars="100" w:hanging="190"/>
              <w:rPr>
                <w:rFonts w:ascii="ＭＳ ゴシック" w:eastAsia="ＭＳ ゴシック" w:hAnsi="ＭＳ ゴシック"/>
                <w:color w:val="000000" w:themeColor="text1"/>
                <w:sz w:val="19"/>
                <w:szCs w:val="19"/>
              </w:rPr>
            </w:pPr>
            <w:r w:rsidRPr="002637EA">
              <w:rPr>
                <w:rFonts w:ascii="ＭＳ ゴシック" w:eastAsia="ＭＳ ゴシック" w:hAnsi="ＭＳ ゴシック"/>
                <w:color w:val="000000" w:themeColor="text1"/>
                <w:sz w:val="19"/>
                <w:szCs w:val="19"/>
              </w:rPr>
              <w:t xml:space="preserve">一　</w:t>
            </w:r>
            <w:r w:rsidRPr="002637EA">
              <w:rPr>
                <w:rFonts w:ascii="ＭＳ ゴシック" w:eastAsia="ＭＳ ゴシック" w:hAnsi="ＭＳ ゴシック" w:hint="eastAsia"/>
                <w:color w:val="000000" w:themeColor="text1"/>
                <w:sz w:val="19"/>
                <w:szCs w:val="19"/>
              </w:rPr>
              <w:t>基準第5条第3項</w:t>
            </w:r>
            <w:r w:rsidRPr="002637EA">
              <w:rPr>
                <w:rFonts w:ascii="ＭＳ ゴシック" w:eastAsia="ＭＳ ゴシック" w:hAnsi="ＭＳ ゴシック"/>
                <w:color w:val="000000" w:themeColor="text1"/>
                <w:sz w:val="19"/>
                <w:szCs w:val="19"/>
              </w:rPr>
              <w:t>に定める員数は</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副園長（幼稚園の教諭の普通免許状を有し</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かつ</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児童福祉法第十八条の十八第一項の登録を受けたものに限る。）</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u w:val="single"/>
              </w:rPr>
              <w:t>教頭</w:t>
            </w:r>
            <w:r w:rsidRPr="002637EA">
              <w:rPr>
                <w:rFonts w:ascii="ＭＳ ゴシック" w:eastAsia="ＭＳ ゴシック" w:hAnsi="ＭＳ ゴシック"/>
                <w:color w:val="000000" w:themeColor="text1"/>
                <w:sz w:val="19"/>
                <w:szCs w:val="19"/>
              </w:rPr>
              <w:t>（幼稚園の教諭の普通免許状を有し</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かつ</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登録を受けたものに限る。）</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主幹保育教諭</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指導保育教諭</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保育教諭</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助保育教諭又は講師であって</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園児の教育及び保育に直接従事する者の数をいう。</w:t>
            </w:r>
            <w:r w:rsidRPr="002637EA">
              <w:rPr>
                <w:rFonts w:ascii="ＭＳ ゴシック" w:eastAsia="ＭＳ ゴシック" w:hAnsi="ＭＳ ゴシック" w:hint="eastAsia"/>
                <w:color w:val="000000" w:themeColor="text1"/>
                <w:sz w:val="19"/>
                <w:szCs w:val="19"/>
              </w:rPr>
              <w:t>（施行日から起算して</w:t>
            </w:r>
            <w:r w:rsidR="00973713" w:rsidRPr="002637EA">
              <w:rPr>
                <w:rFonts w:ascii="ＭＳ ゴシック" w:eastAsia="ＭＳ ゴシック" w:hAnsi="ＭＳ ゴシック"/>
                <w:color w:val="000000" w:themeColor="text1"/>
                <w:sz w:val="19"/>
                <w:szCs w:val="19"/>
              </w:rPr>
              <w:t>10</w:t>
            </w:r>
            <w:r w:rsidRPr="002637EA">
              <w:rPr>
                <w:rFonts w:ascii="ＭＳ ゴシック" w:eastAsia="ＭＳ ゴシック" w:hAnsi="ＭＳ ゴシック" w:hint="eastAsia"/>
                <w:color w:val="000000" w:themeColor="text1"/>
                <w:sz w:val="19"/>
                <w:szCs w:val="19"/>
              </w:rPr>
              <w:t>年間は</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副園長又は教頭を置く園については</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「かつ」を「又は」とすることができる。</w:t>
            </w:r>
          </w:p>
          <w:p w14:paraId="0D98A8CF" w14:textId="711CA2B5" w:rsidR="002611A9" w:rsidRPr="002637EA" w:rsidRDefault="002611A9" w:rsidP="00CA5767">
            <w:pPr>
              <w:spacing w:line="240" w:lineRule="exact"/>
              <w:ind w:left="190" w:hangingChars="100" w:hanging="190"/>
              <w:rPr>
                <w:rFonts w:ascii="ＭＳ ゴシック" w:eastAsia="ＭＳ ゴシック" w:hAnsi="ＭＳ ゴシック"/>
                <w:color w:val="000000" w:themeColor="text1"/>
                <w:sz w:val="19"/>
                <w:szCs w:val="19"/>
              </w:rPr>
            </w:pPr>
            <w:r w:rsidRPr="002637EA">
              <w:rPr>
                <w:rFonts w:ascii="ＭＳ ゴシック" w:eastAsia="ＭＳ ゴシック" w:hAnsi="ＭＳ ゴシック"/>
                <w:color w:val="000000" w:themeColor="text1"/>
                <w:sz w:val="19"/>
                <w:szCs w:val="19"/>
              </w:rPr>
              <w:t xml:space="preserve">二　</w:t>
            </w:r>
            <w:r w:rsidRPr="002637EA">
              <w:rPr>
                <w:rFonts w:ascii="ＭＳ ゴシック" w:eastAsia="ＭＳ ゴシック" w:hAnsi="ＭＳ ゴシック" w:hint="eastAsia"/>
                <w:color w:val="000000" w:themeColor="text1"/>
                <w:sz w:val="19"/>
                <w:szCs w:val="19"/>
              </w:rPr>
              <w:t>基準第5条第3項</w:t>
            </w:r>
            <w:r w:rsidR="00837FEF" w:rsidRPr="002637EA">
              <w:rPr>
                <w:rFonts w:ascii="ＭＳ ゴシック" w:eastAsia="ＭＳ ゴシック" w:hAnsi="ＭＳ ゴシック"/>
                <w:color w:val="000000" w:themeColor="text1"/>
                <w:sz w:val="19"/>
                <w:szCs w:val="19"/>
              </w:rPr>
              <w:t>に定める員数は</w:t>
            </w:r>
            <w:r w:rsidR="002E08C1" w:rsidRPr="002637EA">
              <w:rPr>
                <w:rFonts w:ascii="ＭＳ ゴシック" w:eastAsia="ＭＳ ゴシック" w:hAnsi="ＭＳ ゴシック"/>
                <w:color w:val="000000" w:themeColor="text1"/>
                <w:sz w:val="19"/>
                <w:szCs w:val="19"/>
              </w:rPr>
              <w:t>､</w:t>
            </w:r>
            <w:r w:rsidR="00837FEF" w:rsidRPr="002637EA">
              <w:rPr>
                <w:rFonts w:ascii="ＭＳ ゴシック" w:eastAsia="ＭＳ ゴシック" w:hAnsi="ＭＳ ゴシック" w:hint="eastAsia"/>
                <w:color w:val="000000" w:themeColor="text1"/>
                <w:sz w:val="19"/>
                <w:szCs w:val="19"/>
              </w:rPr>
              <w:t>上記</w:t>
            </w:r>
            <w:r w:rsidR="00837FEF" w:rsidRPr="002637EA">
              <w:rPr>
                <w:rFonts w:ascii="ＭＳ ゴシック" w:eastAsia="ＭＳ ゴシック" w:hAnsi="ＭＳ ゴシック"/>
                <w:color w:val="000000" w:themeColor="text1"/>
                <w:sz w:val="19"/>
                <w:szCs w:val="19"/>
              </w:rPr>
              <w:t>の園児の区分ごとに</w:t>
            </w:r>
            <w:r w:rsidRPr="002637EA">
              <w:rPr>
                <w:rFonts w:ascii="ＭＳ ゴシック" w:eastAsia="ＭＳ ゴシック" w:hAnsi="ＭＳ ゴシック"/>
                <w:color w:val="000000" w:themeColor="text1"/>
                <w:sz w:val="19"/>
                <w:szCs w:val="19"/>
              </w:rPr>
              <w:t>園児数に応じ定める数を合算した数とする。</w:t>
            </w:r>
          </w:p>
          <w:p w14:paraId="3490C94B" w14:textId="3AED665C" w:rsidR="002611A9" w:rsidRPr="002637EA" w:rsidRDefault="002611A9" w:rsidP="00CA5767">
            <w:pPr>
              <w:spacing w:line="240" w:lineRule="exact"/>
              <w:ind w:left="190" w:hangingChars="100" w:hanging="190"/>
              <w:rPr>
                <w:rFonts w:ascii="ＭＳ ゴシック" w:eastAsia="ＭＳ ゴシック" w:hAnsi="ＭＳ ゴシック"/>
                <w:color w:val="000000" w:themeColor="text1"/>
                <w:sz w:val="19"/>
                <w:szCs w:val="19"/>
              </w:rPr>
            </w:pPr>
            <w:r w:rsidRPr="002637EA">
              <w:rPr>
                <w:rFonts w:ascii="ＭＳ ゴシック" w:eastAsia="ＭＳ ゴシック" w:hAnsi="ＭＳ ゴシック"/>
                <w:color w:val="000000" w:themeColor="text1"/>
                <w:sz w:val="19"/>
                <w:szCs w:val="19"/>
              </w:rPr>
              <w:t xml:space="preserve">三　</w:t>
            </w:r>
            <w:r w:rsidRPr="002637EA">
              <w:rPr>
                <w:rFonts w:ascii="ＭＳ ゴシック" w:eastAsia="ＭＳ ゴシック" w:hAnsi="ＭＳ ゴシック" w:hint="eastAsia"/>
                <w:color w:val="000000" w:themeColor="text1"/>
                <w:sz w:val="19"/>
                <w:szCs w:val="19"/>
              </w:rPr>
              <w:t>基準第5条第3項</w:t>
            </w:r>
            <w:r w:rsidRPr="002637EA">
              <w:rPr>
                <w:rFonts w:ascii="ＭＳ ゴシック" w:eastAsia="ＭＳ ゴシック" w:hAnsi="ＭＳ ゴシック"/>
                <w:color w:val="000000" w:themeColor="text1"/>
                <w:sz w:val="19"/>
                <w:szCs w:val="19"/>
              </w:rPr>
              <w:t>の表の第一号及び第二号に係る員数が学級数を下るときは</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当該学級数に相当する数を当該員数とする</w:t>
            </w:r>
            <w:r w:rsidRPr="002637EA">
              <w:rPr>
                <w:rFonts w:ascii="ＭＳ ゴシック" w:eastAsia="ＭＳ ゴシック" w:hAnsi="ＭＳ ゴシック" w:hint="eastAsia"/>
                <w:color w:val="000000" w:themeColor="text1"/>
                <w:sz w:val="19"/>
                <w:szCs w:val="19"/>
              </w:rPr>
              <w:t>。</w:t>
            </w:r>
          </w:p>
          <w:p w14:paraId="31870FA6" w14:textId="0A196F7B" w:rsidR="002611A9" w:rsidRPr="002637EA" w:rsidRDefault="002611A9" w:rsidP="00CA5767">
            <w:pPr>
              <w:spacing w:line="240" w:lineRule="exact"/>
              <w:ind w:left="190" w:hangingChars="100" w:hanging="190"/>
              <w:rPr>
                <w:rFonts w:ascii="ＭＳ ゴシック" w:eastAsia="ＭＳ ゴシック" w:hAnsi="ＭＳ ゴシック"/>
                <w:color w:val="000000" w:themeColor="text1"/>
                <w:sz w:val="19"/>
                <w:szCs w:val="19"/>
              </w:rPr>
            </w:pPr>
            <w:r w:rsidRPr="002637EA">
              <w:rPr>
                <w:rFonts w:ascii="ＭＳ ゴシック" w:eastAsia="ＭＳ ゴシック" w:hAnsi="ＭＳ ゴシック"/>
                <w:color w:val="000000" w:themeColor="text1"/>
                <w:sz w:val="19"/>
                <w:szCs w:val="19"/>
              </w:rPr>
              <w:t>四　園長が専任でない場合は</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原則として</w:t>
            </w:r>
            <w:r w:rsidR="00837FEF" w:rsidRPr="002637EA">
              <w:rPr>
                <w:rFonts w:ascii="ＭＳ ゴシック" w:eastAsia="ＭＳ ゴシック" w:hAnsi="ＭＳ ゴシック" w:hint="eastAsia"/>
                <w:color w:val="000000" w:themeColor="text1"/>
                <w:sz w:val="19"/>
                <w:szCs w:val="19"/>
              </w:rPr>
              <w:t>基準第5条第3項</w:t>
            </w:r>
            <w:r w:rsidRPr="002637EA">
              <w:rPr>
                <w:rFonts w:ascii="ＭＳ ゴシック" w:eastAsia="ＭＳ ゴシック" w:hAnsi="ＭＳ ゴシック"/>
                <w:color w:val="000000" w:themeColor="text1"/>
                <w:sz w:val="19"/>
                <w:szCs w:val="19"/>
              </w:rPr>
              <w:t>の表に定める員数を一人増加するものとする。</w:t>
            </w:r>
          </w:p>
          <w:p w14:paraId="25701F22" w14:textId="77777777" w:rsidR="00D82F81" w:rsidRPr="002637EA" w:rsidRDefault="00D82F81"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59672E4C" w14:textId="1CBA2483" w:rsidR="00CB7333" w:rsidRPr="002637EA" w:rsidRDefault="00CB7333" w:rsidP="00CA5767">
            <w:pPr>
              <w:ind w:left="190" w:hangingChars="100" w:hanging="190"/>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　他の社会福祉施設又は学校を併せて設置するときは</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color w:val="000000" w:themeColor="text1"/>
                <w:sz w:val="19"/>
                <w:szCs w:val="19"/>
              </w:rPr>
              <w:t>当該</w:t>
            </w:r>
            <w:r w:rsidRPr="002637EA">
              <w:rPr>
                <w:rFonts w:ascii="ＭＳ ゴシック" w:eastAsia="ＭＳ ゴシック" w:hAnsi="ＭＳ ゴシック" w:hint="eastAsia"/>
                <w:color w:val="000000" w:themeColor="text1"/>
                <w:sz w:val="19"/>
                <w:szCs w:val="19"/>
              </w:rPr>
              <w:t>認定こども園</w:t>
            </w:r>
            <w:r w:rsidRPr="002637EA">
              <w:rPr>
                <w:rFonts w:ascii="ＭＳ ゴシック" w:eastAsia="ＭＳ ゴシック" w:hAnsi="ＭＳ ゴシック"/>
                <w:color w:val="000000" w:themeColor="text1"/>
                <w:sz w:val="19"/>
                <w:szCs w:val="19"/>
              </w:rPr>
              <w:t>の職員の一部を</w:t>
            </w:r>
            <w:r w:rsidRPr="002637EA">
              <w:rPr>
                <w:rFonts w:ascii="ＭＳ ゴシック" w:eastAsia="ＭＳ ゴシック" w:hAnsi="ＭＳ ゴシック" w:hint="eastAsia"/>
                <w:color w:val="000000" w:themeColor="text1"/>
                <w:sz w:val="19"/>
                <w:szCs w:val="19"/>
              </w:rPr>
              <w:t>他の学校又は</w:t>
            </w:r>
            <w:r w:rsidRPr="002637EA">
              <w:rPr>
                <w:rFonts w:ascii="ＭＳ ゴシック" w:eastAsia="ＭＳ ゴシック" w:hAnsi="ＭＳ ゴシック"/>
                <w:color w:val="000000" w:themeColor="text1"/>
                <w:sz w:val="19"/>
                <w:szCs w:val="19"/>
              </w:rPr>
              <w:t>社会福祉施設の職員に兼ねることができる。ただし</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hint="eastAsia"/>
                <w:color w:val="000000" w:themeColor="text1"/>
                <w:sz w:val="19"/>
                <w:szCs w:val="19"/>
              </w:rPr>
              <w:t>就学前の子どもに関する教育</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保育等の総合的な提供の推進に関する法律第14条第6項に規定する園児の保育に直接従事する職員</w:t>
            </w:r>
            <w:r w:rsidRPr="002637EA">
              <w:rPr>
                <w:rFonts w:ascii="ＭＳ ゴシック" w:eastAsia="ＭＳ ゴシック" w:hAnsi="ＭＳ ゴシック"/>
                <w:color w:val="000000" w:themeColor="text1"/>
                <w:sz w:val="19"/>
                <w:szCs w:val="19"/>
              </w:rPr>
              <w:t>については</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この限りでない。</w:t>
            </w:r>
          </w:p>
          <w:p w14:paraId="6667F65E" w14:textId="77777777" w:rsidR="00BD72DA" w:rsidRPr="002637EA" w:rsidRDefault="00BD72DA" w:rsidP="00CA5767">
            <w:pPr>
              <w:spacing w:line="120" w:lineRule="auto"/>
              <w:ind w:left="190" w:hangingChars="100" w:hanging="190"/>
              <w:rPr>
                <w:rFonts w:ascii="ＭＳ ゴシック" w:eastAsia="ＭＳ ゴシック" w:hAnsi="ＭＳ ゴシック"/>
                <w:color w:val="000000" w:themeColor="text1"/>
                <w:sz w:val="19"/>
                <w:szCs w:val="19"/>
              </w:rPr>
            </w:pPr>
          </w:p>
          <w:p w14:paraId="3D636F68" w14:textId="77777777" w:rsidR="00D82F81" w:rsidRPr="002637EA" w:rsidRDefault="00BD72DA" w:rsidP="00CA5767">
            <w:pPr>
              <w:overflowPunct w:val="0"/>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（特例配置について）</w:t>
            </w:r>
          </w:p>
          <w:p w14:paraId="2AB5BAE7" w14:textId="1751145F" w:rsidR="00B6073C" w:rsidRPr="002637EA" w:rsidRDefault="00B6073C" w:rsidP="00CA5767">
            <w:pPr>
              <w:numPr>
                <w:ilvl w:val="0"/>
                <w:numId w:val="6"/>
              </w:numPr>
              <w:overflowPunct w:val="0"/>
              <w:ind w:left="284" w:hanging="284"/>
              <w:jc w:val="left"/>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 xml:space="preserve">　当分の間幼保連携型認定こども園に勤務する保健師</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看護師又は准看護師を１人に限り保育士とみなすことができる。ただし</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乳児４人未満の施設については</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子育てに関する知識と経験を有する看護師等を配置し</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かつ</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当該看護師等が保育を行うに当たって当該幼保連携型認定こども園の保育士による支援を受けることができる体制を確保した場合に</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みなすことができる。</w:t>
            </w:r>
          </w:p>
          <w:p w14:paraId="18D00CC2" w14:textId="2410103E" w:rsidR="00D82F81" w:rsidRPr="002637EA" w:rsidRDefault="00BD72DA" w:rsidP="00CA5767">
            <w:pPr>
              <w:numPr>
                <w:ilvl w:val="0"/>
                <w:numId w:val="6"/>
              </w:numPr>
              <w:overflowPunct w:val="0"/>
              <w:ind w:left="284" w:hanging="284"/>
              <w:jc w:val="left"/>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 xml:space="preserve">　</w:t>
            </w:r>
            <w:r w:rsidR="00010D48" w:rsidRPr="002637EA">
              <w:rPr>
                <w:rFonts w:ascii="ＭＳ ゴシック" w:eastAsia="ＭＳ ゴシック" w:hAnsi="ＭＳ ゴシック" w:hint="eastAsia"/>
                <w:color w:val="000000" w:themeColor="text1"/>
                <w:sz w:val="19"/>
                <w:szCs w:val="19"/>
              </w:rPr>
              <w:t>朝夕</w:t>
            </w:r>
            <w:r w:rsidR="00220530" w:rsidRPr="002637EA">
              <w:rPr>
                <w:rFonts w:ascii="ＭＳ ゴシック" w:eastAsia="ＭＳ ゴシック" w:hAnsi="ＭＳ ゴシック" w:hint="eastAsia"/>
                <w:color w:val="000000" w:themeColor="text1"/>
                <w:sz w:val="19"/>
                <w:szCs w:val="19"/>
              </w:rPr>
              <w:t>等の園児</w:t>
            </w:r>
            <w:r w:rsidR="00010D48" w:rsidRPr="002637EA">
              <w:rPr>
                <w:rFonts w:ascii="ＭＳ ゴシック" w:eastAsia="ＭＳ ゴシック" w:hAnsi="ＭＳ ゴシック" w:hint="eastAsia"/>
                <w:color w:val="000000" w:themeColor="text1"/>
                <w:sz w:val="19"/>
                <w:szCs w:val="19"/>
              </w:rPr>
              <w:t>が少数となる時間帯</w:t>
            </w:r>
            <w:r w:rsidR="00220530" w:rsidRPr="002637EA">
              <w:rPr>
                <w:rFonts w:ascii="ＭＳ ゴシック" w:eastAsia="ＭＳ ゴシック" w:hAnsi="ＭＳ ゴシック" w:hint="eastAsia"/>
                <w:color w:val="000000" w:themeColor="text1"/>
                <w:sz w:val="19"/>
                <w:szCs w:val="19"/>
              </w:rPr>
              <w:t>等</w:t>
            </w:r>
            <w:r w:rsidR="00010D48" w:rsidRPr="002637EA">
              <w:rPr>
                <w:rFonts w:ascii="ＭＳ ゴシック" w:eastAsia="ＭＳ ゴシック" w:hAnsi="ＭＳ ゴシック" w:hint="eastAsia"/>
                <w:color w:val="000000" w:themeColor="text1"/>
                <w:sz w:val="19"/>
                <w:szCs w:val="19"/>
              </w:rPr>
              <w:t>については</w:t>
            </w:r>
            <w:r w:rsidR="002E08C1" w:rsidRPr="002637EA">
              <w:rPr>
                <w:rFonts w:ascii="ＭＳ ゴシック" w:eastAsia="ＭＳ ゴシック" w:hAnsi="ＭＳ ゴシック" w:hint="eastAsia"/>
                <w:color w:val="000000" w:themeColor="text1"/>
                <w:sz w:val="19"/>
                <w:szCs w:val="19"/>
              </w:rPr>
              <w:t>､</w:t>
            </w:r>
            <w:r w:rsidR="00010D48" w:rsidRPr="002637EA">
              <w:rPr>
                <w:rFonts w:ascii="ＭＳ ゴシック" w:eastAsia="ＭＳ ゴシック" w:hAnsi="ＭＳ ゴシック" w:hint="eastAsia"/>
                <w:color w:val="000000" w:themeColor="text1"/>
                <w:sz w:val="19"/>
                <w:szCs w:val="19"/>
              </w:rPr>
              <w:t>開所時間に２人以上の</w:t>
            </w:r>
            <w:r w:rsidR="0027202D" w:rsidRPr="002637EA">
              <w:rPr>
                <w:rFonts w:ascii="ＭＳ ゴシック" w:eastAsia="ＭＳ ゴシック" w:hAnsi="ＭＳ ゴシック" w:hint="eastAsia"/>
                <w:color w:val="000000" w:themeColor="text1"/>
                <w:sz w:val="19"/>
                <w:szCs w:val="19"/>
              </w:rPr>
              <w:t>保育教諭等</w:t>
            </w:r>
            <w:r w:rsidR="00010D48" w:rsidRPr="002637EA">
              <w:rPr>
                <w:rFonts w:ascii="ＭＳ ゴシック" w:eastAsia="ＭＳ ゴシック" w:hAnsi="ＭＳ ゴシック" w:hint="eastAsia"/>
                <w:color w:val="000000" w:themeColor="text1"/>
                <w:sz w:val="19"/>
                <w:szCs w:val="19"/>
              </w:rPr>
              <w:t>を置かなければならないという規定を適用しないことができる。この場合において</w:t>
            </w:r>
            <w:r w:rsidR="002E08C1" w:rsidRPr="002637EA">
              <w:rPr>
                <w:rFonts w:ascii="ＭＳ ゴシック" w:eastAsia="ＭＳ ゴシック" w:hAnsi="ＭＳ ゴシック" w:hint="eastAsia"/>
                <w:color w:val="000000" w:themeColor="text1"/>
                <w:sz w:val="19"/>
                <w:szCs w:val="19"/>
              </w:rPr>
              <w:t>､</w:t>
            </w:r>
            <w:r w:rsidR="00B63626" w:rsidRPr="002637EA">
              <w:rPr>
                <w:rFonts w:ascii="ＭＳ ゴシック" w:eastAsia="ＭＳ ゴシック" w:hAnsi="ＭＳ ゴシック" w:hint="eastAsia"/>
                <w:color w:val="000000" w:themeColor="text1"/>
                <w:sz w:val="19"/>
                <w:szCs w:val="19"/>
              </w:rPr>
              <w:t>必要な</w:t>
            </w:r>
            <w:r w:rsidR="0027202D" w:rsidRPr="002637EA">
              <w:rPr>
                <w:rFonts w:ascii="ＭＳ ゴシック" w:eastAsia="ＭＳ ゴシック" w:hAnsi="ＭＳ ゴシック" w:hint="eastAsia"/>
                <w:color w:val="000000" w:themeColor="text1"/>
                <w:sz w:val="19"/>
                <w:szCs w:val="19"/>
              </w:rPr>
              <w:t>保育教諭等</w:t>
            </w:r>
            <w:r w:rsidR="00B63626" w:rsidRPr="002637EA">
              <w:rPr>
                <w:rFonts w:ascii="ＭＳ ゴシック" w:eastAsia="ＭＳ ゴシック" w:hAnsi="ＭＳ ゴシック" w:hint="eastAsia"/>
                <w:color w:val="000000" w:themeColor="text1"/>
                <w:sz w:val="19"/>
                <w:szCs w:val="19"/>
              </w:rPr>
              <w:t>が１人となるときは</w:t>
            </w:r>
            <w:r w:rsidR="002E08C1" w:rsidRPr="002637EA">
              <w:rPr>
                <w:rFonts w:ascii="ＭＳ ゴシック" w:eastAsia="ＭＳ ゴシック" w:hAnsi="ＭＳ ゴシック" w:hint="eastAsia"/>
                <w:color w:val="000000" w:themeColor="text1"/>
                <w:sz w:val="19"/>
                <w:szCs w:val="19"/>
              </w:rPr>
              <w:t>､</w:t>
            </w:r>
            <w:r w:rsidR="00B63626" w:rsidRPr="002637EA">
              <w:rPr>
                <w:rFonts w:ascii="ＭＳ ゴシック" w:eastAsia="ＭＳ ゴシック" w:hAnsi="ＭＳ ゴシック" w:hint="eastAsia"/>
                <w:color w:val="000000" w:themeColor="text1"/>
                <w:sz w:val="19"/>
                <w:szCs w:val="19"/>
              </w:rPr>
              <w:t>当該</w:t>
            </w:r>
            <w:r w:rsidR="0027202D" w:rsidRPr="002637EA">
              <w:rPr>
                <w:rFonts w:ascii="ＭＳ ゴシック" w:eastAsia="ＭＳ ゴシック" w:hAnsi="ＭＳ ゴシック" w:hint="eastAsia"/>
                <w:color w:val="000000" w:themeColor="text1"/>
                <w:sz w:val="19"/>
                <w:szCs w:val="19"/>
              </w:rPr>
              <w:t>保育教諭等</w:t>
            </w:r>
            <w:r w:rsidR="00B63626" w:rsidRPr="002637EA">
              <w:rPr>
                <w:rFonts w:ascii="ＭＳ ゴシック" w:eastAsia="ＭＳ ゴシック" w:hAnsi="ＭＳ ゴシック" w:hint="eastAsia"/>
                <w:color w:val="000000" w:themeColor="text1"/>
                <w:sz w:val="19"/>
                <w:szCs w:val="19"/>
              </w:rPr>
              <w:t>に加えて</w:t>
            </w:r>
            <w:r w:rsidR="002E08C1" w:rsidRPr="002637EA">
              <w:rPr>
                <w:rFonts w:ascii="ＭＳ ゴシック" w:eastAsia="ＭＳ ゴシック" w:hAnsi="ＭＳ ゴシック" w:hint="eastAsia"/>
                <w:color w:val="000000" w:themeColor="text1"/>
                <w:sz w:val="19"/>
                <w:szCs w:val="19"/>
              </w:rPr>
              <w:t>､</w:t>
            </w:r>
            <w:r w:rsidR="00B63626" w:rsidRPr="002637EA">
              <w:rPr>
                <w:rFonts w:ascii="ＭＳ ゴシック" w:eastAsia="ＭＳ ゴシック" w:hAnsi="ＭＳ ゴシック" w:hint="eastAsia"/>
                <w:color w:val="000000" w:themeColor="text1"/>
                <w:sz w:val="19"/>
                <w:szCs w:val="19"/>
              </w:rPr>
              <w:t>知事が保育教諭</w:t>
            </w:r>
            <w:r w:rsidR="00010D48" w:rsidRPr="002637EA">
              <w:rPr>
                <w:rFonts w:ascii="ＭＳ ゴシック" w:eastAsia="ＭＳ ゴシック" w:hAnsi="ＭＳ ゴシック" w:hint="eastAsia"/>
                <w:color w:val="000000" w:themeColor="text1"/>
                <w:sz w:val="19"/>
                <w:szCs w:val="19"/>
              </w:rPr>
              <w:t>と同等の知識及び経験を有すると認める者を置かなければならない。</w:t>
            </w:r>
          </w:p>
          <w:p w14:paraId="008623FB" w14:textId="77777777" w:rsidR="00D82F81" w:rsidRPr="002637EA" w:rsidRDefault="00D82F81"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1F207796" w14:textId="77777777" w:rsidR="00F03320" w:rsidRPr="002637EA" w:rsidRDefault="00F03320"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621C56F6" w14:textId="77777777" w:rsidR="00F03320" w:rsidRPr="002637EA" w:rsidRDefault="00F03320"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7D140C84" w14:textId="77777777" w:rsidR="00F03320" w:rsidRPr="002637EA" w:rsidRDefault="00F03320"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46AA0248" w14:textId="77777777" w:rsidR="00F03320" w:rsidRPr="002637EA" w:rsidRDefault="00F03320"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7277EB3A" w14:textId="77777777" w:rsidR="00F03320" w:rsidRPr="002637EA" w:rsidRDefault="00F03320"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678C1A30" w14:textId="77777777" w:rsidR="00F03320" w:rsidRPr="002637EA" w:rsidRDefault="00F03320"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351EFBD2" w14:textId="4C016075" w:rsidR="00BD72DA" w:rsidRPr="002637EA" w:rsidRDefault="00BD72DA" w:rsidP="00CA5767">
            <w:pPr>
              <w:numPr>
                <w:ilvl w:val="0"/>
                <w:numId w:val="6"/>
              </w:numPr>
              <w:overflowPunct w:val="0"/>
              <w:ind w:left="270" w:hangingChars="142" w:hanging="270"/>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 xml:space="preserve">　小学校教諭又は養護教諭の普通免許状を有する者を</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保育教諭等に代えて置くことができる（５歳児を中心的に保育することが望ましい。）。この場合</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学級担任にはなることができない。</w:t>
            </w:r>
          </w:p>
          <w:p w14:paraId="00AF8481" w14:textId="77777777" w:rsidR="00BD72DA" w:rsidRPr="002637EA" w:rsidRDefault="00BD72DA"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687B0657" w14:textId="12E773FB" w:rsidR="00B63626" w:rsidRPr="002637EA" w:rsidRDefault="00BD72DA" w:rsidP="00CA5767">
            <w:pPr>
              <w:numPr>
                <w:ilvl w:val="0"/>
                <w:numId w:val="6"/>
              </w:numPr>
              <w:overflowPunct w:val="0"/>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 xml:space="preserve">　</w:t>
            </w:r>
            <w:r w:rsidR="00B63626" w:rsidRPr="002637EA">
              <w:rPr>
                <w:rFonts w:ascii="ＭＳ ゴシック" w:eastAsia="ＭＳ ゴシック" w:hAnsi="ＭＳ ゴシック" w:hint="eastAsia"/>
                <w:color w:val="000000" w:themeColor="text1"/>
                <w:sz w:val="19"/>
                <w:szCs w:val="19"/>
              </w:rPr>
              <w:t>１日につき８時間を超えて開所する園において</w:t>
            </w:r>
            <w:r w:rsidR="002E08C1" w:rsidRPr="002637EA">
              <w:rPr>
                <w:rFonts w:ascii="ＭＳ ゴシック" w:eastAsia="ＭＳ ゴシック" w:hAnsi="ＭＳ ゴシック" w:hint="eastAsia"/>
                <w:color w:val="000000" w:themeColor="text1"/>
                <w:sz w:val="19"/>
                <w:szCs w:val="19"/>
              </w:rPr>
              <w:t>､</w:t>
            </w:r>
            <w:r w:rsidR="00B63626" w:rsidRPr="002637EA">
              <w:rPr>
                <w:rFonts w:ascii="ＭＳ ゴシック" w:eastAsia="ＭＳ ゴシック" w:hAnsi="ＭＳ ゴシック" w:hint="eastAsia"/>
                <w:color w:val="000000" w:themeColor="text1"/>
                <w:sz w:val="19"/>
                <w:szCs w:val="19"/>
              </w:rPr>
              <w:t>開所時間を通じて必要となる保育教諭の総数が</w:t>
            </w:r>
            <w:r w:rsidR="002E08C1" w:rsidRPr="002637EA">
              <w:rPr>
                <w:rFonts w:ascii="ＭＳ ゴシック" w:eastAsia="ＭＳ ゴシック" w:hAnsi="ＭＳ ゴシック" w:hint="eastAsia"/>
                <w:color w:val="000000" w:themeColor="text1"/>
                <w:sz w:val="19"/>
                <w:szCs w:val="19"/>
              </w:rPr>
              <w:t>､</w:t>
            </w:r>
            <w:r w:rsidR="00B63626" w:rsidRPr="002637EA">
              <w:rPr>
                <w:rFonts w:ascii="ＭＳ ゴシック" w:eastAsia="ＭＳ ゴシック" w:hAnsi="ＭＳ ゴシック" w:hint="eastAsia"/>
                <w:color w:val="000000" w:themeColor="text1"/>
                <w:sz w:val="19"/>
                <w:szCs w:val="19"/>
              </w:rPr>
              <w:t>当該保育所に係る利用定員の総数に応じて置かなければならない職員の数を超えるときは</w:t>
            </w:r>
            <w:r w:rsidR="002E08C1" w:rsidRPr="002637EA">
              <w:rPr>
                <w:rFonts w:ascii="ＭＳ ゴシック" w:eastAsia="ＭＳ ゴシック" w:hAnsi="ＭＳ ゴシック" w:hint="eastAsia"/>
                <w:color w:val="000000" w:themeColor="text1"/>
                <w:sz w:val="19"/>
                <w:szCs w:val="19"/>
              </w:rPr>
              <w:t>､</w:t>
            </w:r>
            <w:r w:rsidR="00B63626" w:rsidRPr="002637EA">
              <w:rPr>
                <w:rFonts w:ascii="ＭＳ ゴシック" w:eastAsia="ＭＳ ゴシック" w:hAnsi="ＭＳ ゴシック" w:hint="eastAsia"/>
                <w:color w:val="000000" w:themeColor="text1"/>
                <w:sz w:val="19"/>
                <w:szCs w:val="19"/>
              </w:rPr>
              <w:t>当分の間</w:t>
            </w:r>
            <w:r w:rsidR="002E08C1" w:rsidRPr="002637EA">
              <w:rPr>
                <w:rFonts w:ascii="ＭＳ ゴシック" w:eastAsia="ＭＳ ゴシック" w:hAnsi="ＭＳ ゴシック" w:hint="eastAsia"/>
                <w:color w:val="000000" w:themeColor="text1"/>
                <w:sz w:val="19"/>
                <w:szCs w:val="19"/>
              </w:rPr>
              <w:t>､</w:t>
            </w:r>
            <w:r w:rsidR="00B63626" w:rsidRPr="002637EA">
              <w:rPr>
                <w:rFonts w:ascii="ＭＳ ゴシック" w:eastAsia="ＭＳ ゴシック" w:hAnsi="ＭＳ ゴシック" w:hint="eastAsia"/>
                <w:color w:val="000000" w:themeColor="text1"/>
                <w:sz w:val="19"/>
                <w:szCs w:val="19"/>
              </w:rPr>
              <w:t>職員の数の算定については</w:t>
            </w:r>
            <w:r w:rsidR="002E08C1" w:rsidRPr="002637EA">
              <w:rPr>
                <w:rFonts w:ascii="ＭＳ ゴシック" w:eastAsia="ＭＳ ゴシック" w:hAnsi="ＭＳ ゴシック" w:hint="eastAsia"/>
                <w:color w:val="000000" w:themeColor="text1"/>
                <w:sz w:val="19"/>
                <w:szCs w:val="19"/>
              </w:rPr>
              <w:t>､</w:t>
            </w:r>
            <w:r w:rsidR="00B63626" w:rsidRPr="002637EA">
              <w:rPr>
                <w:rFonts w:ascii="ＭＳ ゴシック" w:eastAsia="ＭＳ ゴシック" w:hAnsi="ＭＳ ゴシック" w:hint="eastAsia"/>
                <w:color w:val="000000" w:themeColor="text1"/>
                <w:sz w:val="19"/>
                <w:szCs w:val="19"/>
              </w:rPr>
              <w:t>知事が保育教諭と同等の知識及び経験を有すると認める者を</w:t>
            </w:r>
            <w:r w:rsidR="002E08C1" w:rsidRPr="002637EA">
              <w:rPr>
                <w:rFonts w:ascii="ＭＳ ゴシック" w:eastAsia="ＭＳ ゴシック" w:hAnsi="ＭＳ ゴシック" w:hint="eastAsia"/>
                <w:color w:val="000000" w:themeColor="text1"/>
                <w:sz w:val="19"/>
                <w:szCs w:val="19"/>
              </w:rPr>
              <w:t>､</w:t>
            </w:r>
            <w:r w:rsidR="00B63626" w:rsidRPr="002637EA">
              <w:rPr>
                <w:rFonts w:ascii="ＭＳ ゴシック" w:eastAsia="ＭＳ ゴシック" w:hAnsi="ＭＳ ゴシック" w:hint="eastAsia"/>
                <w:color w:val="000000" w:themeColor="text1"/>
                <w:sz w:val="19"/>
                <w:szCs w:val="19"/>
              </w:rPr>
              <w:t>開所時間を通じて必要となる保育士の総数から利用定員の総数に応じ</w:t>
            </w:r>
            <w:r w:rsidR="00220530" w:rsidRPr="002637EA">
              <w:rPr>
                <w:rFonts w:ascii="ＭＳ ゴシック" w:eastAsia="ＭＳ ゴシック" w:hAnsi="ＭＳ ゴシック" w:hint="eastAsia"/>
                <w:color w:val="000000" w:themeColor="text1"/>
                <w:sz w:val="19"/>
                <w:szCs w:val="19"/>
              </w:rPr>
              <w:t>て置かなければならない職員の数を差し引いて得た数の範囲で</w:t>
            </w:r>
            <w:r w:rsidR="002E08C1" w:rsidRPr="002637EA">
              <w:rPr>
                <w:rFonts w:ascii="ＭＳ ゴシック" w:eastAsia="ＭＳ ゴシック" w:hAnsi="ＭＳ ゴシック" w:hint="eastAsia"/>
                <w:color w:val="000000" w:themeColor="text1"/>
                <w:sz w:val="19"/>
                <w:szCs w:val="19"/>
              </w:rPr>
              <w:t>､</w:t>
            </w:r>
            <w:r w:rsidR="00220530" w:rsidRPr="002637EA">
              <w:rPr>
                <w:rFonts w:ascii="ＭＳ ゴシック" w:eastAsia="ＭＳ ゴシック" w:hAnsi="ＭＳ ゴシック" w:hint="eastAsia"/>
                <w:color w:val="000000" w:themeColor="text1"/>
                <w:sz w:val="19"/>
                <w:szCs w:val="19"/>
              </w:rPr>
              <w:t>保育教諭</w:t>
            </w:r>
            <w:r w:rsidR="00B63626" w:rsidRPr="002637EA">
              <w:rPr>
                <w:rFonts w:ascii="ＭＳ ゴシック" w:eastAsia="ＭＳ ゴシック" w:hAnsi="ＭＳ ゴシック" w:hint="eastAsia"/>
                <w:color w:val="000000" w:themeColor="text1"/>
                <w:sz w:val="19"/>
                <w:szCs w:val="19"/>
              </w:rPr>
              <w:t>とみなすことができる。</w:t>
            </w:r>
          </w:p>
          <w:p w14:paraId="52AF2603" w14:textId="77777777" w:rsidR="00B63626" w:rsidRPr="002637EA" w:rsidRDefault="00B63626"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24522C17" w14:textId="2864D49D" w:rsidR="00D82F81" w:rsidRPr="002637EA" w:rsidRDefault="00BD72DA" w:rsidP="00CA5767">
            <w:pPr>
              <w:numPr>
                <w:ilvl w:val="0"/>
                <w:numId w:val="6"/>
              </w:numPr>
              <w:overflowPunct w:val="0"/>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 xml:space="preserve">　</w:t>
            </w:r>
            <w:r w:rsidR="000A033B" w:rsidRPr="002637EA">
              <w:rPr>
                <w:rFonts w:ascii="ＭＳ ゴシック" w:eastAsia="ＭＳ ゴシック" w:hAnsi="ＭＳ ゴシック" w:hint="eastAsia"/>
                <w:color w:val="000000" w:themeColor="text1"/>
                <w:sz w:val="19"/>
                <w:szCs w:val="19"/>
              </w:rPr>
              <w:t>③</w:t>
            </w:r>
            <w:r w:rsidR="002E08C1" w:rsidRPr="002637EA">
              <w:rPr>
                <w:rFonts w:ascii="ＭＳ ゴシック" w:eastAsia="ＭＳ ゴシック" w:hAnsi="ＭＳ ゴシック" w:hint="eastAsia"/>
                <w:color w:val="000000" w:themeColor="text1"/>
                <w:sz w:val="19"/>
                <w:szCs w:val="19"/>
              </w:rPr>
              <w:t>､</w:t>
            </w:r>
            <w:r w:rsidR="000A033B" w:rsidRPr="002637EA">
              <w:rPr>
                <w:rFonts w:ascii="ＭＳ ゴシック" w:eastAsia="ＭＳ ゴシック" w:hAnsi="ＭＳ ゴシック" w:hint="eastAsia"/>
                <w:color w:val="000000" w:themeColor="text1"/>
                <w:sz w:val="19"/>
                <w:szCs w:val="19"/>
              </w:rPr>
              <w:t>④</w:t>
            </w:r>
            <w:r w:rsidRPr="002637EA">
              <w:rPr>
                <w:rFonts w:ascii="ＭＳ ゴシック" w:eastAsia="ＭＳ ゴシック" w:hAnsi="ＭＳ ゴシック" w:hint="eastAsia"/>
                <w:color w:val="000000" w:themeColor="text1"/>
                <w:sz w:val="19"/>
                <w:szCs w:val="19"/>
              </w:rPr>
              <w:t>を適用</w:t>
            </w:r>
            <w:r w:rsidR="0027202D" w:rsidRPr="002637EA">
              <w:rPr>
                <w:rFonts w:ascii="ＭＳ ゴシック" w:eastAsia="ＭＳ ゴシック" w:hAnsi="ＭＳ ゴシック" w:hint="eastAsia"/>
                <w:color w:val="000000" w:themeColor="text1"/>
                <w:sz w:val="19"/>
                <w:szCs w:val="19"/>
              </w:rPr>
              <w:t>して配置できる職員は</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各時間帯において必要となる職員の1/3までとする。</w:t>
            </w:r>
          </w:p>
          <w:p w14:paraId="7F723083" w14:textId="77777777" w:rsidR="0015376B" w:rsidRPr="002637EA" w:rsidRDefault="0015376B" w:rsidP="00CA5767">
            <w:pPr>
              <w:overflowPunct w:val="0"/>
              <w:spacing w:line="120" w:lineRule="auto"/>
              <w:textAlignment w:val="baseline"/>
              <w:rPr>
                <w:rFonts w:ascii="ＭＳ ゴシック" w:eastAsia="ＭＳ ゴシック" w:hAnsi="ＭＳ ゴシック"/>
                <w:color w:val="000000" w:themeColor="text1"/>
                <w:sz w:val="19"/>
                <w:szCs w:val="19"/>
              </w:rPr>
            </w:pPr>
          </w:p>
          <w:p w14:paraId="5ABC20B4" w14:textId="77777777" w:rsidR="00CA5767" w:rsidRPr="002637EA" w:rsidRDefault="00CA5767" w:rsidP="00CA5767">
            <w:pPr>
              <w:overflowPunct w:val="0"/>
              <w:ind w:left="141" w:hangingChars="74" w:hanging="141"/>
              <w:textAlignment w:val="baseline"/>
              <w:rPr>
                <w:rFonts w:ascii="ＭＳ ゴシック" w:eastAsia="ＭＳ ゴシック" w:hAnsi="ＭＳ ゴシック"/>
                <w:color w:val="000000" w:themeColor="text1"/>
                <w:sz w:val="19"/>
                <w:szCs w:val="19"/>
              </w:rPr>
            </w:pPr>
          </w:p>
          <w:p w14:paraId="7E3F70D4" w14:textId="77777777" w:rsidR="00CA5767" w:rsidRPr="002637EA" w:rsidRDefault="00CA5767" w:rsidP="00CA5767">
            <w:pPr>
              <w:overflowPunct w:val="0"/>
              <w:ind w:left="141" w:hangingChars="74" w:hanging="141"/>
              <w:textAlignment w:val="baseline"/>
              <w:rPr>
                <w:rFonts w:ascii="ＭＳ ゴシック" w:eastAsia="ＭＳ ゴシック" w:hAnsi="ＭＳ ゴシック"/>
                <w:color w:val="000000" w:themeColor="text1"/>
                <w:sz w:val="19"/>
                <w:szCs w:val="19"/>
              </w:rPr>
            </w:pPr>
          </w:p>
          <w:p w14:paraId="62D8743E" w14:textId="77777777" w:rsidR="00CA5767" w:rsidRPr="002637EA" w:rsidRDefault="00CA5767" w:rsidP="00CA5767">
            <w:pPr>
              <w:overflowPunct w:val="0"/>
              <w:ind w:left="141" w:hangingChars="74" w:hanging="141"/>
              <w:textAlignment w:val="baseline"/>
              <w:rPr>
                <w:rFonts w:ascii="ＭＳ ゴシック" w:eastAsia="ＭＳ ゴシック" w:hAnsi="ＭＳ ゴシック"/>
                <w:color w:val="000000" w:themeColor="text1"/>
                <w:sz w:val="19"/>
                <w:szCs w:val="19"/>
              </w:rPr>
            </w:pPr>
          </w:p>
          <w:p w14:paraId="4ED006D7" w14:textId="77777777" w:rsidR="005F42C1" w:rsidRPr="002637EA" w:rsidRDefault="005F42C1" w:rsidP="00CA5767">
            <w:pPr>
              <w:overflowPunct w:val="0"/>
              <w:textAlignment w:val="baseline"/>
              <w:rPr>
                <w:rFonts w:ascii="ＭＳ ゴシック" w:eastAsia="ＭＳ ゴシック" w:hAnsi="ＭＳ ゴシック"/>
                <w:color w:val="000000" w:themeColor="text1"/>
                <w:sz w:val="19"/>
                <w:szCs w:val="19"/>
              </w:rPr>
            </w:pPr>
          </w:p>
        </w:tc>
        <w:tc>
          <w:tcPr>
            <w:tcW w:w="3936" w:type="dxa"/>
            <w:gridSpan w:val="2"/>
          </w:tcPr>
          <w:p w14:paraId="1DA33A07" w14:textId="77777777" w:rsidR="00D82F81" w:rsidRPr="002637EA" w:rsidRDefault="00D82F81" w:rsidP="00CA5767">
            <w:pPr>
              <w:spacing w:line="240" w:lineRule="exact"/>
              <w:rPr>
                <w:rFonts w:ascii="ＭＳ ゴシック" w:eastAsia="ＭＳ ゴシック" w:hAnsi="ＭＳ ゴシック"/>
                <w:color w:val="000000" w:themeColor="text1"/>
                <w:sz w:val="20"/>
                <w:szCs w:val="20"/>
                <w:lang w:eastAsia="zh-CN"/>
              </w:rPr>
            </w:pPr>
          </w:p>
          <w:p w14:paraId="19F5E2CE" w14:textId="77777777" w:rsidR="00D82F81" w:rsidRPr="002637EA" w:rsidRDefault="00D82F81" w:rsidP="00CA5767">
            <w:pPr>
              <w:spacing w:line="240" w:lineRule="exact"/>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基準第5条第3項</w:t>
            </w:r>
          </w:p>
          <w:p w14:paraId="090ABE86" w14:textId="77777777" w:rsidR="00D82F81" w:rsidRPr="002637EA" w:rsidRDefault="00D82F81" w:rsidP="00CA5767">
            <w:pPr>
              <w:spacing w:line="240" w:lineRule="exact"/>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基準附則第３条</w:t>
            </w:r>
          </w:p>
          <w:p w14:paraId="7C3BCB4E" w14:textId="77777777" w:rsidR="00D92B2C" w:rsidRPr="002637EA" w:rsidRDefault="00887898" w:rsidP="00CA5767">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D92B2C" w:rsidRPr="002637EA">
              <w:rPr>
                <w:rFonts w:ascii="ＭＳ ゴシック" w:eastAsia="ＭＳ ゴシック" w:hAnsi="ＭＳ ゴシック" w:hint="eastAsia"/>
                <w:color w:val="000000" w:themeColor="text1"/>
                <w:sz w:val="20"/>
                <w:szCs w:val="20"/>
              </w:rPr>
              <w:t>特定教育・保育等に要する費用の額の算定に関する基準等の制定に伴う実施上の留意事項について</w:t>
            </w:r>
            <w:r w:rsidR="00A878A5" w:rsidRPr="002637EA">
              <w:rPr>
                <w:rFonts w:ascii="ＭＳ ゴシック" w:eastAsia="ＭＳ ゴシック" w:hAnsi="ＭＳ ゴシック" w:hint="eastAsia"/>
                <w:color w:val="000000" w:themeColor="text1"/>
                <w:sz w:val="20"/>
                <w:szCs w:val="20"/>
              </w:rPr>
              <w:t>（</w:t>
            </w:r>
            <w:r w:rsidR="00A279F0" w:rsidRPr="002637EA">
              <w:rPr>
                <w:rFonts w:ascii="ＭＳ ゴシック" w:eastAsia="ＭＳ ゴシック" w:hAnsi="ＭＳ ゴシック" w:hint="eastAsia"/>
                <w:color w:val="000000" w:themeColor="text1"/>
                <w:sz w:val="20"/>
                <w:szCs w:val="20"/>
              </w:rPr>
              <w:t>令和</w:t>
            </w:r>
            <w:r w:rsidR="00A279F0" w:rsidRPr="002637EA">
              <w:rPr>
                <w:rFonts w:ascii="ＭＳ ゴシック" w:eastAsia="ＭＳ ゴシック" w:hAnsi="ＭＳ ゴシック"/>
                <w:color w:val="000000" w:themeColor="text1"/>
                <w:sz w:val="20"/>
                <w:szCs w:val="20"/>
              </w:rPr>
              <w:t>５年５月19日こ</w:t>
            </w:r>
            <w:r w:rsidR="00A279F0" w:rsidRPr="002637EA">
              <w:rPr>
                <w:rFonts w:ascii="ＭＳ ゴシック" w:eastAsia="ＭＳ ゴシック" w:hAnsi="ＭＳ ゴシック" w:hint="eastAsia"/>
                <w:color w:val="000000" w:themeColor="text1"/>
                <w:sz w:val="20"/>
                <w:szCs w:val="20"/>
              </w:rPr>
              <w:t>成</w:t>
            </w:r>
            <w:r w:rsidR="00A279F0" w:rsidRPr="002637EA">
              <w:rPr>
                <w:rFonts w:ascii="ＭＳ ゴシック" w:eastAsia="ＭＳ ゴシック" w:hAnsi="ＭＳ ゴシック"/>
                <w:color w:val="000000" w:themeColor="text1"/>
                <w:sz w:val="20"/>
                <w:szCs w:val="20"/>
              </w:rPr>
              <w:t>保</w:t>
            </w:r>
            <w:r w:rsidR="00A279F0" w:rsidRPr="002637EA">
              <w:rPr>
                <w:rFonts w:ascii="ＭＳ ゴシック" w:eastAsia="ＭＳ ゴシック" w:hAnsi="ＭＳ ゴシック" w:hint="eastAsia"/>
                <w:color w:val="000000" w:themeColor="text1"/>
                <w:sz w:val="20"/>
                <w:szCs w:val="20"/>
              </w:rPr>
              <w:t>38</w:t>
            </w:r>
            <w:r w:rsidR="00A279F0" w:rsidRPr="002637EA">
              <w:rPr>
                <w:rFonts w:ascii="ＭＳ ゴシック" w:eastAsia="ＭＳ ゴシック" w:hAnsi="ＭＳ ゴシック"/>
                <w:color w:val="000000" w:themeColor="text1"/>
                <w:sz w:val="20"/>
                <w:szCs w:val="20"/>
              </w:rPr>
              <w:t>・５文科初第483号</w:t>
            </w:r>
            <w:r w:rsidR="00A279F0" w:rsidRPr="002637EA">
              <w:rPr>
                <w:rFonts w:ascii="ＭＳ ゴシック" w:eastAsia="ＭＳ ゴシック" w:hAnsi="ＭＳ ゴシック" w:hint="eastAsia"/>
                <w:color w:val="000000" w:themeColor="text1"/>
                <w:sz w:val="20"/>
                <w:szCs w:val="20"/>
              </w:rPr>
              <w:t>）</w:t>
            </w:r>
          </w:p>
          <w:p w14:paraId="1CF36B1F" w14:textId="77777777" w:rsidR="00D92B2C" w:rsidRPr="002637EA" w:rsidRDefault="00D92B2C" w:rsidP="00CA5767">
            <w:pPr>
              <w:ind w:left="200" w:hangingChars="100" w:hanging="200"/>
              <w:rPr>
                <w:rFonts w:ascii="ＭＳ ゴシック" w:eastAsia="ＭＳ ゴシック" w:hAnsi="ＭＳ ゴシック"/>
                <w:color w:val="000000" w:themeColor="text1"/>
                <w:sz w:val="20"/>
                <w:szCs w:val="20"/>
              </w:rPr>
            </w:pPr>
          </w:p>
          <w:p w14:paraId="41613A6F" w14:textId="77777777" w:rsidR="00D92B2C" w:rsidRPr="002637EA" w:rsidRDefault="00D92B2C" w:rsidP="00CA5767">
            <w:pPr>
              <w:ind w:left="200" w:hangingChars="100" w:hanging="200"/>
              <w:rPr>
                <w:rFonts w:ascii="ＭＳ ゴシック" w:eastAsia="ＭＳ ゴシック" w:hAnsi="ＭＳ ゴシック"/>
                <w:color w:val="000000" w:themeColor="text1"/>
                <w:sz w:val="20"/>
                <w:szCs w:val="20"/>
              </w:rPr>
            </w:pPr>
          </w:p>
          <w:p w14:paraId="4A0B9AAD" w14:textId="77777777" w:rsidR="00CB7333" w:rsidRPr="002637EA" w:rsidRDefault="00CB7333" w:rsidP="00CA5767">
            <w:pPr>
              <w:ind w:left="200" w:hangingChars="100" w:hanging="200"/>
              <w:rPr>
                <w:rFonts w:ascii="ＭＳ ゴシック" w:eastAsia="ＭＳ ゴシック" w:hAnsi="ＭＳ ゴシック"/>
                <w:color w:val="000000" w:themeColor="text1"/>
                <w:sz w:val="20"/>
                <w:szCs w:val="20"/>
              </w:rPr>
            </w:pPr>
          </w:p>
          <w:p w14:paraId="3A39BD55" w14:textId="77777777" w:rsidR="00CB7333" w:rsidRPr="002637EA" w:rsidRDefault="00CB7333" w:rsidP="00CA5767">
            <w:pPr>
              <w:spacing w:line="360" w:lineRule="auto"/>
              <w:ind w:left="200" w:hangingChars="100" w:hanging="200"/>
              <w:rPr>
                <w:rFonts w:ascii="ＭＳ ゴシック" w:eastAsia="ＭＳ ゴシック" w:hAnsi="ＭＳ ゴシック"/>
                <w:color w:val="000000" w:themeColor="text1"/>
                <w:sz w:val="20"/>
                <w:szCs w:val="20"/>
              </w:rPr>
            </w:pPr>
          </w:p>
          <w:p w14:paraId="54214197" w14:textId="77777777" w:rsidR="00CB7333" w:rsidRPr="002637EA" w:rsidRDefault="00CB7333" w:rsidP="00CA5767">
            <w:pPr>
              <w:ind w:left="200" w:hangingChars="100" w:hanging="200"/>
              <w:rPr>
                <w:rFonts w:ascii="ＭＳ ゴシック" w:eastAsia="ＭＳ ゴシック" w:hAnsi="ＭＳ ゴシック"/>
                <w:color w:val="000000" w:themeColor="text1"/>
                <w:sz w:val="20"/>
                <w:szCs w:val="20"/>
              </w:rPr>
            </w:pPr>
          </w:p>
          <w:p w14:paraId="2A329970" w14:textId="77777777" w:rsidR="00250DEF" w:rsidRPr="002637EA" w:rsidRDefault="00250DEF" w:rsidP="00CA5767">
            <w:pPr>
              <w:ind w:left="200" w:hangingChars="100" w:hanging="200"/>
              <w:rPr>
                <w:rFonts w:ascii="ＭＳ ゴシック" w:eastAsia="ＭＳ ゴシック" w:hAnsi="ＭＳ ゴシック"/>
                <w:color w:val="000000" w:themeColor="text1"/>
                <w:sz w:val="20"/>
                <w:szCs w:val="20"/>
              </w:rPr>
            </w:pPr>
          </w:p>
          <w:p w14:paraId="1ADE2449" w14:textId="77777777" w:rsidR="00CB7333" w:rsidRPr="002637EA" w:rsidRDefault="00CB7333" w:rsidP="00CA5767">
            <w:pPr>
              <w:spacing w:line="240" w:lineRule="exact"/>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基準第13条第2項</w:t>
            </w:r>
          </w:p>
          <w:p w14:paraId="5722C39C" w14:textId="77777777" w:rsidR="00CB7333" w:rsidRPr="002637EA" w:rsidRDefault="00887898" w:rsidP="00CA5767">
            <w:pPr>
              <w:spacing w:line="240" w:lineRule="exact"/>
              <w:ind w:leftChars="100" w:left="21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（児童福祉施設</w:t>
            </w:r>
            <w:r w:rsidR="00CB7333" w:rsidRPr="002637EA">
              <w:rPr>
                <w:rFonts w:ascii="ＭＳ ゴシック" w:eastAsia="ＭＳ ゴシック" w:hAnsi="ＭＳ ゴシック" w:hint="eastAsia"/>
                <w:color w:val="000000" w:themeColor="text1"/>
                <w:sz w:val="20"/>
                <w:szCs w:val="20"/>
                <w:lang w:eastAsia="zh-CN"/>
              </w:rPr>
              <w:t>最低基準第8条）</w:t>
            </w:r>
          </w:p>
          <w:p w14:paraId="6BB70F43" w14:textId="2D238749" w:rsidR="006B1F8C" w:rsidRPr="002637EA" w:rsidRDefault="006B1F8C" w:rsidP="00CA5767">
            <w:pPr>
              <w:ind w:left="186" w:hangingChars="98" w:hanging="186"/>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 鹿児島県児童福祉施設の設備及び運営に関する基準を定める条例第</w:t>
            </w:r>
            <w:r w:rsidRPr="002637EA">
              <w:rPr>
                <w:rFonts w:ascii="ＭＳ ゴシック" w:eastAsia="ＭＳ ゴシック" w:hAnsi="ＭＳ ゴシック"/>
                <w:color w:val="000000" w:themeColor="text1"/>
                <w:sz w:val="19"/>
                <w:szCs w:val="19"/>
              </w:rPr>
              <w:t>10条</w:t>
            </w:r>
            <w:r w:rsidR="002E08C1" w:rsidRPr="002637EA">
              <w:rPr>
                <w:rFonts w:ascii="ＭＳ ゴシック" w:eastAsia="ＭＳ ゴシック" w:hAnsi="ＭＳ ゴシック"/>
                <w:color w:val="000000" w:themeColor="text1"/>
                <w:sz w:val="19"/>
                <w:szCs w:val="19"/>
              </w:rPr>
              <w:t>､</w:t>
            </w:r>
            <w:r w:rsidRPr="002637EA">
              <w:rPr>
                <w:rFonts w:ascii="ＭＳ ゴシック" w:eastAsia="ＭＳ ゴシック" w:hAnsi="ＭＳ ゴシック"/>
                <w:color w:val="000000" w:themeColor="text1"/>
                <w:sz w:val="19"/>
                <w:szCs w:val="19"/>
              </w:rPr>
              <w:t>第10条第２</w:t>
            </w:r>
            <w:r w:rsidRPr="002637EA">
              <w:rPr>
                <w:rFonts w:ascii="ＭＳ ゴシック" w:eastAsia="ＭＳ ゴシック" w:hAnsi="ＭＳ ゴシック" w:hint="eastAsia"/>
                <w:color w:val="000000" w:themeColor="text1"/>
                <w:sz w:val="19"/>
                <w:szCs w:val="19"/>
              </w:rPr>
              <w:t>項</w:t>
            </w:r>
          </w:p>
          <w:p w14:paraId="68D16424" w14:textId="77777777" w:rsidR="00331A0B" w:rsidRPr="002637EA" w:rsidRDefault="00331A0B" w:rsidP="00CA5767">
            <w:pPr>
              <w:rPr>
                <w:rFonts w:ascii="ＭＳ ゴシック" w:eastAsia="DengXian" w:hAnsi="ＭＳ ゴシック"/>
                <w:color w:val="000000" w:themeColor="text1"/>
                <w:sz w:val="20"/>
                <w:szCs w:val="20"/>
                <w:lang w:eastAsia="zh-CN"/>
              </w:rPr>
            </w:pPr>
          </w:p>
          <w:p w14:paraId="43FB9B02" w14:textId="77777777" w:rsidR="00331A0B" w:rsidRPr="002637EA" w:rsidRDefault="00331A0B" w:rsidP="00CA5767">
            <w:pPr>
              <w:spacing w:line="72" w:lineRule="auto"/>
              <w:ind w:left="200" w:hangingChars="100" w:hanging="200"/>
              <w:rPr>
                <w:rFonts w:ascii="ＭＳ ゴシック" w:eastAsia="DengXian" w:hAnsi="ＭＳ ゴシック"/>
                <w:color w:val="000000" w:themeColor="text1"/>
                <w:sz w:val="20"/>
                <w:szCs w:val="20"/>
                <w:lang w:eastAsia="zh-CN"/>
              </w:rPr>
            </w:pPr>
          </w:p>
          <w:p w14:paraId="26768514" w14:textId="77777777" w:rsidR="00CB7333" w:rsidRPr="002637EA" w:rsidRDefault="00EC30EE" w:rsidP="00CA5767">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基準</w:t>
            </w:r>
            <w:r w:rsidR="005F42C1" w:rsidRPr="002637EA">
              <w:rPr>
                <w:rFonts w:ascii="ＭＳ ゴシック" w:eastAsia="ＭＳ ゴシック" w:hAnsi="ＭＳ ゴシック" w:hint="eastAsia"/>
                <w:color w:val="000000" w:themeColor="text1"/>
                <w:sz w:val="20"/>
                <w:szCs w:val="20"/>
              </w:rPr>
              <w:t>附則第</w:t>
            </w:r>
            <w:r w:rsidRPr="002637EA">
              <w:rPr>
                <w:rFonts w:ascii="ＭＳ ゴシック" w:eastAsia="ＭＳ ゴシック" w:hAnsi="ＭＳ ゴシック" w:hint="eastAsia"/>
                <w:color w:val="000000" w:themeColor="text1"/>
                <w:sz w:val="20"/>
                <w:szCs w:val="20"/>
              </w:rPr>
              <w:t>５条～第８条</w:t>
            </w:r>
          </w:p>
          <w:p w14:paraId="2BDC1294" w14:textId="77777777" w:rsidR="005F42C1" w:rsidRPr="002637EA" w:rsidRDefault="005F42C1" w:rsidP="00CA5767">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認定こども園における職員配置に係る特例について（H28.4.1　府子本第246号28文科初第51号雇児発0401第32号）</w:t>
            </w:r>
          </w:p>
          <w:p w14:paraId="37533B80" w14:textId="4EE74743" w:rsidR="00F03320" w:rsidRPr="002637EA" w:rsidRDefault="004749BA" w:rsidP="00F03320">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DD4909" w:rsidRPr="002637EA">
              <w:rPr>
                <w:rFonts w:ascii="ＭＳ ゴシック" w:eastAsia="ＭＳ ゴシック" w:hAnsi="ＭＳ ゴシック" w:hint="eastAsia"/>
                <w:color w:val="000000" w:themeColor="text1"/>
                <w:sz w:val="20"/>
                <w:szCs w:val="20"/>
              </w:rPr>
              <w:t>都道府県</w:t>
            </w:r>
            <w:r w:rsidRPr="002637EA">
              <w:rPr>
                <w:rFonts w:ascii="ＭＳ ゴシック" w:eastAsia="ＭＳ ゴシック" w:hAnsi="ＭＳ ゴシック" w:hint="eastAsia"/>
                <w:color w:val="000000" w:themeColor="text1"/>
                <w:sz w:val="20"/>
                <w:szCs w:val="20"/>
              </w:rPr>
              <w:t>知事が保育士と同等の知識及び</w:t>
            </w:r>
            <w:r w:rsidR="00F03320" w:rsidRPr="002637EA">
              <w:rPr>
                <w:rFonts w:ascii="ＭＳ ゴシック" w:eastAsia="ＭＳ ゴシック" w:hAnsi="ＭＳ ゴシック" w:hint="eastAsia"/>
                <w:color w:val="000000" w:themeColor="text1"/>
                <w:sz w:val="20"/>
                <w:szCs w:val="20"/>
              </w:rPr>
              <w:t>経験を有すると認める者」</w:t>
            </w:r>
          </w:p>
          <w:p w14:paraId="7D04B065" w14:textId="3BD15755" w:rsidR="00F03320" w:rsidRPr="002637EA" w:rsidRDefault="00F03320" w:rsidP="00F03320">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・保育所で保育業務に従事した期間が常勤換算で１年以上ある者（1440時間以上）</w:t>
            </w:r>
          </w:p>
          <w:p w14:paraId="7F8EA967" w14:textId="38B5B047" w:rsidR="006B1F8C" w:rsidRPr="002637EA" w:rsidRDefault="00F03320" w:rsidP="00CA5767">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・家庭的保育者（市町村が行う家庭的保育者認定研修を修了した者</w:t>
            </w:r>
          </w:p>
          <w:p w14:paraId="6762C213" w14:textId="5D6926DC" w:rsidR="00F03320" w:rsidRPr="002637EA" w:rsidRDefault="00F03320" w:rsidP="00CA5767">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・子育て支援員研修のうち地域型保育コース（地域型保育）を修了した者」</w:t>
            </w:r>
          </w:p>
          <w:p w14:paraId="1F05C676" w14:textId="77777777" w:rsidR="006B1F8C" w:rsidRPr="002637EA" w:rsidRDefault="006B1F8C" w:rsidP="00CA5767">
            <w:pPr>
              <w:ind w:left="200" w:hangingChars="100" w:hanging="200"/>
              <w:rPr>
                <w:rFonts w:ascii="ＭＳ ゴシック" w:eastAsia="ＭＳ ゴシック" w:hAnsi="ＭＳ ゴシック"/>
                <w:color w:val="000000" w:themeColor="text1"/>
                <w:sz w:val="20"/>
                <w:szCs w:val="20"/>
              </w:rPr>
            </w:pPr>
          </w:p>
          <w:p w14:paraId="3B9B6207" w14:textId="77777777" w:rsidR="006B1F8C" w:rsidRPr="002637EA" w:rsidRDefault="006B1F8C" w:rsidP="00CA5767">
            <w:pPr>
              <w:ind w:left="200" w:hangingChars="100" w:hanging="200"/>
              <w:rPr>
                <w:rFonts w:ascii="ＭＳ ゴシック" w:eastAsia="ＭＳ ゴシック" w:hAnsi="ＭＳ ゴシック"/>
                <w:color w:val="000000" w:themeColor="text1"/>
                <w:sz w:val="20"/>
                <w:szCs w:val="20"/>
              </w:rPr>
            </w:pPr>
          </w:p>
          <w:p w14:paraId="530C731E" w14:textId="77777777" w:rsidR="006B1F8C" w:rsidRPr="002637EA" w:rsidRDefault="006B1F8C" w:rsidP="00CA5767">
            <w:pPr>
              <w:ind w:left="200" w:hangingChars="100" w:hanging="200"/>
              <w:rPr>
                <w:rFonts w:ascii="ＭＳ ゴシック" w:eastAsia="ＭＳ ゴシック" w:hAnsi="ＭＳ ゴシック"/>
                <w:color w:val="000000" w:themeColor="text1"/>
                <w:sz w:val="20"/>
                <w:szCs w:val="20"/>
              </w:rPr>
            </w:pPr>
          </w:p>
          <w:p w14:paraId="1FA9382B" w14:textId="77777777" w:rsidR="0015376B" w:rsidRPr="002637EA" w:rsidRDefault="0015376B" w:rsidP="00CA5767">
            <w:pPr>
              <w:ind w:left="200" w:hangingChars="100" w:hanging="200"/>
              <w:rPr>
                <w:rFonts w:ascii="ＭＳ ゴシック" w:eastAsia="ＭＳ ゴシック" w:hAnsi="ＭＳ ゴシック"/>
                <w:color w:val="000000" w:themeColor="text1"/>
                <w:sz w:val="20"/>
                <w:szCs w:val="20"/>
              </w:rPr>
            </w:pPr>
          </w:p>
          <w:p w14:paraId="39DC7D2C" w14:textId="77777777" w:rsidR="0015376B" w:rsidRPr="002637EA" w:rsidRDefault="0015376B" w:rsidP="00CA5767">
            <w:pPr>
              <w:ind w:left="200" w:hangingChars="100" w:hanging="200"/>
              <w:rPr>
                <w:rFonts w:ascii="ＭＳ ゴシック" w:eastAsia="ＭＳ ゴシック" w:hAnsi="ＭＳ ゴシック"/>
                <w:color w:val="000000" w:themeColor="text1"/>
                <w:sz w:val="20"/>
                <w:szCs w:val="20"/>
              </w:rPr>
            </w:pPr>
          </w:p>
          <w:p w14:paraId="5ABAD9A0" w14:textId="77777777" w:rsidR="0015376B" w:rsidRPr="002637EA" w:rsidRDefault="0015376B" w:rsidP="00CA5767">
            <w:pPr>
              <w:ind w:left="200" w:hangingChars="100" w:hanging="200"/>
              <w:rPr>
                <w:rFonts w:ascii="ＭＳ ゴシック" w:eastAsia="ＭＳ ゴシック" w:hAnsi="ＭＳ ゴシック"/>
                <w:color w:val="000000" w:themeColor="text1"/>
                <w:sz w:val="20"/>
                <w:szCs w:val="20"/>
              </w:rPr>
            </w:pPr>
          </w:p>
          <w:p w14:paraId="4D3BA465" w14:textId="77777777" w:rsidR="0015376B" w:rsidRPr="002637EA" w:rsidRDefault="0015376B" w:rsidP="00CA5767">
            <w:pPr>
              <w:ind w:left="200" w:hangingChars="100" w:hanging="200"/>
              <w:rPr>
                <w:rFonts w:ascii="ＭＳ ゴシック" w:eastAsia="ＭＳ ゴシック" w:hAnsi="ＭＳ ゴシック"/>
                <w:color w:val="000000" w:themeColor="text1"/>
                <w:sz w:val="20"/>
                <w:szCs w:val="20"/>
              </w:rPr>
            </w:pPr>
          </w:p>
          <w:p w14:paraId="041E854C" w14:textId="77777777" w:rsidR="0015376B" w:rsidRPr="002637EA" w:rsidRDefault="0015376B" w:rsidP="00CA5767">
            <w:pPr>
              <w:ind w:left="200" w:hangingChars="100" w:hanging="200"/>
              <w:rPr>
                <w:rFonts w:ascii="ＭＳ ゴシック" w:eastAsia="ＭＳ ゴシック" w:hAnsi="ＭＳ ゴシック"/>
                <w:color w:val="000000" w:themeColor="text1"/>
                <w:sz w:val="20"/>
                <w:szCs w:val="20"/>
              </w:rPr>
            </w:pPr>
          </w:p>
          <w:p w14:paraId="21EC567B" w14:textId="77777777" w:rsidR="0015376B" w:rsidRPr="002637EA" w:rsidRDefault="0015376B" w:rsidP="00CA5767">
            <w:pPr>
              <w:ind w:left="200" w:hangingChars="100" w:hanging="200"/>
              <w:rPr>
                <w:rFonts w:ascii="ＭＳ ゴシック" w:eastAsia="ＭＳ ゴシック" w:hAnsi="ＭＳ ゴシック"/>
                <w:color w:val="000000" w:themeColor="text1"/>
                <w:sz w:val="20"/>
                <w:szCs w:val="20"/>
              </w:rPr>
            </w:pPr>
          </w:p>
          <w:p w14:paraId="02BE640F" w14:textId="77777777" w:rsidR="0015376B" w:rsidRPr="002637EA" w:rsidRDefault="0015376B" w:rsidP="00CA5767">
            <w:pPr>
              <w:ind w:left="200" w:hangingChars="100" w:hanging="200"/>
              <w:rPr>
                <w:rFonts w:ascii="ＭＳ ゴシック" w:eastAsia="ＭＳ ゴシック" w:hAnsi="ＭＳ ゴシック"/>
                <w:color w:val="000000" w:themeColor="text1"/>
                <w:sz w:val="20"/>
                <w:szCs w:val="20"/>
              </w:rPr>
            </w:pPr>
          </w:p>
          <w:p w14:paraId="5D114FD7" w14:textId="77777777" w:rsidR="0015376B" w:rsidRPr="002637EA" w:rsidRDefault="0015376B" w:rsidP="00CA5767">
            <w:pPr>
              <w:rPr>
                <w:rFonts w:ascii="ＭＳ ゴシック" w:eastAsia="ＭＳ ゴシック" w:hAnsi="ＭＳ ゴシック"/>
                <w:color w:val="000000" w:themeColor="text1"/>
                <w:sz w:val="20"/>
                <w:szCs w:val="20"/>
              </w:rPr>
            </w:pPr>
          </w:p>
          <w:p w14:paraId="7C30D461" w14:textId="77777777" w:rsidR="0015376B" w:rsidRPr="002637EA" w:rsidRDefault="0015376B" w:rsidP="00CA5767">
            <w:pPr>
              <w:ind w:left="200" w:hangingChars="100" w:hanging="200"/>
              <w:rPr>
                <w:rFonts w:ascii="ＭＳ ゴシック" w:eastAsia="ＭＳ ゴシック" w:hAnsi="ＭＳ ゴシック"/>
                <w:color w:val="000000" w:themeColor="text1"/>
                <w:sz w:val="20"/>
                <w:szCs w:val="20"/>
              </w:rPr>
            </w:pPr>
          </w:p>
          <w:p w14:paraId="785085F2" w14:textId="77777777" w:rsidR="0015376B" w:rsidRPr="002637EA" w:rsidRDefault="0015376B" w:rsidP="00CA5767">
            <w:pPr>
              <w:rPr>
                <w:rFonts w:ascii="ＭＳ ゴシック" w:eastAsia="ＭＳ ゴシック" w:hAnsi="ＭＳ ゴシック"/>
                <w:color w:val="000000" w:themeColor="text1"/>
                <w:sz w:val="20"/>
                <w:szCs w:val="20"/>
              </w:rPr>
            </w:pPr>
          </w:p>
          <w:p w14:paraId="442F86BB" w14:textId="77777777" w:rsidR="0015376B" w:rsidRPr="002637EA" w:rsidRDefault="0015376B" w:rsidP="00CA5767">
            <w:pPr>
              <w:rPr>
                <w:rFonts w:ascii="ＭＳ ゴシック" w:eastAsia="ＭＳ ゴシック" w:hAnsi="ＭＳ ゴシック"/>
                <w:color w:val="000000" w:themeColor="text1"/>
                <w:sz w:val="20"/>
                <w:szCs w:val="20"/>
              </w:rPr>
            </w:pPr>
          </w:p>
          <w:p w14:paraId="6E508A79" w14:textId="77777777" w:rsidR="0015376B" w:rsidRPr="002637EA" w:rsidRDefault="0015376B" w:rsidP="00CA5767">
            <w:pPr>
              <w:ind w:left="200" w:hangingChars="100" w:hanging="200"/>
              <w:rPr>
                <w:rFonts w:ascii="ＭＳ ゴシック" w:eastAsia="ＭＳ ゴシック" w:hAnsi="ＭＳ ゴシック"/>
                <w:color w:val="000000" w:themeColor="text1"/>
                <w:sz w:val="20"/>
                <w:szCs w:val="20"/>
              </w:rPr>
            </w:pPr>
          </w:p>
          <w:p w14:paraId="4C073E96" w14:textId="77777777" w:rsidR="00ED4BFD" w:rsidRPr="002637EA" w:rsidRDefault="00ED4BFD" w:rsidP="00CA5767">
            <w:pPr>
              <w:ind w:left="200" w:hangingChars="100" w:hanging="200"/>
              <w:rPr>
                <w:rFonts w:ascii="ＭＳ ゴシック" w:eastAsia="ＭＳ ゴシック" w:hAnsi="ＭＳ ゴシック"/>
                <w:color w:val="000000" w:themeColor="text1"/>
                <w:sz w:val="20"/>
                <w:szCs w:val="20"/>
              </w:rPr>
            </w:pPr>
          </w:p>
          <w:p w14:paraId="01A34324" w14:textId="77777777" w:rsidR="00ED4BFD" w:rsidRPr="002637EA" w:rsidRDefault="00ED4BFD" w:rsidP="00CA5767">
            <w:pPr>
              <w:ind w:left="200" w:hangingChars="100" w:hanging="200"/>
              <w:rPr>
                <w:rFonts w:ascii="ＭＳ ゴシック" w:eastAsia="ＭＳ ゴシック" w:hAnsi="ＭＳ ゴシック"/>
                <w:color w:val="000000" w:themeColor="text1"/>
                <w:sz w:val="20"/>
                <w:szCs w:val="20"/>
              </w:rPr>
            </w:pPr>
          </w:p>
          <w:p w14:paraId="6FB4A334" w14:textId="77777777" w:rsidR="00ED4BFD" w:rsidRPr="002637EA" w:rsidRDefault="00ED4BFD" w:rsidP="00CA5767">
            <w:pPr>
              <w:ind w:left="200" w:hangingChars="100" w:hanging="200"/>
              <w:rPr>
                <w:rFonts w:ascii="ＭＳ ゴシック" w:eastAsia="ＭＳ ゴシック" w:hAnsi="ＭＳ ゴシック"/>
                <w:color w:val="000000" w:themeColor="text1"/>
                <w:sz w:val="20"/>
                <w:szCs w:val="20"/>
              </w:rPr>
            </w:pPr>
          </w:p>
          <w:p w14:paraId="3497F3BA" w14:textId="77777777" w:rsidR="00ED4BFD" w:rsidRPr="002637EA" w:rsidRDefault="00ED4BFD" w:rsidP="00CA5767">
            <w:pPr>
              <w:ind w:left="200" w:hangingChars="100" w:hanging="200"/>
              <w:rPr>
                <w:rFonts w:ascii="ＭＳ ゴシック" w:eastAsia="ＭＳ ゴシック" w:hAnsi="ＭＳ ゴシック"/>
                <w:color w:val="000000" w:themeColor="text1"/>
                <w:sz w:val="20"/>
                <w:szCs w:val="20"/>
              </w:rPr>
            </w:pPr>
          </w:p>
          <w:p w14:paraId="22DD3C4B" w14:textId="5DEFD5D5" w:rsidR="0015376B" w:rsidRPr="002637EA" w:rsidRDefault="0015376B" w:rsidP="00CA5767">
            <w:pPr>
              <w:ind w:left="200" w:hangingChars="100" w:hanging="200"/>
              <w:rPr>
                <w:rFonts w:ascii="ＭＳ ゴシック" w:eastAsia="ＭＳ ゴシック" w:hAnsi="ＭＳ ゴシック"/>
                <w:color w:val="000000" w:themeColor="text1"/>
                <w:sz w:val="20"/>
                <w:szCs w:val="20"/>
              </w:rPr>
            </w:pPr>
          </w:p>
        </w:tc>
      </w:tr>
    </w:tbl>
    <w:p w14:paraId="7DCA86E3" w14:textId="3979E0DA" w:rsidR="00CA5767" w:rsidRPr="002637EA" w:rsidRDefault="00153A46" w:rsidP="004749BA">
      <w:pPr>
        <w:jc w:val="center"/>
        <w:rPr>
          <w:rFonts w:ascii="ＭＳ ゴシック" w:eastAsia="ＭＳ ゴシック" w:hAnsi="ＭＳ ゴシック"/>
          <w:color w:val="000000" w:themeColor="text1"/>
          <w:sz w:val="28"/>
          <w:szCs w:val="28"/>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－６</w:t>
      </w:r>
      <w:r w:rsidR="004749BA" w:rsidRPr="002637EA">
        <w:rPr>
          <w:rFonts w:ascii="ＭＳ ゴシック" w:eastAsia="ＭＳ ゴシック" w:hAnsi="ＭＳ ゴシック" w:hint="eastAsia"/>
          <w:color w:val="000000" w:themeColor="text1"/>
          <w:sz w:val="20"/>
          <w:szCs w:val="20"/>
        </w:rPr>
        <w:t>―</w:t>
      </w:r>
    </w:p>
    <w:p w14:paraId="5DA5BDE8" w14:textId="77777777" w:rsidR="00153A46" w:rsidRPr="002637EA" w:rsidRDefault="00153A46">
      <w:pPr>
        <w:rPr>
          <w:color w:val="000000" w:themeColor="text1"/>
        </w:rPr>
      </w:pPr>
    </w:p>
    <w:p w14:paraId="3A734878" w14:textId="77777777" w:rsidR="00153A46" w:rsidRPr="002637EA" w:rsidRDefault="00153A46">
      <w:pPr>
        <w:rPr>
          <w:color w:val="000000" w:themeColor="text1"/>
        </w:rPr>
      </w:pPr>
    </w:p>
    <w:p w14:paraId="73AFFF9A" w14:textId="77777777" w:rsidR="00153A46" w:rsidRPr="002637EA" w:rsidRDefault="00153A46">
      <w:pPr>
        <w:rPr>
          <w:color w:val="000000" w:themeColor="text1"/>
        </w:rPr>
      </w:pPr>
    </w:p>
    <w:p w14:paraId="41EDB93F" w14:textId="77777777" w:rsidR="00153A46" w:rsidRPr="002637EA" w:rsidRDefault="00153A46">
      <w:pPr>
        <w:rPr>
          <w:color w:val="000000" w:themeColor="text1"/>
        </w:rPr>
      </w:pPr>
    </w:p>
    <w:p w14:paraId="57E87AEE" w14:textId="77777777" w:rsidR="00153A46" w:rsidRPr="002637EA" w:rsidRDefault="00153A46">
      <w:pPr>
        <w:rPr>
          <w:color w:val="000000" w:themeColor="text1"/>
        </w:rPr>
      </w:pPr>
    </w:p>
    <w:p w14:paraId="0CC0DC86" w14:textId="77777777" w:rsidR="00153A46" w:rsidRPr="002637EA" w:rsidRDefault="00153A46">
      <w:pPr>
        <w:rPr>
          <w:color w:val="000000" w:themeColor="text1"/>
        </w:rPr>
      </w:pPr>
    </w:p>
    <w:p w14:paraId="5DD8AEE9" w14:textId="77777777" w:rsidR="00153A46" w:rsidRPr="002637EA" w:rsidRDefault="00153A46">
      <w:pPr>
        <w:rPr>
          <w:color w:val="000000" w:themeColor="text1"/>
        </w:rPr>
      </w:pPr>
    </w:p>
    <w:p w14:paraId="5CBAFD41" w14:textId="77777777" w:rsidR="00153A46" w:rsidRPr="002637EA" w:rsidRDefault="00153A46">
      <w:pPr>
        <w:rPr>
          <w:color w:val="000000" w:themeColor="text1"/>
        </w:rPr>
      </w:pPr>
    </w:p>
    <w:p w14:paraId="0C9293F0" w14:textId="77777777" w:rsidR="00153A46" w:rsidRPr="002637EA" w:rsidRDefault="00153A46">
      <w:pPr>
        <w:rPr>
          <w:color w:val="000000" w:themeColor="text1"/>
        </w:rPr>
      </w:pPr>
    </w:p>
    <w:p w14:paraId="6E42122F" w14:textId="77777777" w:rsidR="00153A46" w:rsidRPr="002637EA" w:rsidRDefault="00153A46">
      <w:pPr>
        <w:rPr>
          <w:color w:val="000000" w:themeColor="text1"/>
        </w:rPr>
      </w:pPr>
    </w:p>
    <w:p w14:paraId="77C09785" w14:textId="77777777" w:rsidR="00153A46" w:rsidRPr="002637EA" w:rsidRDefault="00153A46">
      <w:pPr>
        <w:rPr>
          <w:color w:val="000000" w:themeColor="text1"/>
        </w:rPr>
      </w:pPr>
    </w:p>
    <w:p w14:paraId="3281D2A9" w14:textId="77777777" w:rsidR="00153A46" w:rsidRPr="002637EA" w:rsidRDefault="00153A46">
      <w:pPr>
        <w:rPr>
          <w:color w:val="000000" w:themeColor="text1"/>
        </w:rPr>
      </w:pPr>
    </w:p>
    <w:p w14:paraId="397B7549" w14:textId="77777777" w:rsidR="00153A46" w:rsidRPr="002637EA" w:rsidRDefault="00153A46">
      <w:pPr>
        <w:rPr>
          <w:color w:val="000000" w:themeColor="text1"/>
        </w:rPr>
      </w:pPr>
    </w:p>
    <w:p w14:paraId="504F4DD5" w14:textId="77777777" w:rsidR="00153A46" w:rsidRPr="002637EA" w:rsidRDefault="00153A46">
      <w:pPr>
        <w:rPr>
          <w:color w:val="000000" w:themeColor="text1"/>
        </w:rPr>
      </w:pPr>
    </w:p>
    <w:p w14:paraId="0D69B5D4" w14:textId="77777777" w:rsidR="00153A46" w:rsidRPr="002637EA" w:rsidRDefault="00153A46">
      <w:pPr>
        <w:rPr>
          <w:color w:val="000000" w:themeColor="text1"/>
        </w:rPr>
      </w:pPr>
    </w:p>
    <w:p w14:paraId="2B714A80" w14:textId="77777777" w:rsidR="00153A46" w:rsidRPr="002637EA" w:rsidRDefault="00153A46">
      <w:pPr>
        <w:rPr>
          <w:color w:val="000000" w:themeColor="text1"/>
        </w:rPr>
      </w:pPr>
    </w:p>
    <w:p w14:paraId="3443EB17" w14:textId="77777777" w:rsidR="00153A46" w:rsidRPr="002637EA" w:rsidRDefault="00153A46">
      <w:pPr>
        <w:rPr>
          <w:color w:val="000000" w:themeColor="text1"/>
        </w:rPr>
      </w:pPr>
    </w:p>
    <w:p w14:paraId="2C9E9BFC" w14:textId="77777777" w:rsidR="00153A46" w:rsidRPr="002637EA" w:rsidRDefault="00153A46">
      <w:pPr>
        <w:rPr>
          <w:color w:val="000000" w:themeColor="text1"/>
        </w:rPr>
      </w:pPr>
    </w:p>
    <w:p w14:paraId="5BD2E916" w14:textId="77777777" w:rsidR="00153A46" w:rsidRPr="002637EA" w:rsidRDefault="00D0023A" w:rsidP="00D0023A">
      <w:pPr>
        <w:jc w:val="center"/>
        <w:rPr>
          <w:b/>
          <w:color w:val="000000" w:themeColor="text1"/>
          <w:sz w:val="36"/>
          <w:szCs w:val="36"/>
        </w:rPr>
      </w:pPr>
      <w:r w:rsidRPr="002637EA">
        <w:rPr>
          <w:rFonts w:hint="eastAsia"/>
          <w:b/>
          <w:color w:val="000000" w:themeColor="text1"/>
          <w:sz w:val="36"/>
          <w:szCs w:val="36"/>
        </w:rPr>
        <w:t xml:space="preserve">【　</w:t>
      </w:r>
      <w:r w:rsidRPr="002637EA">
        <w:rPr>
          <w:rFonts w:ascii="ＭＳ ゴシック" w:eastAsia="ＭＳ ゴシック" w:hAnsi="ＭＳ ゴシック" w:hint="eastAsia"/>
          <w:b/>
          <w:color w:val="000000" w:themeColor="text1"/>
          <w:sz w:val="36"/>
          <w:szCs w:val="36"/>
        </w:rPr>
        <w:t xml:space="preserve">　空　　　白　</w:t>
      </w:r>
      <w:r w:rsidRPr="002637EA">
        <w:rPr>
          <w:rFonts w:hint="eastAsia"/>
          <w:b/>
          <w:color w:val="000000" w:themeColor="text1"/>
          <w:sz w:val="36"/>
          <w:szCs w:val="36"/>
        </w:rPr>
        <w:t xml:space="preserve">　】</w:t>
      </w:r>
    </w:p>
    <w:p w14:paraId="4544E954" w14:textId="77777777" w:rsidR="00153A46" w:rsidRPr="002637EA" w:rsidRDefault="00153A46">
      <w:pPr>
        <w:rPr>
          <w:color w:val="000000" w:themeColor="text1"/>
        </w:rPr>
      </w:pPr>
    </w:p>
    <w:p w14:paraId="7FB80A69" w14:textId="77777777" w:rsidR="00153A46" w:rsidRPr="002637EA" w:rsidRDefault="00153A46">
      <w:pPr>
        <w:rPr>
          <w:color w:val="000000" w:themeColor="text1"/>
        </w:rPr>
      </w:pPr>
    </w:p>
    <w:p w14:paraId="5274689C" w14:textId="77777777" w:rsidR="00153A46" w:rsidRPr="002637EA" w:rsidRDefault="00153A46">
      <w:pPr>
        <w:rPr>
          <w:color w:val="000000" w:themeColor="text1"/>
        </w:rPr>
      </w:pPr>
    </w:p>
    <w:p w14:paraId="56DE1C49" w14:textId="77777777" w:rsidR="00153A46" w:rsidRPr="002637EA" w:rsidRDefault="00153A46">
      <w:pPr>
        <w:rPr>
          <w:color w:val="000000" w:themeColor="text1"/>
        </w:rPr>
      </w:pPr>
    </w:p>
    <w:p w14:paraId="21F000C7" w14:textId="77777777" w:rsidR="00153A46" w:rsidRPr="002637EA" w:rsidRDefault="00153A46">
      <w:pPr>
        <w:rPr>
          <w:color w:val="000000" w:themeColor="text1"/>
        </w:rPr>
      </w:pPr>
    </w:p>
    <w:p w14:paraId="0F5A871F" w14:textId="77777777" w:rsidR="00153A46" w:rsidRPr="002637EA" w:rsidRDefault="00153A46">
      <w:pPr>
        <w:rPr>
          <w:color w:val="000000" w:themeColor="text1"/>
        </w:rPr>
      </w:pPr>
    </w:p>
    <w:p w14:paraId="1EFE65EA" w14:textId="77777777" w:rsidR="00153A46" w:rsidRPr="002637EA" w:rsidRDefault="00153A46">
      <w:pPr>
        <w:rPr>
          <w:color w:val="000000" w:themeColor="text1"/>
        </w:rPr>
      </w:pPr>
    </w:p>
    <w:p w14:paraId="20987795" w14:textId="77777777" w:rsidR="00153A46" w:rsidRPr="002637EA" w:rsidRDefault="00153A46">
      <w:pPr>
        <w:rPr>
          <w:color w:val="000000" w:themeColor="text1"/>
        </w:rPr>
      </w:pPr>
    </w:p>
    <w:p w14:paraId="1430641A" w14:textId="77777777" w:rsidR="00153A46" w:rsidRPr="002637EA" w:rsidRDefault="00153A46">
      <w:pPr>
        <w:rPr>
          <w:color w:val="000000" w:themeColor="text1"/>
        </w:rPr>
      </w:pPr>
    </w:p>
    <w:p w14:paraId="1F7CEC2D" w14:textId="77777777" w:rsidR="00153A46" w:rsidRPr="002637EA" w:rsidRDefault="00153A46">
      <w:pPr>
        <w:rPr>
          <w:color w:val="000000" w:themeColor="text1"/>
        </w:rPr>
      </w:pPr>
    </w:p>
    <w:p w14:paraId="167D2CB4" w14:textId="77777777" w:rsidR="00153A46" w:rsidRPr="002637EA" w:rsidRDefault="00153A46">
      <w:pPr>
        <w:rPr>
          <w:color w:val="000000" w:themeColor="text1"/>
        </w:rPr>
      </w:pPr>
    </w:p>
    <w:p w14:paraId="5B28AB43" w14:textId="77777777" w:rsidR="00153A46" w:rsidRPr="002637EA" w:rsidRDefault="00153A46">
      <w:pPr>
        <w:rPr>
          <w:color w:val="000000" w:themeColor="text1"/>
        </w:rPr>
      </w:pPr>
    </w:p>
    <w:p w14:paraId="423F1A2F" w14:textId="77777777" w:rsidR="00153A46" w:rsidRPr="002637EA" w:rsidRDefault="00153A46">
      <w:pPr>
        <w:rPr>
          <w:color w:val="000000" w:themeColor="text1"/>
        </w:rPr>
      </w:pPr>
    </w:p>
    <w:p w14:paraId="09DC45AF" w14:textId="77777777" w:rsidR="00153A46" w:rsidRPr="002637EA" w:rsidRDefault="00153A46">
      <w:pPr>
        <w:rPr>
          <w:color w:val="000000" w:themeColor="text1"/>
        </w:rPr>
      </w:pPr>
    </w:p>
    <w:p w14:paraId="6269FE6C" w14:textId="77777777" w:rsidR="00153A46" w:rsidRPr="002637EA" w:rsidRDefault="00153A46">
      <w:pPr>
        <w:rPr>
          <w:color w:val="000000" w:themeColor="text1"/>
        </w:rPr>
      </w:pPr>
    </w:p>
    <w:p w14:paraId="175269C0" w14:textId="77777777" w:rsidR="00153A46" w:rsidRPr="002637EA" w:rsidRDefault="00153A46">
      <w:pPr>
        <w:rPr>
          <w:color w:val="000000" w:themeColor="text1"/>
        </w:rPr>
      </w:pPr>
    </w:p>
    <w:p w14:paraId="4FAFAF89" w14:textId="77777777" w:rsidR="00153A46" w:rsidRPr="002637EA" w:rsidRDefault="00153A46">
      <w:pPr>
        <w:rPr>
          <w:color w:val="000000" w:themeColor="text1"/>
        </w:rPr>
      </w:pPr>
    </w:p>
    <w:p w14:paraId="21EDEADF" w14:textId="77777777" w:rsidR="00153A46" w:rsidRPr="002637EA" w:rsidRDefault="00153A46">
      <w:pPr>
        <w:rPr>
          <w:color w:val="000000" w:themeColor="text1"/>
        </w:rPr>
      </w:pPr>
    </w:p>
    <w:p w14:paraId="3F582728" w14:textId="77777777" w:rsidR="00153A46" w:rsidRPr="002637EA" w:rsidRDefault="00153A46">
      <w:pPr>
        <w:rPr>
          <w:color w:val="000000" w:themeColor="text1"/>
        </w:rPr>
      </w:pPr>
    </w:p>
    <w:p w14:paraId="33E30193" w14:textId="77777777" w:rsidR="00153A46" w:rsidRPr="002637EA" w:rsidRDefault="00153A46">
      <w:pPr>
        <w:rPr>
          <w:color w:val="000000" w:themeColor="text1"/>
        </w:rPr>
      </w:pPr>
    </w:p>
    <w:p w14:paraId="26C0284A" w14:textId="77777777" w:rsidR="00153A46" w:rsidRPr="002637EA" w:rsidRDefault="00153A46">
      <w:pPr>
        <w:rPr>
          <w:color w:val="000000" w:themeColor="text1"/>
        </w:rPr>
      </w:pPr>
    </w:p>
    <w:p w14:paraId="34D66817" w14:textId="77777777" w:rsidR="00153A46" w:rsidRPr="002637EA" w:rsidRDefault="00153A46">
      <w:pPr>
        <w:rPr>
          <w:color w:val="000000" w:themeColor="text1"/>
        </w:rPr>
      </w:pPr>
    </w:p>
    <w:p w14:paraId="2063FF97" w14:textId="77777777" w:rsidR="00153A46" w:rsidRPr="002637EA" w:rsidRDefault="00153A46">
      <w:pPr>
        <w:rPr>
          <w:color w:val="000000" w:themeColor="text1"/>
        </w:rPr>
      </w:pPr>
    </w:p>
    <w:p w14:paraId="37511767" w14:textId="77777777" w:rsidR="00153A46" w:rsidRPr="002637EA" w:rsidRDefault="00153A46">
      <w:pPr>
        <w:rPr>
          <w:color w:val="000000" w:themeColor="text1"/>
        </w:rPr>
      </w:pPr>
    </w:p>
    <w:p w14:paraId="3CFB9233" w14:textId="77777777" w:rsidR="00153A46" w:rsidRPr="002637EA" w:rsidRDefault="00153A46">
      <w:pPr>
        <w:rPr>
          <w:color w:val="000000" w:themeColor="text1"/>
        </w:rPr>
      </w:pPr>
    </w:p>
    <w:p w14:paraId="1A2488D2" w14:textId="77777777" w:rsidR="00153A46" w:rsidRPr="002637EA" w:rsidRDefault="00153A46">
      <w:pPr>
        <w:rPr>
          <w:color w:val="000000" w:themeColor="text1"/>
        </w:rPr>
      </w:pPr>
    </w:p>
    <w:p w14:paraId="06A18F0C" w14:textId="77777777" w:rsidR="00153A46" w:rsidRPr="002637EA" w:rsidRDefault="00153A46">
      <w:pPr>
        <w:rPr>
          <w:color w:val="000000" w:themeColor="text1"/>
        </w:rPr>
      </w:pPr>
    </w:p>
    <w:p w14:paraId="7EF98005" w14:textId="77777777" w:rsidR="00153A46" w:rsidRPr="002637EA" w:rsidRDefault="00153A46">
      <w:pPr>
        <w:rPr>
          <w:color w:val="000000" w:themeColor="text1"/>
        </w:rPr>
      </w:pPr>
    </w:p>
    <w:p w14:paraId="44B136A7" w14:textId="77777777" w:rsidR="00153A46" w:rsidRPr="002637EA" w:rsidRDefault="00153A46">
      <w:pPr>
        <w:rPr>
          <w:color w:val="000000" w:themeColor="text1"/>
        </w:rPr>
      </w:pPr>
    </w:p>
    <w:p w14:paraId="5D8A81CD" w14:textId="77777777" w:rsidR="00153A46" w:rsidRPr="002637EA" w:rsidRDefault="00153A46">
      <w:pPr>
        <w:rPr>
          <w:color w:val="000000" w:themeColor="text1"/>
        </w:rPr>
      </w:pPr>
    </w:p>
    <w:p w14:paraId="25A28D36" w14:textId="77777777" w:rsidR="00153A46" w:rsidRPr="002637EA" w:rsidRDefault="00153A46">
      <w:pPr>
        <w:rPr>
          <w:color w:val="000000" w:themeColor="text1"/>
        </w:rPr>
      </w:pPr>
    </w:p>
    <w:p w14:paraId="68100E22" w14:textId="77777777" w:rsidR="00153A46" w:rsidRPr="002637EA" w:rsidRDefault="00153A46">
      <w:pPr>
        <w:rPr>
          <w:color w:val="000000" w:themeColor="text1"/>
        </w:rPr>
      </w:pPr>
    </w:p>
    <w:p w14:paraId="4AFB0D10" w14:textId="77777777" w:rsidR="00153A46" w:rsidRPr="002637EA" w:rsidRDefault="00153A46">
      <w:pPr>
        <w:rPr>
          <w:color w:val="000000" w:themeColor="text1"/>
        </w:rPr>
      </w:pPr>
    </w:p>
    <w:p w14:paraId="1C30E912" w14:textId="77777777" w:rsidR="00153A46" w:rsidRPr="002637EA" w:rsidRDefault="00153A46">
      <w:pPr>
        <w:rPr>
          <w:color w:val="000000" w:themeColor="text1"/>
        </w:rPr>
      </w:pPr>
    </w:p>
    <w:p w14:paraId="1B6A0B3E" w14:textId="77777777" w:rsidR="00153A46" w:rsidRPr="002637EA" w:rsidRDefault="00153A46">
      <w:pPr>
        <w:rPr>
          <w:color w:val="000000" w:themeColor="text1"/>
        </w:rPr>
      </w:pPr>
    </w:p>
    <w:p w14:paraId="4E3E09BD" w14:textId="77777777" w:rsidR="00153A46" w:rsidRPr="002637EA" w:rsidRDefault="00153A46">
      <w:pPr>
        <w:rPr>
          <w:color w:val="000000" w:themeColor="text1"/>
        </w:rPr>
      </w:pPr>
    </w:p>
    <w:p w14:paraId="3D0864B0" w14:textId="77777777" w:rsidR="00153A46" w:rsidRPr="002637EA" w:rsidRDefault="00D0023A" w:rsidP="00D0023A">
      <w:pPr>
        <w:ind w:firstLineChars="2500" w:firstLine="5000"/>
        <w:rPr>
          <w:color w:val="000000" w:themeColor="text1"/>
        </w:rPr>
      </w:pPr>
      <w:r w:rsidRPr="002637EA">
        <w:rPr>
          <w:rFonts w:ascii="ＭＳ ゴシック" w:eastAsia="ＭＳ ゴシック" w:hAnsi="ＭＳ ゴシック" w:hint="eastAsia"/>
          <w:color w:val="000000" w:themeColor="text1"/>
          <w:sz w:val="20"/>
          <w:szCs w:val="20"/>
        </w:rPr>
        <w:t>－７－</w:t>
      </w:r>
    </w:p>
    <w:p w14:paraId="060B834A" w14:textId="77777777" w:rsidR="00153A46" w:rsidRPr="002637EA" w:rsidRDefault="00153A46">
      <w:pPr>
        <w:rPr>
          <w:color w:val="000000" w:themeColor="text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00"/>
        <w:gridCol w:w="2311"/>
        <w:gridCol w:w="2043"/>
        <w:gridCol w:w="1893"/>
      </w:tblGrid>
      <w:tr w:rsidR="002637EA" w:rsidRPr="002637EA" w14:paraId="41F71B80" w14:textId="77777777" w:rsidTr="00CA5767">
        <w:trPr>
          <w:trHeight w:val="414"/>
        </w:trPr>
        <w:tc>
          <w:tcPr>
            <w:tcW w:w="3600" w:type="dxa"/>
            <w:vAlign w:val="center"/>
          </w:tcPr>
          <w:p w14:paraId="02B86F13" w14:textId="77777777" w:rsidR="00CA5767" w:rsidRPr="002637EA" w:rsidRDefault="00CA5767" w:rsidP="00CA5767">
            <w:pPr>
              <w:overflowPunct w:val="0"/>
              <w:jc w:val="center"/>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2311" w:type="dxa"/>
            <w:vAlign w:val="center"/>
          </w:tcPr>
          <w:p w14:paraId="7889E06D" w14:textId="77777777" w:rsidR="00CA5767" w:rsidRPr="002637EA" w:rsidRDefault="00CA5767" w:rsidP="00CA5767">
            <w:pPr>
              <w:overflowPunct w:val="0"/>
              <w:jc w:val="center"/>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20"/>
                <w:szCs w:val="20"/>
              </w:rPr>
              <w:t>関 係 書 類</w:t>
            </w:r>
          </w:p>
        </w:tc>
        <w:tc>
          <w:tcPr>
            <w:tcW w:w="2043" w:type="dxa"/>
            <w:vAlign w:val="center"/>
          </w:tcPr>
          <w:p w14:paraId="5C739C1A" w14:textId="77777777" w:rsidR="00CA5767" w:rsidRPr="002637EA" w:rsidRDefault="00CA5767" w:rsidP="00CA5767">
            <w:pPr>
              <w:ind w:left="200" w:hangingChars="100" w:hanging="200"/>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rPr>
              <w:t>根 拠 法 令</w:t>
            </w:r>
          </w:p>
        </w:tc>
        <w:tc>
          <w:tcPr>
            <w:tcW w:w="1893" w:type="dxa"/>
            <w:vAlign w:val="center"/>
          </w:tcPr>
          <w:p w14:paraId="5A386E94" w14:textId="77777777" w:rsidR="00CA5767" w:rsidRPr="002637EA" w:rsidRDefault="00CA5767" w:rsidP="00CA5767">
            <w:pPr>
              <w:ind w:left="200" w:hangingChars="100" w:hanging="200"/>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42CD4BC5" w14:textId="77777777" w:rsidTr="00CA5767">
        <w:trPr>
          <w:trHeight w:val="13395"/>
        </w:trPr>
        <w:tc>
          <w:tcPr>
            <w:tcW w:w="5911" w:type="dxa"/>
            <w:gridSpan w:val="2"/>
          </w:tcPr>
          <w:p w14:paraId="3FE6E161" w14:textId="77777777" w:rsidR="00CA5767" w:rsidRPr="002637EA" w:rsidRDefault="00CA5767" w:rsidP="00CA5767">
            <w:pPr>
              <w:overflowPunct w:val="0"/>
              <w:ind w:left="141" w:hangingChars="74" w:hanging="141"/>
              <w:textAlignment w:val="baseline"/>
              <w:rPr>
                <w:rFonts w:ascii="ＭＳ ゴシック" w:eastAsia="ＭＳ ゴシック" w:hAnsi="ＭＳ ゴシック"/>
                <w:color w:val="000000" w:themeColor="text1"/>
                <w:sz w:val="19"/>
                <w:szCs w:val="19"/>
              </w:rPr>
            </w:pPr>
          </w:p>
          <w:p w14:paraId="176124F3" w14:textId="77777777" w:rsidR="00CA5767" w:rsidRPr="002637EA" w:rsidRDefault="00CA5767" w:rsidP="00CA5767">
            <w:pPr>
              <w:overflowPunct w:val="0"/>
              <w:ind w:left="141" w:hangingChars="74" w:hanging="141"/>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（認定こども園における利用園児がいない時間帯の職員配置の考え方について）</w:t>
            </w:r>
          </w:p>
          <w:p w14:paraId="04D34889" w14:textId="72875C46" w:rsidR="00CA5767" w:rsidRPr="002637EA" w:rsidRDefault="00CA5767" w:rsidP="00CA5767">
            <w:pPr>
              <w:overflowPunct w:val="0"/>
              <w:ind w:left="141" w:hangingChars="74" w:hanging="141"/>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　認定こども園において開所時間中に</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全ての利用園児が帰宅するなど利用園児がいない時間帯が生じた場合にあっては</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教育及び保育に従事する職員の配置を求めないとすることも差し支えない。</w:t>
            </w:r>
          </w:p>
          <w:p w14:paraId="38926379" w14:textId="4D01202A" w:rsidR="00CA5767" w:rsidRPr="002637EA" w:rsidRDefault="00CA5767" w:rsidP="00CA5767">
            <w:pPr>
              <w:overflowPunct w:val="0"/>
              <w:ind w:left="141" w:hangingChars="74" w:hanging="141"/>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 xml:space="preserve">　 この場合</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自治体または保護者から保育所に対して至急連絡をとる必要が生じた際に</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少なくとも保育所の開所時間内においては</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随時円滑に施設管理者への連絡を取れる体制を確保すること。</w:t>
            </w:r>
          </w:p>
          <w:p w14:paraId="62FED92B" w14:textId="77777777" w:rsidR="00CA5767" w:rsidRPr="002637EA" w:rsidRDefault="00CA5767" w:rsidP="00CA5767">
            <w:pPr>
              <w:pStyle w:val="ac"/>
              <w:ind w:leftChars="0" w:left="0"/>
              <w:rPr>
                <w:rFonts w:ascii="ＭＳ ゴシック" w:eastAsia="ＭＳ ゴシック" w:hAnsi="ＭＳ ゴシック"/>
                <w:color w:val="000000" w:themeColor="text1"/>
                <w:sz w:val="19"/>
                <w:szCs w:val="19"/>
              </w:rPr>
            </w:pPr>
          </w:p>
          <w:p w14:paraId="65DE3A02" w14:textId="77777777" w:rsidR="00CA5767" w:rsidRPr="002637EA" w:rsidRDefault="00CA5767" w:rsidP="00CA5767">
            <w:pPr>
              <w:pStyle w:val="ac"/>
              <w:ind w:leftChars="0" w:left="0"/>
              <w:rPr>
                <w:rFonts w:ascii="ＭＳ ゴシック" w:eastAsia="ＭＳ ゴシック" w:hAnsi="ＭＳ ゴシック"/>
                <w:color w:val="000000" w:themeColor="text1"/>
                <w:sz w:val="19"/>
                <w:szCs w:val="19"/>
              </w:rPr>
            </w:pPr>
          </w:p>
          <w:p w14:paraId="19645471"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（関係書類）</w:t>
            </w:r>
          </w:p>
          <w:p w14:paraId="3908343D" w14:textId="75BCC274"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r w:rsidRPr="002637EA">
              <w:rPr>
                <w:rFonts w:ascii="ＭＳ ゴシック" w:eastAsia="ＭＳ ゴシック" w:hAnsi="ＭＳ ゴシック" w:hint="eastAsia"/>
                <w:color w:val="000000" w:themeColor="text1"/>
                <w:sz w:val="19"/>
                <w:szCs w:val="19"/>
              </w:rPr>
              <w:t xml:space="preserve">　勤務証明書</w:t>
            </w:r>
            <w:r w:rsidR="002E08C1" w:rsidRPr="002637EA">
              <w:rPr>
                <w:rFonts w:ascii="ＭＳ ゴシック" w:eastAsia="ＭＳ ゴシック" w:hAnsi="ＭＳ ゴシック" w:hint="eastAsia"/>
                <w:color w:val="000000" w:themeColor="text1"/>
                <w:sz w:val="19"/>
                <w:szCs w:val="19"/>
              </w:rPr>
              <w:t>､</w:t>
            </w:r>
            <w:r w:rsidRPr="002637EA">
              <w:rPr>
                <w:rFonts w:ascii="ＭＳ ゴシック" w:eastAsia="ＭＳ ゴシック" w:hAnsi="ＭＳ ゴシック" w:hint="eastAsia"/>
                <w:color w:val="000000" w:themeColor="text1"/>
                <w:sz w:val="19"/>
                <w:szCs w:val="19"/>
              </w:rPr>
              <w:t>研修修了証等の写し</w:t>
            </w:r>
          </w:p>
          <w:p w14:paraId="0AC8E30D"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57BB29DC"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4241C958"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70D60870"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5E0E97DD"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70E4D7C4"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16367C48"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434A9638"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1F71C7CD"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6B0AB4B3"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14C31DD5"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1C5C2FF3"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17A84044"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2CB63304"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64CFF0C6"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1854D158"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08EFE8A6"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76BCED50"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48E8FB11"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2CF48F52"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3D2B15F4"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38F61153"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53037544"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46B6A2EB"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6794FCD1"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59B3C9E5"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61554C94"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2067A34F"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42F0C37F"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2988C903"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7F9444D0"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7620DFC3"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663533F3"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2216D1B6"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60780430"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774593CE"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43443508"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p w14:paraId="2AB33CAA" w14:textId="77777777" w:rsidR="00CA5767" w:rsidRPr="002637EA" w:rsidRDefault="00CA5767" w:rsidP="00CA5767">
            <w:pPr>
              <w:overflowPunct w:val="0"/>
              <w:textAlignment w:val="baseline"/>
              <w:rPr>
                <w:rFonts w:ascii="ＭＳ ゴシック" w:eastAsia="ＭＳ ゴシック" w:hAnsi="ＭＳ ゴシック"/>
                <w:color w:val="000000" w:themeColor="text1"/>
                <w:sz w:val="19"/>
                <w:szCs w:val="19"/>
              </w:rPr>
            </w:pPr>
          </w:p>
        </w:tc>
        <w:tc>
          <w:tcPr>
            <w:tcW w:w="3936" w:type="dxa"/>
            <w:gridSpan w:val="2"/>
          </w:tcPr>
          <w:p w14:paraId="5B3A9CC8" w14:textId="24F9FED1" w:rsidR="00993580" w:rsidRPr="002637EA" w:rsidRDefault="00993580" w:rsidP="006076AC">
            <w:pPr>
              <w:rPr>
                <w:rFonts w:ascii="ＭＳ ゴシック" w:eastAsia="ＭＳ ゴシック" w:hAnsi="ＭＳ ゴシック"/>
                <w:color w:val="000000" w:themeColor="text1"/>
                <w:sz w:val="20"/>
                <w:szCs w:val="20"/>
              </w:rPr>
            </w:pPr>
          </w:p>
          <w:p w14:paraId="25B15EBC" w14:textId="77777777" w:rsidR="006076AC" w:rsidRPr="002637EA" w:rsidRDefault="006076AC" w:rsidP="006076AC">
            <w:pPr>
              <w:rPr>
                <w:rFonts w:ascii="ＭＳ ゴシック" w:eastAsia="ＭＳ ゴシック" w:hAnsi="ＭＳ ゴシック"/>
                <w:color w:val="000000" w:themeColor="text1"/>
                <w:sz w:val="20"/>
                <w:szCs w:val="20"/>
              </w:rPr>
            </w:pPr>
          </w:p>
          <w:p w14:paraId="2104890D" w14:textId="77777777" w:rsidR="00993580" w:rsidRPr="002637EA" w:rsidRDefault="00993580" w:rsidP="006076AC">
            <w:pPr>
              <w:spacing w:line="120" w:lineRule="auto"/>
              <w:ind w:left="200" w:hangingChars="100" w:hanging="200"/>
              <w:rPr>
                <w:rFonts w:ascii="ＭＳ ゴシック" w:eastAsia="ＭＳ ゴシック" w:hAnsi="ＭＳ ゴシック"/>
                <w:color w:val="000000" w:themeColor="text1"/>
                <w:sz w:val="20"/>
                <w:szCs w:val="20"/>
              </w:rPr>
            </w:pPr>
          </w:p>
          <w:p w14:paraId="392B078C" w14:textId="729D8BAE" w:rsidR="00993580" w:rsidRPr="002637EA" w:rsidRDefault="00993580" w:rsidP="00CA5767">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認定こども園における利用園児がいない時間帯の職員配置の考え方について（R2.2.21　府子本第143号・元発幼教第15号・子保発0221第４号）</w:t>
            </w:r>
          </w:p>
        </w:tc>
      </w:tr>
    </w:tbl>
    <w:p w14:paraId="58E08A19" w14:textId="77777777" w:rsidR="00580381" w:rsidRPr="002637EA" w:rsidRDefault="00D0023A" w:rsidP="0058038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23096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８</w:t>
      </w:r>
      <w:r w:rsidR="00580381" w:rsidRPr="002637EA">
        <w:rPr>
          <w:rFonts w:ascii="ＭＳ ゴシック" w:eastAsia="ＭＳ ゴシック" w:hAnsi="ＭＳ ゴシック" w:hint="eastAsia"/>
          <w:color w:val="000000" w:themeColor="text1"/>
          <w:sz w:val="20"/>
          <w:szCs w:val="20"/>
        </w:rPr>
        <w:t>－</w:t>
      </w:r>
    </w:p>
    <w:p w14:paraId="6E319C28" w14:textId="77777777" w:rsidR="002D1189" w:rsidRPr="002637EA" w:rsidRDefault="002D1189" w:rsidP="002D1189">
      <w:pPr>
        <w:rPr>
          <w:vanish/>
          <w:color w:val="000000" w:themeColor="text1"/>
        </w:rPr>
      </w:pPr>
    </w:p>
    <w:tbl>
      <w:tblPr>
        <w:tblpPr w:leftFromText="142" w:rightFromText="142" w:vertAnchor="text" w:tblpX="-16560" w:tblpY="1024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00"/>
      </w:tblGrid>
      <w:tr w:rsidR="002637EA" w:rsidRPr="002637EA" w14:paraId="4C2D7CAE" w14:textId="77777777" w:rsidTr="00407D3E">
        <w:trPr>
          <w:trHeight w:val="80"/>
          <w:hidden/>
        </w:trPr>
        <w:tc>
          <w:tcPr>
            <w:tcW w:w="1500" w:type="dxa"/>
          </w:tcPr>
          <w:p w14:paraId="0040ACB0" w14:textId="77777777" w:rsidR="002D1189" w:rsidRPr="002637EA" w:rsidRDefault="002D1189" w:rsidP="00407D3E">
            <w:pPr>
              <w:rPr>
                <w:vanish/>
                <w:color w:val="000000" w:themeColor="text1"/>
              </w:rPr>
            </w:pPr>
          </w:p>
        </w:tc>
      </w:tr>
    </w:tbl>
    <w:p w14:paraId="08150784" w14:textId="77777777" w:rsidR="00F720BF" w:rsidRPr="002637EA" w:rsidRDefault="00F720BF" w:rsidP="00F720BF">
      <w:pPr>
        <w:rPr>
          <w:vanish/>
          <w:color w:val="000000" w:themeColor="text1"/>
        </w:rPr>
      </w:pP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1"/>
        <w:gridCol w:w="6946"/>
        <w:gridCol w:w="1702"/>
      </w:tblGrid>
      <w:tr w:rsidR="002637EA" w:rsidRPr="002637EA" w14:paraId="02466276" w14:textId="77777777" w:rsidTr="00BE64F3">
        <w:trPr>
          <w:trHeight w:val="416"/>
        </w:trPr>
        <w:tc>
          <w:tcPr>
            <w:tcW w:w="1271" w:type="dxa"/>
            <w:vAlign w:val="center"/>
          </w:tcPr>
          <w:p w14:paraId="29CE0ED3" w14:textId="77777777" w:rsidR="009236E4" w:rsidRPr="002637EA" w:rsidRDefault="009236E4" w:rsidP="00BE64F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主眼事項</w:t>
            </w:r>
          </w:p>
        </w:tc>
        <w:tc>
          <w:tcPr>
            <w:tcW w:w="6946" w:type="dxa"/>
            <w:vAlign w:val="center"/>
          </w:tcPr>
          <w:p w14:paraId="611B6D26" w14:textId="77777777" w:rsidR="009236E4" w:rsidRPr="002637EA" w:rsidRDefault="009236E4" w:rsidP="006707D9">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702" w:type="dxa"/>
            <w:vAlign w:val="center"/>
          </w:tcPr>
          <w:p w14:paraId="743722FE" w14:textId="77777777" w:rsidR="009236E4" w:rsidRPr="002637EA" w:rsidRDefault="009236E4" w:rsidP="006707D9">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583B2610" w14:textId="77777777" w:rsidTr="00BE64F3">
        <w:trPr>
          <w:trHeight w:val="13312"/>
        </w:trPr>
        <w:tc>
          <w:tcPr>
            <w:tcW w:w="1271" w:type="dxa"/>
          </w:tcPr>
          <w:p w14:paraId="613C09D4" w14:textId="77777777" w:rsidR="009461FF" w:rsidRPr="002637EA" w:rsidRDefault="009461FF" w:rsidP="0055444F">
            <w:pPr>
              <w:spacing w:line="60" w:lineRule="auto"/>
              <w:rPr>
                <w:rFonts w:ascii="ＭＳ ゴシック" w:eastAsia="ＭＳ ゴシック" w:hAnsi="ＭＳ ゴシック"/>
                <w:color w:val="000000" w:themeColor="text1"/>
                <w:sz w:val="20"/>
                <w:szCs w:val="20"/>
              </w:rPr>
            </w:pPr>
          </w:p>
          <w:p w14:paraId="5751F65D" w14:textId="77777777" w:rsidR="009461FF" w:rsidRPr="002637EA" w:rsidRDefault="009461FF" w:rsidP="006707D9">
            <w:pPr>
              <w:rPr>
                <w:rFonts w:ascii="ＭＳ ゴシック" w:eastAsia="ＭＳ ゴシック" w:hAnsi="ＭＳ ゴシック"/>
                <w:color w:val="000000" w:themeColor="text1"/>
                <w:sz w:val="20"/>
                <w:szCs w:val="20"/>
              </w:rPr>
            </w:pPr>
          </w:p>
          <w:p w14:paraId="7E653149" w14:textId="77777777" w:rsidR="009461FF" w:rsidRPr="002637EA" w:rsidRDefault="009461FF" w:rsidP="00407D3E">
            <w:pPr>
              <w:rPr>
                <w:rFonts w:ascii="ＭＳ ゴシック" w:eastAsia="ＭＳ ゴシック" w:hAnsi="ＭＳ ゴシック"/>
                <w:color w:val="000000" w:themeColor="text1"/>
                <w:sz w:val="20"/>
                <w:szCs w:val="20"/>
                <w:lang w:eastAsia="zh-CN"/>
              </w:rPr>
            </w:pPr>
          </w:p>
        </w:tc>
        <w:tc>
          <w:tcPr>
            <w:tcW w:w="6946" w:type="dxa"/>
          </w:tcPr>
          <w:p w14:paraId="0B20C61E" w14:textId="77777777" w:rsidR="009461FF" w:rsidRPr="002637EA" w:rsidRDefault="009461FF" w:rsidP="0055444F">
            <w:pPr>
              <w:overflowPunct w:val="0"/>
              <w:spacing w:line="60" w:lineRule="auto"/>
              <w:textAlignment w:val="baseline"/>
              <w:rPr>
                <w:rFonts w:ascii="ＭＳ ゴシック" w:eastAsia="ＭＳ ゴシック" w:hAnsi="ＭＳ ゴシック"/>
                <w:color w:val="000000" w:themeColor="text1"/>
                <w:sz w:val="20"/>
                <w:szCs w:val="20"/>
              </w:rPr>
            </w:pPr>
          </w:p>
          <w:p w14:paraId="035D2579" w14:textId="77777777" w:rsidR="009461FF" w:rsidRPr="002637EA" w:rsidRDefault="009461FF" w:rsidP="00FA08C2">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(1)　園長を配置しているか。</w:t>
            </w:r>
          </w:p>
          <w:p w14:paraId="27734BC1" w14:textId="77777777" w:rsidR="009461FF" w:rsidRPr="002637EA" w:rsidRDefault="009461FF" w:rsidP="00FA08C2">
            <w:pPr>
              <w:overflowPunct w:val="0"/>
              <w:textAlignment w:val="baseline"/>
              <w:rPr>
                <w:rFonts w:ascii="ＭＳ ゴシック" w:eastAsia="ＭＳ ゴシック" w:hAnsi="ＭＳ ゴシック"/>
                <w:color w:val="000000" w:themeColor="text1"/>
                <w:sz w:val="20"/>
                <w:szCs w:val="20"/>
              </w:rPr>
            </w:pPr>
          </w:p>
          <w:p w14:paraId="0D2DF8D1" w14:textId="7B5F7266" w:rsidR="009461FF" w:rsidRPr="002637EA" w:rsidRDefault="009461FF" w:rsidP="00F45447">
            <w:pPr>
              <w:overflowPunct w:val="0"/>
              <w:ind w:left="190" w:hangingChars="95" w:hanging="19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(2) 各学級に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担任する専任の</w:t>
            </w:r>
            <w:r w:rsidR="002E2443" w:rsidRPr="002637EA">
              <w:rPr>
                <w:rFonts w:ascii="ＭＳ ゴシック" w:eastAsia="ＭＳ ゴシック" w:hAnsi="ＭＳ ゴシック" w:hint="eastAsia"/>
                <w:color w:val="000000" w:themeColor="text1"/>
                <w:sz w:val="20"/>
                <w:szCs w:val="20"/>
              </w:rPr>
              <w:t>主幹保育教諭</w:t>
            </w:r>
            <w:r w:rsidR="002E08C1" w:rsidRPr="002637EA">
              <w:rPr>
                <w:rFonts w:ascii="ＭＳ ゴシック" w:eastAsia="ＭＳ ゴシック" w:hAnsi="ＭＳ ゴシック" w:hint="eastAsia"/>
                <w:color w:val="000000" w:themeColor="text1"/>
                <w:sz w:val="20"/>
                <w:szCs w:val="20"/>
              </w:rPr>
              <w:t>､</w:t>
            </w:r>
            <w:r w:rsidR="002E2443" w:rsidRPr="002637EA">
              <w:rPr>
                <w:rFonts w:ascii="ＭＳ ゴシック" w:eastAsia="ＭＳ ゴシック" w:hAnsi="ＭＳ ゴシック" w:hint="eastAsia"/>
                <w:color w:val="000000" w:themeColor="text1"/>
                <w:sz w:val="20"/>
                <w:szCs w:val="20"/>
              </w:rPr>
              <w:t>指導保育教諭又は保育教諭（以下「</w:t>
            </w:r>
            <w:r w:rsidRPr="002637EA">
              <w:rPr>
                <w:rFonts w:ascii="ＭＳ ゴシック" w:eastAsia="ＭＳ ゴシック" w:hAnsi="ＭＳ ゴシック" w:hint="eastAsia"/>
                <w:color w:val="000000" w:themeColor="text1"/>
                <w:sz w:val="20"/>
                <w:szCs w:val="20"/>
              </w:rPr>
              <w:t>保育教諭等</w:t>
            </w:r>
            <w:r w:rsidR="002E2443" w:rsidRPr="002637EA">
              <w:rPr>
                <w:rFonts w:ascii="ＭＳ ゴシック" w:eastAsia="ＭＳ ゴシック" w:hAnsi="ＭＳ ゴシック" w:hint="eastAsia"/>
                <w:color w:val="000000" w:themeColor="text1"/>
                <w:sz w:val="20"/>
                <w:szCs w:val="20"/>
              </w:rPr>
              <w:t>」という）</w:t>
            </w:r>
            <w:r w:rsidRPr="002637EA">
              <w:rPr>
                <w:rFonts w:ascii="ＭＳ ゴシック" w:eastAsia="ＭＳ ゴシック" w:hAnsi="ＭＳ ゴシック" w:hint="eastAsia"/>
                <w:color w:val="000000" w:themeColor="text1"/>
                <w:sz w:val="20"/>
                <w:szCs w:val="20"/>
              </w:rPr>
              <w:t>を１人以上配置しているか。</w:t>
            </w:r>
          </w:p>
          <w:p w14:paraId="37AF2B44" w14:textId="77777777" w:rsidR="009461FF" w:rsidRPr="002637EA" w:rsidRDefault="009461FF" w:rsidP="00FA08C2">
            <w:pPr>
              <w:kinsoku w:val="0"/>
              <w:wordWrap w:val="0"/>
              <w:overflowPunct w:val="0"/>
              <w:autoSpaceDE w:val="0"/>
              <w:autoSpaceDN w:val="0"/>
              <w:adjustRightInd w:val="0"/>
              <w:snapToGrid w:val="0"/>
              <w:spacing w:before="120" w:line="240" w:lineRule="atLeast"/>
              <w:ind w:left="210" w:hangingChars="100" w:hanging="210"/>
              <w:rPr>
                <w:rFonts w:ascii="ＭＳ ゴシック" w:eastAsia="ＭＳ ゴシック" w:hAnsi="ＭＳ ゴシック"/>
                <w:color w:val="000000" w:themeColor="text1"/>
              </w:rPr>
            </w:pPr>
            <w:r w:rsidRPr="002637EA">
              <w:rPr>
                <w:rFonts w:ascii="ＭＳ ゴシック" w:eastAsia="ＭＳ ゴシック" w:hAnsi="ＭＳ ゴシック" w:hint="eastAsia"/>
                <w:color w:val="000000" w:themeColor="text1"/>
              </w:rPr>
              <w:t>※クラス別の担当職員を記入すること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1447"/>
              <w:gridCol w:w="1081"/>
              <w:gridCol w:w="2268"/>
            </w:tblGrid>
            <w:tr w:rsidR="002637EA" w:rsidRPr="002637EA" w14:paraId="78FD0AEB" w14:textId="77777777" w:rsidTr="00A47973">
              <w:tc>
                <w:tcPr>
                  <w:tcW w:w="1950" w:type="dxa"/>
                  <w:vMerge w:val="restart"/>
                  <w:shd w:val="clear" w:color="auto" w:fill="auto"/>
                </w:tcPr>
                <w:p w14:paraId="561B922A" w14:textId="77777777" w:rsidR="009461FF" w:rsidRPr="002637EA" w:rsidRDefault="009461FF" w:rsidP="009B3075">
                  <w:pPr>
                    <w:framePr w:hSpace="142" w:wrap="around" w:vAnchor="text" w:hAnchor="margin" w:xAlign="center" w:y="160"/>
                    <w:ind w:firstLineChars="100" w:firstLine="200"/>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クラス名（年齢）</w:t>
                  </w:r>
                </w:p>
              </w:tc>
              <w:tc>
                <w:tcPr>
                  <w:tcW w:w="2528" w:type="dxa"/>
                  <w:gridSpan w:val="2"/>
                  <w:shd w:val="clear" w:color="auto" w:fill="auto"/>
                </w:tcPr>
                <w:p w14:paraId="7AC33384" w14:textId="77777777" w:rsidR="009461FF" w:rsidRPr="002637EA" w:rsidRDefault="009461FF" w:rsidP="009B3075">
                  <w:pPr>
                    <w:framePr w:hSpace="142" w:wrap="around" w:vAnchor="text" w:hAnchor="margin" w:xAlign="center" w:y="160"/>
                    <w:ind w:firstLineChars="200" w:firstLine="400"/>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児　童　数　（人）</w:t>
                  </w:r>
                </w:p>
              </w:tc>
              <w:tc>
                <w:tcPr>
                  <w:tcW w:w="2268" w:type="dxa"/>
                  <w:vMerge w:val="restart"/>
                  <w:shd w:val="clear" w:color="auto" w:fill="auto"/>
                </w:tcPr>
                <w:p w14:paraId="2D9C3C20"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担 当 職 員 名</w:t>
                  </w:r>
                </w:p>
                <w:p w14:paraId="5DBB6420"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szCs w:val="20"/>
                    </w:rPr>
                    <w:t>※非常勤は（　　）書き</w:t>
                  </w:r>
                </w:p>
              </w:tc>
            </w:tr>
            <w:tr w:rsidR="002637EA" w:rsidRPr="002637EA" w14:paraId="55038193" w14:textId="77777777" w:rsidTr="00A47973">
              <w:tc>
                <w:tcPr>
                  <w:tcW w:w="1950" w:type="dxa"/>
                  <w:vMerge/>
                  <w:shd w:val="clear" w:color="auto" w:fill="auto"/>
                </w:tcPr>
                <w:p w14:paraId="1E98DDC6"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tc>
              <w:tc>
                <w:tcPr>
                  <w:tcW w:w="1447" w:type="dxa"/>
                  <w:shd w:val="clear" w:color="auto" w:fill="auto"/>
                </w:tcPr>
                <w:p w14:paraId="6980A6E8"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直近前月初日</w:t>
                  </w:r>
                </w:p>
              </w:tc>
              <w:tc>
                <w:tcPr>
                  <w:tcW w:w="1081" w:type="dxa"/>
                  <w:shd w:val="clear" w:color="auto" w:fill="auto"/>
                </w:tcPr>
                <w:p w14:paraId="078FF20B"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監 査 日</w:t>
                  </w:r>
                </w:p>
              </w:tc>
              <w:tc>
                <w:tcPr>
                  <w:tcW w:w="2268" w:type="dxa"/>
                  <w:vMerge/>
                  <w:shd w:val="clear" w:color="auto" w:fill="auto"/>
                </w:tcPr>
                <w:p w14:paraId="384548B8"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tc>
            </w:tr>
            <w:tr w:rsidR="002637EA" w:rsidRPr="002637EA" w14:paraId="1664F22C" w14:textId="77777777" w:rsidTr="00A47973">
              <w:tc>
                <w:tcPr>
                  <w:tcW w:w="1950" w:type="dxa"/>
                  <w:shd w:val="clear" w:color="auto" w:fill="auto"/>
                </w:tcPr>
                <w:p w14:paraId="028ED03A" w14:textId="77777777" w:rsidR="009461FF" w:rsidRPr="002637EA" w:rsidRDefault="00A47973" w:rsidP="009B3075">
                  <w:pPr>
                    <w:framePr w:hSpace="142" w:wrap="around" w:vAnchor="text" w:hAnchor="margin" w:xAlign="center" w:y="160"/>
                    <w:jc w:val="left"/>
                    <w:rPr>
                      <w:rFonts w:ascii="ＭＳ ゴシック" w:eastAsia="ＭＳ ゴシック" w:hAnsi="ＭＳ ゴシック"/>
                      <w:color w:val="000000" w:themeColor="text1"/>
                      <w:sz w:val="16"/>
                      <w:szCs w:val="16"/>
                    </w:rPr>
                  </w:pPr>
                  <w:r w:rsidRPr="002637EA">
                    <w:rPr>
                      <w:rFonts w:ascii="ＭＳ ゴシック" w:eastAsia="ＭＳ ゴシック" w:hAnsi="ＭＳ ゴシック" w:hint="eastAsia"/>
                      <w:color w:val="000000" w:themeColor="text1"/>
                      <w:sz w:val="16"/>
                      <w:szCs w:val="16"/>
                    </w:rPr>
                    <w:t>(記入例)</w:t>
                  </w:r>
                  <w:r w:rsidR="009461FF" w:rsidRPr="002637EA">
                    <w:rPr>
                      <w:rFonts w:ascii="ＭＳ ゴシック" w:eastAsia="ＭＳ ゴシック" w:hAnsi="ＭＳ ゴシック" w:hint="eastAsia"/>
                      <w:color w:val="000000" w:themeColor="text1"/>
                      <w:sz w:val="16"/>
                      <w:szCs w:val="16"/>
                    </w:rPr>
                    <w:t>ひよこ組１歳</w:t>
                  </w:r>
                </w:p>
              </w:tc>
              <w:tc>
                <w:tcPr>
                  <w:tcW w:w="1447" w:type="dxa"/>
                  <w:shd w:val="clear" w:color="auto" w:fill="auto"/>
                </w:tcPr>
                <w:p w14:paraId="3BD70328" w14:textId="77777777" w:rsidR="009461FF" w:rsidRPr="002637EA" w:rsidRDefault="009461FF" w:rsidP="009B3075">
                  <w:pPr>
                    <w:framePr w:hSpace="142" w:wrap="around" w:vAnchor="text" w:hAnchor="margin" w:xAlign="center" w:y="160"/>
                    <w:ind w:firstLineChars="348" w:firstLine="696"/>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1081" w:type="dxa"/>
                  <w:shd w:val="clear" w:color="auto" w:fill="auto"/>
                </w:tcPr>
                <w:p w14:paraId="42A0F751"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 xml:space="preserve">    ○人</w:t>
                  </w:r>
                </w:p>
              </w:tc>
              <w:tc>
                <w:tcPr>
                  <w:tcW w:w="2268" w:type="dxa"/>
                  <w:shd w:val="clear" w:color="auto" w:fill="auto"/>
                </w:tcPr>
                <w:p w14:paraId="343CAA7B"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 xml:space="preserve">　○　○　（△　△）</w:t>
                  </w:r>
                </w:p>
              </w:tc>
            </w:tr>
            <w:tr w:rsidR="002637EA" w:rsidRPr="002637EA" w14:paraId="60CD46E5" w14:textId="77777777" w:rsidTr="00A47973">
              <w:tc>
                <w:tcPr>
                  <w:tcW w:w="1950" w:type="dxa"/>
                  <w:shd w:val="clear" w:color="auto" w:fill="auto"/>
                </w:tcPr>
                <w:p w14:paraId="39AB5262"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tc>
              <w:tc>
                <w:tcPr>
                  <w:tcW w:w="1447" w:type="dxa"/>
                  <w:shd w:val="clear" w:color="auto" w:fill="auto"/>
                </w:tcPr>
                <w:p w14:paraId="7C844F9E" w14:textId="77777777" w:rsidR="009461FF" w:rsidRPr="002637EA" w:rsidRDefault="009461FF" w:rsidP="009B3075">
                  <w:pPr>
                    <w:framePr w:hSpace="142" w:wrap="around" w:vAnchor="text" w:hAnchor="margin" w:xAlign="center" w:y="160"/>
                    <w:ind w:firstLineChars="399" w:firstLine="798"/>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1081" w:type="dxa"/>
                  <w:shd w:val="clear" w:color="auto" w:fill="auto"/>
                </w:tcPr>
                <w:p w14:paraId="7AEF4E51" w14:textId="77777777" w:rsidR="009461FF" w:rsidRPr="002637EA" w:rsidRDefault="009461FF" w:rsidP="009B3075">
                  <w:pPr>
                    <w:framePr w:hSpace="142" w:wrap="around" w:vAnchor="text" w:hAnchor="margin" w:xAlign="center" w:y="160"/>
                    <w:ind w:firstLineChars="347" w:firstLine="694"/>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2268" w:type="dxa"/>
                  <w:shd w:val="clear" w:color="auto" w:fill="auto"/>
                </w:tcPr>
                <w:p w14:paraId="499C653F"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p w14:paraId="0FE50A6A" w14:textId="77777777" w:rsidR="00A47973" w:rsidRPr="002637EA" w:rsidRDefault="00A47973" w:rsidP="009B3075">
                  <w:pPr>
                    <w:framePr w:hSpace="142" w:wrap="around" w:vAnchor="text" w:hAnchor="margin" w:xAlign="center" w:y="160"/>
                    <w:rPr>
                      <w:rFonts w:ascii="ＭＳ ゴシック" w:eastAsia="ＭＳ ゴシック" w:hAnsi="ＭＳ ゴシック"/>
                      <w:color w:val="000000" w:themeColor="text1"/>
                      <w:sz w:val="20"/>
                    </w:rPr>
                  </w:pPr>
                </w:p>
              </w:tc>
            </w:tr>
            <w:tr w:rsidR="002637EA" w:rsidRPr="002637EA" w14:paraId="70679EAA" w14:textId="77777777" w:rsidTr="00A47973">
              <w:tc>
                <w:tcPr>
                  <w:tcW w:w="1950" w:type="dxa"/>
                  <w:shd w:val="clear" w:color="auto" w:fill="auto"/>
                </w:tcPr>
                <w:p w14:paraId="3E25967C"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tc>
              <w:tc>
                <w:tcPr>
                  <w:tcW w:w="1447" w:type="dxa"/>
                  <w:shd w:val="clear" w:color="auto" w:fill="auto"/>
                </w:tcPr>
                <w:p w14:paraId="430ADDFA" w14:textId="77777777" w:rsidR="009461FF" w:rsidRPr="002637EA" w:rsidRDefault="009461FF" w:rsidP="009B3075">
                  <w:pPr>
                    <w:framePr w:hSpace="142" w:wrap="around" w:vAnchor="text" w:hAnchor="margin" w:xAlign="center" w:y="160"/>
                    <w:ind w:firstLineChars="399" w:firstLine="798"/>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1081" w:type="dxa"/>
                  <w:shd w:val="clear" w:color="auto" w:fill="auto"/>
                </w:tcPr>
                <w:p w14:paraId="12F28BE0" w14:textId="77777777" w:rsidR="009461FF" w:rsidRPr="002637EA" w:rsidRDefault="009461FF" w:rsidP="009B3075">
                  <w:pPr>
                    <w:framePr w:hSpace="142" w:wrap="around" w:vAnchor="text" w:hAnchor="margin" w:xAlign="center" w:y="160"/>
                    <w:ind w:firstLineChars="347" w:firstLine="694"/>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2268" w:type="dxa"/>
                  <w:shd w:val="clear" w:color="auto" w:fill="auto"/>
                </w:tcPr>
                <w:p w14:paraId="7DECD1DC"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p w14:paraId="013BDBB0" w14:textId="77777777" w:rsidR="00A47973" w:rsidRPr="002637EA" w:rsidRDefault="00A47973" w:rsidP="009B3075">
                  <w:pPr>
                    <w:framePr w:hSpace="142" w:wrap="around" w:vAnchor="text" w:hAnchor="margin" w:xAlign="center" w:y="160"/>
                    <w:rPr>
                      <w:rFonts w:ascii="ＭＳ ゴシック" w:eastAsia="ＭＳ ゴシック" w:hAnsi="ＭＳ ゴシック"/>
                      <w:color w:val="000000" w:themeColor="text1"/>
                      <w:sz w:val="20"/>
                    </w:rPr>
                  </w:pPr>
                </w:p>
              </w:tc>
            </w:tr>
            <w:tr w:rsidR="002637EA" w:rsidRPr="002637EA" w14:paraId="25AE0BB4" w14:textId="77777777" w:rsidTr="00A47973">
              <w:tc>
                <w:tcPr>
                  <w:tcW w:w="1950" w:type="dxa"/>
                  <w:shd w:val="clear" w:color="auto" w:fill="auto"/>
                </w:tcPr>
                <w:p w14:paraId="523ED4A5" w14:textId="77777777" w:rsidR="00A47973" w:rsidRPr="002637EA" w:rsidRDefault="00A47973" w:rsidP="009B3075">
                  <w:pPr>
                    <w:framePr w:hSpace="142" w:wrap="around" w:vAnchor="text" w:hAnchor="margin" w:xAlign="center" w:y="160"/>
                    <w:rPr>
                      <w:rFonts w:ascii="ＭＳ ゴシック" w:eastAsia="ＭＳ ゴシック" w:hAnsi="ＭＳ ゴシック"/>
                      <w:color w:val="000000" w:themeColor="text1"/>
                      <w:sz w:val="20"/>
                    </w:rPr>
                  </w:pPr>
                </w:p>
              </w:tc>
              <w:tc>
                <w:tcPr>
                  <w:tcW w:w="1447" w:type="dxa"/>
                  <w:shd w:val="clear" w:color="auto" w:fill="auto"/>
                </w:tcPr>
                <w:p w14:paraId="4F70B11B" w14:textId="77777777" w:rsidR="00A47973" w:rsidRPr="002637EA" w:rsidRDefault="00A47973" w:rsidP="009B3075">
                  <w:pPr>
                    <w:framePr w:hSpace="142" w:wrap="around" w:vAnchor="text" w:hAnchor="margin" w:xAlign="center" w:y="160"/>
                    <w:ind w:firstLineChars="399" w:firstLine="798"/>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1081" w:type="dxa"/>
                  <w:shd w:val="clear" w:color="auto" w:fill="auto"/>
                </w:tcPr>
                <w:p w14:paraId="3147399E" w14:textId="77777777" w:rsidR="00A47973" w:rsidRPr="002637EA" w:rsidRDefault="00A47973" w:rsidP="009B3075">
                  <w:pPr>
                    <w:framePr w:hSpace="142" w:wrap="around" w:vAnchor="text" w:hAnchor="margin" w:xAlign="center" w:y="160"/>
                    <w:ind w:firstLineChars="347" w:firstLine="694"/>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2268" w:type="dxa"/>
                  <w:shd w:val="clear" w:color="auto" w:fill="auto"/>
                </w:tcPr>
                <w:p w14:paraId="147A2FF4" w14:textId="77777777" w:rsidR="00A47973" w:rsidRPr="002637EA" w:rsidRDefault="00A47973" w:rsidP="009B3075">
                  <w:pPr>
                    <w:framePr w:hSpace="142" w:wrap="around" w:vAnchor="text" w:hAnchor="margin" w:xAlign="center" w:y="160"/>
                    <w:rPr>
                      <w:rFonts w:ascii="ＭＳ ゴシック" w:eastAsia="ＭＳ ゴシック" w:hAnsi="ＭＳ ゴシック"/>
                      <w:color w:val="000000" w:themeColor="text1"/>
                      <w:sz w:val="20"/>
                    </w:rPr>
                  </w:pPr>
                </w:p>
                <w:p w14:paraId="2E8E570B" w14:textId="77777777" w:rsidR="00A47973" w:rsidRPr="002637EA" w:rsidRDefault="00A47973" w:rsidP="009B3075">
                  <w:pPr>
                    <w:framePr w:hSpace="142" w:wrap="around" w:vAnchor="text" w:hAnchor="margin" w:xAlign="center" w:y="160"/>
                    <w:rPr>
                      <w:rFonts w:ascii="ＭＳ ゴシック" w:eastAsia="ＭＳ ゴシック" w:hAnsi="ＭＳ ゴシック"/>
                      <w:color w:val="000000" w:themeColor="text1"/>
                      <w:sz w:val="20"/>
                    </w:rPr>
                  </w:pPr>
                </w:p>
              </w:tc>
            </w:tr>
            <w:tr w:rsidR="002637EA" w:rsidRPr="002637EA" w14:paraId="2A6FE7F2" w14:textId="77777777" w:rsidTr="00A47973">
              <w:tc>
                <w:tcPr>
                  <w:tcW w:w="1950" w:type="dxa"/>
                  <w:shd w:val="clear" w:color="auto" w:fill="auto"/>
                </w:tcPr>
                <w:p w14:paraId="2103AF8A"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tc>
              <w:tc>
                <w:tcPr>
                  <w:tcW w:w="1447" w:type="dxa"/>
                  <w:shd w:val="clear" w:color="auto" w:fill="auto"/>
                </w:tcPr>
                <w:p w14:paraId="25720EFC" w14:textId="77777777" w:rsidR="009461FF" w:rsidRPr="002637EA" w:rsidRDefault="009461FF" w:rsidP="009B3075">
                  <w:pPr>
                    <w:framePr w:hSpace="142" w:wrap="around" w:vAnchor="text" w:hAnchor="margin" w:xAlign="center" w:y="160"/>
                    <w:ind w:firstLineChars="399" w:firstLine="798"/>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1081" w:type="dxa"/>
                  <w:shd w:val="clear" w:color="auto" w:fill="auto"/>
                </w:tcPr>
                <w:p w14:paraId="23B5A8D3" w14:textId="77777777" w:rsidR="009461FF" w:rsidRPr="002637EA" w:rsidRDefault="009461FF" w:rsidP="009B3075">
                  <w:pPr>
                    <w:framePr w:hSpace="142" w:wrap="around" w:vAnchor="text" w:hAnchor="margin" w:xAlign="center" w:y="160"/>
                    <w:ind w:firstLineChars="347" w:firstLine="694"/>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2268" w:type="dxa"/>
                  <w:shd w:val="clear" w:color="auto" w:fill="auto"/>
                </w:tcPr>
                <w:p w14:paraId="0B1A60E0"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p w14:paraId="0E032A06" w14:textId="77777777" w:rsidR="00A47973" w:rsidRPr="002637EA" w:rsidRDefault="00A47973" w:rsidP="009B3075">
                  <w:pPr>
                    <w:framePr w:hSpace="142" w:wrap="around" w:vAnchor="text" w:hAnchor="margin" w:xAlign="center" w:y="160"/>
                    <w:rPr>
                      <w:rFonts w:ascii="ＭＳ ゴシック" w:eastAsia="ＭＳ ゴシック" w:hAnsi="ＭＳ ゴシック"/>
                      <w:color w:val="000000" w:themeColor="text1"/>
                      <w:sz w:val="20"/>
                    </w:rPr>
                  </w:pPr>
                </w:p>
              </w:tc>
            </w:tr>
            <w:tr w:rsidR="002637EA" w:rsidRPr="002637EA" w14:paraId="0ACB14FD" w14:textId="77777777" w:rsidTr="00A47973">
              <w:tc>
                <w:tcPr>
                  <w:tcW w:w="1950" w:type="dxa"/>
                  <w:shd w:val="clear" w:color="auto" w:fill="auto"/>
                </w:tcPr>
                <w:p w14:paraId="2221F87F"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tc>
              <w:tc>
                <w:tcPr>
                  <w:tcW w:w="1447" w:type="dxa"/>
                  <w:shd w:val="clear" w:color="auto" w:fill="auto"/>
                </w:tcPr>
                <w:p w14:paraId="0C46E1DA" w14:textId="77777777" w:rsidR="009461FF" w:rsidRPr="002637EA" w:rsidRDefault="009461FF" w:rsidP="009B3075">
                  <w:pPr>
                    <w:framePr w:hSpace="142" w:wrap="around" w:vAnchor="text" w:hAnchor="margin" w:xAlign="center" w:y="160"/>
                    <w:ind w:firstLineChars="399" w:firstLine="798"/>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1081" w:type="dxa"/>
                  <w:shd w:val="clear" w:color="auto" w:fill="auto"/>
                </w:tcPr>
                <w:p w14:paraId="16532723" w14:textId="77777777" w:rsidR="009461FF" w:rsidRPr="002637EA" w:rsidRDefault="009461FF" w:rsidP="009B3075">
                  <w:pPr>
                    <w:framePr w:hSpace="142" w:wrap="around" w:vAnchor="text" w:hAnchor="margin" w:xAlign="center" w:y="160"/>
                    <w:ind w:firstLineChars="349" w:firstLine="698"/>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2268" w:type="dxa"/>
                  <w:shd w:val="clear" w:color="auto" w:fill="auto"/>
                </w:tcPr>
                <w:p w14:paraId="0F11335F"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p w14:paraId="21EC8C32" w14:textId="77777777" w:rsidR="00A47973" w:rsidRPr="002637EA" w:rsidRDefault="00A47973" w:rsidP="009B3075">
                  <w:pPr>
                    <w:framePr w:hSpace="142" w:wrap="around" w:vAnchor="text" w:hAnchor="margin" w:xAlign="center" w:y="160"/>
                    <w:rPr>
                      <w:rFonts w:ascii="ＭＳ ゴシック" w:eastAsia="ＭＳ ゴシック" w:hAnsi="ＭＳ ゴシック"/>
                      <w:color w:val="000000" w:themeColor="text1"/>
                      <w:sz w:val="20"/>
                    </w:rPr>
                  </w:pPr>
                </w:p>
              </w:tc>
            </w:tr>
            <w:tr w:rsidR="002637EA" w:rsidRPr="002637EA" w14:paraId="18E22C67" w14:textId="77777777" w:rsidTr="00A47973">
              <w:tc>
                <w:tcPr>
                  <w:tcW w:w="1950" w:type="dxa"/>
                  <w:shd w:val="clear" w:color="auto" w:fill="auto"/>
                </w:tcPr>
                <w:p w14:paraId="2BF0D194"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tc>
              <w:tc>
                <w:tcPr>
                  <w:tcW w:w="1447" w:type="dxa"/>
                  <w:shd w:val="clear" w:color="auto" w:fill="auto"/>
                </w:tcPr>
                <w:p w14:paraId="50A4DFEC" w14:textId="77777777" w:rsidR="009461FF" w:rsidRPr="002637EA" w:rsidRDefault="009461FF" w:rsidP="009B3075">
                  <w:pPr>
                    <w:framePr w:hSpace="142" w:wrap="around" w:vAnchor="text" w:hAnchor="margin" w:xAlign="center" w:y="160"/>
                    <w:ind w:firstLineChars="399" w:firstLine="798"/>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1081" w:type="dxa"/>
                  <w:shd w:val="clear" w:color="auto" w:fill="auto"/>
                </w:tcPr>
                <w:p w14:paraId="602F53AC" w14:textId="77777777" w:rsidR="009461FF" w:rsidRPr="002637EA" w:rsidRDefault="009461FF" w:rsidP="009B3075">
                  <w:pPr>
                    <w:framePr w:hSpace="142" w:wrap="around" w:vAnchor="text" w:hAnchor="margin" w:xAlign="center" w:y="160"/>
                    <w:ind w:firstLineChars="349" w:firstLine="698"/>
                    <w:rPr>
                      <w:rFonts w:ascii="ＭＳ ゴシック" w:eastAsia="ＭＳ ゴシック" w:hAnsi="ＭＳ ゴシック"/>
                      <w:color w:val="000000" w:themeColor="text1"/>
                      <w:sz w:val="20"/>
                    </w:rPr>
                  </w:pPr>
                  <w:r w:rsidRPr="002637EA">
                    <w:rPr>
                      <w:rFonts w:ascii="ＭＳ ゴシック" w:eastAsia="ＭＳ ゴシック" w:hAnsi="ＭＳ ゴシック" w:hint="eastAsia"/>
                      <w:color w:val="000000" w:themeColor="text1"/>
                      <w:sz w:val="20"/>
                    </w:rPr>
                    <w:t>人</w:t>
                  </w:r>
                </w:p>
              </w:tc>
              <w:tc>
                <w:tcPr>
                  <w:tcW w:w="2268" w:type="dxa"/>
                  <w:shd w:val="clear" w:color="auto" w:fill="auto"/>
                </w:tcPr>
                <w:p w14:paraId="12A9DFC1" w14:textId="77777777" w:rsidR="009461FF" w:rsidRPr="002637EA" w:rsidRDefault="009461FF" w:rsidP="009B3075">
                  <w:pPr>
                    <w:framePr w:hSpace="142" w:wrap="around" w:vAnchor="text" w:hAnchor="margin" w:xAlign="center" w:y="160"/>
                    <w:rPr>
                      <w:rFonts w:ascii="ＭＳ ゴシック" w:eastAsia="ＭＳ ゴシック" w:hAnsi="ＭＳ ゴシック"/>
                      <w:color w:val="000000" w:themeColor="text1"/>
                      <w:sz w:val="20"/>
                    </w:rPr>
                  </w:pPr>
                </w:p>
                <w:p w14:paraId="19F9A2AB" w14:textId="77777777" w:rsidR="00A47973" w:rsidRPr="002637EA" w:rsidRDefault="00A47973" w:rsidP="009B3075">
                  <w:pPr>
                    <w:framePr w:hSpace="142" w:wrap="around" w:vAnchor="text" w:hAnchor="margin" w:xAlign="center" w:y="160"/>
                    <w:rPr>
                      <w:rFonts w:ascii="ＭＳ ゴシック" w:eastAsia="ＭＳ ゴシック" w:hAnsi="ＭＳ ゴシック"/>
                      <w:color w:val="000000" w:themeColor="text1"/>
                      <w:sz w:val="20"/>
                    </w:rPr>
                  </w:pPr>
                </w:p>
              </w:tc>
            </w:tr>
          </w:tbl>
          <w:p w14:paraId="37CE1A53" w14:textId="77777777" w:rsidR="009461FF" w:rsidRPr="002637EA" w:rsidRDefault="00A47973" w:rsidP="00F45447">
            <w:pPr>
              <w:kinsoku w:val="0"/>
              <w:wordWrap w:val="0"/>
              <w:overflowPunct w:val="0"/>
              <w:autoSpaceDE w:val="0"/>
              <w:autoSpaceDN w:val="0"/>
              <w:adjustRightInd w:val="0"/>
              <w:snapToGrid w:val="0"/>
              <w:spacing w:before="120" w:line="160" w:lineRule="atLeast"/>
              <w:ind w:left="332" w:hangingChars="166" w:hanging="332"/>
              <w:rPr>
                <w:rFonts w:ascii="ＭＳ ゴシック" w:eastAsia="ＭＳ ゴシック" w:hAnsi="ＭＳ ゴシック"/>
                <w:b/>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9461FF" w:rsidRPr="002637EA">
              <w:rPr>
                <w:rFonts w:ascii="ＭＳ ゴシック" w:eastAsia="ＭＳ ゴシック" w:hAnsi="ＭＳ ゴシック" w:hint="eastAsia"/>
                <w:color w:val="000000" w:themeColor="text1"/>
                <w:sz w:val="20"/>
                <w:szCs w:val="20"/>
              </w:rPr>
              <w:t>(3)　園児の教育及び保育に直接従事する職員の数は基準を満たしているか。</w:t>
            </w:r>
          </w:p>
          <w:p w14:paraId="78D4B0C0" w14:textId="77777777" w:rsidR="009461FF" w:rsidRPr="002637EA" w:rsidRDefault="009461FF" w:rsidP="00C03D86">
            <w:pPr>
              <w:pStyle w:val="a4"/>
              <w:kinsoku w:val="0"/>
              <w:wordWrap w:val="0"/>
              <w:overflowPunct w:val="0"/>
              <w:autoSpaceDE w:val="0"/>
              <w:autoSpaceDN w:val="0"/>
              <w:adjustRightInd w:val="0"/>
              <w:snapToGrid w:val="0"/>
              <w:spacing w:before="120" w:line="120" w:lineRule="auto"/>
              <w:rPr>
                <w:rFonts w:ascii="ＭＳ ゴシック" w:hAnsi="ＭＳ ゴシック"/>
                <w:color w:val="000000" w:themeColor="text1"/>
                <w:sz w:val="20"/>
              </w:rPr>
            </w:pPr>
          </w:p>
          <w:p w14:paraId="128DA459" w14:textId="080ED698" w:rsidR="009461FF" w:rsidRPr="002637EA" w:rsidRDefault="009461FF" w:rsidP="00C03D86">
            <w:pPr>
              <w:pStyle w:val="a4"/>
              <w:kinsoku w:val="0"/>
              <w:wordWrap w:val="0"/>
              <w:overflowPunct w:val="0"/>
              <w:autoSpaceDE w:val="0"/>
              <w:autoSpaceDN w:val="0"/>
              <w:adjustRightInd w:val="0"/>
              <w:snapToGrid w:val="0"/>
              <w:spacing w:before="120" w:line="120" w:lineRule="auto"/>
              <w:rPr>
                <w:rFonts w:ascii="ＭＳ ゴシック" w:hAnsi="ＭＳ ゴシック"/>
                <w:color w:val="000000" w:themeColor="text1"/>
                <w:sz w:val="20"/>
              </w:rPr>
            </w:pPr>
            <w:r w:rsidRPr="002637EA">
              <w:rPr>
                <w:rFonts w:ascii="ＭＳ ゴシック" w:hAnsi="ＭＳ ゴシック" w:hint="eastAsia"/>
                <w:color w:val="000000" w:themeColor="text1"/>
                <w:sz w:val="20"/>
              </w:rPr>
              <w:t>(4)</w:t>
            </w:r>
            <w:r w:rsidR="002D1189" w:rsidRPr="002637EA">
              <w:rPr>
                <w:rFonts w:ascii="ＭＳ ゴシック" w:hAnsi="ＭＳ ゴシック" w:hint="eastAsia"/>
                <w:color w:val="000000" w:themeColor="text1"/>
                <w:sz w:val="20"/>
              </w:rPr>
              <w:t xml:space="preserve">　P</w:t>
            </w:r>
            <w:r w:rsidR="0011732A" w:rsidRPr="002637EA">
              <w:rPr>
                <w:rFonts w:ascii="ＭＳ ゴシック" w:hAnsi="ＭＳ ゴシック" w:hint="eastAsia"/>
                <w:color w:val="000000" w:themeColor="text1"/>
                <w:sz w:val="20"/>
              </w:rPr>
              <w:t>５</w:t>
            </w:r>
            <w:r w:rsidR="002D1189" w:rsidRPr="002637EA">
              <w:rPr>
                <w:rFonts w:ascii="ＭＳ ゴシック" w:hAnsi="ＭＳ ゴシック" w:hint="eastAsia"/>
                <w:color w:val="000000" w:themeColor="text1"/>
                <w:sz w:val="20"/>
              </w:rPr>
              <w:t>の</w:t>
            </w:r>
            <w:r w:rsidRPr="002637EA">
              <w:rPr>
                <w:rFonts w:ascii="ＭＳ ゴシック" w:hAnsi="ＭＳ ゴシック" w:hint="eastAsia"/>
                <w:color w:val="000000" w:themeColor="text1"/>
                <w:sz w:val="20"/>
              </w:rPr>
              <w:t>職員配置は</w:t>
            </w:r>
            <w:r w:rsidR="002E08C1" w:rsidRPr="002637EA">
              <w:rPr>
                <w:rFonts w:ascii="ＭＳ ゴシック" w:hAnsi="ＭＳ ゴシック" w:hint="eastAsia"/>
                <w:color w:val="000000" w:themeColor="text1"/>
                <w:sz w:val="20"/>
              </w:rPr>
              <w:t>､</w:t>
            </w:r>
            <w:r w:rsidRPr="002637EA">
              <w:rPr>
                <w:rFonts w:ascii="ＭＳ ゴシック" w:hAnsi="ＭＳ ゴシック" w:hint="eastAsia"/>
                <w:color w:val="000000" w:themeColor="text1"/>
                <w:sz w:val="20"/>
              </w:rPr>
              <w:t>常時２人以上となっているか。</w:t>
            </w:r>
          </w:p>
          <w:p w14:paraId="5EE6A1B4" w14:textId="77777777" w:rsidR="009461FF" w:rsidRPr="002637EA" w:rsidRDefault="009461FF" w:rsidP="00FD798B">
            <w:pPr>
              <w:rPr>
                <w:rFonts w:ascii="ＭＳ ゴシック" w:eastAsia="ＭＳ ゴシック" w:hAnsi="ＭＳ ゴシック"/>
                <w:color w:val="000000" w:themeColor="text1"/>
                <w:sz w:val="20"/>
                <w:szCs w:val="20"/>
              </w:rPr>
            </w:pPr>
          </w:p>
          <w:p w14:paraId="50D65925" w14:textId="77777777" w:rsidR="009461FF" w:rsidRPr="002637EA" w:rsidRDefault="009461FF" w:rsidP="009461FF">
            <w:pPr>
              <w:ind w:left="200" w:hangingChars="100" w:hanging="200"/>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(5)　調理員を配置しているか。</w:t>
            </w:r>
          </w:p>
          <w:p w14:paraId="4A26C9B7" w14:textId="77777777" w:rsidR="00455E63" w:rsidRPr="002637EA" w:rsidRDefault="00455E63" w:rsidP="009461FF">
            <w:pPr>
              <w:ind w:left="200" w:hangingChars="100" w:hanging="200"/>
              <w:rPr>
                <w:rFonts w:ascii="ＭＳ ゴシック" w:eastAsia="ＭＳ ゴシック" w:hAnsi="ＭＳ ゴシック" w:cs="ＭＳ ゴシック"/>
                <w:color w:val="000000" w:themeColor="text1"/>
                <w:kern w:val="0"/>
                <w:sz w:val="20"/>
                <w:szCs w:val="20"/>
              </w:rPr>
            </w:pPr>
          </w:p>
          <w:p w14:paraId="4D155330" w14:textId="77777777" w:rsidR="002E2443" w:rsidRPr="002637EA" w:rsidRDefault="002E2443" w:rsidP="009461FF">
            <w:pPr>
              <w:ind w:left="200" w:hangingChars="100" w:hanging="200"/>
              <w:rPr>
                <w:rFonts w:ascii="ＭＳ ゴシック" w:eastAsia="ＭＳ ゴシック" w:hAnsi="ＭＳ ゴシック" w:cs="ＭＳ ゴシック"/>
                <w:color w:val="000000" w:themeColor="text1"/>
                <w:kern w:val="0"/>
                <w:sz w:val="20"/>
                <w:szCs w:val="20"/>
              </w:rPr>
            </w:pPr>
          </w:p>
          <w:p w14:paraId="46252CE2" w14:textId="12E2F331" w:rsidR="009461FF" w:rsidRPr="002637EA" w:rsidRDefault="00887898" w:rsidP="009461FF">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(6</w:t>
            </w:r>
            <w:r w:rsidR="009461FF" w:rsidRPr="002637EA">
              <w:rPr>
                <w:rFonts w:ascii="ＭＳ ゴシック" w:eastAsia="ＭＳ ゴシック" w:hAnsi="Times New Roman" w:cs="ＭＳ ゴシック" w:hint="eastAsia"/>
                <w:color w:val="000000" w:themeColor="text1"/>
                <w:kern w:val="0"/>
                <w:sz w:val="20"/>
                <w:szCs w:val="20"/>
              </w:rPr>
              <w:t>)  学校医</w:t>
            </w:r>
            <w:r w:rsidR="002E08C1" w:rsidRPr="002637EA">
              <w:rPr>
                <w:rFonts w:ascii="ＭＳ ゴシック" w:eastAsia="ＭＳ ゴシック" w:hAnsi="Times New Roman" w:cs="ＭＳ ゴシック" w:hint="eastAsia"/>
                <w:color w:val="000000" w:themeColor="text1"/>
                <w:kern w:val="0"/>
                <w:sz w:val="20"/>
                <w:szCs w:val="20"/>
              </w:rPr>
              <w:t>､</w:t>
            </w:r>
            <w:r w:rsidR="009461FF" w:rsidRPr="002637EA">
              <w:rPr>
                <w:rFonts w:ascii="ＭＳ ゴシック" w:eastAsia="ＭＳ ゴシック" w:hAnsi="Times New Roman" w:cs="ＭＳ ゴシック" w:hint="eastAsia"/>
                <w:color w:val="000000" w:themeColor="text1"/>
                <w:kern w:val="0"/>
                <w:sz w:val="20"/>
                <w:szCs w:val="20"/>
              </w:rPr>
              <w:t>学校歯科医</w:t>
            </w:r>
            <w:r w:rsidR="002E08C1" w:rsidRPr="002637EA">
              <w:rPr>
                <w:rFonts w:ascii="ＭＳ ゴシック" w:eastAsia="ＭＳ ゴシック" w:hAnsi="Times New Roman" w:cs="ＭＳ ゴシック" w:hint="eastAsia"/>
                <w:color w:val="000000" w:themeColor="text1"/>
                <w:kern w:val="0"/>
                <w:sz w:val="20"/>
                <w:szCs w:val="20"/>
              </w:rPr>
              <w:t>､</w:t>
            </w:r>
            <w:r w:rsidR="009461FF" w:rsidRPr="002637EA">
              <w:rPr>
                <w:rFonts w:ascii="ＭＳ ゴシック" w:eastAsia="ＭＳ ゴシック" w:hAnsi="Times New Roman" w:cs="ＭＳ ゴシック" w:hint="eastAsia"/>
                <w:color w:val="000000" w:themeColor="text1"/>
                <w:kern w:val="0"/>
                <w:sz w:val="20"/>
                <w:szCs w:val="20"/>
              </w:rPr>
              <w:t>学校薬剤師を配置しているか。</w:t>
            </w:r>
          </w:p>
          <w:p w14:paraId="1B37A8C7" w14:textId="77C4329D" w:rsidR="009461FF" w:rsidRPr="002637EA" w:rsidRDefault="00515088" w:rsidP="001012CB">
            <w:pPr>
              <w:overflowPunct w:val="0"/>
              <w:ind w:firstLineChars="150" w:firstLine="3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ア </w:t>
            </w:r>
            <w:r w:rsidR="009461FF" w:rsidRPr="002637EA">
              <w:rPr>
                <w:rFonts w:ascii="ＭＳ ゴシック" w:eastAsia="ＭＳ ゴシック" w:hAnsi="ＭＳ ゴシック" w:cs="ＭＳ ゴシック" w:hint="eastAsia"/>
                <w:color w:val="000000" w:themeColor="text1"/>
                <w:kern w:val="0"/>
                <w:sz w:val="20"/>
                <w:szCs w:val="20"/>
              </w:rPr>
              <w:t xml:space="preserve"> </w:t>
            </w:r>
            <w:r w:rsidR="009461FF" w:rsidRPr="002637EA">
              <w:rPr>
                <w:rFonts w:ascii="ＭＳ ゴシック" w:eastAsia="ＭＳ ゴシック" w:hAnsi="Times New Roman" w:cs="ＭＳ ゴシック" w:hint="eastAsia"/>
                <w:color w:val="000000" w:themeColor="text1"/>
                <w:kern w:val="0"/>
                <w:sz w:val="20"/>
                <w:szCs w:val="20"/>
              </w:rPr>
              <w:t>学校医</w:t>
            </w:r>
            <w:r w:rsidR="002E08C1" w:rsidRPr="002637EA">
              <w:rPr>
                <w:rFonts w:ascii="ＭＳ ゴシック" w:eastAsia="ＭＳ ゴシック" w:hAnsi="ＭＳ ゴシック" w:cs="ＭＳ ゴシック" w:hint="eastAsia"/>
                <w:color w:val="000000" w:themeColor="text1"/>
                <w:kern w:val="0"/>
                <w:sz w:val="20"/>
                <w:szCs w:val="20"/>
              </w:rPr>
              <w:t>､</w:t>
            </w:r>
            <w:r w:rsidR="009461FF" w:rsidRPr="002637EA">
              <w:rPr>
                <w:rFonts w:ascii="ＭＳ ゴシック" w:eastAsia="ＭＳ ゴシック" w:hAnsi="ＭＳ ゴシック" w:cs="ＭＳ ゴシック" w:hint="eastAsia"/>
                <w:color w:val="000000" w:themeColor="text1"/>
                <w:kern w:val="0"/>
                <w:sz w:val="20"/>
                <w:szCs w:val="20"/>
              </w:rPr>
              <w:t>学校歯科医</w:t>
            </w:r>
            <w:r w:rsidR="002E08C1" w:rsidRPr="002637EA">
              <w:rPr>
                <w:rFonts w:ascii="ＭＳ ゴシック" w:eastAsia="ＭＳ ゴシック" w:hAnsi="ＭＳ ゴシック" w:cs="ＭＳ ゴシック" w:hint="eastAsia"/>
                <w:color w:val="000000" w:themeColor="text1"/>
                <w:kern w:val="0"/>
                <w:sz w:val="20"/>
                <w:szCs w:val="20"/>
              </w:rPr>
              <w:t>､</w:t>
            </w:r>
            <w:r w:rsidR="009461FF" w:rsidRPr="002637EA">
              <w:rPr>
                <w:rFonts w:ascii="ＭＳ ゴシック" w:eastAsia="ＭＳ ゴシック" w:hAnsi="ＭＳ ゴシック" w:cs="ＭＳ ゴシック" w:hint="eastAsia"/>
                <w:color w:val="000000" w:themeColor="text1"/>
                <w:kern w:val="0"/>
                <w:sz w:val="20"/>
                <w:szCs w:val="20"/>
              </w:rPr>
              <w:t>学校薬剤師</w:t>
            </w:r>
            <w:r w:rsidR="009461FF" w:rsidRPr="002637EA">
              <w:rPr>
                <w:rFonts w:ascii="ＭＳ ゴシック" w:eastAsia="ＭＳ ゴシック" w:hAnsi="Times New Roman" w:cs="ＭＳ ゴシック" w:hint="eastAsia"/>
                <w:color w:val="000000" w:themeColor="text1"/>
                <w:kern w:val="0"/>
                <w:sz w:val="20"/>
                <w:szCs w:val="20"/>
              </w:rPr>
              <w:t>の状況を記入する。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5"/>
              <w:gridCol w:w="1200"/>
              <w:gridCol w:w="1200"/>
              <w:gridCol w:w="1455"/>
            </w:tblGrid>
            <w:tr w:rsidR="002637EA" w:rsidRPr="002637EA" w14:paraId="2C5D675E" w14:textId="77777777" w:rsidTr="00A47973">
              <w:trPr>
                <w:trHeight w:val="480"/>
              </w:trPr>
              <w:tc>
                <w:tcPr>
                  <w:tcW w:w="1665" w:type="dxa"/>
                  <w:vMerge w:val="restart"/>
                </w:tcPr>
                <w:p w14:paraId="4152A97E" w14:textId="77777777" w:rsidR="009461FF" w:rsidRPr="002637EA" w:rsidRDefault="009461FF" w:rsidP="009B3075">
                  <w:pPr>
                    <w:framePr w:hSpace="142" w:wrap="around" w:vAnchor="text" w:hAnchor="margin" w:xAlign="center" w:y="160"/>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氏</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　名</w:t>
                  </w:r>
                </w:p>
                <w:p w14:paraId="1B3D2064" w14:textId="77777777" w:rsidR="009461FF" w:rsidRPr="002637EA" w:rsidRDefault="009461FF" w:rsidP="009B3075">
                  <w:pPr>
                    <w:framePr w:hSpace="142" w:wrap="around" w:vAnchor="text" w:hAnchor="margin" w:xAlign="center" w:y="160"/>
                    <w:overflowPunct w:val="0"/>
                    <w:jc w:val="center"/>
                    <w:textAlignment w:val="baseline"/>
                    <w:rPr>
                      <w:rFonts w:ascii="ＭＳ ゴシック" w:eastAsia="ＭＳ ゴシック" w:hAnsi="Times New Roman"/>
                      <w:color w:val="000000" w:themeColor="text1"/>
                      <w:kern w:val="0"/>
                      <w:sz w:val="20"/>
                      <w:szCs w:val="20"/>
                    </w:rPr>
                  </w:pPr>
                </w:p>
                <w:p w14:paraId="13105919" w14:textId="77777777" w:rsidR="009461FF" w:rsidRPr="002637EA" w:rsidRDefault="009461FF" w:rsidP="009B307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専</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門</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科</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目</w:t>
                  </w:r>
                  <w:r w:rsidRPr="002637EA">
                    <w:rPr>
                      <w:rFonts w:ascii="ＭＳ ゴシック" w:eastAsia="ＭＳ ゴシック" w:hAnsi="ＭＳ ゴシック" w:cs="ＭＳ ゴシック"/>
                      <w:color w:val="000000" w:themeColor="text1"/>
                      <w:kern w:val="0"/>
                      <w:sz w:val="20"/>
                      <w:szCs w:val="20"/>
                    </w:rPr>
                    <w:t>)</w:t>
                  </w:r>
                </w:p>
              </w:tc>
              <w:tc>
                <w:tcPr>
                  <w:tcW w:w="1200" w:type="dxa"/>
                  <w:vMerge w:val="restart"/>
                </w:tcPr>
                <w:p w14:paraId="7536D378" w14:textId="77777777" w:rsidR="009461FF" w:rsidRPr="002637EA" w:rsidRDefault="009461FF" w:rsidP="009B3075">
                  <w:pPr>
                    <w:framePr w:hSpace="142" w:wrap="around" w:vAnchor="text" w:hAnchor="margin" w:xAlign="center" w:y="160"/>
                    <w:widowControl/>
                    <w:jc w:val="left"/>
                    <w:rPr>
                      <w:rFonts w:ascii="ＭＳ ゴシック" w:eastAsia="ＭＳ ゴシック" w:hAnsi="ＭＳ ゴシック"/>
                      <w:color w:val="000000" w:themeColor="text1"/>
                      <w:sz w:val="20"/>
                      <w:szCs w:val="20"/>
                    </w:rPr>
                  </w:pPr>
                </w:p>
                <w:p w14:paraId="535B960F" w14:textId="77777777" w:rsidR="009461FF" w:rsidRPr="002637EA" w:rsidRDefault="009461FF" w:rsidP="009B3075">
                  <w:pPr>
                    <w:framePr w:hSpace="142" w:wrap="around" w:vAnchor="text" w:hAnchor="margin" w:xAlign="center"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医療機関名</w:t>
                  </w:r>
                </w:p>
                <w:p w14:paraId="7B9893D7"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200" w:type="dxa"/>
                  <w:vMerge w:val="restart"/>
                </w:tcPr>
                <w:p w14:paraId="276C8981" w14:textId="77777777" w:rsidR="009461FF" w:rsidRPr="002637EA" w:rsidRDefault="009461FF" w:rsidP="009B3075">
                  <w:pPr>
                    <w:framePr w:hSpace="142" w:wrap="around" w:vAnchor="text" w:hAnchor="margin" w:xAlign="center" w:y="160"/>
                    <w:widowControl/>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報酬</w:t>
                  </w:r>
                </w:p>
                <w:p w14:paraId="09E3F102" w14:textId="77777777" w:rsidR="009461FF" w:rsidRPr="002637EA" w:rsidRDefault="009461FF" w:rsidP="009B3075">
                  <w:pPr>
                    <w:framePr w:hSpace="142" w:wrap="around" w:vAnchor="text" w:hAnchor="margin" w:xAlign="center" w:y="160"/>
                    <w:widowControl/>
                    <w:jc w:val="center"/>
                    <w:rPr>
                      <w:rFonts w:ascii="ＭＳ ゴシック" w:eastAsia="ＭＳ ゴシック" w:hAnsi="ＭＳ ゴシック"/>
                      <w:color w:val="000000" w:themeColor="text1"/>
                      <w:sz w:val="20"/>
                      <w:szCs w:val="20"/>
                    </w:rPr>
                  </w:pPr>
                </w:p>
                <w:p w14:paraId="08A196B9" w14:textId="77777777" w:rsidR="009461FF" w:rsidRPr="002637EA" w:rsidRDefault="009461FF" w:rsidP="009B307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（月額等）</w:t>
                  </w:r>
                </w:p>
              </w:tc>
              <w:tc>
                <w:tcPr>
                  <w:tcW w:w="1455" w:type="dxa"/>
                  <w:tcBorders>
                    <w:bottom w:val="dashed" w:sz="4" w:space="0" w:color="auto"/>
                  </w:tcBorders>
                </w:tcPr>
                <w:p w14:paraId="3A1FE524" w14:textId="77777777" w:rsidR="009461FF" w:rsidRPr="002637EA" w:rsidRDefault="009461FF" w:rsidP="009B3075">
                  <w:pPr>
                    <w:framePr w:hSpace="142" w:wrap="around" w:vAnchor="text" w:hAnchor="margin" w:xAlign="center" w:y="160"/>
                    <w:widowControl/>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定例出勤日</w:t>
                  </w:r>
                </w:p>
                <w:p w14:paraId="74A656D0" w14:textId="77777777" w:rsidR="009461FF" w:rsidRPr="002637EA" w:rsidRDefault="009461FF" w:rsidP="009B3075">
                  <w:pPr>
                    <w:framePr w:hSpace="142" w:wrap="around" w:vAnchor="text" w:hAnchor="margin" w:xAlign="center" w:y="16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（曜　日）</w:t>
                  </w:r>
                </w:p>
              </w:tc>
            </w:tr>
            <w:tr w:rsidR="002637EA" w:rsidRPr="002637EA" w14:paraId="2A9349D3" w14:textId="77777777" w:rsidTr="00A47973">
              <w:trPr>
                <w:trHeight w:val="155"/>
              </w:trPr>
              <w:tc>
                <w:tcPr>
                  <w:tcW w:w="1665" w:type="dxa"/>
                  <w:vMerge/>
                </w:tcPr>
                <w:p w14:paraId="16535A17" w14:textId="77777777" w:rsidR="009461FF" w:rsidRPr="002637EA" w:rsidRDefault="009461FF" w:rsidP="009B3075">
                  <w:pPr>
                    <w:framePr w:hSpace="142" w:wrap="around" w:vAnchor="text" w:hAnchor="margin" w:xAlign="center" w:y="160"/>
                    <w:overflowPunct w:val="0"/>
                    <w:jc w:val="center"/>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16B3EF23" w14:textId="77777777" w:rsidR="009461FF" w:rsidRPr="002637EA" w:rsidRDefault="009461FF" w:rsidP="009B3075">
                  <w:pPr>
                    <w:framePr w:hSpace="142" w:wrap="around" w:vAnchor="text" w:hAnchor="margin" w:xAlign="center" w:y="160"/>
                    <w:widowControl/>
                    <w:jc w:val="left"/>
                    <w:rPr>
                      <w:rFonts w:ascii="ＭＳ ゴシック" w:eastAsia="ＭＳ ゴシック" w:hAnsi="ＭＳ ゴシック"/>
                      <w:color w:val="000000" w:themeColor="text1"/>
                      <w:sz w:val="20"/>
                      <w:szCs w:val="20"/>
                    </w:rPr>
                  </w:pPr>
                </w:p>
              </w:tc>
              <w:tc>
                <w:tcPr>
                  <w:tcW w:w="1200" w:type="dxa"/>
                  <w:vMerge/>
                </w:tcPr>
                <w:p w14:paraId="0FE9CFD5" w14:textId="77777777" w:rsidR="009461FF" w:rsidRPr="002637EA" w:rsidRDefault="009461FF" w:rsidP="009B3075">
                  <w:pPr>
                    <w:framePr w:hSpace="142" w:wrap="around" w:vAnchor="text" w:hAnchor="margin" w:xAlign="center" w:y="160"/>
                    <w:widowControl/>
                    <w:jc w:val="center"/>
                    <w:rPr>
                      <w:rFonts w:ascii="ＭＳ ゴシック" w:eastAsia="ＭＳ ゴシック" w:hAnsi="ＭＳ ゴシック"/>
                      <w:color w:val="000000" w:themeColor="text1"/>
                      <w:sz w:val="20"/>
                      <w:szCs w:val="20"/>
                    </w:rPr>
                  </w:pPr>
                </w:p>
              </w:tc>
              <w:tc>
                <w:tcPr>
                  <w:tcW w:w="1455" w:type="dxa"/>
                  <w:tcBorders>
                    <w:top w:val="dashed" w:sz="4" w:space="0" w:color="auto"/>
                  </w:tcBorders>
                </w:tcPr>
                <w:p w14:paraId="17D6E81C" w14:textId="77777777" w:rsidR="009461FF" w:rsidRPr="002637EA" w:rsidRDefault="009461FF" w:rsidP="009B3075">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（勤務時間）</w:t>
                  </w:r>
                </w:p>
              </w:tc>
            </w:tr>
            <w:tr w:rsidR="002637EA" w:rsidRPr="002637EA" w14:paraId="4E6FCE65" w14:textId="77777777" w:rsidTr="00A47973">
              <w:trPr>
                <w:trHeight w:val="285"/>
              </w:trPr>
              <w:tc>
                <w:tcPr>
                  <w:tcW w:w="1665" w:type="dxa"/>
                  <w:tcBorders>
                    <w:bottom w:val="dashed" w:sz="4" w:space="0" w:color="auto"/>
                  </w:tcBorders>
                </w:tcPr>
                <w:p w14:paraId="6F83DA59"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s="ＭＳ ゴシック"/>
                      <w:color w:val="000000" w:themeColor="text1"/>
                      <w:kern w:val="0"/>
                      <w:sz w:val="20"/>
                      <w:szCs w:val="20"/>
                    </w:rPr>
                  </w:pPr>
                </w:p>
              </w:tc>
              <w:tc>
                <w:tcPr>
                  <w:tcW w:w="1200" w:type="dxa"/>
                  <w:vMerge w:val="restart"/>
                </w:tcPr>
                <w:p w14:paraId="305C791A"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200" w:type="dxa"/>
                  <w:vMerge w:val="restart"/>
                </w:tcPr>
                <w:p w14:paraId="669E9C28"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455" w:type="dxa"/>
                  <w:tcBorders>
                    <w:bottom w:val="dashed" w:sz="4" w:space="0" w:color="auto"/>
                  </w:tcBorders>
                </w:tcPr>
                <w:p w14:paraId="6DD98FD5"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r>
            <w:tr w:rsidR="002637EA" w:rsidRPr="002637EA" w14:paraId="3103B465" w14:textId="77777777" w:rsidTr="00A47973">
              <w:trPr>
                <w:trHeight w:val="240"/>
              </w:trPr>
              <w:tc>
                <w:tcPr>
                  <w:tcW w:w="1665" w:type="dxa"/>
                  <w:tcBorders>
                    <w:top w:val="dashed" w:sz="4" w:space="0" w:color="auto"/>
                  </w:tcBorders>
                </w:tcPr>
                <w:p w14:paraId="324DE7D0"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71C2D859"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200" w:type="dxa"/>
                  <w:vMerge/>
                </w:tcPr>
                <w:p w14:paraId="5AF2BA9A"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455" w:type="dxa"/>
                  <w:tcBorders>
                    <w:top w:val="dashed" w:sz="4" w:space="0" w:color="auto"/>
                  </w:tcBorders>
                </w:tcPr>
                <w:p w14:paraId="2CED91EB"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r>
            <w:tr w:rsidR="002637EA" w:rsidRPr="002637EA" w14:paraId="4C6F4C09" w14:textId="77777777" w:rsidTr="00A47973">
              <w:trPr>
                <w:trHeight w:val="315"/>
              </w:trPr>
              <w:tc>
                <w:tcPr>
                  <w:tcW w:w="1665" w:type="dxa"/>
                  <w:tcBorders>
                    <w:bottom w:val="dashed" w:sz="4" w:space="0" w:color="auto"/>
                  </w:tcBorders>
                </w:tcPr>
                <w:p w14:paraId="762C603A"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s="ＭＳ ゴシック"/>
                      <w:color w:val="000000" w:themeColor="text1"/>
                      <w:kern w:val="0"/>
                      <w:sz w:val="20"/>
                      <w:szCs w:val="20"/>
                    </w:rPr>
                  </w:pPr>
                </w:p>
              </w:tc>
              <w:tc>
                <w:tcPr>
                  <w:tcW w:w="1200" w:type="dxa"/>
                  <w:vMerge w:val="restart"/>
                </w:tcPr>
                <w:p w14:paraId="1F749399"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200" w:type="dxa"/>
                  <w:vMerge w:val="restart"/>
                </w:tcPr>
                <w:p w14:paraId="564F183E"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455" w:type="dxa"/>
                  <w:tcBorders>
                    <w:bottom w:val="dashed" w:sz="4" w:space="0" w:color="auto"/>
                  </w:tcBorders>
                </w:tcPr>
                <w:p w14:paraId="3361DD30"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r>
            <w:tr w:rsidR="002637EA" w:rsidRPr="002637EA" w14:paraId="15A81EC5" w14:textId="77777777" w:rsidTr="00A47973">
              <w:trPr>
                <w:trHeight w:val="240"/>
              </w:trPr>
              <w:tc>
                <w:tcPr>
                  <w:tcW w:w="1665" w:type="dxa"/>
                  <w:tcBorders>
                    <w:top w:val="dashed" w:sz="4" w:space="0" w:color="auto"/>
                  </w:tcBorders>
                </w:tcPr>
                <w:p w14:paraId="64C4C7B0"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6C2DA3A5"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200" w:type="dxa"/>
                  <w:vMerge/>
                </w:tcPr>
                <w:p w14:paraId="2DEBE2AF"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455" w:type="dxa"/>
                  <w:tcBorders>
                    <w:top w:val="dashed" w:sz="4" w:space="0" w:color="auto"/>
                  </w:tcBorders>
                </w:tcPr>
                <w:p w14:paraId="4D642339"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r>
            <w:tr w:rsidR="002637EA" w:rsidRPr="002637EA" w14:paraId="4C8D8297" w14:textId="77777777" w:rsidTr="00A47973">
              <w:trPr>
                <w:trHeight w:val="225"/>
              </w:trPr>
              <w:tc>
                <w:tcPr>
                  <w:tcW w:w="1665" w:type="dxa"/>
                  <w:tcBorders>
                    <w:bottom w:val="dashed" w:sz="4" w:space="0" w:color="auto"/>
                  </w:tcBorders>
                </w:tcPr>
                <w:p w14:paraId="6DB135F8"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s="ＭＳ ゴシック"/>
                      <w:color w:val="000000" w:themeColor="text1"/>
                      <w:kern w:val="0"/>
                      <w:sz w:val="20"/>
                      <w:szCs w:val="20"/>
                    </w:rPr>
                  </w:pPr>
                </w:p>
              </w:tc>
              <w:tc>
                <w:tcPr>
                  <w:tcW w:w="1200" w:type="dxa"/>
                  <w:vMerge w:val="restart"/>
                </w:tcPr>
                <w:p w14:paraId="42705318"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200" w:type="dxa"/>
                  <w:vMerge w:val="restart"/>
                </w:tcPr>
                <w:p w14:paraId="6A309E0D"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455" w:type="dxa"/>
                  <w:tcBorders>
                    <w:bottom w:val="dashed" w:sz="4" w:space="0" w:color="auto"/>
                  </w:tcBorders>
                </w:tcPr>
                <w:p w14:paraId="662C4CDC"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r>
            <w:tr w:rsidR="002637EA" w:rsidRPr="002637EA" w14:paraId="43C2D86A" w14:textId="77777777" w:rsidTr="00A47973">
              <w:trPr>
                <w:trHeight w:val="151"/>
              </w:trPr>
              <w:tc>
                <w:tcPr>
                  <w:tcW w:w="1665" w:type="dxa"/>
                  <w:tcBorders>
                    <w:top w:val="dashed" w:sz="4" w:space="0" w:color="auto"/>
                  </w:tcBorders>
                </w:tcPr>
                <w:p w14:paraId="6BD7BF8F"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4EDCAF95"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200" w:type="dxa"/>
                  <w:vMerge/>
                </w:tcPr>
                <w:p w14:paraId="0348D0DB"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455" w:type="dxa"/>
                  <w:tcBorders>
                    <w:top w:val="dashed" w:sz="4" w:space="0" w:color="auto"/>
                  </w:tcBorders>
                </w:tcPr>
                <w:p w14:paraId="1B81205A" w14:textId="77777777" w:rsidR="009461FF" w:rsidRPr="002637EA" w:rsidRDefault="009461FF" w:rsidP="009B3075">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r>
          </w:tbl>
          <w:p w14:paraId="24F5426F" w14:textId="77777777" w:rsidR="002E2443" w:rsidRPr="002637EA" w:rsidRDefault="002E2443" w:rsidP="009461FF">
            <w:pPr>
              <w:overflowPunct w:val="0"/>
              <w:ind w:firstLineChars="100" w:firstLine="200"/>
              <w:textAlignment w:val="baseline"/>
              <w:rPr>
                <w:rFonts w:ascii="ＭＳ ゴシック" w:eastAsia="ＭＳ ゴシック" w:hAnsi="Times New Roman"/>
                <w:color w:val="000000" w:themeColor="text1"/>
                <w:kern w:val="0"/>
                <w:sz w:val="20"/>
                <w:szCs w:val="20"/>
              </w:rPr>
            </w:pPr>
          </w:p>
          <w:p w14:paraId="700273B0" w14:textId="77777777" w:rsidR="009461FF" w:rsidRPr="002637EA" w:rsidRDefault="00515088" w:rsidP="001012CB">
            <w:pPr>
              <w:overflowPunct w:val="0"/>
              <w:ind w:firstLineChars="150" w:firstLine="3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イ</w:t>
            </w:r>
            <w:r w:rsidR="009461FF" w:rsidRPr="002637EA">
              <w:rPr>
                <w:rFonts w:ascii="ＭＳ ゴシック" w:eastAsia="ＭＳ ゴシック" w:hAnsi="Times New Roman" w:hint="eastAsia"/>
                <w:color w:val="000000" w:themeColor="text1"/>
                <w:kern w:val="0"/>
                <w:sz w:val="20"/>
                <w:szCs w:val="20"/>
              </w:rPr>
              <w:t xml:space="preserve">　契約書はあるか。</w:t>
            </w:r>
          </w:p>
          <w:p w14:paraId="291D1F33" w14:textId="77777777" w:rsidR="002E2443" w:rsidRPr="002637EA" w:rsidRDefault="002E2443" w:rsidP="009461FF">
            <w:pPr>
              <w:overflowPunct w:val="0"/>
              <w:ind w:firstLineChars="100" w:firstLine="200"/>
              <w:textAlignment w:val="baseline"/>
              <w:rPr>
                <w:rFonts w:ascii="ＭＳ ゴシック" w:eastAsia="ＭＳ ゴシック" w:hAnsi="Times New Roman"/>
                <w:color w:val="000000" w:themeColor="text1"/>
                <w:kern w:val="0"/>
                <w:sz w:val="20"/>
                <w:szCs w:val="20"/>
              </w:rPr>
            </w:pPr>
          </w:p>
          <w:p w14:paraId="5D42AF88" w14:textId="14B05398" w:rsidR="009461FF" w:rsidRPr="002637EA" w:rsidRDefault="00515088" w:rsidP="001012CB">
            <w:pPr>
              <w:overflowPunct w:val="0"/>
              <w:ind w:firstLineChars="150" w:firstLine="3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ウ</w:t>
            </w:r>
            <w:r w:rsidR="009461FF" w:rsidRPr="002637EA">
              <w:rPr>
                <w:rFonts w:ascii="ＭＳ ゴシック" w:eastAsia="ＭＳ ゴシック" w:hAnsi="Times New Roman" w:hint="eastAsia"/>
                <w:color w:val="000000" w:themeColor="text1"/>
                <w:kern w:val="0"/>
                <w:sz w:val="20"/>
                <w:szCs w:val="20"/>
              </w:rPr>
              <w:t xml:space="preserve">　出勤簿又は執務記録簿等は</w:t>
            </w:r>
            <w:r w:rsidR="002E08C1" w:rsidRPr="002637EA">
              <w:rPr>
                <w:rFonts w:ascii="ＭＳ ゴシック" w:eastAsia="ＭＳ ゴシック" w:hAnsi="Times New Roman" w:hint="eastAsia"/>
                <w:color w:val="000000" w:themeColor="text1"/>
                <w:kern w:val="0"/>
                <w:sz w:val="20"/>
                <w:szCs w:val="20"/>
              </w:rPr>
              <w:t>､</w:t>
            </w:r>
            <w:r w:rsidR="009461FF" w:rsidRPr="002637EA">
              <w:rPr>
                <w:rFonts w:ascii="ＭＳ ゴシック" w:eastAsia="ＭＳ ゴシック" w:hAnsi="Times New Roman" w:hint="eastAsia"/>
                <w:color w:val="000000" w:themeColor="text1"/>
                <w:kern w:val="0"/>
                <w:sz w:val="20"/>
                <w:szCs w:val="20"/>
              </w:rPr>
              <w:t>整備されているか。</w:t>
            </w:r>
          </w:p>
          <w:p w14:paraId="6254E399" w14:textId="77777777" w:rsidR="009461FF" w:rsidRPr="002637EA" w:rsidRDefault="009461FF" w:rsidP="009461FF">
            <w:pPr>
              <w:overflowPunct w:val="0"/>
              <w:textAlignment w:val="baseline"/>
              <w:rPr>
                <w:rFonts w:ascii="ＭＳ ゴシック" w:hAnsi="ＭＳ ゴシック"/>
                <w:color w:val="000000" w:themeColor="text1"/>
                <w:sz w:val="20"/>
              </w:rPr>
            </w:pPr>
          </w:p>
          <w:p w14:paraId="6DAC53B3" w14:textId="77777777" w:rsidR="009461FF" w:rsidRPr="002637EA" w:rsidRDefault="00A47973" w:rsidP="009461FF">
            <w:pPr>
              <w:overflowPunct w:val="0"/>
              <w:textAlignment w:val="baseline"/>
              <w:rPr>
                <w:rFonts w:ascii="ＭＳ ゴシック" w:eastAsia="ＭＳ ゴシック" w:hAnsi="ＭＳ ゴシック"/>
                <w:color w:val="000000" w:themeColor="text1"/>
                <w:kern w:val="0"/>
                <w:sz w:val="20"/>
                <w:szCs w:val="20"/>
              </w:rPr>
            </w:pPr>
            <w:r w:rsidRPr="002637EA">
              <w:rPr>
                <w:rFonts w:ascii="ＭＳ ゴシック" w:hAnsi="ＭＳ ゴシック" w:hint="eastAsia"/>
                <w:color w:val="000000" w:themeColor="text1"/>
                <w:sz w:val="20"/>
              </w:rPr>
              <w:t xml:space="preserve"> </w:t>
            </w:r>
            <w:r w:rsidR="009461FF" w:rsidRPr="002637EA">
              <w:rPr>
                <w:rFonts w:ascii="ＭＳ ゴシック" w:hAnsi="ＭＳ ゴシック" w:hint="eastAsia"/>
                <w:color w:val="000000" w:themeColor="text1"/>
                <w:sz w:val="20"/>
              </w:rPr>
              <w:t>(</w:t>
            </w:r>
            <w:r w:rsidR="00887898" w:rsidRPr="002637EA">
              <w:rPr>
                <w:rFonts w:ascii="ＭＳ ゴシック" w:eastAsia="ＭＳ ゴシック" w:hAnsi="ＭＳ ゴシック" w:hint="eastAsia"/>
                <w:color w:val="000000" w:themeColor="text1"/>
                <w:sz w:val="20"/>
              </w:rPr>
              <w:t>7</w:t>
            </w:r>
            <w:r w:rsidR="009461FF" w:rsidRPr="002637EA">
              <w:rPr>
                <w:rFonts w:ascii="ＭＳ ゴシック" w:eastAsia="ＭＳ ゴシック" w:hAnsi="ＭＳ ゴシック" w:hint="eastAsia"/>
                <w:color w:val="000000" w:themeColor="text1"/>
                <w:sz w:val="20"/>
              </w:rPr>
              <w:t>)　以下の職員を配置するよう努めているか。</w:t>
            </w:r>
          </w:p>
          <w:p w14:paraId="0713E22E" w14:textId="77777777" w:rsidR="009461FF" w:rsidRPr="002637EA" w:rsidRDefault="001012CB" w:rsidP="001012CB">
            <w:pPr>
              <w:pStyle w:val="a4"/>
              <w:kinsoku w:val="0"/>
              <w:wordWrap w:val="0"/>
              <w:overflowPunct w:val="0"/>
              <w:autoSpaceDE w:val="0"/>
              <w:autoSpaceDN w:val="0"/>
              <w:adjustRightInd w:val="0"/>
              <w:snapToGrid w:val="0"/>
              <w:spacing w:before="120" w:line="120" w:lineRule="auto"/>
              <w:ind w:firstLineChars="150" w:firstLine="300"/>
              <w:rPr>
                <w:rFonts w:ascii="ＭＳ ゴシック" w:hAnsi="ＭＳ ゴシック"/>
                <w:color w:val="000000" w:themeColor="text1"/>
                <w:sz w:val="20"/>
              </w:rPr>
            </w:pPr>
            <w:r w:rsidRPr="002637EA">
              <w:rPr>
                <w:rFonts w:ascii="ＭＳ ゴシック" w:hAnsi="ＭＳ ゴシック" w:hint="eastAsia"/>
                <w:color w:val="000000" w:themeColor="text1"/>
                <w:sz w:val="20"/>
              </w:rPr>
              <w:t>・</w:t>
            </w:r>
            <w:r w:rsidRPr="002637EA">
              <w:rPr>
                <w:rFonts w:ascii="ＭＳ ゴシック" w:hAnsi="ＭＳ ゴシック"/>
                <w:color w:val="000000" w:themeColor="text1"/>
                <w:sz w:val="20"/>
              </w:rPr>
              <w:t xml:space="preserve">　</w:t>
            </w:r>
            <w:r w:rsidR="009461FF" w:rsidRPr="002637EA">
              <w:rPr>
                <w:rFonts w:ascii="ＭＳ ゴシック" w:hAnsi="ＭＳ ゴシック" w:hint="eastAsia"/>
                <w:color w:val="000000" w:themeColor="text1"/>
                <w:sz w:val="20"/>
              </w:rPr>
              <w:t>副園長又は教頭</w:t>
            </w:r>
          </w:p>
          <w:p w14:paraId="20D8C4C5" w14:textId="03879F16" w:rsidR="009461FF" w:rsidRPr="002637EA" w:rsidRDefault="009461FF" w:rsidP="009461FF">
            <w:pPr>
              <w:pStyle w:val="a4"/>
              <w:kinsoku w:val="0"/>
              <w:wordWrap w:val="0"/>
              <w:overflowPunct w:val="0"/>
              <w:autoSpaceDE w:val="0"/>
              <w:autoSpaceDN w:val="0"/>
              <w:adjustRightInd w:val="0"/>
              <w:snapToGrid w:val="0"/>
              <w:spacing w:before="120" w:line="120" w:lineRule="auto"/>
              <w:rPr>
                <w:rFonts w:ascii="ＭＳ ゴシック" w:hAnsi="ＭＳ ゴシック"/>
                <w:color w:val="000000" w:themeColor="text1"/>
                <w:sz w:val="20"/>
              </w:rPr>
            </w:pPr>
            <w:r w:rsidRPr="002637EA">
              <w:rPr>
                <w:rFonts w:ascii="ＭＳ ゴシック" w:hAnsi="ＭＳ ゴシック" w:hint="eastAsia"/>
                <w:color w:val="000000" w:themeColor="text1"/>
                <w:sz w:val="20"/>
              </w:rPr>
              <w:t xml:space="preserve">　</w:t>
            </w:r>
            <w:r w:rsidR="001012CB" w:rsidRPr="002637EA">
              <w:rPr>
                <w:rFonts w:ascii="ＭＳ ゴシック" w:hAnsi="ＭＳ ゴシック" w:hint="eastAsia"/>
                <w:color w:val="000000" w:themeColor="text1"/>
                <w:sz w:val="20"/>
              </w:rPr>
              <w:t xml:space="preserve"> </w:t>
            </w:r>
            <w:r w:rsidRPr="002637EA">
              <w:rPr>
                <w:rFonts w:ascii="ＭＳ ゴシック" w:hAnsi="ＭＳ ゴシック" w:hint="eastAsia"/>
                <w:color w:val="000000" w:themeColor="text1"/>
                <w:sz w:val="20"/>
              </w:rPr>
              <w:t>・</w:t>
            </w:r>
            <w:r w:rsidR="001012CB" w:rsidRPr="002637EA">
              <w:rPr>
                <w:rFonts w:ascii="ＭＳ ゴシック" w:hAnsi="ＭＳ ゴシック" w:hint="eastAsia"/>
                <w:color w:val="000000" w:themeColor="text1"/>
                <w:sz w:val="20"/>
              </w:rPr>
              <w:t xml:space="preserve">  </w:t>
            </w:r>
            <w:r w:rsidRPr="002637EA">
              <w:rPr>
                <w:rFonts w:ascii="ＭＳ ゴシック" w:hAnsi="ＭＳ ゴシック" w:hint="eastAsia"/>
                <w:color w:val="000000" w:themeColor="text1"/>
                <w:sz w:val="20"/>
              </w:rPr>
              <w:t>主幹養護教諭</w:t>
            </w:r>
            <w:r w:rsidR="002E08C1" w:rsidRPr="002637EA">
              <w:rPr>
                <w:rFonts w:ascii="ＭＳ ゴシック" w:hAnsi="ＭＳ ゴシック" w:hint="eastAsia"/>
                <w:color w:val="000000" w:themeColor="text1"/>
                <w:sz w:val="20"/>
              </w:rPr>
              <w:t>､</w:t>
            </w:r>
            <w:r w:rsidRPr="002637EA">
              <w:rPr>
                <w:rFonts w:ascii="ＭＳ ゴシック" w:hAnsi="ＭＳ ゴシック" w:hint="eastAsia"/>
                <w:color w:val="000000" w:themeColor="text1"/>
                <w:sz w:val="20"/>
              </w:rPr>
              <w:t>養護教諭</w:t>
            </w:r>
            <w:r w:rsidR="002E08C1" w:rsidRPr="002637EA">
              <w:rPr>
                <w:rFonts w:ascii="ＭＳ ゴシック" w:hAnsi="ＭＳ ゴシック" w:hint="eastAsia"/>
                <w:color w:val="000000" w:themeColor="text1"/>
                <w:sz w:val="20"/>
              </w:rPr>
              <w:t>､</w:t>
            </w:r>
            <w:r w:rsidRPr="002637EA">
              <w:rPr>
                <w:rFonts w:ascii="ＭＳ ゴシック" w:hAnsi="ＭＳ ゴシック" w:hint="eastAsia"/>
                <w:color w:val="000000" w:themeColor="text1"/>
                <w:sz w:val="20"/>
              </w:rPr>
              <w:t>養護助教諭</w:t>
            </w:r>
          </w:p>
          <w:p w14:paraId="37018D0A" w14:textId="77777777" w:rsidR="009461FF" w:rsidRPr="002637EA" w:rsidRDefault="009461FF" w:rsidP="00F41DA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rPr>
              <w:t xml:space="preserve">　</w:t>
            </w:r>
            <w:r w:rsidR="001012CB" w:rsidRPr="002637EA">
              <w:rPr>
                <w:rFonts w:ascii="ＭＳ ゴシック" w:eastAsia="ＭＳ ゴシック" w:hAnsi="ＭＳ ゴシック" w:hint="eastAsia"/>
                <w:color w:val="000000" w:themeColor="text1"/>
                <w:sz w:val="20"/>
              </w:rPr>
              <w:t xml:space="preserve"> </w:t>
            </w:r>
            <w:r w:rsidRPr="002637EA">
              <w:rPr>
                <w:rFonts w:ascii="ＭＳ ゴシック" w:eastAsia="ＭＳ ゴシック" w:hAnsi="ＭＳ ゴシック" w:hint="eastAsia"/>
                <w:color w:val="000000" w:themeColor="text1"/>
                <w:sz w:val="20"/>
              </w:rPr>
              <w:t>・</w:t>
            </w:r>
            <w:r w:rsidR="001012CB" w:rsidRPr="002637EA">
              <w:rPr>
                <w:rFonts w:ascii="ＭＳ ゴシック" w:eastAsia="ＭＳ ゴシック" w:hAnsi="ＭＳ ゴシック" w:hint="eastAsia"/>
                <w:color w:val="000000" w:themeColor="text1"/>
                <w:sz w:val="20"/>
              </w:rPr>
              <w:t xml:space="preserve">  </w:t>
            </w:r>
            <w:r w:rsidRPr="002637EA">
              <w:rPr>
                <w:rFonts w:ascii="ＭＳ ゴシック" w:eastAsia="ＭＳ ゴシック" w:hAnsi="ＭＳ ゴシック" w:hint="eastAsia"/>
                <w:color w:val="000000" w:themeColor="text1"/>
                <w:sz w:val="20"/>
              </w:rPr>
              <w:t>事務職員</w:t>
            </w:r>
          </w:p>
        </w:tc>
        <w:tc>
          <w:tcPr>
            <w:tcW w:w="1702" w:type="dxa"/>
          </w:tcPr>
          <w:p w14:paraId="518C7972" w14:textId="77777777" w:rsidR="009461FF" w:rsidRPr="002637EA" w:rsidRDefault="009461FF" w:rsidP="00FD798B">
            <w:pPr>
              <w:overflowPunct w:val="0"/>
              <w:spacing w:line="60" w:lineRule="auto"/>
              <w:textAlignment w:val="baseline"/>
              <w:rPr>
                <w:rFonts w:ascii="ＭＳ ゴシック" w:eastAsia="ＭＳ ゴシック" w:hAnsi="ＭＳ ゴシック"/>
                <w:color w:val="000000" w:themeColor="text1"/>
                <w:sz w:val="20"/>
                <w:szCs w:val="20"/>
              </w:rPr>
            </w:pPr>
          </w:p>
          <w:p w14:paraId="151BE8D4" w14:textId="77777777" w:rsidR="009461FF" w:rsidRPr="002637EA" w:rsidRDefault="002637EA" w:rsidP="00DB5DD5">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20327329"/>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497562674"/>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いない</w:t>
            </w:r>
          </w:p>
          <w:p w14:paraId="6ABFBB65" w14:textId="77777777" w:rsidR="009461FF" w:rsidRPr="002637EA" w:rsidRDefault="009461FF" w:rsidP="006707D9">
            <w:pPr>
              <w:overflowPunct w:val="0"/>
              <w:textAlignment w:val="baseline"/>
              <w:rPr>
                <w:rFonts w:ascii="ＭＳ ゴシック" w:eastAsia="ＭＳ ゴシック" w:hAnsi="ＭＳ ゴシック"/>
                <w:color w:val="000000" w:themeColor="text1"/>
                <w:sz w:val="20"/>
                <w:szCs w:val="20"/>
              </w:rPr>
            </w:pPr>
          </w:p>
          <w:p w14:paraId="5884FC3D" w14:textId="77777777" w:rsidR="009461FF" w:rsidRPr="002637EA" w:rsidRDefault="002637EA" w:rsidP="00BE64F3">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68984441"/>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85879627"/>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いない</w:t>
            </w:r>
          </w:p>
          <w:p w14:paraId="00CD953E" w14:textId="77777777" w:rsidR="009461FF" w:rsidRPr="002637EA" w:rsidRDefault="009461FF" w:rsidP="00A2262E">
            <w:pPr>
              <w:overflowPunct w:val="0"/>
              <w:jc w:val="left"/>
              <w:textAlignment w:val="baseline"/>
              <w:rPr>
                <w:rFonts w:ascii="ＭＳ ゴシック" w:eastAsia="ＭＳ ゴシック" w:hAnsi="ＭＳ ゴシック"/>
                <w:color w:val="000000" w:themeColor="text1"/>
                <w:sz w:val="20"/>
                <w:szCs w:val="20"/>
              </w:rPr>
            </w:pPr>
          </w:p>
          <w:p w14:paraId="69E32045" w14:textId="77777777" w:rsidR="009461FF" w:rsidRPr="002637EA" w:rsidRDefault="009461FF" w:rsidP="00A2262E">
            <w:pPr>
              <w:overflowPunct w:val="0"/>
              <w:jc w:val="left"/>
              <w:textAlignment w:val="baseline"/>
              <w:rPr>
                <w:rFonts w:ascii="ＭＳ ゴシック" w:eastAsia="ＭＳ ゴシック" w:hAnsi="ＭＳ ゴシック"/>
                <w:color w:val="000000" w:themeColor="text1"/>
                <w:sz w:val="20"/>
                <w:szCs w:val="20"/>
              </w:rPr>
            </w:pPr>
          </w:p>
          <w:p w14:paraId="4959F279" w14:textId="77777777" w:rsidR="009461FF" w:rsidRPr="002637EA" w:rsidRDefault="009461FF" w:rsidP="00A2262E">
            <w:pPr>
              <w:overflowPunct w:val="0"/>
              <w:jc w:val="left"/>
              <w:textAlignment w:val="baseline"/>
              <w:rPr>
                <w:rFonts w:ascii="ＭＳ ゴシック" w:eastAsia="ＭＳ ゴシック" w:hAnsi="ＭＳ ゴシック"/>
                <w:color w:val="000000" w:themeColor="text1"/>
                <w:sz w:val="20"/>
                <w:szCs w:val="20"/>
              </w:rPr>
            </w:pPr>
          </w:p>
          <w:p w14:paraId="1AB7F77B" w14:textId="77777777" w:rsidR="009461FF" w:rsidRPr="002637EA" w:rsidRDefault="009461FF" w:rsidP="00A2262E">
            <w:pPr>
              <w:overflowPunct w:val="0"/>
              <w:jc w:val="left"/>
              <w:textAlignment w:val="baseline"/>
              <w:rPr>
                <w:rFonts w:ascii="ＭＳ ゴシック" w:eastAsia="ＭＳ ゴシック" w:hAnsi="ＭＳ ゴシック"/>
                <w:color w:val="000000" w:themeColor="text1"/>
                <w:sz w:val="20"/>
                <w:szCs w:val="20"/>
              </w:rPr>
            </w:pPr>
          </w:p>
          <w:p w14:paraId="1E9DF643" w14:textId="77777777" w:rsidR="009461FF" w:rsidRPr="002637EA" w:rsidRDefault="009461FF" w:rsidP="00A2262E">
            <w:pPr>
              <w:overflowPunct w:val="0"/>
              <w:jc w:val="left"/>
              <w:textAlignment w:val="baseline"/>
              <w:rPr>
                <w:rFonts w:ascii="ＭＳ ゴシック" w:eastAsia="ＭＳ ゴシック" w:hAnsi="ＭＳ ゴシック"/>
                <w:color w:val="000000" w:themeColor="text1"/>
                <w:sz w:val="20"/>
                <w:szCs w:val="20"/>
              </w:rPr>
            </w:pPr>
          </w:p>
          <w:p w14:paraId="2CFD343E" w14:textId="77777777" w:rsidR="009461FF" w:rsidRPr="002637EA" w:rsidRDefault="009461FF" w:rsidP="00A2262E">
            <w:pPr>
              <w:overflowPunct w:val="0"/>
              <w:jc w:val="left"/>
              <w:textAlignment w:val="baseline"/>
              <w:rPr>
                <w:rFonts w:ascii="ＭＳ ゴシック" w:eastAsia="ＭＳ ゴシック" w:hAnsi="ＭＳ ゴシック"/>
                <w:color w:val="000000" w:themeColor="text1"/>
                <w:sz w:val="20"/>
                <w:szCs w:val="20"/>
              </w:rPr>
            </w:pPr>
          </w:p>
          <w:p w14:paraId="08CA0871" w14:textId="77777777" w:rsidR="009461FF" w:rsidRPr="002637EA" w:rsidRDefault="009461FF" w:rsidP="00A2262E">
            <w:pPr>
              <w:overflowPunct w:val="0"/>
              <w:jc w:val="left"/>
              <w:textAlignment w:val="baseline"/>
              <w:rPr>
                <w:rFonts w:ascii="ＭＳ ゴシック" w:eastAsia="ＭＳ ゴシック" w:hAnsi="ＭＳ ゴシック"/>
                <w:color w:val="000000" w:themeColor="text1"/>
                <w:sz w:val="20"/>
                <w:szCs w:val="20"/>
              </w:rPr>
            </w:pPr>
          </w:p>
          <w:p w14:paraId="49B28954" w14:textId="77777777" w:rsidR="009461FF" w:rsidRPr="002637EA" w:rsidRDefault="009461FF" w:rsidP="00A2262E">
            <w:pPr>
              <w:overflowPunct w:val="0"/>
              <w:jc w:val="left"/>
              <w:textAlignment w:val="baseline"/>
              <w:rPr>
                <w:rFonts w:ascii="ＭＳ ゴシック" w:eastAsia="ＭＳ ゴシック" w:hAnsi="ＭＳ ゴシック"/>
                <w:color w:val="000000" w:themeColor="text1"/>
                <w:sz w:val="20"/>
                <w:szCs w:val="20"/>
              </w:rPr>
            </w:pPr>
          </w:p>
          <w:p w14:paraId="614B30C8" w14:textId="77777777" w:rsidR="009461FF" w:rsidRPr="002637EA" w:rsidRDefault="009461FF" w:rsidP="00A2262E">
            <w:pPr>
              <w:overflowPunct w:val="0"/>
              <w:jc w:val="left"/>
              <w:textAlignment w:val="baseline"/>
              <w:rPr>
                <w:rFonts w:ascii="ＭＳ ゴシック" w:eastAsia="ＭＳ ゴシック" w:hAnsi="ＭＳ ゴシック"/>
                <w:color w:val="000000" w:themeColor="text1"/>
                <w:sz w:val="20"/>
                <w:szCs w:val="20"/>
              </w:rPr>
            </w:pPr>
          </w:p>
          <w:p w14:paraId="1C9B5D9F" w14:textId="77777777" w:rsidR="009461FF" w:rsidRPr="002637EA" w:rsidRDefault="009461FF" w:rsidP="00A2262E">
            <w:pPr>
              <w:overflowPunct w:val="0"/>
              <w:jc w:val="left"/>
              <w:textAlignment w:val="baseline"/>
              <w:rPr>
                <w:rFonts w:ascii="ＭＳ ゴシック" w:eastAsia="ＭＳ ゴシック" w:hAnsi="ＭＳ ゴシック"/>
                <w:color w:val="000000" w:themeColor="text1"/>
                <w:sz w:val="20"/>
                <w:szCs w:val="20"/>
              </w:rPr>
            </w:pPr>
          </w:p>
          <w:p w14:paraId="0F6364FF" w14:textId="77777777" w:rsidR="009461FF" w:rsidRPr="002637EA" w:rsidRDefault="009461FF" w:rsidP="00A2262E">
            <w:pPr>
              <w:overflowPunct w:val="0"/>
              <w:spacing w:line="276" w:lineRule="auto"/>
              <w:jc w:val="left"/>
              <w:textAlignment w:val="baseline"/>
              <w:rPr>
                <w:rFonts w:ascii="ＭＳ ゴシック" w:eastAsia="ＭＳ ゴシック" w:hAnsi="ＭＳ ゴシック"/>
                <w:color w:val="000000" w:themeColor="text1"/>
                <w:sz w:val="20"/>
                <w:szCs w:val="20"/>
              </w:rPr>
            </w:pPr>
          </w:p>
          <w:p w14:paraId="73264202" w14:textId="77777777" w:rsidR="002E2443" w:rsidRPr="002637EA" w:rsidRDefault="002E2443" w:rsidP="00A2262E">
            <w:pPr>
              <w:overflowPunct w:val="0"/>
              <w:spacing w:line="276" w:lineRule="auto"/>
              <w:jc w:val="left"/>
              <w:textAlignment w:val="baseline"/>
              <w:rPr>
                <w:rFonts w:ascii="ＭＳ ゴシック" w:eastAsia="ＭＳ ゴシック" w:hAnsi="ＭＳ ゴシック"/>
                <w:color w:val="000000" w:themeColor="text1"/>
                <w:sz w:val="20"/>
                <w:szCs w:val="20"/>
              </w:rPr>
            </w:pPr>
          </w:p>
          <w:p w14:paraId="1DBF297C" w14:textId="77777777" w:rsidR="009461FF" w:rsidRPr="002637EA" w:rsidRDefault="009461FF" w:rsidP="00A2262E">
            <w:pPr>
              <w:overflowPunct w:val="0"/>
              <w:spacing w:line="360" w:lineRule="auto"/>
              <w:jc w:val="left"/>
              <w:textAlignment w:val="baseline"/>
              <w:rPr>
                <w:rFonts w:ascii="ＭＳ ゴシック" w:eastAsia="ＭＳ ゴシック" w:hAnsi="ＭＳ ゴシック"/>
                <w:color w:val="000000" w:themeColor="text1"/>
                <w:sz w:val="20"/>
                <w:szCs w:val="20"/>
              </w:rPr>
            </w:pPr>
          </w:p>
          <w:p w14:paraId="49A73D1C" w14:textId="77777777" w:rsidR="00A47973" w:rsidRPr="002637EA" w:rsidRDefault="00A47973" w:rsidP="00A2262E">
            <w:pPr>
              <w:overflowPunct w:val="0"/>
              <w:spacing w:line="360" w:lineRule="auto"/>
              <w:jc w:val="left"/>
              <w:textAlignment w:val="baseline"/>
              <w:rPr>
                <w:rFonts w:ascii="ＭＳ ゴシック" w:eastAsia="ＭＳ ゴシック" w:hAnsi="ＭＳ ゴシック"/>
                <w:color w:val="000000" w:themeColor="text1"/>
                <w:sz w:val="20"/>
                <w:szCs w:val="20"/>
              </w:rPr>
            </w:pPr>
          </w:p>
          <w:p w14:paraId="2FE02474" w14:textId="77777777" w:rsidR="00BE64F3" w:rsidRPr="002637EA" w:rsidRDefault="00BE64F3" w:rsidP="00BE64F3">
            <w:pPr>
              <w:overflowPunct w:val="0"/>
              <w:spacing w:line="360" w:lineRule="auto"/>
              <w:textAlignment w:val="baseline"/>
              <w:rPr>
                <w:rFonts w:ascii="ＭＳ ゴシック" w:eastAsia="ＭＳ ゴシック" w:hAnsi="ＭＳ ゴシック"/>
                <w:color w:val="000000" w:themeColor="text1"/>
                <w:sz w:val="20"/>
                <w:szCs w:val="20"/>
              </w:rPr>
            </w:pPr>
          </w:p>
          <w:p w14:paraId="44E34258" w14:textId="77777777" w:rsidR="00A47973" w:rsidRPr="002637EA" w:rsidRDefault="00A47973" w:rsidP="00887898">
            <w:pPr>
              <w:overflowPunct w:val="0"/>
              <w:spacing w:line="360" w:lineRule="auto"/>
              <w:jc w:val="center"/>
              <w:textAlignment w:val="baseline"/>
              <w:rPr>
                <w:rFonts w:ascii="ＭＳ ゴシック" w:eastAsia="ＭＳ ゴシック" w:hAnsi="ＭＳ ゴシック"/>
                <w:color w:val="000000" w:themeColor="text1"/>
                <w:sz w:val="20"/>
                <w:szCs w:val="20"/>
              </w:rPr>
            </w:pPr>
          </w:p>
          <w:p w14:paraId="5D74F964" w14:textId="77777777" w:rsidR="009461FF" w:rsidRPr="002637EA" w:rsidRDefault="002637EA" w:rsidP="00BE64F3">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32285022"/>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47072482"/>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いない</w:t>
            </w:r>
          </w:p>
          <w:p w14:paraId="6B905FD8" w14:textId="77777777" w:rsidR="009461FF" w:rsidRPr="002637EA" w:rsidRDefault="009461FF" w:rsidP="006058FC">
            <w:pPr>
              <w:overflowPunct w:val="0"/>
              <w:jc w:val="center"/>
              <w:textAlignment w:val="baseline"/>
              <w:rPr>
                <w:rFonts w:ascii="ＭＳ ゴシック" w:eastAsia="ＭＳ ゴシック" w:hAnsi="ＭＳ ゴシック"/>
                <w:color w:val="000000" w:themeColor="text1"/>
                <w:sz w:val="20"/>
                <w:szCs w:val="20"/>
              </w:rPr>
            </w:pPr>
          </w:p>
          <w:p w14:paraId="1CB9DE9A" w14:textId="77777777" w:rsidR="00F41DA2" w:rsidRPr="002637EA" w:rsidRDefault="00F41DA2" w:rsidP="006058FC">
            <w:pPr>
              <w:overflowPunct w:val="0"/>
              <w:jc w:val="center"/>
              <w:textAlignment w:val="baseline"/>
              <w:rPr>
                <w:rFonts w:ascii="ＭＳ ゴシック" w:eastAsia="ＭＳ ゴシック" w:hAnsi="ＭＳ ゴシック"/>
                <w:color w:val="000000" w:themeColor="text1"/>
                <w:sz w:val="20"/>
                <w:szCs w:val="20"/>
              </w:rPr>
            </w:pPr>
          </w:p>
          <w:p w14:paraId="219D7A9C" w14:textId="77777777" w:rsidR="009461FF" w:rsidRPr="002637EA" w:rsidRDefault="002637EA" w:rsidP="00BE64F3">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11582398"/>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751584591"/>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いない</w:t>
            </w:r>
          </w:p>
          <w:p w14:paraId="31758325" w14:textId="77777777" w:rsidR="009461FF" w:rsidRPr="002637EA" w:rsidRDefault="009461FF" w:rsidP="00FD798B">
            <w:pPr>
              <w:overflowPunct w:val="0"/>
              <w:jc w:val="center"/>
              <w:textAlignment w:val="baseline"/>
              <w:rPr>
                <w:rFonts w:ascii="ＭＳ ゴシック" w:eastAsia="ＭＳ ゴシック" w:hAnsi="ＭＳ ゴシック"/>
                <w:color w:val="000000" w:themeColor="text1"/>
                <w:sz w:val="20"/>
                <w:szCs w:val="20"/>
              </w:rPr>
            </w:pPr>
          </w:p>
          <w:p w14:paraId="0434FF6E" w14:textId="77777777" w:rsidR="009461FF" w:rsidRPr="002637EA" w:rsidRDefault="002637EA" w:rsidP="00BE64F3">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26158479"/>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192798516"/>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いない</w:t>
            </w:r>
          </w:p>
          <w:p w14:paraId="0037E267" w14:textId="77777777" w:rsidR="009461FF" w:rsidRPr="002637EA" w:rsidRDefault="009461FF" w:rsidP="00FD798B">
            <w:pPr>
              <w:overflowPunct w:val="0"/>
              <w:jc w:val="center"/>
              <w:textAlignment w:val="baseline"/>
              <w:rPr>
                <w:rFonts w:ascii="ＭＳ ゴシック" w:eastAsia="ＭＳ ゴシック" w:hAnsi="ＭＳ ゴシック"/>
                <w:color w:val="000000" w:themeColor="text1"/>
                <w:sz w:val="20"/>
                <w:szCs w:val="20"/>
              </w:rPr>
            </w:pPr>
          </w:p>
          <w:p w14:paraId="7AF528CF" w14:textId="77777777" w:rsidR="00A47973" w:rsidRPr="002637EA" w:rsidRDefault="00A47973" w:rsidP="00A47973">
            <w:pPr>
              <w:overflowPunct w:val="0"/>
              <w:spacing w:line="200" w:lineRule="exact"/>
              <w:jc w:val="center"/>
              <w:textAlignment w:val="baseline"/>
              <w:rPr>
                <w:rFonts w:ascii="ＭＳ ゴシック" w:eastAsia="ＭＳ ゴシック" w:hAnsi="ＭＳ ゴシック"/>
                <w:color w:val="000000" w:themeColor="text1"/>
                <w:sz w:val="20"/>
                <w:szCs w:val="20"/>
              </w:rPr>
            </w:pPr>
          </w:p>
          <w:p w14:paraId="2A2B9187" w14:textId="77777777" w:rsidR="009461FF" w:rsidRPr="002637EA" w:rsidRDefault="002637EA" w:rsidP="00BE64F3">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34772823"/>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49374037"/>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9461FF" w:rsidRPr="002637EA">
              <w:rPr>
                <w:rFonts w:ascii="ＭＳ ゴシック" w:eastAsia="ＭＳ ゴシック" w:hAnsi="ＭＳ ゴシック" w:hint="eastAsia"/>
                <w:color w:val="000000" w:themeColor="text1"/>
                <w:sz w:val="20"/>
                <w:szCs w:val="20"/>
              </w:rPr>
              <w:t>いない</w:t>
            </w:r>
          </w:p>
          <w:p w14:paraId="647AA15C" w14:textId="77777777" w:rsidR="00F41DA2" w:rsidRPr="002637EA" w:rsidRDefault="00F41DA2" w:rsidP="00407D3E">
            <w:pPr>
              <w:overflowPunct w:val="0"/>
              <w:jc w:val="center"/>
              <w:textAlignment w:val="baseline"/>
              <w:rPr>
                <w:rFonts w:ascii="ＭＳ ゴシック" w:eastAsia="ＭＳ ゴシック" w:hAnsi="ＭＳ ゴシック"/>
                <w:color w:val="000000" w:themeColor="text1"/>
                <w:sz w:val="20"/>
                <w:szCs w:val="20"/>
              </w:rPr>
            </w:pPr>
          </w:p>
          <w:p w14:paraId="4F8D44E6" w14:textId="77777777" w:rsidR="00455E63" w:rsidRPr="002637EA" w:rsidRDefault="00455E63" w:rsidP="00407D3E">
            <w:pPr>
              <w:overflowPunct w:val="0"/>
              <w:jc w:val="center"/>
              <w:textAlignment w:val="baseline"/>
              <w:rPr>
                <w:rFonts w:ascii="ＭＳ ゴシック" w:eastAsia="ＭＳ ゴシック" w:hAnsi="ＭＳ ゴシック"/>
                <w:color w:val="000000" w:themeColor="text1"/>
                <w:sz w:val="20"/>
                <w:szCs w:val="20"/>
              </w:rPr>
            </w:pPr>
          </w:p>
          <w:p w14:paraId="79991CC5" w14:textId="77777777" w:rsidR="00F41DA2" w:rsidRPr="002637EA" w:rsidRDefault="00F41DA2" w:rsidP="00F41DA2">
            <w:pPr>
              <w:rPr>
                <w:rFonts w:ascii="ＭＳ ゴシック" w:eastAsia="ＭＳ ゴシック" w:hAnsi="ＭＳ ゴシック" w:cs="ＭＳ ゴシック"/>
                <w:color w:val="000000" w:themeColor="text1"/>
                <w:kern w:val="0"/>
                <w:sz w:val="20"/>
                <w:szCs w:val="20"/>
              </w:rPr>
            </w:pPr>
          </w:p>
          <w:p w14:paraId="01F19D05" w14:textId="77777777" w:rsidR="00F41DA2" w:rsidRPr="002637EA" w:rsidRDefault="00F41DA2" w:rsidP="00F41DA2">
            <w:pPr>
              <w:rPr>
                <w:rFonts w:ascii="ＭＳ ゴシック" w:eastAsia="ＭＳ ゴシック" w:hAnsi="ＭＳ ゴシック" w:cs="ＭＳ ゴシック"/>
                <w:color w:val="000000" w:themeColor="text1"/>
                <w:kern w:val="0"/>
                <w:sz w:val="20"/>
                <w:szCs w:val="20"/>
              </w:rPr>
            </w:pPr>
          </w:p>
          <w:p w14:paraId="2D216836" w14:textId="77777777" w:rsidR="00F41DA2" w:rsidRPr="002637EA" w:rsidRDefault="00F41DA2" w:rsidP="00F41DA2">
            <w:pPr>
              <w:rPr>
                <w:rFonts w:ascii="ＭＳ ゴシック" w:eastAsia="ＭＳ ゴシック" w:hAnsi="ＭＳ ゴシック" w:cs="ＭＳ ゴシック"/>
                <w:color w:val="000000" w:themeColor="text1"/>
                <w:kern w:val="0"/>
                <w:sz w:val="20"/>
                <w:szCs w:val="20"/>
              </w:rPr>
            </w:pPr>
          </w:p>
          <w:p w14:paraId="75A7BD94" w14:textId="77777777" w:rsidR="00F41DA2" w:rsidRPr="002637EA" w:rsidRDefault="00F41DA2" w:rsidP="00F41DA2">
            <w:pPr>
              <w:rPr>
                <w:rFonts w:ascii="ＭＳ ゴシック" w:eastAsia="ＭＳ ゴシック" w:hAnsi="ＭＳ ゴシック" w:cs="ＭＳ ゴシック"/>
                <w:color w:val="000000" w:themeColor="text1"/>
                <w:kern w:val="0"/>
                <w:sz w:val="20"/>
                <w:szCs w:val="20"/>
              </w:rPr>
            </w:pPr>
          </w:p>
          <w:p w14:paraId="3F20BF11" w14:textId="77777777" w:rsidR="00F41DA2" w:rsidRPr="002637EA" w:rsidRDefault="00F41DA2" w:rsidP="00F41DA2">
            <w:pPr>
              <w:rPr>
                <w:rFonts w:ascii="ＭＳ ゴシック" w:eastAsia="ＭＳ ゴシック" w:hAnsi="ＭＳ ゴシック" w:cs="ＭＳ ゴシック"/>
                <w:color w:val="000000" w:themeColor="text1"/>
                <w:kern w:val="0"/>
                <w:sz w:val="20"/>
                <w:szCs w:val="20"/>
              </w:rPr>
            </w:pPr>
          </w:p>
          <w:p w14:paraId="664EC305" w14:textId="77777777" w:rsidR="002E2443" w:rsidRPr="002637EA" w:rsidRDefault="002E2443" w:rsidP="00F41DA2">
            <w:pPr>
              <w:rPr>
                <w:rFonts w:ascii="ＭＳ ゴシック" w:eastAsia="ＭＳ ゴシック" w:hAnsi="ＭＳ ゴシック" w:cs="ＭＳ ゴシック"/>
                <w:color w:val="000000" w:themeColor="text1"/>
                <w:kern w:val="0"/>
                <w:sz w:val="20"/>
                <w:szCs w:val="20"/>
              </w:rPr>
            </w:pPr>
          </w:p>
          <w:p w14:paraId="769C7A78" w14:textId="77777777" w:rsidR="00F41DA2" w:rsidRPr="002637EA" w:rsidRDefault="00F41DA2" w:rsidP="00F41DA2">
            <w:pPr>
              <w:rPr>
                <w:rFonts w:ascii="ＭＳ ゴシック" w:eastAsia="ＭＳ ゴシック" w:hAnsi="ＭＳ ゴシック" w:cs="ＭＳ ゴシック"/>
                <w:color w:val="000000" w:themeColor="text1"/>
                <w:kern w:val="0"/>
                <w:sz w:val="20"/>
                <w:szCs w:val="20"/>
              </w:rPr>
            </w:pPr>
          </w:p>
          <w:p w14:paraId="6C133DC2" w14:textId="77777777" w:rsidR="00F41DA2" w:rsidRPr="002637EA" w:rsidRDefault="00F41DA2" w:rsidP="00887898">
            <w:pPr>
              <w:spacing w:line="360" w:lineRule="auto"/>
              <w:rPr>
                <w:rFonts w:ascii="ＭＳ ゴシック" w:eastAsia="ＭＳ ゴシック" w:hAnsi="ＭＳ ゴシック" w:cs="ＭＳ ゴシック"/>
                <w:color w:val="000000" w:themeColor="text1"/>
                <w:kern w:val="0"/>
                <w:sz w:val="20"/>
                <w:szCs w:val="20"/>
              </w:rPr>
            </w:pPr>
          </w:p>
          <w:p w14:paraId="39353888" w14:textId="77777777" w:rsidR="00F41DA2" w:rsidRPr="002637EA" w:rsidRDefault="00F41DA2" w:rsidP="00A47973">
            <w:pPr>
              <w:spacing w:line="320" w:lineRule="exact"/>
              <w:rPr>
                <w:rFonts w:ascii="ＭＳ ゴシック" w:eastAsia="ＭＳ ゴシック" w:hAnsi="ＭＳ ゴシック" w:cs="ＭＳ ゴシック"/>
                <w:color w:val="000000" w:themeColor="text1"/>
                <w:kern w:val="0"/>
                <w:sz w:val="20"/>
                <w:szCs w:val="20"/>
              </w:rPr>
            </w:pPr>
          </w:p>
          <w:p w14:paraId="49C69964" w14:textId="77777777" w:rsidR="00F41DA2" w:rsidRPr="002637EA" w:rsidRDefault="002637EA" w:rsidP="001012CB">
            <w:pPr>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11553466"/>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F41DA2" w:rsidRPr="002637EA">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424688590"/>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F41DA2" w:rsidRPr="002637EA">
              <w:rPr>
                <w:rFonts w:ascii="ＭＳ ゴシック" w:eastAsia="ＭＳ ゴシック" w:hAnsi="ＭＳ ゴシック" w:cs="ＭＳ ゴシック" w:hint="eastAsia"/>
                <w:color w:val="000000" w:themeColor="text1"/>
                <w:kern w:val="0"/>
                <w:sz w:val="20"/>
                <w:szCs w:val="20"/>
              </w:rPr>
              <w:t>ない</w:t>
            </w:r>
          </w:p>
          <w:p w14:paraId="62F75EF4" w14:textId="77777777" w:rsidR="002E2443" w:rsidRPr="002637EA" w:rsidRDefault="002E2443" w:rsidP="00F41DA2">
            <w:pPr>
              <w:rPr>
                <w:rFonts w:ascii="ＭＳ ゴシック" w:eastAsia="ＭＳ ゴシック" w:hAnsi="ＭＳ ゴシック" w:cs="ＭＳ ゴシック"/>
                <w:color w:val="000000" w:themeColor="text1"/>
                <w:kern w:val="0"/>
                <w:sz w:val="20"/>
                <w:szCs w:val="20"/>
              </w:rPr>
            </w:pPr>
          </w:p>
          <w:p w14:paraId="4702975F" w14:textId="77777777" w:rsidR="00F41DA2" w:rsidRPr="002637EA" w:rsidRDefault="002637EA" w:rsidP="00F41DA2">
            <w:pP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2837439"/>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F41DA2"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95354119"/>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F41DA2" w:rsidRPr="002637EA">
              <w:rPr>
                <w:rFonts w:ascii="ＭＳ ゴシック" w:eastAsia="ＭＳ ゴシック" w:hAnsi="ＭＳ ゴシック" w:cs="ＭＳ ゴシック" w:hint="eastAsia"/>
                <w:color w:val="000000" w:themeColor="text1"/>
                <w:kern w:val="0"/>
                <w:sz w:val="20"/>
                <w:szCs w:val="20"/>
              </w:rPr>
              <w:t>いない</w:t>
            </w:r>
          </w:p>
          <w:p w14:paraId="49760475" w14:textId="77777777" w:rsidR="002E2443" w:rsidRPr="002637EA" w:rsidRDefault="002E2443" w:rsidP="00F41DA2">
            <w:pPr>
              <w:rPr>
                <w:rFonts w:ascii="ＭＳ ゴシック" w:eastAsia="ＭＳ ゴシック" w:hAnsi="ＭＳ ゴシック" w:cs="ＭＳ ゴシック"/>
                <w:color w:val="000000" w:themeColor="text1"/>
                <w:kern w:val="0"/>
                <w:sz w:val="20"/>
                <w:szCs w:val="20"/>
              </w:rPr>
            </w:pPr>
          </w:p>
          <w:p w14:paraId="4F95DA63" w14:textId="77777777" w:rsidR="00F41DA2" w:rsidRPr="002637EA" w:rsidRDefault="002637EA" w:rsidP="00F41DA2">
            <w:pP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2326926"/>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F41DA2"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1671612"/>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F41DA2" w:rsidRPr="002637EA">
              <w:rPr>
                <w:rFonts w:ascii="ＭＳ ゴシック" w:eastAsia="ＭＳ ゴシック" w:hAnsi="ＭＳ ゴシック" w:cs="ＭＳ ゴシック" w:hint="eastAsia"/>
                <w:color w:val="000000" w:themeColor="text1"/>
                <w:kern w:val="0"/>
                <w:sz w:val="20"/>
                <w:szCs w:val="20"/>
              </w:rPr>
              <w:t>いない</w:t>
            </w:r>
          </w:p>
          <w:p w14:paraId="42E7F8A8" w14:textId="77777777" w:rsidR="00F41DA2" w:rsidRPr="002637EA" w:rsidRDefault="00F41DA2" w:rsidP="00407D3E">
            <w:pPr>
              <w:overflowPunct w:val="0"/>
              <w:jc w:val="center"/>
              <w:textAlignment w:val="baseline"/>
              <w:rPr>
                <w:rFonts w:ascii="ＭＳ ゴシック" w:eastAsia="ＭＳ ゴシック" w:hAnsi="ＭＳ ゴシック"/>
                <w:color w:val="000000" w:themeColor="text1"/>
                <w:sz w:val="20"/>
                <w:szCs w:val="20"/>
              </w:rPr>
            </w:pPr>
          </w:p>
        </w:tc>
      </w:tr>
    </w:tbl>
    <w:p w14:paraId="70301644" w14:textId="77777777" w:rsidR="009236E4" w:rsidRPr="002637EA" w:rsidRDefault="009236E4" w:rsidP="009236E4">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D0023A" w:rsidRPr="002637EA">
        <w:rPr>
          <w:rFonts w:ascii="ＭＳ ゴシック" w:eastAsia="ＭＳ ゴシック" w:hAnsi="ＭＳ ゴシック" w:hint="eastAsia"/>
          <w:color w:val="000000" w:themeColor="text1"/>
          <w:sz w:val="20"/>
          <w:szCs w:val="20"/>
        </w:rPr>
        <w:t>９</w:t>
      </w:r>
      <w:r w:rsidRPr="002637EA">
        <w:rPr>
          <w:rFonts w:ascii="ＭＳ ゴシック" w:eastAsia="ＭＳ ゴシック" w:hAnsi="ＭＳ ゴシック" w:hint="eastAsia"/>
          <w:color w:val="000000" w:themeColor="text1"/>
          <w:sz w:val="20"/>
          <w:szCs w:val="20"/>
        </w:rPr>
        <w:t>－</w:t>
      </w:r>
    </w:p>
    <w:p w14:paraId="61DE217F" w14:textId="77777777" w:rsidR="009328FE" w:rsidRPr="002637EA" w:rsidRDefault="009328FE" w:rsidP="009236E4">
      <w:pPr>
        <w:tabs>
          <w:tab w:val="left" w:pos="1290"/>
        </w:tabs>
        <w:ind w:firstLineChars="400" w:firstLine="800"/>
        <w:jc w:val="center"/>
        <w:rPr>
          <w:rFonts w:ascii="ＭＳ ゴシック" w:eastAsia="ＭＳ ゴシック" w:hAnsi="ＭＳ ゴシック"/>
          <w:color w:val="000000" w:themeColor="text1"/>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5"/>
        <w:gridCol w:w="1800"/>
      </w:tblGrid>
      <w:tr w:rsidR="002637EA" w:rsidRPr="002637EA" w14:paraId="7BA99D89" w14:textId="77777777" w:rsidTr="00ED2923">
        <w:trPr>
          <w:trHeight w:val="416"/>
        </w:trPr>
        <w:tc>
          <w:tcPr>
            <w:tcW w:w="3643" w:type="dxa"/>
            <w:vAlign w:val="center"/>
          </w:tcPr>
          <w:p w14:paraId="21B7DF21" w14:textId="77777777" w:rsidR="004655CC" w:rsidRPr="002637EA" w:rsidRDefault="004655CC" w:rsidP="00ED292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25F7AE3C" w14:textId="77777777" w:rsidR="004655CC" w:rsidRPr="002637EA" w:rsidRDefault="004655CC" w:rsidP="00ED292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415" w:type="dxa"/>
            <w:vAlign w:val="center"/>
          </w:tcPr>
          <w:p w14:paraId="29E404F2" w14:textId="77777777" w:rsidR="004655CC" w:rsidRPr="002637EA" w:rsidRDefault="004655CC" w:rsidP="00ED292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800" w:type="dxa"/>
            <w:vAlign w:val="center"/>
          </w:tcPr>
          <w:p w14:paraId="2B9E86E4" w14:textId="77777777" w:rsidR="004655CC" w:rsidRPr="002637EA" w:rsidRDefault="004655CC" w:rsidP="00ED292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61F172AC" w14:textId="77777777" w:rsidTr="00230961">
        <w:trPr>
          <w:trHeight w:val="13309"/>
        </w:trPr>
        <w:tc>
          <w:tcPr>
            <w:tcW w:w="5627" w:type="dxa"/>
            <w:gridSpan w:val="2"/>
          </w:tcPr>
          <w:p w14:paraId="350D8044" w14:textId="77777777" w:rsidR="00D83B5A" w:rsidRPr="002637EA" w:rsidRDefault="00D83B5A" w:rsidP="00D83B5A">
            <w:pPr>
              <w:spacing w:line="60" w:lineRule="auto"/>
              <w:ind w:left="210" w:hangingChars="100" w:hanging="210"/>
              <w:rPr>
                <w:color w:val="000000" w:themeColor="text1"/>
              </w:rPr>
            </w:pPr>
          </w:p>
          <w:p w14:paraId="61FE6EF7" w14:textId="56316C91" w:rsidR="002E2443" w:rsidRPr="002637EA" w:rsidRDefault="002E2443" w:rsidP="002E24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 配置基準を満たしていない場合は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ハローワーク等への求人を行うなどして早急に配置基準を充足すること。</w:t>
            </w:r>
          </w:p>
          <w:p w14:paraId="78F3F7C2" w14:textId="77777777" w:rsidR="00C03D86" w:rsidRPr="002637EA" w:rsidRDefault="00C03D86" w:rsidP="00522142">
            <w:pPr>
              <w:spacing w:line="120" w:lineRule="auto"/>
              <w:ind w:left="200" w:hangingChars="100" w:hanging="200"/>
              <w:rPr>
                <w:rFonts w:ascii="ＭＳ ゴシック" w:eastAsia="ＭＳ ゴシック" w:hAnsi="ＭＳ ゴシック"/>
                <w:color w:val="000000" w:themeColor="text1"/>
                <w:sz w:val="20"/>
                <w:szCs w:val="20"/>
              </w:rPr>
            </w:pPr>
          </w:p>
          <w:p w14:paraId="4274BB3F" w14:textId="77777777" w:rsidR="002E2443" w:rsidRPr="002637EA" w:rsidRDefault="00522142" w:rsidP="002E2443">
            <w:pPr>
              <w:spacing w:line="240" w:lineRule="exact"/>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2E2443" w:rsidRPr="002637EA">
              <w:rPr>
                <w:rFonts w:ascii="ＭＳ ゴシック" w:eastAsia="ＭＳ ゴシック" w:hAnsi="ＭＳ ゴシック" w:hint="eastAsia"/>
                <w:color w:val="000000" w:themeColor="text1"/>
                <w:sz w:val="20"/>
                <w:szCs w:val="20"/>
              </w:rPr>
              <w:t>各学級ごとに担当する専任の</w:t>
            </w:r>
            <w:r w:rsidR="002257BC" w:rsidRPr="002637EA">
              <w:rPr>
                <w:rFonts w:ascii="ＭＳ ゴシック" w:eastAsia="ＭＳ ゴシック" w:hAnsi="ＭＳ ゴシック" w:hint="eastAsia"/>
                <w:color w:val="000000" w:themeColor="text1"/>
                <w:sz w:val="20"/>
                <w:szCs w:val="20"/>
              </w:rPr>
              <w:t>保育教諭等</w:t>
            </w:r>
            <w:r w:rsidR="002E2443" w:rsidRPr="002637EA">
              <w:rPr>
                <w:rFonts w:ascii="ＭＳ ゴシック" w:eastAsia="ＭＳ ゴシック" w:hAnsi="ＭＳ ゴシック" w:hint="eastAsia"/>
                <w:color w:val="000000" w:themeColor="text1"/>
                <w:sz w:val="20"/>
                <w:szCs w:val="20"/>
              </w:rPr>
              <w:t>を１人以上置いていること。</w:t>
            </w:r>
          </w:p>
          <w:p w14:paraId="13403DC6" w14:textId="0C6B19FC" w:rsidR="00522142" w:rsidRPr="002637EA" w:rsidRDefault="00522142" w:rsidP="00E43AF9">
            <w:pPr>
              <w:spacing w:line="240" w:lineRule="exact"/>
              <w:ind w:leftChars="100" w:left="210" w:firstLineChars="100" w:firstLine="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特別の事情があるときは</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保育教諭等は</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専任の副園</w:t>
            </w:r>
            <w:r w:rsidR="00E43AF9" w:rsidRPr="002637EA">
              <w:rPr>
                <w:rFonts w:ascii="ＭＳ ゴシック" w:eastAsia="ＭＳ ゴシック" w:hAnsi="ＭＳ ゴシック"/>
                <w:color w:val="000000" w:themeColor="text1"/>
                <w:sz w:val="20"/>
                <w:szCs w:val="20"/>
              </w:rPr>
              <w:t>長若しくは教頭が兼ね</w:t>
            </w:r>
            <w:r w:rsidR="002E08C1" w:rsidRPr="002637EA">
              <w:rPr>
                <w:rFonts w:ascii="ＭＳ ゴシック" w:eastAsia="ＭＳ ゴシック" w:hAnsi="ＭＳ ゴシック"/>
                <w:color w:val="000000" w:themeColor="text1"/>
                <w:sz w:val="20"/>
                <w:szCs w:val="20"/>
              </w:rPr>
              <w:t>､</w:t>
            </w:r>
            <w:r w:rsidR="00E43AF9" w:rsidRPr="002637EA">
              <w:rPr>
                <w:rFonts w:ascii="ＭＳ ゴシック" w:eastAsia="ＭＳ ゴシック" w:hAnsi="ＭＳ ゴシック"/>
                <w:color w:val="000000" w:themeColor="text1"/>
                <w:sz w:val="20"/>
                <w:szCs w:val="20"/>
              </w:rPr>
              <w:t>又は当該幼保連携型認定こども園の学級数の</w:t>
            </w:r>
            <w:r w:rsidR="00E43AF9" w:rsidRPr="002637EA">
              <w:rPr>
                <w:rFonts w:ascii="ＭＳ ゴシック" w:eastAsia="ＭＳ ゴシック" w:hAnsi="ＭＳ ゴシック" w:hint="eastAsia"/>
                <w:color w:val="000000" w:themeColor="text1"/>
                <w:sz w:val="20"/>
                <w:szCs w:val="20"/>
              </w:rPr>
              <w:t>３</w:t>
            </w:r>
            <w:r w:rsidR="00E43AF9" w:rsidRPr="002637EA">
              <w:rPr>
                <w:rFonts w:ascii="ＭＳ ゴシック" w:eastAsia="ＭＳ ゴシック" w:hAnsi="ＭＳ ゴシック"/>
                <w:color w:val="000000" w:themeColor="text1"/>
                <w:sz w:val="20"/>
                <w:szCs w:val="20"/>
              </w:rPr>
              <w:t>分の</w:t>
            </w:r>
            <w:r w:rsidR="00E43AF9" w:rsidRPr="002637EA">
              <w:rPr>
                <w:rFonts w:ascii="ＭＳ ゴシック" w:eastAsia="ＭＳ ゴシック" w:hAnsi="ＭＳ ゴシック" w:hint="eastAsia"/>
                <w:color w:val="000000" w:themeColor="text1"/>
                <w:sz w:val="20"/>
                <w:szCs w:val="20"/>
              </w:rPr>
              <w:t>１</w:t>
            </w:r>
            <w:r w:rsidRPr="002637EA">
              <w:rPr>
                <w:rFonts w:ascii="ＭＳ ゴシック" w:eastAsia="ＭＳ ゴシック" w:hAnsi="ＭＳ ゴシック"/>
                <w:color w:val="000000" w:themeColor="text1"/>
                <w:sz w:val="20"/>
                <w:szCs w:val="20"/>
              </w:rPr>
              <w:t>の範囲内で</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専任の助保育教諭若しくは講師をもって代えることができる。</w:t>
            </w:r>
          </w:p>
          <w:p w14:paraId="228E9F43" w14:textId="77777777" w:rsidR="00C03D86" w:rsidRPr="002637EA" w:rsidRDefault="00C03D86" w:rsidP="003652B3">
            <w:pPr>
              <w:spacing w:line="240" w:lineRule="exact"/>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講師は短時間勤務可。</w:t>
            </w:r>
          </w:p>
          <w:p w14:paraId="54808802" w14:textId="77777777" w:rsidR="009D75AE" w:rsidRPr="002637EA" w:rsidRDefault="009D75AE" w:rsidP="009D75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1EE972E" w14:textId="77777777" w:rsidR="002E2443" w:rsidRPr="002637EA" w:rsidRDefault="002E2443" w:rsidP="009D75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92AB37A" w14:textId="77777777" w:rsidR="002E2443" w:rsidRPr="002637EA" w:rsidRDefault="002E2443" w:rsidP="009D75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6341B27" w14:textId="77777777" w:rsidR="002E2443" w:rsidRPr="002637EA" w:rsidRDefault="002E2443" w:rsidP="009D75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80253C0" w14:textId="77777777" w:rsidR="002E2443" w:rsidRPr="002637EA" w:rsidRDefault="002E2443" w:rsidP="009D75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C53C983" w14:textId="77777777" w:rsidR="002E2443" w:rsidRPr="002637EA" w:rsidRDefault="002E2443" w:rsidP="009D75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5667B7B" w14:textId="77777777" w:rsidR="002E2443" w:rsidRPr="002637EA" w:rsidRDefault="002E2443" w:rsidP="009D75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79C162A" w14:textId="77777777" w:rsidR="002E2443" w:rsidRPr="002637EA" w:rsidRDefault="002E2443" w:rsidP="009D75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A0B4C75" w14:textId="77777777" w:rsidR="002E2443" w:rsidRPr="002637EA" w:rsidRDefault="002E2443" w:rsidP="009D75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E810070" w14:textId="77777777" w:rsidR="002E2443" w:rsidRPr="002637EA" w:rsidRDefault="002E2443" w:rsidP="00ED78AC">
            <w:pPr>
              <w:overflowPunct w:val="0"/>
              <w:spacing w:line="36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5FAC406" w14:textId="77777777" w:rsidR="002257BC" w:rsidRPr="002637EA" w:rsidRDefault="002257BC" w:rsidP="006076AC">
            <w:pPr>
              <w:overflowPunct w:val="0"/>
              <w:spacing w:beforeLines="100" w:before="240" w:line="18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E90EAE0" w14:textId="729E5397" w:rsidR="00391C6C" w:rsidRPr="002637EA" w:rsidRDefault="008922EB" w:rsidP="003734AB">
            <w:pPr>
              <w:spacing w:line="240" w:lineRule="exact"/>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調理業務の全部を委託する</w:t>
            </w:r>
            <w:r w:rsidR="00997932" w:rsidRPr="002637EA">
              <w:rPr>
                <w:rFonts w:ascii="ＭＳ ゴシック" w:eastAsia="ＭＳ ゴシック" w:hAnsi="ＭＳ ゴシック" w:hint="eastAsia"/>
                <w:color w:val="000000" w:themeColor="text1"/>
                <w:sz w:val="20"/>
                <w:szCs w:val="20"/>
              </w:rPr>
              <w:t>場合</w:t>
            </w:r>
            <w:r w:rsidRPr="002637EA">
              <w:rPr>
                <w:rFonts w:ascii="ＭＳ ゴシック" w:eastAsia="ＭＳ ゴシック" w:hAnsi="ＭＳ ゴシック"/>
                <w:color w:val="000000" w:themeColor="text1"/>
                <w:sz w:val="20"/>
                <w:szCs w:val="20"/>
              </w:rPr>
              <w:t>にあっては</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調理員を置かないことができる。</w:t>
            </w:r>
          </w:p>
          <w:p w14:paraId="388F5DDB" w14:textId="77777777" w:rsidR="00F41DA2" w:rsidRPr="002637EA" w:rsidRDefault="00F41DA2" w:rsidP="003734AB">
            <w:pPr>
              <w:spacing w:line="240" w:lineRule="exact"/>
              <w:ind w:left="200" w:hangingChars="100" w:hanging="200"/>
              <w:rPr>
                <w:rFonts w:ascii="ＭＳ ゴシック" w:eastAsia="ＭＳ ゴシック" w:hAnsi="ＭＳ ゴシック"/>
                <w:color w:val="000000" w:themeColor="text1"/>
                <w:sz w:val="20"/>
                <w:szCs w:val="20"/>
              </w:rPr>
            </w:pPr>
          </w:p>
          <w:p w14:paraId="6F106329" w14:textId="77777777" w:rsidR="00A47973" w:rsidRPr="002637EA" w:rsidRDefault="00A47973" w:rsidP="003734AB">
            <w:pPr>
              <w:spacing w:line="240" w:lineRule="exact"/>
              <w:ind w:left="200" w:hangingChars="100" w:hanging="200"/>
              <w:rPr>
                <w:rFonts w:ascii="ＭＳ ゴシック" w:eastAsia="ＭＳ ゴシック" w:hAnsi="ＭＳ ゴシック"/>
                <w:color w:val="000000" w:themeColor="text1"/>
                <w:sz w:val="20"/>
                <w:szCs w:val="20"/>
              </w:rPr>
            </w:pPr>
          </w:p>
          <w:p w14:paraId="62B91C78" w14:textId="77777777" w:rsidR="00A47973" w:rsidRPr="002637EA" w:rsidRDefault="00A47973" w:rsidP="003734AB">
            <w:pPr>
              <w:spacing w:line="240" w:lineRule="exact"/>
              <w:ind w:left="200" w:hangingChars="100" w:hanging="200"/>
              <w:rPr>
                <w:rFonts w:ascii="ＭＳ ゴシック" w:eastAsia="ＭＳ ゴシック" w:hAnsi="ＭＳ ゴシック"/>
                <w:color w:val="000000" w:themeColor="text1"/>
                <w:sz w:val="20"/>
                <w:szCs w:val="20"/>
              </w:rPr>
            </w:pPr>
          </w:p>
          <w:p w14:paraId="72861C1B" w14:textId="77777777" w:rsidR="00A47973" w:rsidRPr="002637EA" w:rsidRDefault="00A47973" w:rsidP="003734AB">
            <w:pPr>
              <w:spacing w:line="240" w:lineRule="exact"/>
              <w:ind w:left="200" w:hangingChars="100" w:hanging="200"/>
              <w:rPr>
                <w:rFonts w:ascii="ＭＳ ゴシック" w:eastAsia="ＭＳ ゴシック" w:hAnsi="ＭＳ ゴシック"/>
                <w:color w:val="000000" w:themeColor="text1"/>
                <w:sz w:val="20"/>
                <w:szCs w:val="20"/>
              </w:rPr>
            </w:pPr>
          </w:p>
          <w:p w14:paraId="1DF122F5" w14:textId="53EFD539" w:rsidR="00A47973" w:rsidRPr="002637EA" w:rsidRDefault="00A47973" w:rsidP="003734AB">
            <w:pPr>
              <w:spacing w:line="240" w:lineRule="exact"/>
              <w:ind w:left="200" w:hangingChars="100" w:hanging="200"/>
              <w:rPr>
                <w:rFonts w:ascii="ＭＳ ゴシック" w:eastAsia="ＭＳ ゴシック" w:hAnsi="ＭＳ ゴシック"/>
                <w:color w:val="000000" w:themeColor="text1"/>
                <w:sz w:val="20"/>
                <w:szCs w:val="20"/>
              </w:rPr>
            </w:pPr>
          </w:p>
          <w:p w14:paraId="32D3BD28" w14:textId="000C6C05" w:rsidR="006076AC" w:rsidRPr="002637EA" w:rsidRDefault="006076AC" w:rsidP="003734AB">
            <w:pPr>
              <w:spacing w:line="240" w:lineRule="exact"/>
              <w:ind w:left="200" w:hangingChars="100" w:hanging="200"/>
              <w:rPr>
                <w:rFonts w:ascii="ＭＳ ゴシック" w:eastAsia="ＭＳ ゴシック" w:hAnsi="ＭＳ ゴシック"/>
                <w:color w:val="000000" w:themeColor="text1"/>
                <w:sz w:val="20"/>
                <w:szCs w:val="20"/>
              </w:rPr>
            </w:pPr>
          </w:p>
          <w:p w14:paraId="7798B00A" w14:textId="77777777" w:rsidR="006076AC" w:rsidRPr="002637EA" w:rsidRDefault="006076AC" w:rsidP="003734AB">
            <w:pPr>
              <w:spacing w:line="240" w:lineRule="exact"/>
              <w:ind w:left="200" w:hangingChars="100" w:hanging="200"/>
              <w:rPr>
                <w:rFonts w:ascii="ＭＳ ゴシック" w:eastAsia="ＭＳ ゴシック" w:hAnsi="ＭＳ ゴシック"/>
                <w:color w:val="000000" w:themeColor="text1"/>
                <w:sz w:val="20"/>
                <w:szCs w:val="20"/>
              </w:rPr>
            </w:pPr>
          </w:p>
          <w:p w14:paraId="46D6E141" w14:textId="77777777" w:rsidR="00A7354F" w:rsidRPr="002637EA" w:rsidRDefault="00A7354F" w:rsidP="00A7354F">
            <w:pPr>
              <w:spacing w:line="240" w:lineRule="exact"/>
              <w:rPr>
                <w:rStyle w:val="af0"/>
                <w:rFonts w:hint="default"/>
                <w:b w:val="0"/>
                <w:color w:val="000000" w:themeColor="text1"/>
                <w:u w:val="none"/>
              </w:rPr>
            </w:pPr>
            <w:r w:rsidRPr="002637EA">
              <w:rPr>
                <w:rStyle w:val="af0"/>
                <w:rFonts w:hint="default"/>
                <w:b w:val="0"/>
                <w:color w:val="000000" w:themeColor="text1"/>
                <w:u w:val="none"/>
              </w:rPr>
              <w:t>○　学校薬剤師の職務執行の準則</w:t>
            </w:r>
          </w:p>
          <w:p w14:paraId="3C8C42B2" w14:textId="77777777" w:rsidR="00A7354F" w:rsidRPr="002637EA" w:rsidRDefault="00A7354F" w:rsidP="00A7354F">
            <w:pPr>
              <w:spacing w:line="240" w:lineRule="exact"/>
              <w:ind w:left="200" w:hangingChars="100" w:hanging="200"/>
              <w:rPr>
                <w:rStyle w:val="af0"/>
                <w:rFonts w:hint="default"/>
                <w:b w:val="0"/>
                <w:color w:val="000000" w:themeColor="text1"/>
                <w:u w:val="none"/>
              </w:rPr>
            </w:pPr>
            <w:r w:rsidRPr="002637EA">
              <w:rPr>
                <w:rStyle w:val="af0"/>
                <w:rFonts w:hint="default"/>
                <w:b w:val="0"/>
                <w:color w:val="000000" w:themeColor="text1"/>
                <w:u w:val="none"/>
              </w:rPr>
              <w:t>１ 学校保健計画及び学校安全計画の立案に参与すること。</w:t>
            </w:r>
          </w:p>
          <w:p w14:paraId="6BE77676" w14:textId="77777777" w:rsidR="00A7354F" w:rsidRPr="002637EA" w:rsidRDefault="00A7354F" w:rsidP="00A7354F">
            <w:pPr>
              <w:spacing w:line="240" w:lineRule="exact"/>
              <w:ind w:left="200" w:hangingChars="100" w:hanging="200"/>
              <w:rPr>
                <w:rStyle w:val="af0"/>
                <w:rFonts w:hint="default"/>
                <w:b w:val="0"/>
                <w:color w:val="000000" w:themeColor="text1"/>
                <w:u w:val="none"/>
              </w:rPr>
            </w:pPr>
            <w:r w:rsidRPr="002637EA">
              <w:rPr>
                <w:rStyle w:val="af0"/>
                <w:rFonts w:hint="default"/>
                <w:b w:val="0"/>
                <w:color w:val="000000" w:themeColor="text1"/>
                <w:u w:val="none"/>
              </w:rPr>
              <w:t>２ 学校保健衛生法施行規則第１条の環境衛生検査に従事すること。</w:t>
            </w:r>
          </w:p>
          <w:p w14:paraId="29B877DE" w14:textId="0E2F4833" w:rsidR="00A7354F" w:rsidRPr="002637EA" w:rsidRDefault="00A7354F" w:rsidP="00A7354F">
            <w:pPr>
              <w:spacing w:line="240" w:lineRule="exact"/>
              <w:ind w:left="200" w:hangingChars="100" w:hanging="200"/>
              <w:rPr>
                <w:rStyle w:val="af0"/>
                <w:rFonts w:hint="default"/>
                <w:b w:val="0"/>
                <w:color w:val="000000" w:themeColor="text1"/>
                <w:u w:val="none"/>
              </w:rPr>
            </w:pPr>
            <w:r w:rsidRPr="002637EA">
              <w:rPr>
                <w:rStyle w:val="af0"/>
                <w:rFonts w:hint="default"/>
                <w:b w:val="0"/>
                <w:color w:val="000000" w:themeColor="text1"/>
                <w:u w:val="none"/>
              </w:rPr>
              <w:t>３ 学校の環境衛生の維持及び改善に関し</w:t>
            </w:r>
            <w:r w:rsidR="002E08C1" w:rsidRPr="002637EA">
              <w:rPr>
                <w:rStyle w:val="af0"/>
                <w:rFonts w:hint="default"/>
                <w:b w:val="0"/>
                <w:color w:val="000000" w:themeColor="text1"/>
                <w:u w:val="none"/>
              </w:rPr>
              <w:t>､</w:t>
            </w:r>
            <w:r w:rsidRPr="002637EA">
              <w:rPr>
                <w:rStyle w:val="af0"/>
                <w:rFonts w:hint="default"/>
                <w:b w:val="0"/>
                <w:color w:val="000000" w:themeColor="text1"/>
                <w:u w:val="none"/>
              </w:rPr>
              <w:t>必要な指導及び助</w:t>
            </w:r>
          </w:p>
          <w:p w14:paraId="24DB41D0" w14:textId="77777777" w:rsidR="00A7354F" w:rsidRPr="002637EA" w:rsidRDefault="00A7354F" w:rsidP="00AB24AE">
            <w:pPr>
              <w:spacing w:line="240" w:lineRule="exact"/>
              <w:ind w:leftChars="100" w:left="210"/>
              <w:rPr>
                <w:rStyle w:val="af0"/>
                <w:rFonts w:hint="default"/>
                <w:b w:val="0"/>
                <w:color w:val="000000" w:themeColor="text1"/>
                <w:u w:val="none"/>
              </w:rPr>
            </w:pPr>
            <w:r w:rsidRPr="002637EA">
              <w:rPr>
                <w:rStyle w:val="af0"/>
                <w:rFonts w:hint="default"/>
                <w:b w:val="0"/>
                <w:color w:val="000000" w:themeColor="text1"/>
                <w:u w:val="none"/>
              </w:rPr>
              <w:t>言を行うこと。</w:t>
            </w:r>
          </w:p>
          <w:p w14:paraId="0A788AF4" w14:textId="77777777" w:rsidR="00A7354F" w:rsidRPr="002637EA" w:rsidRDefault="00A7354F" w:rsidP="00A7354F">
            <w:pPr>
              <w:spacing w:line="240" w:lineRule="exact"/>
              <w:ind w:left="200" w:hangingChars="100" w:hanging="200"/>
              <w:rPr>
                <w:rStyle w:val="af0"/>
                <w:rFonts w:hint="default"/>
                <w:b w:val="0"/>
                <w:color w:val="000000" w:themeColor="text1"/>
                <w:u w:val="none"/>
              </w:rPr>
            </w:pPr>
            <w:r w:rsidRPr="002637EA">
              <w:rPr>
                <w:rStyle w:val="af0"/>
                <w:rFonts w:hint="default"/>
                <w:b w:val="0"/>
                <w:color w:val="000000" w:themeColor="text1"/>
                <w:u w:val="none"/>
              </w:rPr>
              <w:t>４ 学校保健衛生法第８条の健康相談に従事すること。</w:t>
            </w:r>
          </w:p>
          <w:p w14:paraId="4D776391" w14:textId="77777777" w:rsidR="00A7354F" w:rsidRPr="002637EA" w:rsidRDefault="00A7354F" w:rsidP="00A7354F">
            <w:pPr>
              <w:spacing w:line="240" w:lineRule="exact"/>
              <w:ind w:left="200" w:hangingChars="100" w:hanging="200"/>
              <w:rPr>
                <w:rStyle w:val="af0"/>
                <w:rFonts w:hint="default"/>
                <w:b w:val="0"/>
                <w:color w:val="000000" w:themeColor="text1"/>
                <w:u w:val="none"/>
              </w:rPr>
            </w:pPr>
            <w:r w:rsidRPr="002637EA">
              <w:rPr>
                <w:rStyle w:val="af0"/>
                <w:rFonts w:hint="default"/>
                <w:b w:val="0"/>
                <w:color w:val="000000" w:themeColor="text1"/>
                <w:u w:val="none"/>
              </w:rPr>
              <w:t>５ 学校保健衛生法第９条の保健指導に従事すること。</w:t>
            </w:r>
          </w:p>
          <w:p w14:paraId="7833A2F7" w14:textId="1B01B51E" w:rsidR="00A7354F" w:rsidRPr="002637EA" w:rsidRDefault="00A7354F" w:rsidP="00A7354F">
            <w:pPr>
              <w:spacing w:line="240" w:lineRule="exact"/>
              <w:ind w:left="200" w:hangingChars="100" w:hanging="200"/>
              <w:rPr>
                <w:rStyle w:val="af0"/>
                <w:rFonts w:hint="default"/>
                <w:b w:val="0"/>
                <w:color w:val="000000" w:themeColor="text1"/>
                <w:u w:val="none"/>
              </w:rPr>
            </w:pPr>
            <w:r w:rsidRPr="002637EA">
              <w:rPr>
                <w:rStyle w:val="af0"/>
                <w:rFonts w:hint="default"/>
                <w:b w:val="0"/>
                <w:color w:val="000000" w:themeColor="text1"/>
                <w:u w:val="none"/>
              </w:rPr>
              <w:t>６ 学校において使用する医薬品</w:t>
            </w:r>
            <w:r w:rsidR="002E08C1" w:rsidRPr="002637EA">
              <w:rPr>
                <w:rStyle w:val="af0"/>
                <w:rFonts w:hint="default"/>
                <w:b w:val="0"/>
                <w:color w:val="000000" w:themeColor="text1"/>
                <w:u w:val="none"/>
              </w:rPr>
              <w:t>､</w:t>
            </w:r>
            <w:r w:rsidRPr="002637EA">
              <w:rPr>
                <w:rStyle w:val="af0"/>
                <w:rFonts w:hint="default"/>
                <w:b w:val="0"/>
                <w:color w:val="000000" w:themeColor="text1"/>
                <w:u w:val="none"/>
              </w:rPr>
              <w:t>毒物</w:t>
            </w:r>
            <w:r w:rsidR="002E08C1" w:rsidRPr="002637EA">
              <w:rPr>
                <w:rStyle w:val="af0"/>
                <w:rFonts w:hint="default"/>
                <w:b w:val="0"/>
                <w:color w:val="000000" w:themeColor="text1"/>
                <w:u w:val="none"/>
              </w:rPr>
              <w:t>､</w:t>
            </w:r>
            <w:r w:rsidRPr="002637EA">
              <w:rPr>
                <w:rStyle w:val="af0"/>
                <w:rFonts w:hint="default"/>
                <w:b w:val="0"/>
                <w:color w:val="000000" w:themeColor="text1"/>
                <w:u w:val="none"/>
              </w:rPr>
              <w:t>劇物並びに保健管理</w:t>
            </w:r>
          </w:p>
          <w:p w14:paraId="6FFFD025" w14:textId="13D37AEE" w:rsidR="00A7354F" w:rsidRPr="002637EA" w:rsidRDefault="00A7354F" w:rsidP="00AB24AE">
            <w:pPr>
              <w:spacing w:line="240" w:lineRule="exact"/>
              <w:ind w:leftChars="100" w:left="210"/>
              <w:rPr>
                <w:rStyle w:val="af0"/>
                <w:rFonts w:hint="default"/>
                <w:b w:val="0"/>
                <w:color w:val="000000" w:themeColor="text1"/>
                <w:u w:val="none"/>
              </w:rPr>
            </w:pPr>
            <w:r w:rsidRPr="002637EA">
              <w:rPr>
                <w:rStyle w:val="af0"/>
                <w:rFonts w:hint="default"/>
                <w:b w:val="0"/>
                <w:color w:val="000000" w:themeColor="text1"/>
                <w:u w:val="none"/>
              </w:rPr>
              <w:t>に必要な用具及び材料の管理に関し必要な指導及び助言を行い</w:t>
            </w:r>
            <w:r w:rsidR="002E08C1" w:rsidRPr="002637EA">
              <w:rPr>
                <w:rStyle w:val="af0"/>
                <w:rFonts w:hint="default"/>
                <w:b w:val="0"/>
                <w:color w:val="000000" w:themeColor="text1"/>
                <w:u w:val="none"/>
              </w:rPr>
              <w:t>､</w:t>
            </w:r>
            <w:r w:rsidRPr="002637EA">
              <w:rPr>
                <w:rStyle w:val="af0"/>
                <w:rFonts w:hint="default"/>
                <w:b w:val="0"/>
                <w:color w:val="000000" w:themeColor="text1"/>
                <w:u w:val="none"/>
              </w:rPr>
              <w:t>及びこれらのものについて必要に応じ試験</w:t>
            </w:r>
            <w:r w:rsidR="002E08C1" w:rsidRPr="002637EA">
              <w:rPr>
                <w:rStyle w:val="af0"/>
                <w:rFonts w:hint="default"/>
                <w:b w:val="0"/>
                <w:color w:val="000000" w:themeColor="text1"/>
                <w:u w:val="none"/>
              </w:rPr>
              <w:t>､</w:t>
            </w:r>
            <w:r w:rsidRPr="002637EA">
              <w:rPr>
                <w:rStyle w:val="af0"/>
                <w:rFonts w:hint="default"/>
                <w:b w:val="0"/>
                <w:color w:val="000000" w:themeColor="text1"/>
                <w:u w:val="none"/>
              </w:rPr>
              <w:t>検査又は鑑定を行うこと。</w:t>
            </w:r>
          </w:p>
          <w:p w14:paraId="43E1035E" w14:textId="78D33443" w:rsidR="00A7354F" w:rsidRPr="002637EA" w:rsidRDefault="00A7354F" w:rsidP="00A7354F">
            <w:pPr>
              <w:spacing w:line="240" w:lineRule="exact"/>
              <w:ind w:left="200" w:hangingChars="100" w:hanging="200"/>
              <w:rPr>
                <w:rStyle w:val="af0"/>
                <w:rFonts w:hint="default"/>
                <w:b w:val="0"/>
                <w:color w:val="000000" w:themeColor="text1"/>
                <w:u w:val="none"/>
              </w:rPr>
            </w:pPr>
            <w:r w:rsidRPr="002637EA">
              <w:rPr>
                <w:rStyle w:val="af0"/>
                <w:rFonts w:hint="default"/>
                <w:b w:val="0"/>
                <w:color w:val="000000" w:themeColor="text1"/>
                <w:u w:val="none"/>
              </w:rPr>
              <w:t>７ 前各号に掲げるもののほか</w:t>
            </w:r>
            <w:r w:rsidR="002E08C1" w:rsidRPr="002637EA">
              <w:rPr>
                <w:rStyle w:val="af0"/>
                <w:rFonts w:hint="default"/>
                <w:b w:val="0"/>
                <w:color w:val="000000" w:themeColor="text1"/>
                <w:u w:val="none"/>
              </w:rPr>
              <w:t>､</w:t>
            </w:r>
            <w:r w:rsidRPr="002637EA">
              <w:rPr>
                <w:rStyle w:val="af0"/>
                <w:rFonts w:hint="default"/>
                <w:b w:val="0"/>
                <w:color w:val="000000" w:themeColor="text1"/>
                <w:u w:val="none"/>
              </w:rPr>
              <w:t>必要に応じ</w:t>
            </w:r>
            <w:r w:rsidR="002E08C1" w:rsidRPr="002637EA">
              <w:rPr>
                <w:rStyle w:val="af0"/>
                <w:rFonts w:hint="default"/>
                <w:b w:val="0"/>
                <w:color w:val="000000" w:themeColor="text1"/>
                <w:u w:val="none"/>
              </w:rPr>
              <w:t>､</w:t>
            </w:r>
            <w:r w:rsidRPr="002637EA">
              <w:rPr>
                <w:rStyle w:val="af0"/>
                <w:rFonts w:hint="default"/>
                <w:b w:val="0"/>
                <w:color w:val="000000" w:themeColor="text1"/>
                <w:u w:val="none"/>
              </w:rPr>
              <w:t>学校における保</w:t>
            </w:r>
          </w:p>
          <w:p w14:paraId="2A4B0497" w14:textId="77777777" w:rsidR="00A7354F" w:rsidRPr="002637EA" w:rsidRDefault="00A7354F" w:rsidP="00AB24AE">
            <w:pPr>
              <w:spacing w:line="240" w:lineRule="exact"/>
              <w:ind w:leftChars="100" w:left="210"/>
              <w:rPr>
                <w:rStyle w:val="af0"/>
                <w:rFonts w:hint="default"/>
                <w:b w:val="0"/>
                <w:color w:val="000000" w:themeColor="text1"/>
                <w:u w:val="none"/>
              </w:rPr>
            </w:pPr>
            <w:r w:rsidRPr="002637EA">
              <w:rPr>
                <w:rStyle w:val="af0"/>
                <w:rFonts w:hint="default"/>
                <w:b w:val="0"/>
                <w:color w:val="000000" w:themeColor="text1"/>
                <w:u w:val="none"/>
              </w:rPr>
              <w:t>健管理に関する専門的事項に関する技術及び指導に従事すること。</w:t>
            </w:r>
          </w:p>
          <w:p w14:paraId="1AFBEDB9" w14:textId="77777777" w:rsidR="00F41DA2" w:rsidRPr="002637EA" w:rsidRDefault="00F41DA2" w:rsidP="003734AB">
            <w:pPr>
              <w:spacing w:line="240" w:lineRule="exact"/>
              <w:ind w:left="200" w:hangingChars="100" w:hanging="200"/>
              <w:rPr>
                <w:rFonts w:ascii="ＭＳ ゴシック" w:eastAsia="ＭＳ ゴシック" w:hAnsi="ＭＳ ゴシック"/>
                <w:color w:val="000000" w:themeColor="text1"/>
                <w:sz w:val="20"/>
                <w:szCs w:val="20"/>
              </w:rPr>
            </w:pPr>
          </w:p>
          <w:p w14:paraId="4DDB9604" w14:textId="212E023D" w:rsidR="00F41DA2" w:rsidRPr="002637EA" w:rsidRDefault="00F41DA2" w:rsidP="00F41DA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w:t>
            </w:r>
            <w:r w:rsidR="00F45447"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契約書には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業務内容</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勤務日時</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手当額等を明記すること。</w:t>
            </w:r>
          </w:p>
          <w:p w14:paraId="7C17000D" w14:textId="77777777" w:rsidR="00F41DA2" w:rsidRPr="002637EA" w:rsidRDefault="00F41DA2" w:rsidP="003734AB">
            <w:pPr>
              <w:spacing w:line="240" w:lineRule="exact"/>
              <w:ind w:left="200" w:hangingChars="100" w:hanging="200"/>
              <w:rPr>
                <w:rFonts w:ascii="ＭＳ ゴシック" w:eastAsia="ＭＳ ゴシック" w:hAnsi="ＭＳ ゴシック"/>
                <w:color w:val="000000" w:themeColor="text1"/>
                <w:sz w:val="20"/>
                <w:szCs w:val="20"/>
              </w:rPr>
            </w:pPr>
          </w:p>
        </w:tc>
        <w:tc>
          <w:tcPr>
            <w:tcW w:w="2415" w:type="dxa"/>
          </w:tcPr>
          <w:p w14:paraId="1969E272" w14:textId="77777777" w:rsidR="008F00DE" w:rsidRPr="002637EA" w:rsidRDefault="008F00DE" w:rsidP="00387477">
            <w:pPr>
              <w:spacing w:line="240" w:lineRule="exact"/>
              <w:rPr>
                <w:rFonts w:ascii="ＭＳ ゴシック" w:eastAsia="ＭＳ ゴシック" w:hAnsi="ＭＳ ゴシック"/>
                <w:color w:val="000000" w:themeColor="text1"/>
                <w:sz w:val="20"/>
                <w:szCs w:val="20"/>
              </w:rPr>
            </w:pPr>
          </w:p>
          <w:p w14:paraId="0E20DC4D" w14:textId="77777777" w:rsidR="00522142" w:rsidRPr="002637EA" w:rsidRDefault="00522142" w:rsidP="00387477">
            <w:pPr>
              <w:spacing w:line="240" w:lineRule="exact"/>
              <w:rPr>
                <w:rFonts w:ascii="ＭＳ ゴシック" w:eastAsia="ＭＳ ゴシック" w:hAnsi="ＭＳ ゴシック"/>
                <w:color w:val="000000" w:themeColor="text1"/>
                <w:sz w:val="20"/>
                <w:szCs w:val="20"/>
              </w:rPr>
            </w:pPr>
          </w:p>
          <w:p w14:paraId="1DB021E2" w14:textId="77777777" w:rsidR="00522142" w:rsidRPr="002637EA" w:rsidRDefault="00522142" w:rsidP="00387477">
            <w:pPr>
              <w:spacing w:line="240" w:lineRule="exact"/>
              <w:rPr>
                <w:rFonts w:ascii="ＭＳ ゴシック" w:eastAsia="ＭＳ ゴシック" w:hAnsi="ＭＳ ゴシック"/>
                <w:color w:val="000000" w:themeColor="text1"/>
                <w:sz w:val="20"/>
                <w:szCs w:val="20"/>
              </w:rPr>
            </w:pPr>
          </w:p>
          <w:p w14:paraId="09109F84" w14:textId="77777777" w:rsidR="00522142" w:rsidRPr="002637EA" w:rsidRDefault="00522142" w:rsidP="00522142">
            <w:pPr>
              <w:spacing w:line="240" w:lineRule="exact"/>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法第14条</w:t>
            </w:r>
          </w:p>
          <w:p w14:paraId="5DC43835" w14:textId="77777777" w:rsidR="00522142" w:rsidRPr="002637EA" w:rsidRDefault="00522142" w:rsidP="00522142">
            <w:pPr>
              <w:spacing w:line="240" w:lineRule="exact"/>
              <w:rPr>
                <w:rFonts w:ascii="ＭＳ ゴシック" w:eastAsia="ＭＳ ゴシック" w:hAnsi="ＭＳ ゴシック"/>
                <w:color w:val="000000" w:themeColor="text1"/>
                <w:sz w:val="20"/>
                <w:szCs w:val="20"/>
                <w:lang w:eastAsia="zh-CN"/>
              </w:rPr>
            </w:pPr>
          </w:p>
          <w:p w14:paraId="4BAD3E5E" w14:textId="337541EE" w:rsidR="00522142" w:rsidRPr="002637EA" w:rsidRDefault="00522142" w:rsidP="00522142">
            <w:pPr>
              <w:spacing w:line="240" w:lineRule="exact"/>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基準第5条第1項</w:t>
            </w:r>
            <w:r w:rsidR="002E08C1" w:rsidRPr="002637EA">
              <w:rPr>
                <w:rFonts w:ascii="ＭＳ ゴシック" w:eastAsia="ＭＳ ゴシック" w:hAnsi="ＭＳ ゴシック" w:hint="eastAsia"/>
                <w:color w:val="000000" w:themeColor="text1"/>
                <w:sz w:val="20"/>
                <w:szCs w:val="20"/>
                <w:lang w:eastAsia="zh-CN"/>
              </w:rPr>
              <w:t>､</w:t>
            </w:r>
            <w:r w:rsidRPr="002637EA">
              <w:rPr>
                <w:rFonts w:ascii="ＭＳ ゴシック" w:eastAsia="ＭＳ ゴシック" w:hAnsi="ＭＳ ゴシック" w:hint="eastAsia"/>
                <w:color w:val="000000" w:themeColor="text1"/>
                <w:sz w:val="20"/>
                <w:szCs w:val="20"/>
                <w:lang w:eastAsia="zh-CN"/>
              </w:rPr>
              <w:t>第2項</w:t>
            </w:r>
          </w:p>
          <w:p w14:paraId="503E7251" w14:textId="77777777" w:rsidR="00522142" w:rsidRPr="002637EA" w:rsidRDefault="00522142" w:rsidP="00522142">
            <w:pPr>
              <w:spacing w:line="240" w:lineRule="exact"/>
              <w:rPr>
                <w:rFonts w:ascii="ＭＳ ゴシック" w:eastAsia="ＭＳ ゴシック" w:hAnsi="ＭＳ ゴシック"/>
                <w:color w:val="000000" w:themeColor="text1"/>
                <w:sz w:val="20"/>
                <w:szCs w:val="20"/>
                <w:lang w:eastAsia="zh-CN"/>
              </w:rPr>
            </w:pPr>
          </w:p>
          <w:p w14:paraId="06B462EC" w14:textId="77777777" w:rsidR="00997932" w:rsidRPr="002637EA" w:rsidRDefault="00997932" w:rsidP="00ED78AC">
            <w:pPr>
              <w:spacing w:line="276" w:lineRule="auto"/>
              <w:rPr>
                <w:rFonts w:ascii="ＭＳ ゴシック" w:eastAsia="ＭＳ ゴシック" w:hAnsi="ＭＳ ゴシック"/>
                <w:color w:val="000000" w:themeColor="text1"/>
                <w:sz w:val="20"/>
                <w:szCs w:val="20"/>
                <w:lang w:eastAsia="zh-CN"/>
              </w:rPr>
            </w:pPr>
          </w:p>
          <w:p w14:paraId="5143B4E0" w14:textId="77777777" w:rsidR="00C03D86" w:rsidRPr="002637EA" w:rsidRDefault="0067652E" w:rsidP="00455E63">
            <w:pPr>
              <w:spacing w:line="240" w:lineRule="exact"/>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xml:space="preserve">○　</w:t>
            </w:r>
            <w:r w:rsidR="00387477" w:rsidRPr="002637EA">
              <w:rPr>
                <w:rFonts w:ascii="ＭＳ ゴシック" w:eastAsia="ＭＳ ゴシック" w:hAnsi="ＭＳ ゴシック" w:hint="eastAsia"/>
                <w:color w:val="000000" w:themeColor="text1"/>
                <w:sz w:val="20"/>
                <w:szCs w:val="20"/>
                <w:lang w:eastAsia="zh-CN"/>
              </w:rPr>
              <w:t>基準第5条第3項</w:t>
            </w:r>
          </w:p>
          <w:p w14:paraId="2D7ED79C" w14:textId="77777777" w:rsidR="00387477" w:rsidRPr="002637EA" w:rsidRDefault="00C03D86" w:rsidP="00387477">
            <w:pPr>
              <w:spacing w:line="240" w:lineRule="exact"/>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xml:space="preserve">○　</w:t>
            </w:r>
            <w:r w:rsidR="00C065D6" w:rsidRPr="002637EA">
              <w:rPr>
                <w:rFonts w:ascii="ＭＳ ゴシック" w:eastAsia="ＭＳ ゴシック" w:hAnsi="ＭＳ ゴシック" w:hint="eastAsia"/>
                <w:color w:val="000000" w:themeColor="text1"/>
                <w:sz w:val="20"/>
                <w:szCs w:val="20"/>
                <w:lang w:eastAsia="zh-CN"/>
              </w:rPr>
              <w:t>規則</w:t>
            </w:r>
            <w:r w:rsidRPr="002637EA">
              <w:rPr>
                <w:rFonts w:ascii="ＭＳ ゴシック" w:eastAsia="ＭＳ ゴシック" w:hAnsi="ＭＳ ゴシック" w:hint="eastAsia"/>
                <w:color w:val="000000" w:themeColor="text1"/>
                <w:sz w:val="20"/>
                <w:szCs w:val="20"/>
                <w:lang w:eastAsia="zh-CN"/>
              </w:rPr>
              <w:t>第10条</w:t>
            </w:r>
          </w:p>
          <w:p w14:paraId="7622342A" w14:textId="77777777" w:rsidR="00C03D86" w:rsidRPr="002637EA" w:rsidRDefault="00C03D86" w:rsidP="00387477">
            <w:pPr>
              <w:spacing w:line="240" w:lineRule="exact"/>
              <w:rPr>
                <w:rFonts w:ascii="ＭＳ ゴシック" w:eastAsia="ＭＳ ゴシック" w:hAnsi="ＭＳ ゴシック"/>
                <w:color w:val="000000" w:themeColor="text1"/>
                <w:sz w:val="20"/>
                <w:szCs w:val="20"/>
                <w:lang w:eastAsia="zh-CN"/>
              </w:rPr>
            </w:pPr>
          </w:p>
          <w:p w14:paraId="19382DD0" w14:textId="77777777" w:rsidR="00C065D6" w:rsidRPr="002637EA" w:rsidRDefault="00C065D6" w:rsidP="00387477">
            <w:pPr>
              <w:spacing w:line="240" w:lineRule="exact"/>
              <w:rPr>
                <w:rFonts w:ascii="ＭＳ ゴシック" w:eastAsia="ＭＳ ゴシック" w:hAnsi="ＭＳ ゴシック"/>
                <w:color w:val="000000" w:themeColor="text1"/>
                <w:sz w:val="20"/>
                <w:szCs w:val="20"/>
              </w:rPr>
            </w:pPr>
          </w:p>
          <w:p w14:paraId="1B425676" w14:textId="77777777" w:rsidR="002E2443" w:rsidRPr="002637EA" w:rsidRDefault="002E2443" w:rsidP="00387477">
            <w:pPr>
              <w:spacing w:line="240" w:lineRule="exact"/>
              <w:rPr>
                <w:rFonts w:ascii="ＭＳ ゴシック" w:eastAsia="ＭＳ ゴシック" w:hAnsi="ＭＳ ゴシック"/>
                <w:color w:val="000000" w:themeColor="text1"/>
                <w:sz w:val="20"/>
                <w:szCs w:val="20"/>
              </w:rPr>
            </w:pPr>
          </w:p>
          <w:p w14:paraId="5AFBB4CC" w14:textId="77777777" w:rsidR="002E2443" w:rsidRPr="002637EA" w:rsidRDefault="002E2443" w:rsidP="00387477">
            <w:pPr>
              <w:spacing w:line="240" w:lineRule="exact"/>
              <w:rPr>
                <w:rFonts w:ascii="ＭＳ ゴシック" w:eastAsia="ＭＳ ゴシック" w:hAnsi="ＭＳ ゴシック"/>
                <w:color w:val="000000" w:themeColor="text1"/>
                <w:sz w:val="20"/>
                <w:szCs w:val="20"/>
              </w:rPr>
            </w:pPr>
          </w:p>
          <w:p w14:paraId="0553DE57" w14:textId="77777777" w:rsidR="002E2443" w:rsidRPr="002637EA" w:rsidRDefault="002E2443" w:rsidP="00387477">
            <w:pPr>
              <w:spacing w:line="240" w:lineRule="exact"/>
              <w:rPr>
                <w:rFonts w:ascii="ＭＳ ゴシック" w:eastAsia="ＭＳ ゴシック" w:hAnsi="ＭＳ ゴシック"/>
                <w:color w:val="000000" w:themeColor="text1"/>
                <w:sz w:val="20"/>
                <w:szCs w:val="20"/>
              </w:rPr>
            </w:pPr>
          </w:p>
          <w:p w14:paraId="7D85561D" w14:textId="77777777" w:rsidR="002E2443" w:rsidRPr="002637EA" w:rsidRDefault="002E2443" w:rsidP="00387477">
            <w:pPr>
              <w:spacing w:line="240" w:lineRule="exact"/>
              <w:rPr>
                <w:rFonts w:ascii="ＭＳ ゴシック" w:eastAsia="ＭＳ ゴシック" w:hAnsi="ＭＳ ゴシック"/>
                <w:color w:val="000000" w:themeColor="text1"/>
                <w:sz w:val="20"/>
                <w:szCs w:val="20"/>
              </w:rPr>
            </w:pPr>
          </w:p>
          <w:p w14:paraId="7F45A4AC" w14:textId="77777777" w:rsidR="002E2443" w:rsidRPr="002637EA" w:rsidRDefault="002E2443" w:rsidP="00387477">
            <w:pPr>
              <w:spacing w:line="240" w:lineRule="exact"/>
              <w:rPr>
                <w:rFonts w:ascii="ＭＳ ゴシック" w:eastAsia="ＭＳ ゴシック" w:hAnsi="ＭＳ ゴシック"/>
                <w:color w:val="000000" w:themeColor="text1"/>
                <w:sz w:val="20"/>
                <w:szCs w:val="20"/>
              </w:rPr>
            </w:pPr>
          </w:p>
          <w:p w14:paraId="2DCB4A5B" w14:textId="77777777" w:rsidR="002E2443" w:rsidRPr="002637EA" w:rsidRDefault="002E2443" w:rsidP="00387477">
            <w:pPr>
              <w:spacing w:line="240" w:lineRule="exact"/>
              <w:rPr>
                <w:rFonts w:ascii="ＭＳ ゴシック" w:eastAsia="ＭＳ ゴシック" w:hAnsi="ＭＳ ゴシック"/>
                <w:color w:val="000000" w:themeColor="text1"/>
                <w:sz w:val="20"/>
                <w:szCs w:val="20"/>
              </w:rPr>
            </w:pPr>
          </w:p>
          <w:p w14:paraId="6AF03FE0" w14:textId="77777777" w:rsidR="00C065D6" w:rsidRPr="002637EA" w:rsidRDefault="00C065D6" w:rsidP="00387477">
            <w:pPr>
              <w:spacing w:line="240" w:lineRule="exact"/>
              <w:rPr>
                <w:rFonts w:ascii="ＭＳ ゴシック" w:eastAsia="DengXian" w:hAnsi="ＭＳ ゴシック"/>
                <w:color w:val="000000" w:themeColor="text1"/>
                <w:sz w:val="20"/>
                <w:szCs w:val="20"/>
                <w:lang w:eastAsia="zh-CN"/>
              </w:rPr>
            </w:pPr>
          </w:p>
          <w:p w14:paraId="1DCF64C5" w14:textId="77777777" w:rsidR="00A47973" w:rsidRPr="002637EA" w:rsidRDefault="00A47973" w:rsidP="00387477">
            <w:pPr>
              <w:spacing w:line="240" w:lineRule="exact"/>
              <w:rPr>
                <w:rFonts w:ascii="ＭＳ ゴシック" w:eastAsia="DengXian" w:hAnsi="ＭＳ ゴシック"/>
                <w:color w:val="000000" w:themeColor="text1"/>
                <w:sz w:val="20"/>
                <w:szCs w:val="20"/>
                <w:lang w:eastAsia="zh-CN"/>
              </w:rPr>
            </w:pPr>
          </w:p>
          <w:p w14:paraId="38599EBA" w14:textId="77777777" w:rsidR="00A47973" w:rsidRPr="002637EA" w:rsidRDefault="00A47973" w:rsidP="00387477">
            <w:pPr>
              <w:spacing w:line="240" w:lineRule="exact"/>
              <w:rPr>
                <w:rFonts w:ascii="ＭＳ ゴシック" w:eastAsia="DengXian" w:hAnsi="ＭＳ ゴシック"/>
                <w:color w:val="000000" w:themeColor="text1"/>
                <w:sz w:val="20"/>
                <w:szCs w:val="20"/>
                <w:lang w:eastAsia="zh-CN"/>
              </w:rPr>
            </w:pPr>
          </w:p>
          <w:p w14:paraId="612B1225" w14:textId="77777777" w:rsidR="00A47973" w:rsidRPr="002637EA" w:rsidRDefault="00A47973" w:rsidP="00387477">
            <w:pPr>
              <w:spacing w:line="240" w:lineRule="exact"/>
              <w:rPr>
                <w:rFonts w:ascii="ＭＳ ゴシック" w:eastAsia="DengXian" w:hAnsi="ＭＳ ゴシック"/>
                <w:color w:val="000000" w:themeColor="text1"/>
                <w:sz w:val="20"/>
                <w:szCs w:val="20"/>
                <w:lang w:eastAsia="zh-CN"/>
              </w:rPr>
            </w:pPr>
          </w:p>
          <w:p w14:paraId="74566CC2" w14:textId="77777777" w:rsidR="008922EB" w:rsidRPr="002637EA" w:rsidRDefault="0067652E" w:rsidP="00D83B5A">
            <w:pPr>
              <w:spacing w:line="240" w:lineRule="exact"/>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xml:space="preserve">○　</w:t>
            </w:r>
            <w:r w:rsidR="00387477" w:rsidRPr="002637EA">
              <w:rPr>
                <w:rFonts w:ascii="ＭＳ ゴシック" w:eastAsia="ＭＳ ゴシック" w:hAnsi="ＭＳ ゴシック" w:hint="eastAsia"/>
                <w:color w:val="000000" w:themeColor="text1"/>
                <w:sz w:val="20"/>
                <w:szCs w:val="20"/>
                <w:lang w:eastAsia="zh-CN"/>
              </w:rPr>
              <w:t>基準第5条第4項</w:t>
            </w:r>
          </w:p>
          <w:p w14:paraId="32974A1C" w14:textId="77777777" w:rsidR="00F41DA2" w:rsidRPr="002637EA" w:rsidRDefault="00F41DA2" w:rsidP="00D83B5A">
            <w:pPr>
              <w:spacing w:line="240" w:lineRule="exact"/>
              <w:rPr>
                <w:rFonts w:ascii="ＭＳ ゴシック" w:eastAsia="ＭＳ ゴシック" w:hAnsi="ＭＳ ゴシック"/>
                <w:color w:val="000000" w:themeColor="text1"/>
                <w:sz w:val="20"/>
                <w:szCs w:val="20"/>
              </w:rPr>
            </w:pPr>
          </w:p>
          <w:p w14:paraId="7102E2EB" w14:textId="77777777" w:rsidR="002E2443" w:rsidRPr="002637EA" w:rsidRDefault="002E2443" w:rsidP="00D83B5A">
            <w:pPr>
              <w:spacing w:line="240" w:lineRule="exact"/>
              <w:rPr>
                <w:rFonts w:ascii="ＭＳ ゴシック" w:eastAsia="ＭＳ ゴシック" w:hAnsi="ＭＳ ゴシック"/>
                <w:color w:val="000000" w:themeColor="text1"/>
                <w:sz w:val="20"/>
                <w:szCs w:val="20"/>
              </w:rPr>
            </w:pPr>
          </w:p>
          <w:p w14:paraId="16C84DE8" w14:textId="77777777" w:rsidR="00F41DA2" w:rsidRPr="002637EA" w:rsidRDefault="00F41DA2" w:rsidP="00D83B5A">
            <w:pPr>
              <w:spacing w:line="240" w:lineRule="exact"/>
              <w:rPr>
                <w:rFonts w:ascii="ＭＳ ゴシック" w:eastAsia="DengXian" w:hAnsi="ＭＳ ゴシック"/>
                <w:color w:val="000000" w:themeColor="text1"/>
                <w:sz w:val="20"/>
                <w:szCs w:val="20"/>
                <w:lang w:eastAsia="zh-CN"/>
              </w:rPr>
            </w:pPr>
          </w:p>
          <w:p w14:paraId="1D616C90" w14:textId="77777777" w:rsidR="00A47973" w:rsidRPr="002637EA" w:rsidRDefault="00A47973" w:rsidP="00D83B5A">
            <w:pPr>
              <w:spacing w:line="240" w:lineRule="exact"/>
              <w:rPr>
                <w:rFonts w:ascii="ＭＳ ゴシック" w:eastAsia="DengXian" w:hAnsi="ＭＳ ゴシック"/>
                <w:color w:val="000000" w:themeColor="text1"/>
                <w:sz w:val="20"/>
                <w:szCs w:val="20"/>
                <w:lang w:eastAsia="zh-CN"/>
              </w:rPr>
            </w:pPr>
          </w:p>
          <w:p w14:paraId="3D8E9B64" w14:textId="3D62AED7" w:rsidR="00A47973" w:rsidRPr="002637EA" w:rsidRDefault="00A47973" w:rsidP="00D83B5A">
            <w:pPr>
              <w:spacing w:line="240" w:lineRule="exact"/>
              <w:rPr>
                <w:rFonts w:ascii="ＭＳ ゴシック" w:eastAsia="DengXian" w:hAnsi="ＭＳ ゴシック"/>
                <w:color w:val="000000" w:themeColor="text1"/>
                <w:sz w:val="20"/>
                <w:szCs w:val="20"/>
                <w:lang w:eastAsia="zh-CN"/>
              </w:rPr>
            </w:pPr>
          </w:p>
          <w:p w14:paraId="0DDA3D02" w14:textId="08633379" w:rsidR="006076AC" w:rsidRPr="002637EA" w:rsidRDefault="006076AC" w:rsidP="00D83B5A">
            <w:pPr>
              <w:spacing w:line="240" w:lineRule="exact"/>
              <w:rPr>
                <w:rFonts w:ascii="ＭＳ ゴシック" w:eastAsia="DengXian" w:hAnsi="ＭＳ ゴシック"/>
                <w:color w:val="000000" w:themeColor="text1"/>
                <w:sz w:val="20"/>
                <w:szCs w:val="20"/>
                <w:lang w:eastAsia="zh-CN"/>
              </w:rPr>
            </w:pPr>
          </w:p>
          <w:p w14:paraId="60BA4FD8" w14:textId="77777777" w:rsidR="006076AC" w:rsidRPr="002637EA" w:rsidRDefault="006076AC" w:rsidP="00D83B5A">
            <w:pPr>
              <w:spacing w:line="240" w:lineRule="exact"/>
              <w:rPr>
                <w:rFonts w:ascii="ＭＳ ゴシック" w:eastAsia="DengXian" w:hAnsi="ＭＳ ゴシック"/>
                <w:color w:val="000000" w:themeColor="text1"/>
                <w:sz w:val="20"/>
                <w:szCs w:val="20"/>
                <w:lang w:eastAsia="zh-CN"/>
              </w:rPr>
            </w:pPr>
          </w:p>
          <w:p w14:paraId="22EC2552" w14:textId="77777777" w:rsidR="00A47973" w:rsidRPr="002637EA" w:rsidRDefault="00A47973" w:rsidP="006076AC">
            <w:pPr>
              <w:spacing w:line="120" w:lineRule="auto"/>
              <w:rPr>
                <w:rFonts w:ascii="ＭＳ ゴシック" w:eastAsia="DengXian" w:hAnsi="ＭＳ ゴシック"/>
                <w:color w:val="000000" w:themeColor="text1"/>
                <w:sz w:val="20"/>
                <w:szCs w:val="20"/>
                <w:lang w:eastAsia="zh-CN"/>
              </w:rPr>
            </w:pPr>
          </w:p>
          <w:p w14:paraId="58607408" w14:textId="77777777" w:rsidR="00F41DA2" w:rsidRPr="002637EA" w:rsidRDefault="00F41DA2" w:rsidP="00F41DA2">
            <w:pPr>
              <w:spacing w:line="240" w:lineRule="exact"/>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w:t>
            </w:r>
            <w:r w:rsidRPr="002637EA">
              <w:rPr>
                <w:rFonts w:ascii="ＭＳ ゴシック" w:eastAsia="ＭＳ ゴシック" w:hAnsi="Times New Roman" w:hint="eastAsia"/>
                <w:color w:val="000000" w:themeColor="text1"/>
                <w:kern w:val="0"/>
                <w:sz w:val="20"/>
                <w:szCs w:val="20"/>
                <w:lang w:eastAsia="zh-CN"/>
              </w:rPr>
              <w:t xml:space="preserve"> </w:t>
            </w:r>
            <w:r w:rsidR="00461E60"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lang w:eastAsia="zh-CN"/>
              </w:rPr>
              <w:t>学校保健安全法第23条</w:t>
            </w:r>
          </w:p>
          <w:p w14:paraId="07504E6C" w14:textId="77777777" w:rsidR="00A7354F" w:rsidRPr="002637EA" w:rsidRDefault="00A7354F" w:rsidP="00A7354F">
            <w:pPr>
              <w:spacing w:line="240" w:lineRule="exact"/>
              <w:ind w:left="200" w:hangingChars="100" w:hanging="200"/>
              <w:rPr>
                <w:rStyle w:val="af0"/>
                <w:rFonts w:hint="default"/>
                <w:b w:val="0"/>
                <w:color w:val="000000" w:themeColor="text1"/>
                <w:u w:val="none"/>
              </w:rPr>
            </w:pPr>
            <w:r w:rsidRPr="002637EA">
              <w:rPr>
                <w:rStyle w:val="af0"/>
                <w:rFonts w:hint="default"/>
                <w:b w:val="0"/>
                <w:color w:val="000000" w:themeColor="text1"/>
                <w:u w:val="none"/>
              </w:rPr>
              <w:t>○ 学校保健安全法施行規則第24条</w:t>
            </w:r>
          </w:p>
          <w:p w14:paraId="2EDD2DD9" w14:textId="77777777" w:rsidR="00F41DA2" w:rsidRPr="002637EA" w:rsidRDefault="00F41DA2" w:rsidP="00F41DA2">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7634A28A" w14:textId="77777777" w:rsidR="0072058D" w:rsidRPr="002637EA" w:rsidRDefault="0072058D" w:rsidP="00F41DA2">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C4C77A0" w14:textId="77777777" w:rsidR="0072058D" w:rsidRPr="002637EA" w:rsidRDefault="0072058D" w:rsidP="00F41DA2">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7C9619C0" w14:textId="77777777" w:rsidR="0072058D" w:rsidRPr="002637EA" w:rsidRDefault="0072058D" w:rsidP="00F41DA2">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2566D8C8" w14:textId="77777777" w:rsidR="0072058D" w:rsidRPr="002637EA" w:rsidRDefault="0072058D" w:rsidP="00F41DA2">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75973836" w14:textId="77777777" w:rsidR="0072058D" w:rsidRPr="002637EA" w:rsidRDefault="0072058D" w:rsidP="00F41DA2">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45545B5D" w14:textId="77777777" w:rsidR="0072058D" w:rsidRPr="002637EA" w:rsidRDefault="0072058D" w:rsidP="00F41DA2">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041E06B" w14:textId="77777777" w:rsidR="00F41DA2" w:rsidRPr="002637EA" w:rsidRDefault="00F41DA2" w:rsidP="00F41DA2">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0A4B365A" w14:textId="77777777" w:rsidR="00ED78AC" w:rsidRPr="002637EA" w:rsidRDefault="00ED78AC" w:rsidP="00F41DA2">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0270C722" w14:textId="77777777" w:rsidR="00F41DA2" w:rsidRPr="002637EA" w:rsidRDefault="00F41DA2" w:rsidP="00F41DA2">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p>
          <w:p w14:paraId="3B940BD0" w14:textId="77777777" w:rsidR="00F41DA2" w:rsidRPr="002637EA" w:rsidRDefault="00F41DA2" w:rsidP="006076AC">
            <w:pPr>
              <w:overflowPunct w:val="0"/>
              <w:spacing w:beforeLines="50" w:before="120" w:line="180" w:lineRule="auto"/>
              <w:ind w:left="200" w:hangingChars="100" w:hanging="200"/>
              <w:textAlignment w:val="baseline"/>
              <w:rPr>
                <w:rFonts w:ascii="ＭＳ ゴシック" w:eastAsia="ＭＳ ゴシック" w:hAnsi="Times New Roman"/>
                <w:color w:val="000000" w:themeColor="text1"/>
                <w:kern w:val="0"/>
                <w:sz w:val="20"/>
                <w:szCs w:val="20"/>
                <w:lang w:eastAsia="zh-CN"/>
              </w:rPr>
            </w:pPr>
          </w:p>
          <w:p w14:paraId="399607B4" w14:textId="77777777" w:rsidR="00F41DA2" w:rsidRPr="002637EA" w:rsidRDefault="00F41DA2" w:rsidP="00F41DA2">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xml:space="preserve">○　</w:t>
            </w:r>
            <w:r w:rsidR="00261241" w:rsidRPr="002637EA">
              <w:rPr>
                <w:rFonts w:ascii="ＭＳ ゴシック" w:eastAsia="ＭＳ ゴシック" w:hAnsi="Times New Roman" w:hint="eastAsia"/>
                <w:color w:val="000000" w:themeColor="text1"/>
                <w:kern w:val="0"/>
                <w:sz w:val="20"/>
                <w:szCs w:val="20"/>
                <w:lang w:eastAsia="zh-CN"/>
              </w:rPr>
              <w:t>規則第26条の規定により準用する学校教育法</w:t>
            </w:r>
            <w:r w:rsidR="006205A5" w:rsidRPr="002637EA">
              <w:rPr>
                <w:rStyle w:val="af0"/>
                <w:rFonts w:hint="default"/>
                <w:b w:val="0"/>
                <w:color w:val="000000" w:themeColor="text1"/>
                <w:u w:val="none"/>
              </w:rPr>
              <w:t>施行規則</w:t>
            </w:r>
            <w:r w:rsidR="006205A5" w:rsidRPr="002637EA">
              <w:rPr>
                <w:rFonts w:ascii="ＭＳ ゴシック" w:eastAsia="ＭＳ ゴシック" w:hAnsi="Times New Roman" w:hint="eastAsia"/>
                <w:color w:val="000000" w:themeColor="text1"/>
                <w:kern w:val="0"/>
                <w:sz w:val="20"/>
                <w:szCs w:val="20"/>
                <w:lang w:eastAsia="zh-CN"/>
              </w:rPr>
              <w:t>第28条第1項</w:t>
            </w:r>
            <w:r w:rsidR="006205A5" w:rsidRPr="002637EA">
              <w:rPr>
                <w:rStyle w:val="af0"/>
                <w:rFonts w:hint="default"/>
                <w:b w:val="0"/>
                <w:color w:val="000000" w:themeColor="text1"/>
                <w:u w:val="none"/>
              </w:rPr>
              <w:t>第２号</w:t>
            </w:r>
          </w:p>
          <w:p w14:paraId="4BB24667" w14:textId="77777777" w:rsidR="00F41DA2" w:rsidRPr="002637EA" w:rsidRDefault="00F41DA2" w:rsidP="00F41DA2">
            <w:pPr>
              <w:overflowPunct w:val="0"/>
              <w:textAlignment w:val="baseline"/>
              <w:rPr>
                <w:rFonts w:ascii="ＭＳ ゴシック" w:eastAsia="ＭＳ ゴシック" w:hAnsi="ＭＳ ゴシック"/>
                <w:color w:val="000000" w:themeColor="text1"/>
                <w:sz w:val="20"/>
                <w:szCs w:val="20"/>
                <w:lang w:eastAsia="zh-CN"/>
              </w:rPr>
            </w:pPr>
          </w:p>
          <w:p w14:paraId="1143B83C" w14:textId="77777777" w:rsidR="00F41DA2" w:rsidRPr="002637EA" w:rsidRDefault="00F41DA2" w:rsidP="00A47973">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　基準第5条第5項</w:t>
            </w:r>
          </w:p>
        </w:tc>
        <w:tc>
          <w:tcPr>
            <w:tcW w:w="1800" w:type="dxa"/>
          </w:tcPr>
          <w:p w14:paraId="6DFF8EF7" w14:textId="77777777" w:rsidR="00D63A72" w:rsidRPr="002637EA" w:rsidRDefault="00D63A72" w:rsidP="00ED2923">
            <w:pPr>
              <w:spacing w:line="240" w:lineRule="exact"/>
              <w:rPr>
                <w:rFonts w:ascii="ＭＳ ゴシック" w:eastAsia="ＭＳ ゴシック" w:hAnsi="ＭＳ ゴシック"/>
                <w:color w:val="000000" w:themeColor="text1"/>
                <w:sz w:val="20"/>
                <w:szCs w:val="20"/>
                <w:lang w:eastAsia="zh-CN"/>
              </w:rPr>
            </w:pPr>
          </w:p>
          <w:p w14:paraId="001C8A47" w14:textId="77777777" w:rsidR="00D63A72" w:rsidRPr="002637EA" w:rsidRDefault="00D63A72" w:rsidP="00ED2923">
            <w:pPr>
              <w:spacing w:line="240" w:lineRule="exact"/>
              <w:rPr>
                <w:rFonts w:ascii="ＭＳ ゴシック" w:eastAsia="ＭＳ ゴシック" w:hAnsi="ＭＳ ゴシック"/>
                <w:color w:val="000000" w:themeColor="text1"/>
                <w:sz w:val="20"/>
                <w:szCs w:val="20"/>
                <w:lang w:eastAsia="zh-CN"/>
              </w:rPr>
            </w:pPr>
          </w:p>
        </w:tc>
      </w:tr>
    </w:tbl>
    <w:p w14:paraId="06C92920" w14:textId="662DAADD" w:rsidR="004655CC" w:rsidRPr="002637EA" w:rsidRDefault="004655CC" w:rsidP="008F00DE">
      <w:pPr>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D0023A" w:rsidRPr="002637EA">
        <w:rPr>
          <w:rFonts w:ascii="ＭＳ ゴシック" w:eastAsia="ＭＳ ゴシック" w:hAnsi="ＭＳ ゴシック" w:hint="eastAsia"/>
          <w:color w:val="000000" w:themeColor="text1"/>
          <w:sz w:val="20"/>
          <w:szCs w:val="20"/>
        </w:rPr>
        <w:t>１０</w:t>
      </w:r>
      <w:r w:rsidRPr="002637EA">
        <w:rPr>
          <w:rFonts w:ascii="ＭＳ ゴシック" w:eastAsia="ＭＳ ゴシック" w:hAnsi="ＭＳ ゴシック" w:hint="eastAsia"/>
          <w:color w:val="000000" w:themeColor="text1"/>
          <w:sz w:val="20"/>
          <w:szCs w:val="20"/>
        </w:rPr>
        <w:t>－</w:t>
      </w:r>
    </w:p>
    <w:p w14:paraId="0100BC3A" w14:textId="1441ABAE" w:rsidR="00A5563E" w:rsidRPr="002637EA" w:rsidRDefault="00A5563E" w:rsidP="008F00DE">
      <w:pPr>
        <w:ind w:firstLineChars="400" w:firstLine="800"/>
        <w:jc w:val="center"/>
        <w:rPr>
          <w:rFonts w:ascii="ＭＳ ゴシック" w:eastAsia="ＭＳ ゴシック" w:hAnsi="ＭＳ ゴシック"/>
          <w:color w:val="000000" w:themeColor="text1"/>
          <w:sz w:val="20"/>
          <w:szCs w:val="20"/>
        </w:rPr>
      </w:pPr>
    </w:p>
    <w:p w14:paraId="3663E4F1" w14:textId="77777777" w:rsidR="00A5563E" w:rsidRPr="002637EA" w:rsidRDefault="00A5563E" w:rsidP="008F00DE">
      <w:pPr>
        <w:ind w:firstLineChars="400" w:firstLine="800"/>
        <w:jc w:val="center"/>
        <w:rPr>
          <w:rFonts w:ascii="ＭＳ ゴシック" w:eastAsia="ＭＳ ゴシック" w:hAnsi="ＭＳ ゴシック"/>
          <w:color w:val="000000" w:themeColor="text1"/>
          <w:sz w:val="20"/>
          <w:szCs w:val="20"/>
        </w:rPr>
      </w:pPr>
    </w:p>
    <w:tbl>
      <w:tblPr>
        <w:tblpPr w:leftFromText="142" w:rightFromText="142" w:vertAnchor="text" w:horzAnchor="margin" w:tblpX="383"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670"/>
        <w:gridCol w:w="2089"/>
      </w:tblGrid>
      <w:tr w:rsidR="002637EA" w:rsidRPr="002637EA" w14:paraId="66F30D1F" w14:textId="77777777" w:rsidTr="00BE64F3">
        <w:trPr>
          <w:trHeight w:val="416"/>
        </w:trPr>
        <w:tc>
          <w:tcPr>
            <w:tcW w:w="1838" w:type="dxa"/>
            <w:vAlign w:val="center"/>
          </w:tcPr>
          <w:p w14:paraId="6E3B5D0E" w14:textId="77777777" w:rsidR="004655CC" w:rsidRPr="002637EA" w:rsidRDefault="004655CC" w:rsidP="00ED292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766DD745" w14:textId="77777777" w:rsidR="004655CC" w:rsidRPr="002637EA" w:rsidRDefault="004655CC" w:rsidP="00ED2923">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2089" w:type="dxa"/>
            <w:vAlign w:val="center"/>
          </w:tcPr>
          <w:p w14:paraId="6EE87590" w14:textId="77777777" w:rsidR="004655CC" w:rsidRPr="002637EA" w:rsidRDefault="004655CC" w:rsidP="00ED292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56C8E473" w14:textId="77777777" w:rsidTr="00A5563E">
        <w:trPr>
          <w:trHeight w:val="13595"/>
        </w:trPr>
        <w:tc>
          <w:tcPr>
            <w:tcW w:w="1838" w:type="dxa"/>
          </w:tcPr>
          <w:p w14:paraId="154B4930" w14:textId="77777777" w:rsidR="00455E63" w:rsidRPr="002637EA" w:rsidRDefault="00455E63" w:rsidP="00455E63">
            <w:pPr>
              <w:overflowPunct w:val="0"/>
              <w:spacing w:line="60" w:lineRule="auto"/>
              <w:textAlignment w:val="baseline"/>
              <w:rPr>
                <w:rFonts w:ascii="ＭＳ ゴシック" w:eastAsia="ＭＳ ゴシック" w:hAnsi="ＭＳ ゴシック"/>
                <w:b/>
                <w:color w:val="000000" w:themeColor="text1"/>
                <w:sz w:val="20"/>
                <w:szCs w:val="20"/>
                <w:lang w:eastAsia="zh-CN"/>
              </w:rPr>
            </w:pPr>
          </w:p>
          <w:p w14:paraId="044371A3" w14:textId="77777777" w:rsidR="004655CC" w:rsidRPr="002637EA" w:rsidRDefault="00E766B4" w:rsidP="00ED2923">
            <w:pPr>
              <w:overflowPunct w:val="0"/>
              <w:textAlignment w:val="baseline"/>
              <w:rPr>
                <w:rFonts w:ascii="ＭＳ ゴシック" w:eastAsia="ＭＳ ゴシック" w:hAnsi="Times New Roman"/>
                <w:b/>
                <w:color w:val="000000" w:themeColor="text1"/>
                <w:kern w:val="0"/>
                <w:sz w:val="20"/>
                <w:szCs w:val="20"/>
                <w:lang w:eastAsia="zh-CN"/>
              </w:rPr>
            </w:pPr>
            <w:r w:rsidRPr="002637EA">
              <w:rPr>
                <w:rFonts w:ascii="ＭＳ ゴシック" w:eastAsia="ＭＳ ゴシック" w:hAnsi="ＭＳ ゴシック" w:hint="eastAsia"/>
                <w:b/>
                <w:color w:val="000000" w:themeColor="text1"/>
                <w:sz w:val="20"/>
                <w:szCs w:val="20"/>
                <w:lang w:eastAsia="zh-CN"/>
              </w:rPr>
              <w:t>６</w:t>
            </w:r>
            <w:r w:rsidR="00391C6C" w:rsidRPr="002637EA">
              <w:rPr>
                <w:rFonts w:ascii="ＭＳ ゴシック" w:eastAsia="ＭＳ ゴシック" w:hAnsi="ＭＳ ゴシック" w:hint="eastAsia"/>
                <w:b/>
                <w:color w:val="000000" w:themeColor="text1"/>
                <w:sz w:val="20"/>
                <w:szCs w:val="20"/>
                <w:lang w:eastAsia="zh-CN"/>
              </w:rPr>
              <w:t xml:space="preserve">　職員資格</w:t>
            </w:r>
            <w:r w:rsidR="00455E63" w:rsidRPr="002637EA">
              <w:rPr>
                <w:rFonts w:ascii="ＭＳ ゴシック" w:eastAsia="ＭＳ ゴシック" w:hAnsi="ＭＳ ゴシック" w:hint="eastAsia"/>
                <w:b/>
                <w:color w:val="000000" w:themeColor="text1"/>
                <w:sz w:val="20"/>
                <w:szCs w:val="20"/>
                <w:lang w:eastAsia="zh-CN"/>
              </w:rPr>
              <w:t>等</w:t>
            </w:r>
          </w:p>
          <w:p w14:paraId="2A6B1A5C" w14:textId="77777777" w:rsidR="004655CC" w:rsidRPr="002637EA" w:rsidRDefault="004655CC" w:rsidP="00ED2923">
            <w:pPr>
              <w:overflowPunct w:val="0"/>
              <w:textAlignment w:val="baseline"/>
              <w:rPr>
                <w:rFonts w:ascii="ＭＳ ゴシック" w:eastAsia="ＭＳ ゴシック" w:hAnsi="Times New Roman"/>
                <w:color w:val="000000" w:themeColor="text1"/>
                <w:kern w:val="0"/>
                <w:sz w:val="20"/>
                <w:szCs w:val="20"/>
                <w:lang w:eastAsia="zh-CN"/>
              </w:rPr>
            </w:pPr>
          </w:p>
          <w:p w14:paraId="69DF1256" w14:textId="77777777" w:rsidR="004655CC" w:rsidRPr="002637EA" w:rsidRDefault="004655CC" w:rsidP="00ED2923">
            <w:pPr>
              <w:overflowPunct w:val="0"/>
              <w:textAlignment w:val="baseline"/>
              <w:rPr>
                <w:rFonts w:ascii="ＭＳ ゴシック" w:eastAsia="ＭＳ ゴシック" w:hAnsi="Times New Roman"/>
                <w:color w:val="000000" w:themeColor="text1"/>
                <w:kern w:val="0"/>
                <w:sz w:val="20"/>
                <w:szCs w:val="20"/>
                <w:lang w:eastAsia="zh-CN"/>
              </w:rPr>
            </w:pPr>
          </w:p>
          <w:p w14:paraId="2DCF620F" w14:textId="77777777" w:rsidR="004655CC" w:rsidRPr="002637EA" w:rsidRDefault="004655CC" w:rsidP="00ED2923">
            <w:pPr>
              <w:overflowPunct w:val="0"/>
              <w:textAlignment w:val="baseline"/>
              <w:rPr>
                <w:rFonts w:ascii="ＭＳ ゴシック" w:eastAsia="ＭＳ ゴシック" w:hAnsi="Times New Roman"/>
                <w:color w:val="000000" w:themeColor="text1"/>
                <w:kern w:val="0"/>
                <w:sz w:val="20"/>
                <w:szCs w:val="20"/>
                <w:lang w:eastAsia="zh-CN"/>
              </w:rPr>
            </w:pPr>
          </w:p>
          <w:p w14:paraId="07F193BF" w14:textId="77777777" w:rsidR="004655CC" w:rsidRPr="002637EA" w:rsidRDefault="004655CC" w:rsidP="00ED2923">
            <w:pPr>
              <w:overflowPunct w:val="0"/>
              <w:textAlignment w:val="baseline"/>
              <w:rPr>
                <w:rFonts w:ascii="ＭＳ ゴシック" w:eastAsia="ＭＳ ゴシック" w:hAnsi="Times New Roman"/>
                <w:color w:val="000000" w:themeColor="text1"/>
                <w:kern w:val="0"/>
                <w:sz w:val="20"/>
                <w:szCs w:val="20"/>
                <w:lang w:eastAsia="zh-CN"/>
              </w:rPr>
            </w:pPr>
          </w:p>
          <w:p w14:paraId="59BDC600" w14:textId="77777777" w:rsidR="004655CC" w:rsidRPr="002637EA" w:rsidRDefault="004655CC" w:rsidP="00ED2923">
            <w:pPr>
              <w:overflowPunct w:val="0"/>
              <w:textAlignment w:val="baseline"/>
              <w:rPr>
                <w:rFonts w:ascii="ＭＳ ゴシック" w:eastAsia="ＭＳ ゴシック" w:hAnsi="Times New Roman"/>
                <w:color w:val="000000" w:themeColor="text1"/>
                <w:kern w:val="0"/>
                <w:sz w:val="20"/>
                <w:szCs w:val="20"/>
                <w:lang w:eastAsia="zh-CN"/>
              </w:rPr>
            </w:pPr>
          </w:p>
          <w:p w14:paraId="6061D001" w14:textId="77777777" w:rsidR="004655CC" w:rsidRPr="002637EA" w:rsidRDefault="004655CC" w:rsidP="00ED2923">
            <w:pPr>
              <w:overflowPunct w:val="0"/>
              <w:textAlignment w:val="baseline"/>
              <w:rPr>
                <w:rFonts w:ascii="ＭＳ ゴシック" w:eastAsia="ＭＳ ゴシック" w:hAnsi="Times New Roman"/>
                <w:color w:val="000000" w:themeColor="text1"/>
                <w:kern w:val="0"/>
                <w:sz w:val="20"/>
                <w:szCs w:val="20"/>
                <w:lang w:eastAsia="zh-CN"/>
              </w:rPr>
            </w:pPr>
          </w:p>
          <w:p w14:paraId="2375A6AF" w14:textId="77777777" w:rsidR="004655CC" w:rsidRPr="002637EA" w:rsidRDefault="004655CC" w:rsidP="00ED2923">
            <w:pPr>
              <w:overflowPunct w:val="0"/>
              <w:textAlignment w:val="baseline"/>
              <w:rPr>
                <w:rFonts w:ascii="ＭＳ ゴシック" w:eastAsia="ＭＳ ゴシック" w:hAnsi="Times New Roman"/>
                <w:color w:val="000000" w:themeColor="text1"/>
                <w:kern w:val="0"/>
                <w:sz w:val="20"/>
                <w:szCs w:val="20"/>
                <w:lang w:eastAsia="zh-CN"/>
              </w:rPr>
            </w:pPr>
          </w:p>
          <w:p w14:paraId="738845C3" w14:textId="77777777" w:rsidR="004655CC" w:rsidRPr="002637EA" w:rsidRDefault="004655CC" w:rsidP="00ED2923">
            <w:pPr>
              <w:overflowPunct w:val="0"/>
              <w:textAlignment w:val="baseline"/>
              <w:rPr>
                <w:rFonts w:ascii="ＭＳ ゴシック" w:eastAsia="ＭＳ ゴシック" w:hAnsi="Times New Roman"/>
                <w:color w:val="000000" w:themeColor="text1"/>
                <w:kern w:val="0"/>
                <w:sz w:val="20"/>
                <w:szCs w:val="20"/>
                <w:lang w:eastAsia="zh-CN"/>
              </w:rPr>
            </w:pPr>
          </w:p>
          <w:p w14:paraId="4DE940E6" w14:textId="77777777" w:rsidR="004655CC" w:rsidRPr="002637EA" w:rsidRDefault="004655CC" w:rsidP="00ED2923">
            <w:pPr>
              <w:overflowPunct w:val="0"/>
              <w:textAlignment w:val="baseline"/>
              <w:rPr>
                <w:rFonts w:ascii="ＭＳ ゴシック" w:eastAsia="ＭＳ ゴシック" w:hAnsi="Times New Roman"/>
                <w:color w:val="000000" w:themeColor="text1"/>
                <w:kern w:val="0"/>
                <w:sz w:val="20"/>
                <w:szCs w:val="20"/>
                <w:lang w:eastAsia="zh-CN"/>
              </w:rPr>
            </w:pPr>
          </w:p>
          <w:p w14:paraId="086BA986" w14:textId="77777777" w:rsidR="004655CC" w:rsidRPr="002637EA" w:rsidRDefault="004655CC" w:rsidP="00ED2923">
            <w:pPr>
              <w:overflowPunct w:val="0"/>
              <w:textAlignment w:val="baseline"/>
              <w:rPr>
                <w:rFonts w:ascii="ＭＳ ゴシック" w:eastAsia="ＭＳ ゴシック" w:hAnsi="Times New Roman"/>
                <w:color w:val="000000" w:themeColor="text1"/>
                <w:kern w:val="0"/>
                <w:sz w:val="20"/>
                <w:szCs w:val="20"/>
                <w:lang w:eastAsia="zh-CN"/>
              </w:rPr>
            </w:pPr>
          </w:p>
          <w:p w14:paraId="255337B9" w14:textId="77777777" w:rsidR="004655CC" w:rsidRPr="002637EA" w:rsidRDefault="004655CC" w:rsidP="00ED2923">
            <w:pPr>
              <w:overflowPunct w:val="0"/>
              <w:textAlignment w:val="baseline"/>
              <w:rPr>
                <w:rFonts w:ascii="ＭＳ ゴシック" w:eastAsia="ＭＳ ゴシック" w:hAnsi="ＭＳ ゴシック"/>
                <w:color w:val="000000" w:themeColor="text1"/>
                <w:sz w:val="20"/>
                <w:szCs w:val="20"/>
                <w:lang w:eastAsia="zh-CN"/>
              </w:rPr>
            </w:pPr>
          </w:p>
          <w:p w14:paraId="048D76F9"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4219DBDD"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751489F8"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2FFDE362"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3A08FCD8"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05D8C6EF"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685477D8"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0B867C14"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4152C03D"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1EA5CE1C"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59E0DBDE"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225FA95E" w14:textId="77777777" w:rsidR="00455E63" w:rsidRPr="002637EA" w:rsidRDefault="00455E63" w:rsidP="00ED2923">
            <w:pPr>
              <w:overflowPunct w:val="0"/>
              <w:textAlignment w:val="baseline"/>
              <w:rPr>
                <w:rFonts w:ascii="ＭＳ ゴシック" w:eastAsia="ＭＳ ゴシック" w:hAnsi="ＭＳ ゴシック"/>
                <w:color w:val="000000" w:themeColor="text1"/>
                <w:sz w:val="20"/>
                <w:szCs w:val="20"/>
                <w:lang w:eastAsia="zh-CN"/>
              </w:rPr>
            </w:pPr>
          </w:p>
          <w:p w14:paraId="4AF14D32"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p w14:paraId="262B4D09"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rPr>
            </w:pPr>
          </w:p>
          <w:p w14:paraId="66370BE3" w14:textId="77777777" w:rsidR="006205A5" w:rsidRPr="002637EA" w:rsidRDefault="006205A5" w:rsidP="00ED2923">
            <w:pPr>
              <w:overflowPunct w:val="0"/>
              <w:textAlignment w:val="baseline"/>
              <w:rPr>
                <w:rFonts w:ascii="ＭＳ ゴシック" w:eastAsia="ＭＳ ゴシック" w:hAnsi="ＭＳ ゴシック"/>
                <w:color w:val="000000" w:themeColor="text1"/>
                <w:sz w:val="20"/>
                <w:szCs w:val="20"/>
              </w:rPr>
            </w:pPr>
          </w:p>
          <w:p w14:paraId="68CFF774" w14:textId="77777777" w:rsidR="006205A5" w:rsidRPr="002637EA" w:rsidRDefault="006205A5" w:rsidP="00ED2923">
            <w:pPr>
              <w:overflowPunct w:val="0"/>
              <w:textAlignment w:val="baseline"/>
              <w:rPr>
                <w:rFonts w:ascii="ＭＳ ゴシック" w:eastAsia="ＭＳ ゴシック" w:hAnsi="ＭＳ ゴシック"/>
                <w:color w:val="000000" w:themeColor="text1"/>
                <w:sz w:val="20"/>
                <w:szCs w:val="20"/>
              </w:rPr>
            </w:pPr>
          </w:p>
          <w:p w14:paraId="0D54FDE0" w14:textId="77777777" w:rsidR="006205A5" w:rsidRPr="002637EA" w:rsidRDefault="006205A5" w:rsidP="00ED2923">
            <w:pPr>
              <w:overflowPunct w:val="0"/>
              <w:textAlignment w:val="baseline"/>
              <w:rPr>
                <w:rFonts w:ascii="ＭＳ ゴシック" w:eastAsia="ＭＳ ゴシック" w:hAnsi="ＭＳ ゴシック"/>
                <w:color w:val="000000" w:themeColor="text1"/>
                <w:sz w:val="20"/>
                <w:szCs w:val="20"/>
              </w:rPr>
            </w:pPr>
          </w:p>
          <w:p w14:paraId="109C40F6" w14:textId="77777777" w:rsidR="006205A5" w:rsidRPr="002637EA" w:rsidRDefault="006205A5" w:rsidP="00ED2923">
            <w:pPr>
              <w:overflowPunct w:val="0"/>
              <w:textAlignment w:val="baseline"/>
              <w:rPr>
                <w:rFonts w:ascii="ＭＳ ゴシック" w:eastAsia="ＭＳ ゴシック" w:hAnsi="ＭＳ ゴシック"/>
                <w:color w:val="000000" w:themeColor="text1"/>
                <w:sz w:val="20"/>
                <w:szCs w:val="20"/>
              </w:rPr>
            </w:pPr>
          </w:p>
          <w:p w14:paraId="5574D4E3" w14:textId="77777777" w:rsidR="006205A5" w:rsidRPr="002637EA" w:rsidRDefault="006205A5" w:rsidP="00ED2923">
            <w:pPr>
              <w:overflowPunct w:val="0"/>
              <w:textAlignment w:val="baseline"/>
              <w:rPr>
                <w:rFonts w:ascii="ＭＳ ゴシック" w:eastAsia="ＭＳ ゴシック" w:hAnsi="ＭＳ ゴシック"/>
                <w:color w:val="000000" w:themeColor="text1"/>
                <w:sz w:val="20"/>
                <w:szCs w:val="20"/>
              </w:rPr>
            </w:pPr>
          </w:p>
          <w:p w14:paraId="7E17F927" w14:textId="77777777" w:rsidR="006205A5" w:rsidRPr="002637EA" w:rsidRDefault="006205A5" w:rsidP="00ED2923">
            <w:pPr>
              <w:overflowPunct w:val="0"/>
              <w:textAlignment w:val="baseline"/>
              <w:rPr>
                <w:rFonts w:ascii="ＭＳ ゴシック" w:eastAsia="ＭＳ ゴシック" w:hAnsi="ＭＳ ゴシック"/>
                <w:color w:val="000000" w:themeColor="text1"/>
                <w:sz w:val="20"/>
                <w:szCs w:val="20"/>
              </w:rPr>
            </w:pPr>
          </w:p>
          <w:p w14:paraId="78BE548F" w14:textId="77777777" w:rsidR="006205A5" w:rsidRPr="002637EA" w:rsidRDefault="006205A5" w:rsidP="00ED2923">
            <w:pPr>
              <w:overflowPunct w:val="0"/>
              <w:textAlignment w:val="baseline"/>
              <w:rPr>
                <w:rFonts w:ascii="ＭＳ ゴシック" w:eastAsia="ＭＳ ゴシック" w:hAnsi="ＭＳ ゴシック"/>
                <w:color w:val="000000" w:themeColor="text1"/>
                <w:sz w:val="20"/>
                <w:szCs w:val="20"/>
              </w:rPr>
            </w:pPr>
          </w:p>
          <w:p w14:paraId="38BEFAD8" w14:textId="77777777" w:rsidR="006205A5" w:rsidRPr="002637EA" w:rsidRDefault="006205A5" w:rsidP="00ED2923">
            <w:pPr>
              <w:overflowPunct w:val="0"/>
              <w:textAlignment w:val="baseline"/>
              <w:rPr>
                <w:rFonts w:ascii="ＭＳ ゴシック" w:eastAsia="ＭＳ ゴシック" w:hAnsi="ＭＳ ゴシック"/>
                <w:color w:val="000000" w:themeColor="text1"/>
                <w:sz w:val="20"/>
                <w:szCs w:val="20"/>
              </w:rPr>
            </w:pPr>
          </w:p>
          <w:p w14:paraId="11AA04EB" w14:textId="77777777" w:rsidR="007908BC" w:rsidRPr="002637EA" w:rsidRDefault="007908BC" w:rsidP="00ED2923">
            <w:pPr>
              <w:overflowPunct w:val="0"/>
              <w:textAlignment w:val="baseline"/>
              <w:rPr>
                <w:rFonts w:ascii="ＭＳ ゴシック" w:eastAsia="ＭＳ ゴシック" w:hAnsi="ＭＳ ゴシック"/>
                <w:color w:val="000000" w:themeColor="text1"/>
                <w:sz w:val="20"/>
                <w:szCs w:val="20"/>
              </w:rPr>
            </w:pPr>
          </w:p>
          <w:p w14:paraId="428B53AF" w14:textId="77777777" w:rsidR="009E7745" w:rsidRPr="002637EA" w:rsidRDefault="009E7745" w:rsidP="00ED2923">
            <w:pPr>
              <w:overflowPunct w:val="0"/>
              <w:textAlignment w:val="baseline"/>
              <w:rPr>
                <w:rFonts w:ascii="ＭＳ ゴシック" w:eastAsia="ＭＳ ゴシック" w:hAnsi="ＭＳ ゴシック"/>
                <w:color w:val="000000" w:themeColor="text1"/>
                <w:sz w:val="20"/>
                <w:szCs w:val="20"/>
              </w:rPr>
            </w:pPr>
          </w:p>
          <w:p w14:paraId="76162FC5" w14:textId="77777777" w:rsidR="009E7745" w:rsidRPr="002637EA" w:rsidRDefault="009E7745" w:rsidP="00ED2923">
            <w:pPr>
              <w:overflowPunct w:val="0"/>
              <w:textAlignment w:val="baseline"/>
              <w:rPr>
                <w:rFonts w:ascii="ＭＳ ゴシック" w:eastAsia="ＭＳ ゴシック" w:hAnsi="ＭＳ ゴシック"/>
                <w:color w:val="000000" w:themeColor="text1"/>
                <w:sz w:val="20"/>
                <w:szCs w:val="20"/>
              </w:rPr>
            </w:pPr>
          </w:p>
          <w:p w14:paraId="4C33988B" w14:textId="77777777" w:rsidR="007908BC" w:rsidRPr="002637EA" w:rsidRDefault="007908BC" w:rsidP="00ED2923">
            <w:pPr>
              <w:overflowPunct w:val="0"/>
              <w:textAlignment w:val="baseline"/>
              <w:rPr>
                <w:rFonts w:ascii="ＭＳ ゴシック" w:eastAsia="ＭＳ ゴシック" w:hAnsi="ＭＳ ゴシック"/>
                <w:color w:val="000000" w:themeColor="text1"/>
                <w:sz w:val="20"/>
                <w:szCs w:val="20"/>
              </w:rPr>
            </w:pPr>
          </w:p>
          <w:p w14:paraId="726FEFA0" w14:textId="77777777" w:rsidR="007908BC" w:rsidRPr="002637EA" w:rsidRDefault="007908BC" w:rsidP="00ED2923">
            <w:pPr>
              <w:overflowPunct w:val="0"/>
              <w:textAlignment w:val="baseline"/>
              <w:rPr>
                <w:rFonts w:ascii="ＭＳ ゴシック" w:eastAsia="ＭＳ ゴシック" w:hAnsi="ＭＳ ゴシック"/>
                <w:color w:val="000000" w:themeColor="text1"/>
                <w:sz w:val="20"/>
                <w:szCs w:val="20"/>
              </w:rPr>
            </w:pPr>
          </w:p>
          <w:p w14:paraId="4B48B2E1" w14:textId="77777777" w:rsidR="009E7745" w:rsidRPr="002637EA" w:rsidRDefault="009E7745" w:rsidP="00ED2923">
            <w:pPr>
              <w:overflowPunct w:val="0"/>
              <w:textAlignment w:val="baseline"/>
              <w:rPr>
                <w:rFonts w:ascii="ＭＳ ゴシック" w:eastAsia="ＭＳ ゴシック" w:hAnsi="ＭＳ ゴシック"/>
                <w:color w:val="000000" w:themeColor="text1"/>
                <w:sz w:val="20"/>
                <w:szCs w:val="20"/>
              </w:rPr>
            </w:pPr>
          </w:p>
          <w:p w14:paraId="2B911A72" w14:textId="77777777" w:rsidR="006205A5" w:rsidRPr="002637EA" w:rsidRDefault="006205A5" w:rsidP="00ED2923">
            <w:pPr>
              <w:overflowPunct w:val="0"/>
              <w:textAlignment w:val="baseline"/>
              <w:rPr>
                <w:rFonts w:ascii="ＭＳ ゴシック" w:eastAsia="ＭＳ ゴシック" w:hAnsi="ＭＳ ゴシック"/>
                <w:color w:val="000000" w:themeColor="text1"/>
                <w:sz w:val="20"/>
                <w:szCs w:val="20"/>
              </w:rPr>
            </w:pPr>
          </w:p>
          <w:p w14:paraId="21E60868" w14:textId="77777777" w:rsidR="008305AD" w:rsidRPr="002637EA" w:rsidRDefault="008305AD" w:rsidP="00ED2923">
            <w:pPr>
              <w:overflowPunct w:val="0"/>
              <w:textAlignment w:val="baseline"/>
              <w:rPr>
                <w:rFonts w:ascii="ＭＳ ゴシック" w:eastAsiaTheme="minorEastAsia" w:hAnsi="ＭＳ ゴシック"/>
                <w:color w:val="000000" w:themeColor="text1"/>
                <w:sz w:val="20"/>
                <w:szCs w:val="20"/>
              </w:rPr>
            </w:pPr>
          </w:p>
          <w:p w14:paraId="586C0532" w14:textId="77777777" w:rsidR="006C7C5D" w:rsidRPr="002637EA" w:rsidRDefault="006C7C5D" w:rsidP="006C7C5D">
            <w:pPr>
              <w:overflowPunct w:val="0"/>
              <w:spacing w:beforeLines="50" w:before="120"/>
              <w:textAlignment w:val="baseline"/>
              <w:rPr>
                <w:rFonts w:ascii="ＭＳ ゴシック" w:eastAsiaTheme="minorEastAsia" w:hAnsi="ＭＳ ゴシック"/>
                <w:color w:val="000000" w:themeColor="text1"/>
                <w:sz w:val="20"/>
                <w:szCs w:val="20"/>
              </w:rPr>
            </w:pPr>
          </w:p>
          <w:p w14:paraId="10DD4EA2" w14:textId="77777777" w:rsidR="008305AD" w:rsidRPr="002637EA" w:rsidRDefault="00E766B4" w:rsidP="008305AD">
            <w:pPr>
              <w:rPr>
                <w:rFonts w:ascii="ＭＳ ゴシック" w:eastAsia="ＭＳ ゴシック" w:hAnsi="ＭＳ ゴシック"/>
                <w:b/>
                <w:color w:val="000000" w:themeColor="text1"/>
                <w:sz w:val="20"/>
                <w:szCs w:val="20"/>
                <w:lang w:eastAsia="zh-CN"/>
              </w:rPr>
            </w:pPr>
            <w:r w:rsidRPr="002637EA">
              <w:rPr>
                <w:rFonts w:ascii="ＭＳ ゴシック" w:eastAsia="ＭＳ ゴシック" w:hAnsi="ＭＳ ゴシック" w:hint="eastAsia"/>
                <w:b/>
                <w:color w:val="000000" w:themeColor="text1"/>
                <w:sz w:val="20"/>
                <w:szCs w:val="20"/>
                <w:lang w:eastAsia="zh-CN"/>
              </w:rPr>
              <w:t>７</w:t>
            </w:r>
            <w:r w:rsidR="008305AD" w:rsidRPr="002637EA">
              <w:rPr>
                <w:rFonts w:ascii="ＭＳ ゴシック" w:eastAsia="ＭＳ ゴシック" w:hAnsi="ＭＳ ゴシック" w:hint="eastAsia"/>
                <w:b/>
                <w:color w:val="000000" w:themeColor="text1"/>
                <w:sz w:val="20"/>
                <w:szCs w:val="20"/>
                <w:lang w:eastAsia="zh-CN"/>
              </w:rPr>
              <w:t xml:space="preserve">　学級編制</w:t>
            </w:r>
          </w:p>
          <w:p w14:paraId="151E4FF5" w14:textId="77777777" w:rsidR="008305AD" w:rsidRPr="002637EA" w:rsidRDefault="008305AD" w:rsidP="00ED2923">
            <w:pPr>
              <w:overflowPunct w:val="0"/>
              <w:textAlignment w:val="baseline"/>
              <w:rPr>
                <w:rFonts w:ascii="ＭＳ ゴシック" w:eastAsia="ＭＳ ゴシック" w:hAnsi="ＭＳ ゴシック"/>
                <w:color w:val="000000" w:themeColor="text1"/>
                <w:sz w:val="20"/>
                <w:szCs w:val="20"/>
                <w:lang w:eastAsia="zh-CN"/>
              </w:rPr>
            </w:pPr>
          </w:p>
        </w:tc>
        <w:tc>
          <w:tcPr>
            <w:tcW w:w="5670" w:type="dxa"/>
          </w:tcPr>
          <w:p w14:paraId="46EE18D6" w14:textId="77777777" w:rsidR="00B905F3" w:rsidRPr="002637EA" w:rsidRDefault="00B905F3" w:rsidP="00B905F3">
            <w:pPr>
              <w:overflowPunct w:val="0"/>
              <w:spacing w:line="60" w:lineRule="auto"/>
              <w:textAlignment w:val="baseline"/>
              <w:rPr>
                <w:rFonts w:ascii="ＭＳ ゴシック" w:eastAsia="ＭＳ ゴシック" w:hAnsi="Times New Roman"/>
                <w:color w:val="000000" w:themeColor="text1"/>
                <w:kern w:val="0"/>
                <w:sz w:val="20"/>
                <w:szCs w:val="20"/>
                <w:lang w:eastAsia="zh-CN"/>
              </w:rPr>
            </w:pPr>
          </w:p>
          <w:p w14:paraId="373B9160" w14:textId="77777777" w:rsidR="006205A5" w:rsidRPr="002637EA" w:rsidRDefault="001012CB" w:rsidP="001012CB">
            <w:pPr>
              <w:overflowPunct w:val="0"/>
              <w:ind w:left="200" w:hangingChars="100" w:hanging="200"/>
              <w:textAlignment w:val="baseline"/>
              <w:rPr>
                <w:rStyle w:val="af0"/>
                <w:rFonts w:hint="default"/>
                <w:b w:val="0"/>
                <w:color w:val="000000" w:themeColor="text1"/>
                <w:u w:val="none"/>
              </w:rPr>
            </w:pPr>
            <w:r w:rsidRPr="002637EA">
              <w:rPr>
                <w:rStyle w:val="af0"/>
                <w:rFonts w:hint="default"/>
                <w:b w:val="0"/>
                <w:color w:val="000000" w:themeColor="text1"/>
                <w:u w:val="none"/>
              </w:rPr>
              <w:t>(</w:t>
            </w:r>
            <w:r w:rsidR="006205A5" w:rsidRPr="002637EA">
              <w:rPr>
                <w:rStyle w:val="af0"/>
                <w:rFonts w:hint="default"/>
                <w:b w:val="0"/>
                <w:color w:val="000000" w:themeColor="text1"/>
                <w:u w:val="none"/>
              </w:rPr>
              <w:t>1）保育教諭は幼稚園教諭免許状及び保育士の両方の免許・資格を有しているか。</w:t>
            </w:r>
          </w:p>
          <w:p w14:paraId="3082B43E" w14:textId="77777777" w:rsidR="001012CB" w:rsidRPr="002637EA" w:rsidRDefault="001012CB" w:rsidP="001012CB">
            <w:pPr>
              <w:overflowPunct w:val="0"/>
              <w:textAlignment w:val="baseline"/>
              <w:rPr>
                <w:rStyle w:val="af0"/>
                <w:rFonts w:hint="default"/>
                <w:b w:val="0"/>
                <w:color w:val="000000" w:themeColor="text1"/>
                <w:u w:val="none"/>
              </w:rPr>
            </w:pPr>
          </w:p>
          <w:p w14:paraId="214976AC" w14:textId="2C1E29FF" w:rsidR="006205A5" w:rsidRPr="002637EA" w:rsidRDefault="00F45447" w:rsidP="00DD4909">
            <w:pPr>
              <w:overflowPunct w:val="0"/>
              <w:ind w:leftChars="100" w:left="210" w:firstLineChars="100" w:firstLine="200"/>
              <w:textAlignment w:val="baseline"/>
              <w:rPr>
                <w:rStyle w:val="af0"/>
                <w:rFonts w:hint="default"/>
                <w:b w:val="0"/>
                <w:color w:val="000000" w:themeColor="text1"/>
                <w:u w:val="none"/>
              </w:rPr>
            </w:pPr>
            <w:r w:rsidRPr="002637EA">
              <w:rPr>
                <w:rStyle w:val="af0"/>
                <w:rFonts w:hint="default"/>
                <w:b w:val="0"/>
                <w:color w:val="000000" w:themeColor="text1"/>
                <w:u w:val="none"/>
              </w:rPr>
              <w:t>認</w:t>
            </w:r>
            <w:r w:rsidR="006205A5" w:rsidRPr="002637EA">
              <w:rPr>
                <w:rStyle w:val="af0"/>
                <w:rFonts w:hint="default"/>
                <w:b w:val="0"/>
                <w:color w:val="000000" w:themeColor="text1"/>
                <w:u w:val="none"/>
              </w:rPr>
              <w:t>定こども園法附則第5</w:t>
            </w:r>
            <w:r w:rsidR="00E43AF9" w:rsidRPr="002637EA">
              <w:rPr>
                <w:rStyle w:val="af0"/>
                <w:rFonts w:hint="default"/>
                <w:b w:val="0"/>
                <w:color w:val="000000" w:themeColor="text1"/>
                <w:u w:val="none"/>
              </w:rPr>
              <w:t>条の規定により保育教諭となっている者については</w:t>
            </w:r>
            <w:r w:rsidR="002E08C1" w:rsidRPr="002637EA">
              <w:rPr>
                <w:rStyle w:val="af0"/>
                <w:rFonts w:hint="default"/>
                <w:b w:val="0"/>
                <w:color w:val="000000" w:themeColor="text1"/>
                <w:u w:val="none"/>
              </w:rPr>
              <w:t>､</w:t>
            </w:r>
            <w:r w:rsidR="00E43AF9" w:rsidRPr="002637EA">
              <w:rPr>
                <w:rStyle w:val="af0"/>
                <w:rFonts w:hint="default"/>
                <w:b w:val="0"/>
                <w:color w:val="000000" w:themeColor="text1"/>
                <w:u w:val="none"/>
              </w:rPr>
              <w:t>令和</w:t>
            </w:r>
            <w:r w:rsidR="00A235E2" w:rsidRPr="002637EA">
              <w:rPr>
                <w:rStyle w:val="af0"/>
                <w:rFonts w:hint="default"/>
                <w:b w:val="0"/>
                <w:color w:val="000000" w:themeColor="text1"/>
                <w:u w:val="none"/>
              </w:rPr>
              <w:t>11</w:t>
            </w:r>
            <w:r w:rsidR="006205A5" w:rsidRPr="002637EA">
              <w:rPr>
                <w:rStyle w:val="af0"/>
                <w:rFonts w:hint="default"/>
                <w:b w:val="0"/>
                <w:color w:val="000000" w:themeColor="text1"/>
                <w:u w:val="none"/>
              </w:rPr>
              <w:t>年度までに幼稚園教諭免許状の取得及び保育士資格の取得登録ができるよう</w:t>
            </w:r>
            <w:r w:rsidR="002E08C1" w:rsidRPr="002637EA">
              <w:rPr>
                <w:rStyle w:val="af0"/>
                <w:rFonts w:hint="default"/>
                <w:b w:val="0"/>
                <w:color w:val="000000" w:themeColor="text1"/>
                <w:u w:val="none"/>
              </w:rPr>
              <w:t>､</w:t>
            </w:r>
            <w:r w:rsidR="006205A5" w:rsidRPr="002637EA">
              <w:rPr>
                <w:rStyle w:val="af0"/>
                <w:rFonts w:hint="default"/>
                <w:b w:val="0"/>
                <w:color w:val="000000" w:themeColor="text1"/>
                <w:u w:val="none"/>
              </w:rPr>
              <w:t>計画的に研修の受講等進めているか。</w:t>
            </w:r>
          </w:p>
          <w:p w14:paraId="62D1E0C6" w14:textId="77777777" w:rsidR="003C646D" w:rsidRPr="002637EA" w:rsidRDefault="003C646D" w:rsidP="006205A5">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2C78A7AE" w14:textId="77777777" w:rsidR="00DD4909" w:rsidRPr="002637EA" w:rsidRDefault="00DD4909" w:rsidP="006205A5">
            <w:pPr>
              <w:overflowPunct w:val="0"/>
              <w:ind w:leftChars="50" w:left="210" w:hangingChars="50" w:hanging="105"/>
              <w:textAlignment w:val="baseline"/>
              <w:rPr>
                <w:rFonts w:cs="ＭＳ ゴシック"/>
                <w:color w:val="000000" w:themeColor="text1"/>
                <w:kern w:val="0"/>
              </w:rPr>
            </w:pPr>
          </w:p>
          <w:p w14:paraId="6DD00625" w14:textId="77777777" w:rsidR="00DD4909" w:rsidRPr="002637EA" w:rsidRDefault="00DD4909" w:rsidP="006205A5">
            <w:pPr>
              <w:overflowPunct w:val="0"/>
              <w:ind w:leftChars="50" w:left="210" w:hangingChars="50" w:hanging="105"/>
              <w:textAlignment w:val="baseline"/>
              <w:rPr>
                <w:rFonts w:cs="ＭＳ ゴシック"/>
                <w:color w:val="000000" w:themeColor="text1"/>
                <w:kern w:val="0"/>
              </w:rPr>
            </w:pPr>
          </w:p>
          <w:p w14:paraId="76F94FB0" w14:textId="77777777" w:rsidR="00DD4909" w:rsidRPr="002637EA" w:rsidRDefault="00DD4909" w:rsidP="006205A5">
            <w:pPr>
              <w:overflowPunct w:val="0"/>
              <w:ind w:leftChars="50" w:left="210" w:hangingChars="50" w:hanging="105"/>
              <w:textAlignment w:val="baseline"/>
              <w:rPr>
                <w:rFonts w:cs="ＭＳ ゴシック"/>
                <w:color w:val="000000" w:themeColor="text1"/>
                <w:kern w:val="0"/>
              </w:rPr>
            </w:pPr>
          </w:p>
          <w:p w14:paraId="3892D658" w14:textId="77777777" w:rsidR="00DD4909" w:rsidRPr="002637EA" w:rsidRDefault="00DD4909" w:rsidP="006205A5">
            <w:pPr>
              <w:overflowPunct w:val="0"/>
              <w:ind w:leftChars="50" w:left="210" w:hangingChars="50" w:hanging="105"/>
              <w:textAlignment w:val="baseline"/>
              <w:rPr>
                <w:rFonts w:cs="ＭＳ ゴシック"/>
                <w:color w:val="000000" w:themeColor="text1"/>
                <w:kern w:val="0"/>
              </w:rPr>
            </w:pPr>
          </w:p>
          <w:p w14:paraId="3D88C93B" w14:textId="77777777" w:rsidR="00DD4909" w:rsidRPr="002637EA" w:rsidRDefault="00DD4909" w:rsidP="006205A5">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28A8F1A6" w14:textId="1A726C1E" w:rsidR="00391C6C" w:rsidRPr="002637EA" w:rsidRDefault="00391C6C" w:rsidP="001012CB">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6205A5" w:rsidRPr="002637EA">
              <w:rPr>
                <w:rFonts w:ascii="ＭＳ ゴシック" w:eastAsia="ＭＳ ゴシック" w:hAnsi="ＭＳ ゴシック" w:cs="ＭＳ ゴシック" w:hint="eastAsia"/>
                <w:color w:val="000000" w:themeColor="text1"/>
                <w:kern w:val="0"/>
                <w:sz w:val="20"/>
                <w:szCs w:val="20"/>
              </w:rPr>
              <w:t>2</w:t>
            </w:r>
            <w:r w:rsidRPr="002637EA">
              <w:rPr>
                <w:rFonts w:ascii="ＭＳ ゴシック" w:eastAsia="ＭＳ ゴシック" w:hAnsi="ＭＳ ゴシック" w:cs="ＭＳ ゴシック" w:hint="eastAsia"/>
                <w:color w:val="000000" w:themeColor="text1"/>
                <w:kern w:val="0"/>
                <w:sz w:val="20"/>
                <w:szCs w:val="20"/>
              </w:rPr>
              <w:t>)</w:t>
            </w:r>
            <w:r w:rsidR="001012CB" w:rsidRPr="002637EA">
              <w:rPr>
                <w:rFonts w:ascii="ＭＳ ゴシック" w:eastAsia="ＭＳ ゴシック" w:hAnsi="ＭＳ ゴシック" w:cs="ＭＳ ゴシック" w:hint="eastAsia"/>
                <w:color w:val="000000" w:themeColor="text1"/>
                <w:kern w:val="0"/>
                <w:sz w:val="20"/>
                <w:szCs w:val="20"/>
              </w:rPr>
              <w:t xml:space="preserve"> </w:t>
            </w:r>
            <w:r w:rsidR="00387477" w:rsidRPr="002637EA">
              <w:rPr>
                <w:rFonts w:ascii="ＭＳ ゴシック" w:eastAsia="ＭＳ ゴシック" w:hAnsi="ＭＳ ゴシック" w:cs="ＭＳ ゴシック" w:hint="eastAsia"/>
                <w:color w:val="000000" w:themeColor="text1"/>
                <w:kern w:val="0"/>
                <w:sz w:val="20"/>
                <w:szCs w:val="20"/>
              </w:rPr>
              <w:t>資格の必要な職種</w:t>
            </w:r>
            <w:r w:rsidR="000A2034" w:rsidRPr="002637EA">
              <w:rPr>
                <w:rFonts w:ascii="ＭＳ ゴシック" w:eastAsia="ＭＳ ゴシック" w:hAnsi="ＭＳ ゴシック" w:cs="ＭＳ ゴシック" w:hint="eastAsia"/>
                <w:color w:val="000000" w:themeColor="text1"/>
                <w:kern w:val="0"/>
                <w:sz w:val="20"/>
                <w:szCs w:val="20"/>
              </w:rPr>
              <w:t>従事者</w:t>
            </w:r>
            <w:r w:rsidR="00387477" w:rsidRPr="002637EA">
              <w:rPr>
                <w:rFonts w:ascii="ＭＳ ゴシック" w:eastAsia="ＭＳ ゴシック" w:hAnsi="ＭＳ ゴシック" w:cs="ＭＳ ゴシック" w:hint="eastAsia"/>
                <w:color w:val="000000" w:themeColor="text1"/>
                <w:kern w:val="0"/>
                <w:sz w:val="20"/>
                <w:szCs w:val="20"/>
              </w:rPr>
              <w:t>については</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所定の資格を有しているか。</w:t>
            </w:r>
          </w:p>
          <w:p w14:paraId="744B23B3" w14:textId="77777777" w:rsidR="00455E63" w:rsidRPr="002637EA" w:rsidRDefault="00455E63" w:rsidP="00455E63">
            <w:pPr>
              <w:overflowPunct w:val="0"/>
              <w:ind w:leftChars="50" w:left="205" w:hangingChars="50" w:hanging="100"/>
              <w:textAlignment w:val="baseline"/>
              <w:rPr>
                <w:rFonts w:ascii="ＭＳ ゴシック" w:eastAsia="ＭＳ ゴシック" w:hAnsi="Times New Roman"/>
                <w:color w:val="000000" w:themeColor="text1"/>
                <w:kern w:val="0"/>
                <w:sz w:val="20"/>
                <w:szCs w:val="20"/>
              </w:rPr>
            </w:pPr>
          </w:p>
          <w:p w14:paraId="01A5854A" w14:textId="4FB52668" w:rsidR="00391C6C" w:rsidRPr="002637EA" w:rsidRDefault="001012CB" w:rsidP="00391C6C">
            <w:pPr>
              <w:overflowPunct w:val="0"/>
              <w:ind w:left="600" w:hangingChars="300" w:hanging="600"/>
              <w:jc w:val="lef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391C6C" w:rsidRPr="002637EA">
              <w:rPr>
                <w:rFonts w:ascii="ＭＳ ゴシック" w:eastAsia="ＭＳ ゴシック" w:hAnsi="ＭＳ ゴシック" w:cs="ＭＳ ゴシック" w:hint="eastAsia"/>
                <w:color w:val="000000" w:themeColor="text1"/>
                <w:kern w:val="0"/>
                <w:sz w:val="20"/>
                <w:szCs w:val="20"/>
              </w:rPr>
              <w:t>(ｱ)</w:t>
            </w:r>
            <w:r w:rsidR="00391C6C" w:rsidRPr="002637EA">
              <w:rPr>
                <w:rFonts w:ascii="ＭＳ ゴシック" w:eastAsia="ＭＳ ゴシック" w:hAnsi="ＭＳ ゴシック" w:cs="ＭＳ ゴシック"/>
                <w:color w:val="000000" w:themeColor="text1"/>
                <w:kern w:val="0"/>
                <w:sz w:val="20"/>
                <w:szCs w:val="20"/>
              </w:rPr>
              <w:t xml:space="preserve"> </w:t>
            </w:r>
            <w:r w:rsidR="00391C6C" w:rsidRPr="002637EA">
              <w:rPr>
                <w:rFonts w:ascii="ＭＳ ゴシック" w:eastAsia="ＭＳ ゴシック" w:hAnsi="ＭＳ ゴシック" w:cs="ＭＳ ゴシック" w:hint="eastAsia"/>
                <w:color w:val="000000" w:themeColor="text1"/>
                <w:kern w:val="0"/>
                <w:sz w:val="20"/>
                <w:szCs w:val="20"/>
              </w:rPr>
              <w:t>「</w:t>
            </w:r>
            <w:r w:rsidR="00391C6C" w:rsidRPr="002637EA">
              <w:rPr>
                <w:rFonts w:ascii="ＭＳ ゴシック" w:eastAsia="ＭＳ ゴシック" w:hAnsi="Times New Roman" w:cs="ＭＳ ゴシック" w:hint="eastAsia"/>
                <w:color w:val="000000" w:themeColor="text1"/>
                <w:kern w:val="0"/>
                <w:sz w:val="20"/>
                <w:szCs w:val="20"/>
              </w:rPr>
              <w:t>いない」場合</w:t>
            </w:r>
            <w:r w:rsidR="002E08C1" w:rsidRPr="002637EA">
              <w:rPr>
                <w:rFonts w:ascii="ＭＳ ゴシック" w:eastAsia="ＭＳ ゴシック" w:hAnsi="Times New Roman" w:cs="ＭＳ ゴシック" w:hint="eastAsia"/>
                <w:color w:val="000000" w:themeColor="text1"/>
                <w:kern w:val="0"/>
                <w:sz w:val="20"/>
                <w:szCs w:val="20"/>
              </w:rPr>
              <w:t>､</w:t>
            </w:r>
            <w:r w:rsidR="00391C6C" w:rsidRPr="002637EA">
              <w:rPr>
                <w:rFonts w:ascii="ＭＳ ゴシック" w:eastAsia="ＭＳ ゴシック" w:hAnsi="Times New Roman" w:cs="ＭＳ ゴシック" w:hint="eastAsia"/>
                <w:color w:val="000000" w:themeColor="text1"/>
                <w:kern w:val="0"/>
                <w:sz w:val="20"/>
                <w:szCs w:val="20"/>
              </w:rPr>
              <w:t>無資格者の氏名及び職種を記載すること。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3"/>
              <w:gridCol w:w="3563"/>
            </w:tblGrid>
            <w:tr w:rsidR="002637EA" w:rsidRPr="002637EA" w14:paraId="79A1CEB9" w14:textId="77777777" w:rsidTr="0055444F">
              <w:trPr>
                <w:trHeight w:val="328"/>
              </w:trPr>
              <w:tc>
                <w:tcPr>
                  <w:tcW w:w="1440" w:type="dxa"/>
                  <w:vAlign w:val="center"/>
                </w:tcPr>
                <w:p w14:paraId="45F713B7" w14:textId="77777777" w:rsidR="00391C6C" w:rsidRPr="002637EA" w:rsidRDefault="00391C6C" w:rsidP="009B3075">
                  <w:pPr>
                    <w:framePr w:hSpace="142" w:wrap="around" w:vAnchor="text" w:hAnchor="margin" w:x="383" w:y="-116"/>
                    <w:overflowPunct w:val="0"/>
                    <w:ind w:left="400" w:hangingChars="200" w:hanging="40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職　　種</w:t>
                  </w:r>
                </w:p>
              </w:tc>
              <w:tc>
                <w:tcPr>
                  <w:tcW w:w="3600" w:type="dxa"/>
                  <w:vAlign w:val="center"/>
                </w:tcPr>
                <w:p w14:paraId="32BC374A" w14:textId="77777777" w:rsidR="00391C6C" w:rsidRPr="002637EA" w:rsidRDefault="00391C6C" w:rsidP="009B3075">
                  <w:pPr>
                    <w:framePr w:hSpace="142" w:wrap="around" w:vAnchor="text" w:hAnchor="margin" w:x="383" w:y="-116"/>
                    <w:overflowPunct w:val="0"/>
                    <w:textAlignment w:val="baseline"/>
                    <w:rPr>
                      <w:rFonts w:ascii="ＭＳ ゴシック" w:eastAsia="ＭＳ ゴシック" w:hAnsi="ＭＳ ゴシック"/>
                      <w:color w:val="000000" w:themeColor="text1"/>
                      <w:sz w:val="20"/>
                      <w:szCs w:val="20"/>
                    </w:rPr>
                  </w:pPr>
                </w:p>
              </w:tc>
            </w:tr>
            <w:tr w:rsidR="002637EA" w:rsidRPr="002637EA" w14:paraId="2F9FFF9D" w14:textId="77777777" w:rsidTr="0055444F">
              <w:trPr>
                <w:trHeight w:val="303"/>
              </w:trPr>
              <w:tc>
                <w:tcPr>
                  <w:tcW w:w="1440" w:type="dxa"/>
                  <w:vAlign w:val="center"/>
                </w:tcPr>
                <w:p w14:paraId="4F847BED" w14:textId="77777777" w:rsidR="00391C6C" w:rsidRPr="002637EA" w:rsidRDefault="00391C6C" w:rsidP="009B3075">
                  <w:pPr>
                    <w:framePr w:hSpace="142" w:wrap="around" w:vAnchor="text" w:hAnchor="margin" w:x="383" w:y="-116"/>
                    <w:overflowPunct w:val="0"/>
                    <w:ind w:left="400" w:hangingChars="200" w:hanging="40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氏　　名</w:t>
                  </w:r>
                </w:p>
              </w:tc>
              <w:tc>
                <w:tcPr>
                  <w:tcW w:w="3600" w:type="dxa"/>
                  <w:vAlign w:val="center"/>
                </w:tcPr>
                <w:p w14:paraId="28932285" w14:textId="77777777" w:rsidR="00391C6C" w:rsidRPr="002637EA" w:rsidRDefault="00391C6C" w:rsidP="009B3075">
                  <w:pPr>
                    <w:framePr w:hSpace="142" w:wrap="around" w:vAnchor="text" w:hAnchor="margin" w:x="383" w:y="-116"/>
                    <w:overflowPunct w:val="0"/>
                    <w:textAlignment w:val="baseline"/>
                    <w:rPr>
                      <w:rFonts w:ascii="ＭＳ ゴシック" w:eastAsia="ＭＳ ゴシック" w:hAnsi="ＭＳ ゴシック"/>
                      <w:color w:val="000000" w:themeColor="text1"/>
                      <w:sz w:val="20"/>
                      <w:szCs w:val="20"/>
                    </w:rPr>
                  </w:pPr>
                </w:p>
              </w:tc>
            </w:tr>
          </w:tbl>
          <w:p w14:paraId="281E05D3" w14:textId="77777777" w:rsidR="000A2034" w:rsidRPr="002637EA" w:rsidRDefault="00391C6C" w:rsidP="00391C6C">
            <w:pPr>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p>
          <w:p w14:paraId="22D236B0" w14:textId="77777777" w:rsidR="00391C6C" w:rsidRPr="002637EA" w:rsidRDefault="00391C6C" w:rsidP="000A2034">
            <w:pPr>
              <w:overflowPunct w:val="0"/>
              <w:ind w:firstLineChars="50" w:firstLine="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(ｲ)</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無資格者をいつまでに解消するのか。</w:t>
            </w:r>
          </w:p>
          <w:p w14:paraId="7588B8E7" w14:textId="5C6669F6" w:rsidR="00391C6C" w:rsidRPr="002637EA" w:rsidRDefault="00391C6C" w:rsidP="001012CB">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また</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解消のため現在取られている具体的方策を記載すること。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96"/>
            </w:tblGrid>
            <w:tr w:rsidR="002637EA" w:rsidRPr="002637EA" w14:paraId="0CBA7852" w14:textId="77777777" w:rsidTr="0055444F">
              <w:trPr>
                <w:trHeight w:val="358"/>
              </w:trPr>
              <w:tc>
                <w:tcPr>
                  <w:tcW w:w="5040" w:type="dxa"/>
                  <w:vAlign w:val="center"/>
                </w:tcPr>
                <w:p w14:paraId="192A7440" w14:textId="77777777" w:rsidR="00391C6C" w:rsidRPr="002637EA" w:rsidRDefault="00391C6C" w:rsidP="009B3075">
                  <w:pPr>
                    <w:framePr w:hSpace="142" w:wrap="around" w:vAnchor="text" w:hAnchor="margin" w:x="383" w:y="-116"/>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年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月までに解消する。</w:t>
                  </w:r>
                </w:p>
              </w:tc>
            </w:tr>
            <w:tr w:rsidR="002637EA" w:rsidRPr="002637EA" w14:paraId="5DC8CF30" w14:textId="77777777" w:rsidTr="00877E23">
              <w:trPr>
                <w:trHeight w:val="540"/>
              </w:trPr>
              <w:tc>
                <w:tcPr>
                  <w:tcW w:w="5040" w:type="dxa"/>
                </w:tcPr>
                <w:p w14:paraId="68A696B0" w14:textId="77777777" w:rsidR="00391C6C" w:rsidRPr="002637EA" w:rsidRDefault="00391C6C" w:rsidP="009B3075">
                  <w:pPr>
                    <w:framePr w:hSpace="142" w:wrap="around" w:vAnchor="text" w:hAnchor="margin" w:x="383" w:y="-116"/>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（具体的方法）</w:t>
                  </w:r>
                </w:p>
                <w:p w14:paraId="59EFC0EB" w14:textId="77777777" w:rsidR="00391C6C" w:rsidRPr="002637EA" w:rsidRDefault="00391C6C" w:rsidP="009B3075">
                  <w:pPr>
                    <w:framePr w:hSpace="142" w:wrap="around" w:vAnchor="text" w:hAnchor="margin" w:x="383" w:y="-116"/>
                    <w:overflowPunct w:val="0"/>
                    <w:ind w:left="400" w:hangingChars="200" w:hanging="400"/>
                    <w:textAlignment w:val="baseline"/>
                    <w:rPr>
                      <w:rFonts w:ascii="ＭＳ ゴシック" w:eastAsia="ＭＳ ゴシック" w:hAnsi="ＭＳ ゴシック"/>
                      <w:color w:val="000000" w:themeColor="text1"/>
                      <w:sz w:val="20"/>
                      <w:szCs w:val="20"/>
                    </w:rPr>
                  </w:pPr>
                </w:p>
              </w:tc>
            </w:tr>
          </w:tbl>
          <w:p w14:paraId="7BC139C7" w14:textId="77777777" w:rsidR="009E7745" w:rsidRPr="002637EA" w:rsidRDefault="009E7745" w:rsidP="00391C6C">
            <w:pPr>
              <w:overflowPunct w:val="0"/>
              <w:spacing w:line="180" w:lineRule="auto"/>
              <w:textAlignment w:val="baseline"/>
              <w:rPr>
                <w:rFonts w:ascii="ＭＳ ゴシック" w:eastAsia="ＭＳ ゴシック" w:hAnsi="Times New Roman"/>
                <w:color w:val="000000" w:themeColor="text1"/>
                <w:kern w:val="0"/>
                <w:sz w:val="20"/>
                <w:szCs w:val="20"/>
              </w:rPr>
            </w:pPr>
          </w:p>
          <w:p w14:paraId="3ED2833A" w14:textId="77777777" w:rsidR="009E7745" w:rsidRPr="002637EA" w:rsidRDefault="009E7745" w:rsidP="00391C6C">
            <w:pPr>
              <w:overflowPunct w:val="0"/>
              <w:spacing w:line="180" w:lineRule="auto"/>
              <w:textAlignment w:val="baseline"/>
              <w:rPr>
                <w:rFonts w:ascii="ＭＳ ゴシック" w:eastAsia="ＭＳ ゴシック" w:hAnsi="Times New Roman"/>
                <w:color w:val="000000" w:themeColor="text1"/>
                <w:kern w:val="0"/>
                <w:sz w:val="20"/>
                <w:szCs w:val="20"/>
              </w:rPr>
            </w:pPr>
          </w:p>
          <w:p w14:paraId="2D010C55" w14:textId="77777777" w:rsidR="009E7745" w:rsidRPr="002637EA" w:rsidRDefault="009E7745" w:rsidP="00391C6C">
            <w:pPr>
              <w:overflowPunct w:val="0"/>
              <w:spacing w:line="180" w:lineRule="auto"/>
              <w:textAlignment w:val="baseline"/>
              <w:rPr>
                <w:rFonts w:ascii="ＭＳ ゴシック" w:eastAsia="ＭＳ ゴシック" w:hAnsi="Times New Roman"/>
                <w:color w:val="000000" w:themeColor="text1"/>
                <w:kern w:val="0"/>
                <w:sz w:val="20"/>
                <w:szCs w:val="20"/>
              </w:rPr>
            </w:pPr>
          </w:p>
          <w:p w14:paraId="1C42DE91" w14:textId="77777777" w:rsidR="009E7745" w:rsidRPr="002637EA" w:rsidRDefault="009E7745" w:rsidP="001012CB">
            <w:pPr>
              <w:overflowPunct w:val="0"/>
              <w:textAlignment w:val="baseline"/>
              <w:rPr>
                <w:rFonts w:ascii="ＭＳ ゴシック" w:eastAsia="ＭＳ ゴシック" w:hAnsi="ＭＳ ゴシック" w:cs="ＭＳ ゴシック"/>
                <w:color w:val="000000" w:themeColor="text1"/>
                <w:kern w:val="0"/>
                <w:sz w:val="20"/>
                <w:szCs w:val="20"/>
              </w:rPr>
            </w:pPr>
          </w:p>
          <w:p w14:paraId="4C61114E" w14:textId="77777777" w:rsidR="009E7745" w:rsidRPr="002637EA" w:rsidRDefault="009E7745" w:rsidP="001012CB">
            <w:pPr>
              <w:overflowPunct w:val="0"/>
              <w:textAlignment w:val="baseline"/>
              <w:rPr>
                <w:rFonts w:ascii="ＭＳ ゴシック" w:eastAsia="ＭＳ ゴシック" w:hAnsi="ＭＳ ゴシック" w:cs="ＭＳ ゴシック"/>
                <w:color w:val="000000" w:themeColor="text1"/>
                <w:kern w:val="0"/>
                <w:sz w:val="20"/>
                <w:szCs w:val="20"/>
              </w:rPr>
            </w:pPr>
          </w:p>
          <w:p w14:paraId="42E1B2C1" w14:textId="603B00E2" w:rsidR="00F16D36" w:rsidRPr="002637EA" w:rsidRDefault="00F16D36" w:rsidP="001012CB">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6205A5" w:rsidRPr="002637EA">
              <w:rPr>
                <w:rFonts w:ascii="ＭＳ ゴシック" w:eastAsia="ＭＳ ゴシック" w:hAnsi="ＭＳ ゴシック" w:cs="ＭＳ ゴシック" w:hint="eastAsia"/>
                <w:color w:val="000000" w:themeColor="text1"/>
                <w:kern w:val="0"/>
                <w:sz w:val="20"/>
                <w:szCs w:val="20"/>
              </w:rPr>
              <w:t>3</w:t>
            </w:r>
            <w:r w:rsidRPr="002637EA">
              <w:rPr>
                <w:rFonts w:ascii="ＭＳ ゴシック" w:eastAsia="ＭＳ ゴシック" w:hAnsi="ＭＳ ゴシック" w:cs="ＭＳ ゴシック"/>
                <w:color w:val="000000" w:themeColor="text1"/>
                <w:kern w:val="0"/>
                <w:sz w:val="20"/>
                <w:szCs w:val="20"/>
              </w:rPr>
              <w:t>)</w:t>
            </w:r>
            <w:r w:rsidR="00DC4971"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園長は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園長としての要件を有しているか。</w:t>
            </w:r>
          </w:p>
          <w:p w14:paraId="679372A6" w14:textId="77777777" w:rsidR="00AD2E5D" w:rsidRPr="002637EA" w:rsidRDefault="00AD2E5D" w:rsidP="009E7745">
            <w:pPr>
              <w:overflowPunct w:val="0"/>
              <w:textAlignment w:val="baseline"/>
              <w:rPr>
                <w:rFonts w:ascii="ＭＳ ゴシック" w:eastAsia="ＭＳ ゴシック" w:hAnsi="ＭＳ ゴシック" w:cs="ＭＳ ゴシック"/>
                <w:color w:val="000000" w:themeColor="text1"/>
                <w:kern w:val="0"/>
                <w:sz w:val="20"/>
                <w:szCs w:val="20"/>
              </w:rPr>
            </w:pPr>
          </w:p>
          <w:p w14:paraId="1EA230A9" w14:textId="0BF078D3" w:rsidR="00F16D36" w:rsidRPr="002637EA" w:rsidRDefault="00504335" w:rsidP="00F16D3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6205A5" w:rsidRPr="002637EA">
              <w:rPr>
                <w:rFonts w:ascii="ＭＳ ゴシック" w:eastAsia="ＭＳ ゴシック" w:hAnsi="ＭＳ ゴシック" w:cs="ＭＳ ゴシック" w:hint="eastAsia"/>
                <w:color w:val="000000" w:themeColor="text1"/>
                <w:kern w:val="0"/>
                <w:sz w:val="20"/>
                <w:szCs w:val="20"/>
              </w:rPr>
              <w:t>4</w:t>
            </w:r>
            <w:r w:rsidR="00DC4971"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園長は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園長としての責務を果たしているか。</w:t>
            </w:r>
          </w:p>
          <w:p w14:paraId="4F317B84" w14:textId="77777777" w:rsidR="009E7745" w:rsidRPr="002637EA" w:rsidRDefault="009E7745" w:rsidP="00F16D3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85C52AB" w14:textId="77777777" w:rsidR="009E7745" w:rsidRPr="002637EA" w:rsidRDefault="009E7745" w:rsidP="00F16D3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8DC2A2F" w14:textId="77777777" w:rsidR="00F16D36" w:rsidRPr="002637EA" w:rsidRDefault="00F16D36" w:rsidP="00F16D36">
            <w:pPr>
              <w:overflowPunct w:val="0"/>
              <w:textAlignment w:val="baseline"/>
              <w:rPr>
                <w:rFonts w:ascii="ＭＳ ゴシック" w:eastAsia="ＭＳ ゴシック" w:hAnsi="Times New Roman"/>
                <w:color w:val="000000" w:themeColor="text1"/>
                <w:kern w:val="0"/>
                <w:sz w:val="20"/>
                <w:szCs w:val="20"/>
              </w:rPr>
            </w:pPr>
          </w:p>
          <w:p w14:paraId="414B3287" w14:textId="6BDA1173" w:rsidR="004655CC" w:rsidRPr="002637EA" w:rsidRDefault="00F16D36" w:rsidP="00DC497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color w:val="000000" w:themeColor="text1"/>
                <w:kern w:val="0"/>
                <w:sz w:val="20"/>
                <w:szCs w:val="20"/>
              </w:rPr>
              <w:t>(</w:t>
            </w:r>
            <w:r w:rsidR="006205A5" w:rsidRPr="002637EA">
              <w:rPr>
                <w:rFonts w:ascii="ＭＳ ゴシック" w:eastAsia="ＭＳ ゴシック" w:hAnsi="ＭＳ ゴシック" w:cs="ＭＳ ゴシック" w:hint="eastAsia"/>
                <w:color w:val="000000" w:themeColor="text1"/>
                <w:kern w:val="0"/>
                <w:sz w:val="20"/>
                <w:szCs w:val="20"/>
              </w:rPr>
              <w:t>5</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hint="eastAsia"/>
                <w:color w:val="000000" w:themeColor="text1"/>
                <w:sz w:val="20"/>
                <w:szCs w:val="20"/>
              </w:rPr>
              <w:t>副園長又は教頭を配置している場合</w:t>
            </w:r>
            <w:r w:rsidR="00504335" w:rsidRPr="002637EA">
              <w:rPr>
                <w:rFonts w:ascii="ＭＳ ゴシック" w:eastAsia="ＭＳ ゴシック" w:hAnsi="ＭＳ ゴシック" w:hint="eastAsia"/>
                <w:color w:val="000000" w:themeColor="text1"/>
                <w:sz w:val="20"/>
                <w:szCs w:val="20"/>
              </w:rPr>
              <w:t>において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副園長</w:t>
            </w:r>
            <w:r w:rsidR="00504335" w:rsidRPr="002637EA">
              <w:rPr>
                <w:rFonts w:ascii="ＭＳ ゴシック" w:eastAsia="ＭＳ ゴシック" w:hAnsi="ＭＳ ゴシック" w:hint="eastAsia"/>
                <w:color w:val="000000" w:themeColor="text1"/>
                <w:sz w:val="20"/>
                <w:szCs w:val="20"/>
              </w:rPr>
              <w:t>又は</w:t>
            </w:r>
            <w:r w:rsidRPr="002637EA">
              <w:rPr>
                <w:rFonts w:ascii="ＭＳ ゴシック" w:eastAsia="ＭＳ ゴシック" w:hAnsi="ＭＳ ゴシック" w:hint="eastAsia"/>
                <w:color w:val="000000" w:themeColor="text1"/>
                <w:sz w:val="20"/>
                <w:szCs w:val="20"/>
              </w:rPr>
              <w:t>教頭は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資格を有しているか。</w:t>
            </w:r>
          </w:p>
          <w:p w14:paraId="7CDE3CA1" w14:textId="77777777" w:rsidR="008305AD" w:rsidRPr="002637EA" w:rsidRDefault="008305AD" w:rsidP="008305AD">
            <w:pPr>
              <w:overflowPunct w:val="0"/>
              <w:ind w:left="420" w:hangingChars="200" w:hanging="420"/>
              <w:textAlignment w:val="baseline"/>
              <w:rPr>
                <w:rFonts w:ascii="ＭＳ ゴシック" w:hAnsi="ＭＳ ゴシック"/>
                <w:color w:val="000000" w:themeColor="text1"/>
              </w:rPr>
            </w:pPr>
          </w:p>
          <w:p w14:paraId="74C8F9A6" w14:textId="77777777" w:rsidR="008305AD" w:rsidRPr="002637EA" w:rsidRDefault="008305AD" w:rsidP="008305AD">
            <w:pPr>
              <w:overflowPunct w:val="0"/>
              <w:ind w:left="420" w:hangingChars="200" w:hanging="420"/>
              <w:textAlignment w:val="baseline"/>
              <w:rPr>
                <w:rFonts w:ascii="ＭＳ ゴシック" w:hAnsi="ＭＳ ゴシック"/>
                <w:color w:val="000000" w:themeColor="text1"/>
              </w:rPr>
            </w:pPr>
          </w:p>
          <w:p w14:paraId="5D1E5D99" w14:textId="77777777" w:rsidR="00273928" w:rsidRPr="002637EA" w:rsidRDefault="00273928" w:rsidP="00AD2E5D">
            <w:pPr>
              <w:overflowPunct w:val="0"/>
              <w:textAlignment w:val="baseline"/>
              <w:rPr>
                <w:rFonts w:ascii="ＭＳ ゴシック" w:hAnsi="ＭＳ ゴシック"/>
                <w:color w:val="000000" w:themeColor="text1"/>
              </w:rPr>
            </w:pPr>
          </w:p>
          <w:p w14:paraId="70F9A001" w14:textId="4DD0F5A3" w:rsidR="008305AD" w:rsidRPr="002637EA" w:rsidRDefault="00F45447" w:rsidP="001012CB">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(1)</w:t>
            </w:r>
            <w:r w:rsidR="00DC4971"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満</w:t>
            </w:r>
            <w:r w:rsidR="008305AD" w:rsidRPr="002637EA">
              <w:rPr>
                <w:rFonts w:ascii="ＭＳ ゴシック" w:eastAsia="ＭＳ ゴシック" w:hAnsi="ＭＳ ゴシック" w:hint="eastAsia"/>
                <w:color w:val="000000" w:themeColor="text1"/>
                <w:sz w:val="20"/>
                <w:szCs w:val="20"/>
              </w:rPr>
              <w:t>３歳以上の園児について</w:t>
            </w:r>
            <w:r w:rsidR="002E08C1" w:rsidRPr="002637EA">
              <w:rPr>
                <w:rFonts w:ascii="ＭＳ ゴシック" w:eastAsia="ＭＳ ゴシック" w:hAnsi="ＭＳ ゴシック" w:hint="eastAsia"/>
                <w:color w:val="000000" w:themeColor="text1"/>
                <w:sz w:val="20"/>
                <w:szCs w:val="20"/>
              </w:rPr>
              <w:t>､</w:t>
            </w:r>
            <w:r w:rsidR="008305AD" w:rsidRPr="002637EA">
              <w:rPr>
                <w:rFonts w:ascii="ＭＳ ゴシック" w:eastAsia="ＭＳ ゴシック" w:hAnsi="ＭＳ ゴシック" w:hint="eastAsia"/>
                <w:color w:val="000000" w:themeColor="text1"/>
                <w:sz w:val="20"/>
                <w:szCs w:val="20"/>
              </w:rPr>
              <w:t>学級を編制しているか。</w:t>
            </w:r>
          </w:p>
          <w:p w14:paraId="337C3602" w14:textId="77777777" w:rsidR="008305AD" w:rsidRPr="002637EA" w:rsidRDefault="008305AD" w:rsidP="008305AD">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p>
          <w:p w14:paraId="3F30B714" w14:textId="29A1EC6C" w:rsidR="008305AD" w:rsidRPr="002637EA" w:rsidRDefault="00F45447" w:rsidP="001012CB">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(2)</w:t>
            </w:r>
            <w:r w:rsidRPr="002637EA">
              <w:rPr>
                <w:rFonts w:ascii="ＭＳ ゴシック" w:eastAsia="ＭＳ ゴシック" w:hAnsi="ＭＳ ゴシック"/>
                <w:color w:val="000000" w:themeColor="text1"/>
                <w:sz w:val="20"/>
                <w:szCs w:val="20"/>
              </w:rPr>
              <w:t>１</w:t>
            </w:r>
            <w:r w:rsidR="00E43AF9" w:rsidRPr="002637EA">
              <w:rPr>
                <w:rFonts w:ascii="ＭＳ ゴシック" w:eastAsia="ＭＳ ゴシック" w:hAnsi="ＭＳ ゴシック" w:hint="eastAsia"/>
                <w:color w:val="000000" w:themeColor="text1"/>
                <w:sz w:val="20"/>
                <w:szCs w:val="20"/>
              </w:rPr>
              <w:t>学級の園児数は</w:t>
            </w:r>
            <w:r w:rsidR="002E08C1" w:rsidRPr="002637EA">
              <w:rPr>
                <w:rFonts w:ascii="ＭＳ ゴシック" w:eastAsia="ＭＳ ゴシック" w:hAnsi="ＭＳ ゴシック" w:hint="eastAsia"/>
                <w:color w:val="000000" w:themeColor="text1"/>
                <w:sz w:val="20"/>
                <w:szCs w:val="20"/>
              </w:rPr>
              <w:t>､</w:t>
            </w:r>
            <w:r w:rsidR="00E43AF9" w:rsidRPr="002637EA">
              <w:rPr>
                <w:rFonts w:ascii="ＭＳ ゴシック" w:eastAsia="ＭＳ ゴシック" w:hAnsi="ＭＳ ゴシック" w:hint="eastAsia"/>
                <w:color w:val="000000" w:themeColor="text1"/>
                <w:sz w:val="20"/>
                <w:szCs w:val="20"/>
              </w:rPr>
              <w:t>原則35</w:t>
            </w:r>
            <w:r w:rsidR="008305AD" w:rsidRPr="002637EA">
              <w:rPr>
                <w:rFonts w:ascii="ＭＳ ゴシック" w:eastAsia="ＭＳ ゴシック" w:hAnsi="ＭＳ ゴシック" w:hint="eastAsia"/>
                <w:color w:val="000000" w:themeColor="text1"/>
                <w:sz w:val="20"/>
                <w:szCs w:val="20"/>
              </w:rPr>
              <w:t>人以下となっているか。</w:t>
            </w:r>
          </w:p>
          <w:p w14:paraId="4AEC57A0" w14:textId="77777777" w:rsidR="008305AD" w:rsidRPr="002637EA" w:rsidRDefault="008305AD" w:rsidP="008305AD">
            <w:pPr>
              <w:overflowPunct w:val="0"/>
              <w:textAlignment w:val="baseline"/>
              <w:rPr>
                <w:rFonts w:ascii="ＭＳ ゴシック" w:eastAsia="ＭＳ ゴシック" w:hAnsi="ＭＳ ゴシック"/>
                <w:color w:val="000000" w:themeColor="text1"/>
                <w:sz w:val="20"/>
                <w:szCs w:val="20"/>
              </w:rPr>
            </w:pPr>
          </w:p>
          <w:p w14:paraId="67EA7B66" w14:textId="3D9BC062" w:rsidR="008305AD" w:rsidRPr="002637EA" w:rsidRDefault="00F45447" w:rsidP="00DC4971">
            <w:pPr>
              <w:overflowPunct w:val="0"/>
              <w:ind w:leftChars="1" w:left="202"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(3)</w:t>
            </w:r>
            <w:r w:rsidR="00DC4971"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学</w:t>
            </w:r>
            <w:r w:rsidR="008305AD" w:rsidRPr="002637EA">
              <w:rPr>
                <w:rFonts w:ascii="ＭＳ ゴシック" w:eastAsia="ＭＳ ゴシック" w:hAnsi="ＭＳ ゴシック" w:hint="eastAsia"/>
                <w:color w:val="000000" w:themeColor="text1"/>
                <w:sz w:val="20"/>
                <w:szCs w:val="20"/>
              </w:rPr>
              <w:t>級は</w:t>
            </w:r>
            <w:r w:rsidR="002E08C1" w:rsidRPr="002637EA">
              <w:rPr>
                <w:rFonts w:ascii="ＭＳ ゴシック" w:eastAsia="ＭＳ ゴシック" w:hAnsi="ＭＳ ゴシック" w:hint="eastAsia"/>
                <w:color w:val="000000" w:themeColor="text1"/>
                <w:sz w:val="20"/>
                <w:szCs w:val="20"/>
              </w:rPr>
              <w:t>､</w:t>
            </w:r>
            <w:r w:rsidR="008305AD" w:rsidRPr="002637EA">
              <w:rPr>
                <w:rFonts w:ascii="ＭＳ ゴシック" w:eastAsia="ＭＳ ゴシック" w:hAnsi="ＭＳ ゴシック" w:hint="eastAsia"/>
                <w:color w:val="000000" w:themeColor="text1"/>
                <w:sz w:val="20"/>
                <w:szCs w:val="20"/>
              </w:rPr>
              <w:t>学年の初めの日の前日において</w:t>
            </w:r>
            <w:r w:rsidR="002E08C1" w:rsidRPr="002637EA">
              <w:rPr>
                <w:rFonts w:ascii="ＭＳ ゴシック" w:eastAsia="ＭＳ ゴシック" w:hAnsi="ＭＳ ゴシック" w:hint="eastAsia"/>
                <w:color w:val="000000" w:themeColor="text1"/>
                <w:sz w:val="20"/>
                <w:szCs w:val="20"/>
              </w:rPr>
              <w:t>､</w:t>
            </w:r>
            <w:r w:rsidR="008305AD" w:rsidRPr="002637EA">
              <w:rPr>
                <w:rFonts w:ascii="ＭＳ ゴシック" w:eastAsia="ＭＳ ゴシック" w:hAnsi="ＭＳ ゴシック" w:hint="eastAsia"/>
                <w:color w:val="000000" w:themeColor="text1"/>
                <w:sz w:val="20"/>
                <w:szCs w:val="20"/>
              </w:rPr>
              <w:t>同じ年齢にある園児で原則編制されているか。</w:t>
            </w:r>
          </w:p>
        </w:tc>
        <w:tc>
          <w:tcPr>
            <w:tcW w:w="2089" w:type="dxa"/>
          </w:tcPr>
          <w:p w14:paraId="298CF5F0" w14:textId="77777777" w:rsidR="004655CC" w:rsidRPr="002637EA" w:rsidRDefault="004655CC" w:rsidP="00400EA9">
            <w:pPr>
              <w:overflowPunct w:val="0"/>
              <w:spacing w:line="60" w:lineRule="auto"/>
              <w:textAlignment w:val="baseline"/>
              <w:rPr>
                <w:rFonts w:ascii="ＭＳ ゴシック" w:eastAsia="ＭＳ ゴシック" w:hAnsi="Times New Roman"/>
                <w:color w:val="000000" w:themeColor="text1"/>
                <w:kern w:val="0"/>
                <w:sz w:val="20"/>
                <w:szCs w:val="20"/>
              </w:rPr>
            </w:pPr>
          </w:p>
          <w:p w14:paraId="1FC3B1A9" w14:textId="77777777" w:rsidR="006205A5" w:rsidRPr="002637EA" w:rsidRDefault="002637EA" w:rsidP="006205A5">
            <w:pPr>
              <w:rPr>
                <w:rStyle w:val="af0"/>
                <w:rFonts w:hint="default"/>
                <w:b w:val="0"/>
                <w:color w:val="000000" w:themeColor="text1"/>
                <w:u w:val="none"/>
              </w:rPr>
            </w:pPr>
            <w:sdt>
              <w:sdtPr>
                <w:rPr>
                  <w:rFonts w:ascii="ＭＳ ゴシック" w:eastAsia="ＭＳ ゴシック" w:hAnsi="ＭＳ ゴシック" w:hint="eastAsia"/>
                  <w:b/>
                  <w:color w:val="000000" w:themeColor="text1"/>
                  <w:sz w:val="20"/>
                  <w:szCs w:val="20"/>
                  <w:u w:val="wave"/>
                </w:rPr>
                <w:id w:val="-1929875906"/>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6205A5" w:rsidRPr="002637EA">
              <w:rPr>
                <w:rStyle w:val="af0"/>
                <w:rFonts w:hint="default"/>
                <w:b w:val="0"/>
                <w:color w:val="000000" w:themeColor="text1"/>
                <w:u w:val="none"/>
              </w:rPr>
              <w:t>いる・</w:t>
            </w:r>
            <w:sdt>
              <w:sdtPr>
                <w:rPr>
                  <w:rFonts w:ascii="ＭＳ ゴシック" w:eastAsia="ＭＳ ゴシック" w:hAnsi="ＭＳ ゴシック" w:hint="eastAsia"/>
                  <w:color w:val="000000" w:themeColor="text1"/>
                  <w:sz w:val="20"/>
                  <w:szCs w:val="20"/>
                </w:rPr>
                <w:id w:val="-1537035803"/>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6205A5" w:rsidRPr="002637EA">
              <w:rPr>
                <w:rStyle w:val="af0"/>
                <w:rFonts w:hint="default"/>
                <w:b w:val="0"/>
                <w:color w:val="000000" w:themeColor="text1"/>
                <w:u w:val="none"/>
              </w:rPr>
              <w:t>いない</w:t>
            </w:r>
          </w:p>
          <w:p w14:paraId="31836016" w14:textId="77777777" w:rsidR="006205A5" w:rsidRPr="002637EA" w:rsidRDefault="006205A5" w:rsidP="006205A5">
            <w:pPr>
              <w:rPr>
                <w:rFonts w:ascii="ＭＳ ゴシック" w:eastAsia="ＭＳ ゴシック" w:hAnsi="ＭＳ ゴシック" w:cs="ＭＳ ゴシック"/>
                <w:color w:val="000000" w:themeColor="text1"/>
                <w:kern w:val="0"/>
                <w:sz w:val="20"/>
                <w:szCs w:val="20"/>
              </w:rPr>
            </w:pPr>
          </w:p>
          <w:p w14:paraId="1809EE9B" w14:textId="77777777" w:rsidR="006205A5" w:rsidRPr="002637EA" w:rsidRDefault="006205A5" w:rsidP="006205A5">
            <w:pPr>
              <w:rPr>
                <w:rFonts w:ascii="ＭＳ ゴシック" w:eastAsia="ＭＳ ゴシック" w:hAnsi="ＭＳ ゴシック" w:cs="ＭＳ ゴシック"/>
                <w:color w:val="000000" w:themeColor="text1"/>
                <w:kern w:val="0"/>
                <w:sz w:val="20"/>
                <w:szCs w:val="20"/>
              </w:rPr>
            </w:pPr>
          </w:p>
          <w:p w14:paraId="50137624" w14:textId="77777777" w:rsidR="006205A5" w:rsidRPr="002637EA" w:rsidRDefault="002637EA" w:rsidP="006205A5">
            <w:pP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0281793"/>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6205A5" w:rsidRPr="002637EA">
              <w:rPr>
                <w:rStyle w:val="af0"/>
                <w:rFonts w:hint="default"/>
                <w:b w:val="0"/>
                <w:color w:val="000000" w:themeColor="text1"/>
                <w:u w:val="none"/>
              </w:rPr>
              <w:t>いる・</w:t>
            </w:r>
            <w:sdt>
              <w:sdtPr>
                <w:rPr>
                  <w:rFonts w:ascii="ＭＳ ゴシック" w:eastAsia="ＭＳ ゴシック" w:hAnsi="ＭＳ ゴシック" w:hint="eastAsia"/>
                  <w:color w:val="000000" w:themeColor="text1"/>
                  <w:sz w:val="20"/>
                  <w:szCs w:val="20"/>
                </w:rPr>
                <w:id w:val="-1138109434"/>
                <w14:checkbox>
                  <w14:checked w14:val="0"/>
                  <w14:checkedState w14:val="00FE" w14:font="Wingdings"/>
                  <w14:uncheckedState w14:val="2610" w14:font="ＭＳ ゴシック"/>
                </w14:checkbox>
              </w:sdtPr>
              <w:sdtEndPr/>
              <w:sdtContent>
                <w:r w:rsidR="00BE64F3" w:rsidRPr="002637EA">
                  <w:rPr>
                    <w:rFonts w:ascii="ＭＳ ゴシック" w:eastAsia="ＭＳ ゴシック" w:hAnsi="ＭＳ ゴシック" w:hint="eastAsia"/>
                    <w:color w:val="000000" w:themeColor="text1"/>
                    <w:sz w:val="20"/>
                    <w:szCs w:val="20"/>
                  </w:rPr>
                  <w:t>☐</w:t>
                </w:r>
              </w:sdtContent>
            </w:sdt>
            <w:r w:rsidR="006205A5" w:rsidRPr="002637EA">
              <w:rPr>
                <w:rStyle w:val="af0"/>
                <w:rFonts w:hint="default"/>
                <w:b w:val="0"/>
                <w:color w:val="000000" w:themeColor="text1"/>
                <w:u w:val="none"/>
              </w:rPr>
              <w:t>いない</w:t>
            </w:r>
          </w:p>
          <w:p w14:paraId="15A82802" w14:textId="77777777" w:rsidR="006205A5" w:rsidRPr="002637EA" w:rsidRDefault="006205A5" w:rsidP="006205A5">
            <w:pPr>
              <w:rPr>
                <w:rFonts w:ascii="ＭＳ ゴシック" w:eastAsia="ＭＳ ゴシック" w:hAnsi="ＭＳ ゴシック" w:cs="ＭＳ ゴシック"/>
                <w:color w:val="000000" w:themeColor="text1"/>
                <w:kern w:val="0"/>
                <w:sz w:val="20"/>
                <w:szCs w:val="20"/>
              </w:rPr>
            </w:pPr>
          </w:p>
          <w:p w14:paraId="6F13A1E6" w14:textId="695D10CC" w:rsidR="006205A5" w:rsidRPr="002637EA" w:rsidRDefault="006205A5" w:rsidP="006205A5">
            <w:pPr>
              <w:rPr>
                <w:rFonts w:ascii="ＭＳ ゴシック" w:eastAsia="ＭＳ ゴシック" w:hAnsi="ＭＳ ゴシック" w:cs="ＭＳ ゴシック"/>
                <w:color w:val="000000" w:themeColor="text1"/>
                <w:kern w:val="0"/>
                <w:sz w:val="20"/>
                <w:szCs w:val="20"/>
              </w:rPr>
            </w:pPr>
          </w:p>
          <w:p w14:paraId="5F36F834" w14:textId="77777777" w:rsidR="006205A5" w:rsidRPr="002637EA" w:rsidRDefault="006205A5" w:rsidP="00ED2923">
            <w:pPr>
              <w:rPr>
                <w:rFonts w:ascii="ＭＳ ゴシック" w:eastAsia="ＭＳ ゴシック" w:hAnsi="ＭＳ ゴシック" w:cs="ＭＳ ゴシック"/>
                <w:color w:val="000000" w:themeColor="text1"/>
                <w:kern w:val="0"/>
                <w:sz w:val="20"/>
                <w:szCs w:val="20"/>
              </w:rPr>
            </w:pPr>
          </w:p>
          <w:p w14:paraId="7B5A669B" w14:textId="77777777" w:rsidR="006205A5" w:rsidRPr="002637EA" w:rsidRDefault="006205A5" w:rsidP="00ED2923">
            <w:pPr>
              <w:rPr>
                <w:rFonts w:ascii="ＭＳ ゴシック" w:eastAsia="ＭＳ ゴシック" w:hAnsi="ＭＳ ゴシック" w:cs="ＭＳ ゴシック"/>
                <w:color w:val="000000" w:themeColor="text1"/>
                <w:kern w:val="0"/>
                <w:sz w:val="20"/>
                <w:szCs w:val="20"/>
              </w:rPr>
            </w:pPr>
          </w:p>
          <w:p w14:paraId="561F3242" w14:textId="08EC3EE7" w:rsidR="003C646D" w:rsidRPr="002637EA" w:rsidRDefault="003C646D" w:rsidP="003C646D">
            <w:pPr>
              <w:rPr>
                <w:rFonts w:ascii="ＭＳ ゴシック" w:eastAsia="ＭＳ ゴシック" w:hAnsi="ＭＳ ゴシック" w:cs="ＭＳ ゴシック"/>
                <w:color w:val="000000" w:themeColor="text1"/>
                <w:kern w:val="0"/>
                <w:sz w:val="20"/>
                <w:szCs w:val="20"/>
              </w:rPr>
            </w:pPr>
          </w:p>
          <w:p w14:paraId="666CC5B7" w14:textId="77777777" w:rsidR="003C646D" w:rsidRPr="002637EA" w:rsidRDefault="003C646D" w:rsidP="00ED2923">
            <w:pPr>
              <w:rPr>
                <w:rFonts w:ascii="ＭＳ ゴシック" w:eastAsia="ＭＳ ゴシック" w:hAnsi="ＭＳ ゴシック" w:cs="ＭＳ ゴシック"/>
                <w:color w:val="000000" w:themeColor="text1"/>
                <w:kern w:val="0"/>
                <w:sz w:val="20"/>
                <w:szCs w:val="20"/>
              </w:rPr>
            </w:pPr>
          </w:p>
          <w:p w14:paraId="75E9FA75" w14:textId="77777777" w:rsidR="003C646D" w:rsidRPr="002637EA" w:rsidRDefault="003C646D" w:rsidP="00ED2923">
            <w:pPr>
              <w:rPr>
                <w:rFonts w:ascii="ＭＳ ゴシック" w:eastAsia="ＭＳ ゴシック" w:hAnsi="ＭＳ ゴシック" w:cs="ＭＳ ゴシック"/>
                <w:color w:val="000000" w:themeColor="text1"/>
                <w:kern w:val="0"/>
                <w:sz w:val="20"/>
                <w:szCs w:val="20"/>
              </w:rPr>
            </w:pPr>
          </w:p>
          <w:p w14:paraId="045DCB5B" w14:textId="77777777" w:rsidR="00D927C9" w:rsidRPr="002637EA" w:rsidRDefault="00D927C9" w:rsidP="00ED2923">
            <w:pPr>
              <w:rPr>
                <w:rFonts w:ascii="ＭＳ ゴシック" w:eastAsia="ＭＳ ゴシック" w:hAnsi="ＭＳ ゴシック" w:cs="ＭＳ ゴシック"/>
                <w:color w:val="000000" w:themeColor="text1"/>
                <w:kern w:val="0"/>
                <w:sz w:val="20"/>
                <w:szCs w:val="20"/>
              </w:rPr>
            </w:pPr>
          </w:p>
          <w:p w14:paraId="7FCE855C" w14:textId="77777777" w:rsidR="00D927C9" w:rsidRPr="002637EA" w:rsidRDefault="00D927C9" w:rsidP="00ED2923">
            <w:pPr>
              <w:rPr>
                <w:rFonts w:ascii="ＭＳ ゴシック" w:eastAsia="ＭＳ ゴシック" w:hAnsi="ＭＳ ゴシック" w:cs="ＭＳ ゴシック"/>
                <w:color w:val="000000" w:themeColor="text1"/>
                <w:kern w:val="0"/>
                <w:sz w:val="20"/>
                <w:szCs w:val="20"/>
              </w:rPr>
            </w:pPr>
          </w:p>
          <w:p w14:paraId="2C3A59CF" w14:textId="77777777" w:rsidR="009C7388" w:rsidRPr="002637EA" w:rsidRDefault="002637EA" w:rsidP="00ED2923">
            <w:pP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811928479"/>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9C7388"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64651061"/>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9C7388" w:rsidRPr="002637EA">
              <w:rPr>
                <w:rFonts w:ascii="ＭＳ ゴシック" w:eastAsia="ＭＳ ゴシック" w:hAnsi="ＭＳ ゴシック" w:cs="ＭＳ ゴシック" w:hint="eastAsia"/>
                <w:color w:val="000000" w:themeColor="text1"/>
                <w:kern w:val="0"/>
                <w:sz w:val="20"/>
                <w:szCs w:val="20"/>
              </w:rPr>
              <w:t>いない</w:t>
            </w:r>
          </w:p>
          <w:p w14:paraId="5594250D" w14:textId="77777777" w:rsidR="00AA3628" w:rsidRPr="002637EA" w:rsidRDefault="00AA3628" w:rsidP="00ED2923">
            <w:pPr>
              <w:rPr>
                <w:rFonts w:ascii="ＭＳ ゴシック" w:eastAsia="ＭＳ ゴシック" w:hAnsi="ＭＳ ゴシック" w:cs="ＭＳ ゴシック"/>
                <w:color w:val="000000" w:themeColor="text1"/>
                <w:kern w:val="0"/>
                <w:sz w:val="20"/>
                <w:szCs w:val="20"/>
              </w:rPr>
            </w:pPr>
          </w:p>
          <w:p w14:paraId="2F5E4F2C" w14:textId="77777777" w:rsidR="00AA3628" w:rsidRPr="002637EA" w:rsidRDefault="00AA3628" w:rsidP="00ED2923">
            <w:pPr>
              <w:rPr>
                <w:rFonts w:ascii="ＭＳ ゴシック" w:eastAsia="ＭＳ ゴシック" w:hAnsi="ＭＳ ゴシック" w:cs="ＭＳ ゴシック"/>
                <w:color w:val="000000" w:themeColor="text1"/>
                <w:kern w:val="0"/>
                <w:sz w:val="20"/>
                <w:szCs w:val="20"/>
              </w:rPr>
            </w:pPr>
          </w:p>
          <w:p w14:paraId="50101098" w14:textId="77777777" w:rsidR="00AA3628" w:rsidRPr="002637EA" w:rsidRDefault="00AA3628" w:rsidP="00ED2923">
            <w:pPr>
              <w:rPr>
                <w:rFonts w:ascii="ＭＳ ゴシック" w:eastAsia="ＭＳ ゴシック" w:hAnsi="ＭＳ ゴシック" w:cs="ＭＳ ゴシック"/>
                <w:color w:val="000000" w:themeColor="text1"/>
                <w:kern w:val="0"/>
                <w:sz w:val="20"/>
                <w:szCs w:val="20"/>
              </w:rPr>
            </w:pPr>
          </w:p>
          <w:p w14:paraId="1359673F" w14:textId="77777777" w:rsidR="00AA3628" w:rsidRPr="002637EA" w:rsidRDefault="00AA3628" w:rsidP="00ED2923">
            <w:pPr>
              <w:rPr>
                <w:rFonts w:ascii="ＭＳ ゴシック" w:eastAsia="ＭＳ ゴシック" w:hAnsi="ＭＳ ゴシック" w:cs="ＭＳ ゴシック"/>
                <w:color w:val="000000" w:themeColor="text1"/>
                <w:kern w:val="0"/>
                <w:sz w:val="20"/>
                <w:szCs w:val="20"/>
              </w:rPr>
            </w:pPr>
          </w:p>
          <w:p w14:paraId="67DA8F10" w14:textId="77777777" w:rsidR="00AA3628" w:rsidRPr="002637EA" w:rsidRDefault="00AA3628" w:rsidP="00ED2923">
            <w:pPr>
              <w:rPr>
                <w:rFonts w:ascii="ＭＳ ゴシック" w:eastAsia="ＭＳ ゴシック" w:hAnsi="ＭＳ ゴシック" w:cs="ＭＳ ゴシック"/>
                <w:color w:val="000000" w:themeColor="text1"/>
                <w:kern w:val="0"/>
                <w:sz w:val="20"/>
                <w:szCs w:val="20"/>
              </w:rPr>
            </w:pPr>
          </w:p>
          <w:p w14:paraId="46AF34F9" w14:textId="77777777" w:rsidR="00AA3628" w:rsidRPr="002637EA" w:rsidRDefault="00AA3628" w:rsidP="00ED2923">
            <w:pPr>
              <w:rPr>
                <w:rFonts w:ascii="ＭＳ ゴシック" w:eastAsia="ＭＳ ゴシック" w:hAnsi="ＭＳ ゴシック" w:cs="ＭＳ ゴシック"/>
                <w:color w:val="000000" w:themeColor="text1"/>
                <w:kern w:val="0"/>
                <w:sz w:val="20"/>
                <w:szCs w:val="20"/>
              </w:rPr>
            </w:pPr>
          </w:p>
          <w:p w14:paraId="4A901E55" w14:textId="77777777" w:rsidR="003C646D" w:rsidRPr="002637EA" w:rsidRDefault="003C646D" w:rsidP="00ED2923">
            <w:pPr>
              <w:rPr>
                <w:rFonts w:ascii="ＭＳ ゴシック" w:eastAsia="ＭＳ ゴシック" w:hAnsi="ＭＳ ゴシック" w:cs="ＭＳ ゴシック"/>
                <w:color w:val="000000" w:themeColor="text1"/>
                <w:kern w:val="0"/>
                <w:sz w:val="20"/>
                <w:szCs w:val="20"/>
              </w:rPr>
            </w:pPr>
          </w:p>
          <w:p w14:paraId="15E86F9C" w14:textId="77777777" w:rsidR="003C646D" w:rsidRPr="002637EA" w:rsidRDefault="003C646D" w:rsidP="00ED2923">
            <w:pPr>
              <w:rPr>
                <w:rFonts w:ascii="ＭＳ ゴシック" w:eastAsia="ＭＳ ゴシック" w:hAnsi="ＭＳ ゴシック" w:cs="ＭＳ ゴシック"/>
                <w:color w:val="000000" w:themeColor="text1"/>
                <w:kern w:val="0"/>
                <w:sz w:val="20"/>
                <w:szCs w:val="20"/>
              </w:rPr>
            </w:pPr>
          </w:p>
          <w:p w14:paraId="110E6727" w14:textId="77777777" w:rsidR="003C646D" w:rsidRPr="002637EA" w:rsidRDefault="003C646D" w:rsidP="00ED2923">
            <w:pPr>
              <w:rPr>
                <w:rFonts w:ascii="ＭＳ ゴシック" w:eastAsia="ＭＳ ゴシック" w:hAnsi="ＭＳ ゴシック" w:cs="ＭＳ ゴシック"/>
                <w:color w:val="000000" w:themeColor="text1"/>
                <w:kern w:val="0"/>
                <w:sz w:val="20"/>
                <w:szCs w:val="20"/>
              </w:rPr>
            </w:pPr>
          </w:p>
          <w:p w14:paraId="7097EE79" w14:textId="77777777" w:rsidR="003C646D" w:rsidRPr="002637EA" w:rsidRDefault="003C646D" w:rsidP="00ED2923">
            <w:pPr>
              <w:rPr>
                <w:rFonts w:ascii="ＭＳ ゴシック" w:eastAsia="ＭＳ ゴシック" w:hAnsi="ＭＳ ゴシック" w:cs="ＭＳ ゴシック"/>
                <w:color w:val="000000" w:themeColor="text1"/>
                <w:kern w:val="0"/>
                <w:sz w:val="20"/>
                <w:szCs w:val="20"/>
              </w:rPr>
            </w:pPr>
          </w:p>
          <w:p w14:paraId="0FA497B7" w14:textId="77777777" w:rsidR="003C646D" w:rsidRPr="002637EA" w:rsidRDefault="003C646D" w:rsidP="00ED2923">
            <w:pPr>
              <w:rPr>
                <w:rFonts w:ascii="ＭＳ ゴシック" w:eastAsia="ＭＳ ゴシック" w:hAnsi="ＭＳ ゴシック" w:cs="ＭＳ ゴシック"/>
                <w:color w:val="000000" w:themeColor="text1"/>
                <w:kern w:val="0"/>
                <w:sz w:val="20"/>
                <w:szCs w:val="20"/>
              </w:rPr>
            </w:pPr>
          </w:p>
          <w:p w14:paraId="385CEF6B" w14:textId="77777777" w:rsidR="003C646D" w:rsidRPr="002637EA" w:rsidRDefault="003C646D" w:rsidP="00ED2923">
            <w:pPr>
              <w:rPr>
                <w:rFonts w:ascii="ＭＳ ゴシック" w:eastAsia="ＭＳ ゴシック" w:hAnsi="ＭＳ ゴシック" w:cs="ＭＳ ゴシック"/>
                <w:color w:val="000000" w:themeColor="text1"/>
                <w:kern w:val="0"/>
                <w:sz w:val="20"/>
                <w:szCs w:val="20"/>
              </w:rPr>
            </w:pPr>
          </w:p>
          <w:p w14:paraId="6059AE97" w14:textId="77777777" w:rsidR="003C646D" w:rsidRPr="002637EA" w:rsidRDefault="003C646D" w:rsidP="00ED2923">
            <w:pPr>
              <w:rPr>
                <w:rFonts w:ascii="ＭＳ ゴシック" w:eastAsia="ＭＳ ゴシック" w:hAnsi="ＭＳ ゴシック" w:cs="ＭＳ ゴシック"/>
                <w:color w:val="000000" w:themeColor="text1"/>
                <w:kern w:val="0"/>
                <w:sz w:val="20"/>
                <w:szCs w:val="20"/>
              </w:rPr>
            </w:pPr>
          </w:p>
          <w:p w14:paraId="6B8BC513" w14:textId="77777777" w:rsidR="00AA3628" w:rsidRPr="002637EA" w:rsidRDefault="00AA3628" w:rsidP="00ED2923">
            <w:pPr>
              <w:rPr>
                <w:rFonts w:ascii="ＭＳ ゴシック" w:eastAsia="ＭＳ ゴシック" w:hAnsi="ＭＳ ゴシック" w:cs="ＭＳ ゴシック"/>
                <w:color w:val="000000" w:themeColor="text1"/>
                <w:kern w:val="0"/>
                <w:sz w:val="20"/>
                <w:szCs w:val="20"/>
              </w:rPr>
            </w:pPr>
          </w:p>
          <w:p w14:paraId="6C144B28" w14:textId="77777777" w:rsidR="00AA3628" w:rsidRPr="002637EA" w:rsidRDefault="00AA3628" w:rsidP="00ED2923">
            <w:pPr>
              <w:rPr>
                <w:rFonts w:ascii="ＭＳ ゴシック" w:eastAsia="ＭＳ ゴシック" w:hAnsi="ＭＳ ゴシック" w:cs="ＭＳ ゴシック"/>
                <w:color w:val="000000" w:themeColor="text1"/>
                <w:kern w:val="0"/>
                <w:sz w:val="20"/>
                <w:szCs w:val="20"/>
              </w:rPr>
            </w:pPr>
          </w:p>
          <w:p w14:paraId="6194350A" w14:textId="77777777" w:rsidR="009E7745" w:rsidRPr="002637EA" w:rsidRDefault="009E7745" w:rsidP="00ED2923">
            <w:pPr>
              <w:rPr>
                <w:rFonts w:ascii="ＭＳ ゴシック" w:eastAsia="ＭＳ ゴシック" w:hAnsi="ＭＳ ゴシック" w:cs="ＭＳ ゴシック"/>
                <w:color w:val="000000" w:themeColor="text1"/>
                <w:kern w:val="0"/>
                <w:sz w:val="20"/>
                <w:szCs w:val="20"/>
              </w:rPr>
            </w:pPr>
          </w:p>
          <w:p w14:paraId="0DC3B60D" w14:textId="77777777" w:rsidR="009E7745" w:rsidRPr="002637EA" w:rsidRDefault="009E7745" w:rsidP="00ED2923">
            <w:pPr>
              <w:rPr>
                <w:rFonts w:ascii="ＭＳ ゴシック" w:eastAsia="ＭＳ ゴシック" w:hAnsi="ＭＳ ゴシック" w:cs="ＭＳ ゴシック"/>
                <w:color w:val="000000" w:themeColor="text1"/>
                <w:kern w:val="0"/>
                <w:sz w:val="20"/>
                <w:szCs w:val="20"/>
              </w:rPr>
            </w:pPr>
          </w:p>
          <w:p w14:paraId="282BB60A" w14:textId="77777777" w:rsidR="009E7745" w:rsidRPr="002637EA" w:rsidRDefault="009E7745" w:rsidP="00ED2923">
            <w:pPr>
              <w:rPr>
                <w:rFonts w:ascii="ＭＳ ゴシック" w:eastAsia="ＭＳ ゴシック" w:hAnsi="ＭＳ ゴシック" w:cs="ＭＳ ゴシック"/>
                <w:color w:val="000000" w:themeColor="text1"/>
                <w:kern w:val="0"/>
                <w:sz w:val="20"/>
                <w:szCs w:val="20"/>
              </w:rPr>
            </w:pPr>
          </w:p>
          <w:p w14:paraId="2FF362A5" w14:textId="77777777" w:rsidR="00AD2E5D" w:rsidRPr="002637EA" w:rsidRDefault="002637EA" w:rsidP="00ED2923">
            <w:pP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458477443"/>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AA3628"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35598348"/>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AA3628" w:rsidRPr="002637EA">
              <w:rPr>
                <w:rFonts w:ascii="ＭＳ ゴシック" w:eastAsia="ＭＳ ゴシック" w:hAnsi="ＭＳ ゴシック" w:cs="ＭＳ ゴシック" w:hint="eastAsia"/>
                <w:color w:val="000000" w:themeColor="text1"/>
                <w:kern w:val="0"/>
                <w:sz w:val="20"/>
                <w:szCs w:val="20"/>
              </w:rPr>
              <w:t>いない</w:t>
            </w:r>
          </w:p>
          <w:p w14:paraId="271C1295" w14:textId="77777777" w:rsidR="00AD2E5D" w:rsidRPr="002637EA" w:rsidRDefault="00AD2E5D" w:rsidP="00ED2923">
            <w:pPr>
              <w:rPr>
                <w:rFonts w:ascii="ＭＳ ゴシック" w:eastAsia="ＭＳ ゴシック" w:hAnsi="ＭＳ ゴシック" w:cs="ＭＳ ゴシック"/>
                <w:color w:val="000000" w:themeColor="text1"/>
                <w:kern w:val="0"/>
                <w:sz w:val="20"/>
                <w:szCs w:val="20"/>
              </w:rPr>
            </w:pPr>
          </w:p>
          <w:p w14:paraId="7B01B245" w14:textId="77777777" w:rsidR="00AA3628" w:rsidRPr="002637EA" w:rsidRDefault="002637EA" w:rsidP="00ED2923">
            <w:pP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59387656"/>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504335"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12813967"/>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504335" w:rsidRPr="002637EA">
              <w:rPr>
                <w:rFonts w:ascii="ＭＳ ゴシック" w:eastAsia="ＭＳ ゴシック" w:hAnsi="ＭＳ ゴシック" w:cs="ＭＳ ゴシック" w:hint="eastAsia"/>
                <w:color w:val="000000" w:themeColor="text1"/>
                <w:kern w:val="0"/>
                <w:sz w:val="20"/>
                <w:szCs w:val="20"/>
              </w:rPr>
              <w:t>いない</w:t>
            </w:r>
          </w:p>
          <w:p w14:paraId="0B210099" w14:textId="77777777" w:rsidR="00AA3628" w:rsidRPr="002637EA" w:rsidRDefault="00AA3628" w:rsidP="00ED2923">
            <w:pPr>
              <w:rPr>
                <w:rFonts w:ascii="ＭＳ ゴシック" w:eastAsia="ＭＳ ゴシック" w:hAnsi="ＭＳ ゴシック" w:cs="ＭＳ ゴシック"/>
                <w:color w:val="000000" w:themeColor="text1"/>
                <w:kern w:val="0"/>
                <w:sz w:val="20"/>
                <w:szCs w:val="20"/>
              </w:rPr>
            </w:pPr>
          </w:p>
          <w:p w14:paraId="0C20A70E" w14:textId="77777777" w:rsidR="009E7745" w:rsidRPr="002637EA" w:rsidRDefault="009E7745" w:rsidP="00ED2923">
            <w:pPr>
              <w:rPr>
                <w:rFonts w:ascii="ＭＳ ゴシック" w:eastAsia="ＭＳ ゴシック" w:hAnsi="ＭＳ ゴシック" w:cs="ＭＳ ゴシック"/>
                <w:color w:val="000000" w:themeColor="text1"/>
                <w:kern w:val="0"/>
                <w:sz w:val="20"/>
                <w:szCs w:val="20"/>
              </w:rPr>
            </w:pPr>
          </w:p>
          <w:p w14:paraId="5BB583C6" w14:textId="77777777" w:rsidR="009E7745" w:rsidRPr="002637EA" w:rsidRDefault="009E7745" w:rsidP="006835A8">
            <w:pPr>
              <w:spacing w:beforeLines="50" w:before="120"/>
              <w:rPr>
                <w:rFonts w:ascii="ＭＳ ゴシック" w:eastAsia="ＭＳ ゴシック" w:hAnsi="ＭＳ ゴシック" w:cs="ＭＳ ゴシック"/>
                <w:color w:val="000000" w:themeColor="text1"/>
                <w:kern w:val="0"/>
                <w:sz w:val="20"/>
                <w:szCs w:val="20"/>
              </w:rPr>
            </w:pPr>
          </w:p>
          <w:p w14:paraId="5D8D2BE7" w14:textId="77777777" w:rsidR="003B7844" w:rsidRPr="002637EA" w:rsidRDefault="002637EA" w:rsidP="00ED2923">
            <w:pP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69942260"/>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AA3628"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93222078"/>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AA3628" w:rsidRPr="002637EA">
              <w:rPr>
                <w:rFonts w:ascii="ＭＳ ゴシック" w:eastAsia="ＭＳ ゴシック" w:hAnsi="ＭＳ ゴシック" w:cs="ＭＳ ゴシック" w:hint="eastAsia"/>
                <w:color w:val="000000" w:themeColor="text1"/>
                <w:kern w:val="0"/>
                <w:sz w:val="20"/>
                <w:szCs w:val="20"/>
              </w:rPr>
              <w:t>いない</w:t>
            </w:r>
          </w:p>
          <w:p w14:paraId="0BDA291E" w14:textId="77777777" w:rsidR="003B7844" w:rsidRPr="002637EA" w:rsidRDefault="003B7844" w:rsidP="00ED2923">
            <w:pPr>
              <w:rPr>
                <w:rFonts w:ascii="ＭＳ ゴシック" w:eastAsia="ＭＳ ゴシック" w:hAnsi="ＭＳ ゴシック" w:cs="ＭＳ ゴシック"/>
                <w:color w:val="000000" w:themeColor="text1"/>
                <w:kern w:val="0"/>
                <w:sz w:val="20"/>
                <w:szCs w:val="20"/>
              </w:rPr>
            </w:pPr>
          </w:p>
          <w:p w14:paraId="4B682277" w14:textId="77777777" w:rsidR="003B7844" w:rsidRPr="002637EA" w:rsidRDefault="003B7844" w:rsidP="00ED2923">
            <w:pPr>
              <w:rPr>
                <w:rFonts w:ascii="ＭＳ ゴシック" w:eastAsia="ＭＳ ゴシック" w:hAnsi="ＭＳ ゴシック" w:cs="ＭＳ ゴシック"/>
                <w:color w:val="000000" w:themeColor="text1"/>
                <w:kern w:val="0"/>
                <w:sz w:val="20"/>
                <w:szCs w:val="20"/>
              </w:rPr>
            </w:pPr>
          </w:p>
          <w:p w14:paraId="74FEFC67" w14:textId="77777777" w:rsidR="003B7844" w:rsidRPr="002637EA" w:rsidRDefault="003B7844" w:rsidP="00ED2923">
            <w:pPr>
              <w:rPr>
                <w:rFonts w:ascii="ＭＳ ゴシック" w:eastAsia="ＭＳ ゴシック" w:hAnsi="ＭＳ ゴシック" w:cs="ＭＳ ゴシック"/>
                <w:color w:val="000000" w:themeColor="text1"/>
                <w:kern w:val="0"/>
                <w:sz w:val="20"/>
                <w:szCs w:val="20"/>
              </w:rPr>
            </w:pPr>
          </w:p>
          <w:p w14:paraId="7525FF10" w14:textId="77777777" w:rsidR="003B7844" w:rsidRPr="002637EA" w:rsidRDefault="003B7844" w:rsidP="006835A8">
            <w:pPr>
              <w:spacing w:beforeLines="50" w:before="120" w:line="120" w:lineRule="auto"/>
              <w:rPr>
                <w:rFonts w:ascii="ＭＳ ゴシック" w:eastAsia="ＭＳ ゴシック" w:hAnsi="ＭＳ ゴシック" w:cs="ＭＳ ゴシック"/>
                <w:color w:val="000000" w:themeColor="text1"/>
                <w:kern w:val="0"/>
                <w:sz w:val="20"/>
                <w:szCs w:val="20"/>
              </w:rPr>
            </w:pPr>
          </w:p>
          <w:p w14:paraId="4DB70E8F" w14:textId="77777777" w:rsidR="00273928" w:rsidRPr="002637EA" w:rsidRDefault="002637EA" w:rsidP="00ED2923">
            <w:pP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45004004"/>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273928"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89449956"/>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273928" w:rsidRPr="002637EA">
              <w:rPr>
                <w:rFonts w:ascii="ＭＳ ゴシック" w:eastAsia="ＭＳ ゴシック" w:hAnsi="ＭＳ ゴシック" w:cs="ＭＳ ゴシック" w:hint="eastAsia"/>
                <w:color w:val="000000" w:themeColor="text1"/>
                <w:kern w:val="0"/>
                <w:sz w:val="20"/>
                <w:szCs w:val="20"/>
              </w:rPr>
              <w:t>いない</w:t>
            </w:r>
          </w:p>
          <w:p w14:paraId="02B666A2" w14:textId="77777777" w:rsidR="00273928" w:rsidRPr="002637EA" w:rsidRDefault="00273928" w:rsidP="00ED2923">
            <w:pPr>
              <w:rPr>
                <w:rFonts w:ascii="ＭＳ ゴシック" w:eastAsia="ＭＳ ゴシック" w:hAnsi="ＭＳ ゴシック" w:cs="ＭＳ ゴシック"/>
                <w:color w:val="000000" w:themeColor="text1"/>
                <w:kern w:val="0"/>
                <w:sz w:val="20"/>
                <w:szCs w:val="20"/>
              </w:rPr>
            </w:pPr>
          </w:p>
          <w:p w14:paraId="2A8C10CC" w14:textId="77777777" w:rsidR="00273928" w:rsidRPr="002637EA" w:rsidRDefault="002637EA" w:rsidP="00ED2923">
            <w:pP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745029902"/>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273928"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15917227"/>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273928" w:rsidRPr="002637EA">
              <w:rPr>
                <w:rFonts w:ascii="ＭＳ ゴシック" w:eastAsia="ＭＳ ゴシック" w:hAnsi="ＭＳ ゴシック" w:cs="ＭＳ ゴシック" w:hint="eastAsia"/>
                <w:color w:val="000000" w:themeColor="text1"/>
                <w:kern w:val="0"/>
                <w:sz w:val="20"/>
                <w:szCs w:val="20"/>
              </w:rPr>
              <w:t>いない</w:t>
            </w:r>
          </w:p>
          <w:p w14:paraId="5A6D2193" w14:textId="77777777" w:rsidR="00273928" w:rsidRPr="002637EA" w:rsidRDefault="00273928" w:rsidP="00ED2923">
            <w:pPr>
              <w:rPr>
                <w:rFonts w:ascii="ＭＳ ゴシック" w:eastAsia="ＭＳ ゴシック" w:hAnsi="ＭＳ ゴシック" w:cs="ＭＳ ゴシック"/>
                <w:color w:val="000000" w:themeColor="text1"/>
                <w:kern w:val="0"/>
                <w:sz w:val="20"/>
                <w:szCs w:val="20"/>
              </w:rPr>
            </w:pPr>
          </w:p>
          <w:p w14:paraId="27ADEF7A" w14:textId="77777777" w:rsidR="00273928" w:rsidRPr="002637EA" w:rsidRDefault="002637EA" w:rsidP="00ED2923">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98398616"/>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273928"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68227247"/>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273928" w:rsidRPr="002637EA">
              <w:rPr>
                <w:rFonts w:ascii="ＭＳ ゴシック" w:eastAsia="ＭＳ ゴシック" w:hAnsi="ＭＳ ゴシック" w:cs="ＭＳ ゴシック" w:hint="eastAsia"/>
                <w:color w:val="000000" w:themeColor="text1"/>
                <w:kern w:val="0"/>
                <w:sz w:val="20"/>
                <w:szCs w:val="20"/>
              </w:rPr>
              <w:t>いない</w:t>
            </w:r>
          </w:p>
        </w:tc>
      </w:tr>
    </w:tbl>
    <w:p w14:paraId="73F0F467" w14:textId="77777777" w:rsidR="004655CC" w:rsidRPr="002637EA" w:rsidRDefault="001012CB" w:rsidP="004655CC">
      <w:pPr>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D0023A" w:rsidRPr="002637EA">
        <w:rPr>
          <w:rFonts w:ascii="ＭＳ ゴシック" w:eastAsia="ＭＳ ゴシック" w:hAnsi="ＭＳ ゴシック" w:hint="eastAsia"/>
          <w:color w:val="000000" w:themeColor="text1"/>
          <w:sz w:val="20"/>
          <w:szCs w:val="20"/>
        </w:rPr>
        <w:t>１１</w:t>
      </w:r>
      <w:r w:rsidR="004655CC"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Spec="right"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133"/>
        <w:gridCol w:w="2277"/>
        <w:gridCol w:w="1800"/>
      </w:tblGrid>
      <w:tr w:rsidR="002637EA" w:rsidRPr="002637EA" w14:paraId="34BCF11A" w14:textId="77777777" w:rsidTr="00455E63">
        <w:trPr>
          <w:trHeight w:val="416"/>
        </w:trPr>
        <w:tc>
          <w:tcPr>
            <w:tcW w:w="3643" w:type="dxa"/>
            <w:vAlign w:val="center"/>
          </w:tcPr>
          <w:p w14:paraId="7DDD1172" w14:textId="77777777" w:rsidR="004655CC" w:rsidRPr="002637EA" w:rsidRDefault="004655CC" w:rsidP="00455E6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24F33056" w14:textId="77777777" w:rsidR="004655CC" w:rsidRPr="002637EA" w:rsidRDefault="004655CC" w:rsidP="00455E6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410" w:type="dxa"/>
            <w:gridSpan w:val="2"/>
            <w:vAlign w:val="center"/>
          </w:tcPr>
          <w:p w14:paraId="209218B4" w14:textId="77777777" w:rsidR="004655CC" w:rsidRPr="002637EA" w:rsidRDefault="004655CC" w:rsidP="00455E6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800" w:type="dxa"/>
            <w:vAlign w:val="center"/>
          </w:tcPr>
          <w:p w14:paraId="1FCA737B" w14:textId="77777777" w:rsidR="004655CC" w:rsidRPr="002637EA" w:rsidRDefault="004655CC" w:rsidP="00455E6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58BE839E" w14:textId="77777777" w:rsidTr="00B8626B">
        <w:trPr>
          <w:trHeight w:val="2547"/>
        </w:trPr>
        <w:tc>
          <w:tcPr>
            <w:tcW w:w="3643" w:type="dxa"/>
            <w:tcBorders>
              <w:bottom w:val="nil"/>
              <w:right w:val="single" w:sz="4" w:space="0" w:color="auto"/>
            </w:tcBorders>
          </w:tcPr>
          <w:p w14:paraId="4F7A4DDB" w14:textId="77777777" w:rsidR="00236BC0" w:rsidRPr="002637EA" w:rsidRDefault="00236BC0" w:rsidP="00455E63">
            <w:pPr>
              <w:overflowPunct w:val="0"/>
              <w:spacing w:line="6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209BB7A" w14:textId="209AD58F" w:rsidR="00236BC0" w:rsidRPr="002637EA" w:rsidRDefault="00504335" w:rsidP="00455E63">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１</w:t>
            </w:r>
            <w:r w:rsidR="00236BC0" w:rsidRPr="002637EA">
              <w:rPr>
                <w:rFonts w:ascii="ＭＳ ゴシック" w:eastAsia="ＭＳ ゴシック" w:hAnsi="ＭＳ ゴシック" w:hint="eastAsia"/>
                <w:color w:val="000000" w:themeColor="text1"/>
                <w:sz w:val="20"/>
                <w:szCs w:val="20"/>
              </w:rPr>
              <w:t xml:space="preserve">　主幹保育教諭</w:t>
            </w:r>
            <w:r w:rsidR="002E08C1" w:rsidRPr="002637EA">
              <w:rPr>
                <w:rFonts w:ascii="ＭＳ ゴシック" w:eastAsia="ＭＳ ゴシック" w:hAnsi="ＭＳ ゴシック" w:hint="eastAsia"/>
                <w:color w:val="000000" w:themeColor="text1"/>
                <w:sz w:val="20"/>
                <w:szCs w:val="20"/>
              </w:rPr>
              <w:t>､</w:t>
            </w:r>
            <w:r w:rsidR="00236BC0" w:rsidRPr="002637EA">
              <w:rPr>
                <w:rFonts w:ascii="ＭＳ ゴシック" w:eastAsia="ＭＳ ゴシック" w:hAnsi="ＭＳ ゴシック" w:hint="eastAsia"/>
                <w:color w:val="000000" w:themeColor="text1"/>
                <w:sz w:val="20"/>
                <w:szCs w:val="20"/>
              </w:rPr>
              <w:t>指導保育教諭</w:t>
            </w:r>
            <w:r w:rsidR="002E08C1" w:rsidRPr="002637EA">
              <w:rPr>
                <w:rFonts w:ascii="ＭＳ ゴシック" w:eastAsia="ＭＳ ゴシック" w:hAnsi="ＭＳ ゴシック" w:hint="eastAsia"/>
                <w:color w:val="000000" w:themeColor="text1"/>
                <w:sz w:val="20"/>
                <w:szCs w:val="20"/>
              </w:rPr>
              <w:t>､</w:t>
            </w:r>
            <w:r w:rsidR="00236BC0" w:rsidRPr="002637EA">
              <w:rPr>
                <w:rFonts w:ascii="ＭＳ ゴシック" w:eastAsia="ＭＳ ゴシック" w:hAnsi="ＭＳ ゴシック" w:hint="eastAsia"/>
                <w:color w:val="000000" w:themeColor="text1"/>
                <w:sz w:val="20"/>
                <w:szCs w:val="20"/>
              </w:rPr>
              <w:t>保育教諭及び講師（保育教諭に準ずる職務に従事するものに限る。）は</w:t>
            </w:r>
            <w:r w:rsidR="002E08C1" w:rsidRPr="002637EA">
              <w:rPr>
                <w:rFonts w:ascii="ＭＳ ゴシック" w:eastAsia="ＭＳ ゴシック" w:hAnsi="ＭＳ ゴシック" w:hint="eastAsia"/>
                <w:color w:val="000000" w:themeColor="text1"/>
                <w:sz w:val="20"/>
                <w:szCs w:val="20"/>
              </w:rPr>
              <w:t>､</w:t>
            </w:r>
            <w:r w:rsidR="00236BC0" w:rsidRPr="002637EA">
              <w:rPr>
                <w:rFonts w:ascii="ＭＳ ゴシック" w:eastAsia="ＭＳ ゴシック" w:hAnsi="ＭＳ ゴシック" w:hint="eastAsia"/>
                <w:color w:val="000000" w:themeColor="text1"/>
                <w:sz w:val="20"/>
                <w:szCs w:val="20"/>
              </w:rPr>
              <w:t>幼稚園の教諭の普通免許状（教育職員免許法第四条第二項に規定する普通免許状をいう。）を有し</w:t>
            </w:r>
            <w:r w:rsidR="002E08C1" w:rsidRPr="002637EA">
              <w:rPr>
                <w:rFonts w:ascii="ＭＳ ゴシック" w:eastAsia="ＭＳ ゴシック" w:hAnsi="ＭＳ ゴシック" w:hint="eastAsia"/>
                <w:color w:val="000000" w:themeColor="text1"/>
                <w:sz w:val="20"/>
                <w:szCs w:val="20"/>
              </w:rPr>
              <w:t>､</w:t>
            </w:r>
            <w:r w:rsidR="00236BC0" w:rsidRPr="002637EA">
              <w:rPr>
                <w:rFonts w:ascii="ＭＳ ゴシック" w:eastAsia="ＭＳ ゴシック" w:hAnsi="ＭＳ ゴシック" w:hint="eastAsia"/>
                <w:color w:val="000000" w:themeColor="text1"/>
                <w:sz w:val="20"/>
                <w:szCs w:val="20"/>
              </w:rPr>
              <w:t>かつ</w:t>
            </w:r>
            <w:r w:rsidR="002E08C1" w:rsidRPr="002637EA">
              <w:rPr>
                <w:rFonts w:ascii="ＭＳ ゴシック" w:eastAsia="ＭＳ ゴシック" w:hAnsi="ＭＳ ゴシック" w:hint="eastAsia"/>
                <w:color w:val="000000" w:themeColor="text1"/>
                <w:sz w:val="20"/>
                <w:szCs w:val="20"/>
              </w:rPr>
              <w:t>､</w:t>
            </w:r>
            <w:r w:rsidR="00236BC0" w:rsidRPr="002637EA">
              <w:rPr>
                <w:rFonts w:ascii="ＭＳ ゴシック" w:eastAsia="ＭＳ ゴシック" w:hAnsi="ＭＳ ゴシック" w:hint="eastAsia"/>
                <w:color w:val="000000" w:themeColor="text1"/>
                <w:sz w:val="20"/>
                <w:szCs w:val="20"/>
              </w:rPr>
              <w:t>児童福祉法第十八条の十八第一項の登録受けた者でなければならない。</w:t>
            </w:r>
          </w:p>
        </w:tc>
        <w:tc>
          <w:tcPr>
            <w:tcW w:w="1984" w:type="dxa"/>
            <w:tcBorders>
              <w:left w:val="single" w:sz="4" w:space="0" w:color="auto"/>
              <w:bottom w:val="nil"/>
            </w:tcBorders>
          </w:tcPr>
          <w:p w14:paraId="6A6A06E4" w14:textId="77777777" w:rsidR="00236BC0" w:rsidRPr="002637EA" w:rsidRDefault="00236BC0" w:rsidP="00455E63">
            <w:pPr>
              <w:overflowPunct w:val="0"/>
              <w:spacing w:line="60" w:lineRule="auto"/>
              <w:textAlignment w:val="baseline"/>
              <w:rPr>
                <w:rFonts w:ascii="ＭＳ ゴシック" w:eastAsia="ＭＳ ゴシック" w:hAnsi="Times New Roman"/>
                <w:color w:val="000000" w:themeColor="text1"/>
                <w:kern w:val="0"/>
                <w:sz w:val="20"/>
                <w:szCs w:val="20"/>
              </w:rPr>
            </w:pPr>
          </w:p>
          <w:p w14:paraId="0097554A" w14:textId="77777777" w:rsidR="00236BC0" w:rsidRPr="002637EA" w:rsidRDefault="00236BC0" w:rsidP="00455E63">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履歴書</w:t>
            </w:r>
          </w:p>
          <w:p w14:paraId="48AFA00B" w14:textId="77777777" w:rsidR="00236BC0" w:rsidRPr="002637EA" w:rsidRDefault="00236BC0" w:rsidP="00455E63">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辞令</w:t>
            </w:r>
          </w:p>
          <w:p w14:paraId="149BADA0" w14:textId="77777777" w:rsidR="00236BC0" w:rsidRPr="002637EA" w:rsidRDefault="00236BC0" w:rsidP="00455E63">
            <w:pPr>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修了証書</w:t>
            </w:r>
          </w:p>
        </w:tc>
        <w:tc>
          <w:tcPr>
            <w:tcW w:w="4210" w:type="dxa"/>
            <w:gridSpan w:val="3"/>
            <w:tcBorders>
              <w:bottom w:val="nil"/>
            </w:tcBorders>
          </w:tcPr>
          <w:p w14:paraId="33609A15" w14:textId="77777777" w:rsidR="00400EA9" w:rsidRPr="002637EA" w:rsidRDefault="00400EA9" w:rsidP="00455E63">
            <w:pPr>
              <w:overflowPunct w:val="0"/>
              <w:spacing w:line="60" w:lineRule="auto"/>
              <w:textAlignment w:val="baseline"/>
              <w:rPr>
                <w:rFonts w:ascii="ＭＳ ゴシック" w:eastAsia="ＭＳ ゴシック" w:hAnsi="Times New Roman"/>
                <w:color w:val="000000" w:themeColor="text1"/>
                <w:kern w:val="0"/>
                <w:sz w:val="20"/>
                <w:szCs w:val="20"/>
                <w:lang w:eastAsia="zh-CN"/>
              </w:rPr>
            </w:pPr>
          </w:p>
          <w:p w14:paraId="1C03F1FF" w14:textId="77777777" w:rsidR="00236BC0" w:rsidRPr="002637EA" w:rsidRDefault="00236BC0" w:rsidP="00455E63">
            <w:pPr>
              <w:overflowPunct w:val="0"/>
              <w:textAlignment w:val="baseline"/>
              <w:rPr>
                <w:rFonts w:ascii="ＭＳ ゴシック" w:eastAsia="DengXian"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法第15条</w:t>
            </w:r>
          </w:p>
          <w:p w14:paraId="5E67795C" w14:textId="77777777" w:rsidR="007908BC" w:rsidRPr="002637EA" w:rsidRDefault="007908BC" w:rsidP="00455E63">
            <w:pPr>
              <w:overflowPunct w:val="0"/>
              <w:textAlignment w:val="baseline"/>
              <w:rPr>
                <w:rFonts w:ascii="ＭＳ ゴシック" w:eastAsia="游明朝" w:hAnsi="ＭＳ ゴシック"/>
                <w:color w:val="000000" w:themeColor="text1"/>
                <w:sz w:val="20"/>
                <w:szCs w:val="20"/>
              </w:rPr>
            </w:pPr>
          </w:p>
          <w:p w14:paraId="42A7A154" w14:textId="77777777" w:rsidR="003B7844" w:rsidRPr="002637EA" w:rsidRDefault="003B7844" w:rsidP="00455E63">
            <w:pPr>
              <w:overflowPunct w:val="0"/>
              <w:textAlignment w:val="baseline"/>
              <w:rPr>
                <w:rFonts w:ascii="ＭＳ ゴシック" w:eastAsia="游明朝" w:hAnsi="ＭＳ ゴシック"/>
                <w:color w:val="000000" w:themeColor="text1"/>
                <w:sz w:val="20"/>
                <w:szCs w:val="20"/>
              </w:rPr>
            </w:pPr>
          </w:p>
          <w:p w14:paraId="33E4E45D" w14:textId="77777777" w:rsidR="003B7844" w:rsidRPr="002637EA" w:rsidRDefault="003B7844" w:rsidP="00455E63">
            <w:pPr>
              <w:overflowPunct w:val="0"/>
              <w:textAlignment w:val="baseline"/>
              <w:rPr>
                <w:rFonts w:ascii="ＭＳ ゴシック" w:eastAsia="游明朝" w:hAnsi="ＭＳ ゴシック"/>
                <w:color w:val="000000" w:themeColor="text1"/>
                <w:sz w:val="20"/>
                <w:szCs w:val="20"/>
              </w:rPr>
            </w:pPr>
          </w:p>
          <w:p w14:paraId="6F199D3F" w14:textId="77777777" w:rsidR="003B7844" w:rsidRPr="002637EA" w:rsidRDefault="003B7844" w:rsidP="00455E63">
            <w:pPr>
              <w:overflowPunct w:val="0"/>
              <w:textAlignment w:val="baseline"/>
              <w:rPr>
                <w:rFonts w:ascii="ＭＳ ゴシック" w:eastAsia="游明朝" w:hAnsi="ＭＳ ゴシック"/>
                <w:color w:val="000000" w:themeColor="text1"/>
                <w:sz w:val="20"/>
                <w:szCs w:val="20"/>
              </w:rPr>
            </w:pPr>
          </w:p>
          <w:p w14:paraId="44B27572" w14:textId="77777777" w:rsidR="003B7844" w:rsidRPr="002637EA" w:rsidRDefault="003B7844" w:rsidP="00455E63">
            <w:pPr>
              <w:overflowPunct w:val="0"/>
              <w:textAlignment w:val="baseline"/>
              <w:rPr>
                <w:rFonts w:ascii="ＭＳ ゴシック" w:eastAsia="游明朝" w:hAnsi="ＭＳ ゴシック"/>
                <w:color w:val="000000" w:themeColor="text1"/>
                <w:sz w:val="20"/>
                <w:szCs w:val="20"/>
              </w:rPr>
            </w:pPr>
          </w:p>
          <w:p w14:paraId="0D505E20" w14:textId="77777777" w:rsidR="003B7844" w:rsidRPr="002637EA" w:rsidRDefault="003B7844" w:rsidP="00455E63">
            <w:pPr>
              <w:overflowPunct w:val="0"/>
              <w:textAlignment w:val="baseline"/>
              <w:rPr>
                <w:rFonts w:ascii="ＭＳ ゴシック" w:eastAsia="游明朝" w:hAnsi="ＭＳ ゴシック"/>
                <w:color w:val="000000" w:themeColor="text1"/>
                <w:sz w:val="20"/>
                <w:szCs w:val="20"/>
              </w:rPr>
            </w:pPr>
          </w:p>
          <w:p w14:paraId="5F379E95" w14:textId="77777777" w:rsidR="003B7844" w:rsidRPr="002637EA" w:rsidRDefault="003B7844" w:rsidP="00455E63">
            <w:pPr>
              <w:overflowPunct w:val="0"/>
              <w:textAlignment w:val="baseline"/>
              <w:rPr>
                <w:rFonts w:ascii="ＭＳ ゴシック" w:eastAsia="游明朝" w:hAnsi="ＭＳ ゴシック"/>
                <w:color w:val="000000" w:themeColor="text1"/>
                <w:sz w:val="20"/>
                <w:szCs w:val="20"/>
              </w:rPr>
            </w:pPr>
          </w:p>
          <w:p w14:paraId="73CB935E" w14:textId="77777777" w:rsidR="003B7844" w:rsidRPr="002637EA" w:rsidRDefault="003B7844" w:rsidP="00455E63">
            <w:pPr>
              <w:overflowPunct w:val="0"/>
              <w:textAlignment w:val="baseline"/>
              <w:rPr>
                <w:rFonts w:ascii="ＭＳ ゴシック" w:eastAsia="游明朝" w:hAnsi="ＭＳ ゴシック"/>
                <w:color w:val="000000" w:themeColor="text1"/>
                <w:sz w:val="20"/>
                <w:szCs w:val="20"/>
              </w:rPr>
            </w:pPr>
          </w:p>
          <w:p w14:paraId="63E163CC" w14:textId="77777777" w:rsidR="003B7844" w:rsidRPr="002637EA" w:rsidRDefault="003B7844" w:rsidP="00455E63">
            <w:pPr>
              <w:overflowPunct w:val="0"/>
              <w:textAlignment w:val="baseline"/>
              <w:rPr>
                <w:rFonts w:ascii="ＭＳ ゴシック" w:eastAsia="游明朝"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児童福祉法第18条の20の4第3項</w:t>
            </w:r>
          </w:p>
        </w:tc>
      </w:tr>
      <w:tr w:rsidR="002637EA" w:rsidRPr="002637EA" w14:paraId="32666552" w14:textId="77777777" w:rsidTr="003B7844">
        <w:trPr>
          <w:trHeight w:val="2133"/>
        </w:trPr>
        <w:tc>
          <w:tcPr>
            <w:tcW w:w="9837" w:type="dxa"/>
            <w:gridSpan w:val="5"/>
            <w:tcBorders>
              <w:top w:val="nil"/>
              <w:bottom w:val="nil"/>
            </w:tcBorders>
          </w:tcPr>
          <w:p w14:paraId="1FCC1D91" w14:textId="605FE609" w:rsidR="00455E63" w:rsidRPr="002637EA" w:rsidRDefault="00455E63" w:rsidP="00455E63">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２　主幹養護教諭及び養護教諭は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養護教諭の普通免許状を有する者でなければならない。</w:t>
            </w:r>
          </w:p>
          <w:p w14:paraId="7496FCFE" w14:textId="216E6C99" w:rsidR="00455E63" w:rsidRPr="002637EA" w:rsidRDefault="00455E63" w:rsidP="00455E63">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３　主幹栄養教諭及び栄養教諭は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栄養教諭の普通免許状を有する者でなければならない。</w:t>
            </w:r>
          </w:p>
          <w:p w14:paraId="5F749AC0" w14:textId="6F024D60" w:rsidR="00455E63" w:rsidRPr="002637EA" w:rsidRDefault="00455E63" w:rsidP="00455E63">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４　助保育教諭及び講師（助保育教諭に準ずる職務に従事するものに限る。）は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幼稚園の助教諭の臨時免許状（教育職員免許法第四条第四項に規定する臨時免許状をいう。）を有し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かつ</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登録を受けた者でなければならない。</w:t>
            </w:r>
          </w:p>
          <w:p w14:paraId="1761A8F8" w14:textId="51BE4FA2" w:rsidR="00455E63" w:rsidRPr="002637EA" w:rsidRDefault="00455E63" w:rsidP="003B7844">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５　養護助教諭は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養護助教諭の臨時免許状を有する者でなければならない。</w:t>
            </w:r>
          </w:p>
          <w:p w14:paraId="189BF72E" w14:textId="01F6185E" w:rsidR="00455E63" w:rsidRPr="002637EA" w:rsidRDefault="003A5869" w:rsidP="00973713">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455E63" w:rsidRPr="002637EA">
              <w:rPr>
                <w:rFonts w:ascii="ＭＳ ゴシック" w:eastAsia="ＭＳ ゴシック" w:hAnsi="ＭＳ ゴシック" w:hint="eastAsia"/>
                <w:color w:val="000000" w:themeColor="text1"/>
              </w:rPr>
              <w:t xml:space="preserve">　</w:t>
            </w:r>
            <w:r w:rsidR="00E03E15" w:rsidRPr="002637EA">
              <w:rPr>
                <w:rFonts w:ascii="ＭＳ ゴシック" w:eastAsia="ＭＳ ゴシック" w:hAnsi="ＭＳ ゴシック" w:cs="MS-Gothic" w:hint="eastAsia"/>
                <w:color w:val="000000" w:themeColor="text1"/>
                <w:kern w:val="0"/>
                <w:sz w:val="20"/>
                <w:szCs w:val="20"/>
              </w:rPr>
              <w:t>平成27</w:t>
            </w:r>
            <w:r w:rsidR="00ED78AC" w:rsidRPr="002637EA">
              <w:rPr>
                <w:rFonts w:ascii="ＭＳ ゴシック" w:eastAsia="ＭＳ ゴシック" w:hAnsi="ＭＳ ゴシック" w:cs="MS-Gothic" w:hint="eastAsia"/>
                <w:color w:val="000000" w:themeColor="text1"/>
                <w:kern w:val="0"/>
                <w:sz w:val="20"/>
                <w:szCs w:val="20"/>
              </w:rPr>
              <w:t>年</w:t>
            </w:r>
            <w:r w:rsidR="00ED78AC" w:rsidRPr="002637EA">
              <w:rPr>
                <w:rFonts w:ascii="ＭＳ ゴシック" w:eastAsia="ＭＳ ゴシック" w:hAnsi="ＭＳ ゴシック" w:hint="eastAsia"/>
                <w:color w:val="000000" w:themeColor="text1"/>
              </w:rPr>
              <w:t>４月１日</w:t>
            </w:r>
            <w:r w:rsidR="00ED78AC" w:rsidRPr="002637EA">
              <w:rPr>
                <w:rFonts w:ascii="ＭＳ ゴシック" w:eastAsia="ＭＳ ゴシック" w:hAnsi="ＭＳ ゴシック" w:cs="MS-Gothic" w:hint="eastAsia"/>
                <w:color w:val="000000" w:themeColor="text1"/>
              </w:rPr>
              <w:t>から</w:t>
            </w:r>
            <w:r w:rsidR="00973713" w:rsidRPr="002637EA">
              <w:rPr>
                <w:rFonts w:ascii="ＭＳ ゴシック" w:eastAsia="ＭＳ ゴシック" w:hAnsi="ＭＳ ゴシック" w:cs="MS-Gothic"/>
                <w:color w:val="000000" w:themeColor="text1"/>
              </w:rPr>
              <w:t>10</w:t>
            </w:r>
            <w:r w:rsidR="00455E63" w:rsidRPr="002637EA">
              <w:rPr>
                <w:rFonts w:ascii="ＭＳ ゴシック" w:eastAsia="ＭＳ ゴシック" w:hAnsi="ＭＳ ゴシック" w:cs="MS-Gothic" w:hint="eastAsia"/>
                <w:color w:val="000000" w:themeColor="text1"/>
                <w:kern w:val="0"/>
                <w:sz w:val="20"/>
                <w:szCs w:val="20"/>
              </w:rPr>
              <w:t>年間は</w:t>
            </w:r>
            <w:r w:rsidR="002E08C1" w:rsidRPr="002637EA">
              <w:rPr>
                <w:rFonts w:ascii="ＭＳ ゴシック" w:eastAsia="ＭＳ ゴシック" w:hAnsi="ＭＳ ゴシック" w:cs="MS-Gothic" w:hint="eastAsia"/>
                <w:color w:val="000000" w:themeColor="text1"/>
                <w:kern w:val="0"/>
                <w:sz w:val="20"/>
                <w:szCs w:val="20"/>
              </w:rPr>
              <w:t>､</w:t>
            </w:r>
            <w:r w:rsidR="00455E63" w:rsidRPr="002637EA">
              <w:rPr>
                <w:rFonts w:ascii="ＭＳ ゴシック" w:eastAsia="ＭＳ ゴシック" w:hAnsi="ＭＳ ゴシック" w:cs="MS-Gothic" w:hint="eastAsia"/>
                <w:color w:val="000000" w:themeColor="text1"/>
                <w:kern w:val="0"/>
                <w:sz w:val="20"/>
                <w:szCs w:val="20"/>
              </w:rPr>
              <w:t>「幼稚園教諭免許状」又は「保育士資格」のいずれかを有していれば</w:t>
            </w:r>
            <w:r w:rsidR="002E08C1" w:rsidRPr="002637EA">
              <w:rPr>
                <w:rFonts w:ascii="ＭＳ ゴシック" w:eastAsia="ＭＳ ゴシック" w:hAnsi="ＭＳ ゴシック" w:cs="MS-Gothic" w:hint="eastAsia"/>
                <w:color w:val="000000" w:themeColor="text1"/>
                <w:kern w:val="0"/>
                <w:sz w:val="20"/>
                <w:szCs w:val="20"/>
              </w:rPr>
              <w:t>､</w:t>
            </w:r>
            <w:r w:rsidR="00455E63" w:rsidRPr="002637EA">
              <w:rPr>
                <w:rFonts w:ascii="ＭＳ ゴシック" w:eastAsia="ＭＳ ゴシック" w:hAnsi="ＭＳ ゴシック" w:cs="MS-Gothic" w:hint="eastAsia"/>
                <w:color w:val="000000" w:themeColor="text1"/>
                <w:kern w:val="0"/>
                <w:sz w:val="20"/>
                <w:szCs w:val="20"/>
              </w:rPr>
              <w:t>「保育教諭」となることができる経過措置あり。</w:t>
            </w:r>
          </w:p>
        </w:tc>
      </w:tr>
      <w:tr w:rsidR="002637EA" w:rsidRPr="002637EA" w14:paraId="626387B9" w14:textId="77777777" w:rsidTr="00A5563E">
        <w:trPr>
          <w:trHeight w:val="8797"/>
        </w:trPr>
        <w:tc>
          <w:tcPr>
            <w:tcW w:w="5760" w:type="dxa"/>
            <w:gridSpan w:val="3"/>
            <w:tcBorders>
              <w:top w:val="nil"/>
            </w:tcBorders>
          </w:tcPr>
          <w:p w14:paraId="1D49CAD1" w14:textId="6629A589" w:rsidR="00455E63" w:rsidRPr="002637EA" w:rsidRDefault="00455E63" w:rsidP="00455E63">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29518A"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ＭＳ ゴシック" w:hint="eastAsia"/>
                <w:color w:val="000000" w:themeColor="text1"/>
                <w:sz w:val="20"/>
                <w:szCs w:val="20"/>
              </w:rPr>
              <w:t>幼保連携型認定こども園は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学校</w:t>
            </w:r>
            <w:r w:rsidR="0029518A" w:rsidRPr="002637EA">
              <w:rPr>
                <w:rFonts w:ascii="ＭＳ ゴシック" w:eastAsia="ＭＳ ゴシック" w:hAnsi="ＭＳ ゴシック" w:hint="eastAsia"/>
                <w:color w:val="000000" w:themeColor="text1"/>
                <w:sz w:val="20"/>
                <w:szCs w:val="20"/>
              </w:rPr>
              <w:t>教育と保育を一体的に提供する施設であるため</w:t>
            </w:r>
            <w:r w:rsidR="002E08C1" w:rsidRPr="002637EA">
              <w:rPr>
                <w:rFonts w:ascii="ＭＳ ゴシック" w:eastAsia="ＭＳ ゴシック" w:hAnsi="ＭＳ ゴシック" w:hint="eastAsia"/>
                <w:color w:val="000000" w:themeColor="text1"/>
                <w:sz w:val="20"/>
                <w:szCs w:val="20"/>
              </w:rPr>
              <w:t>､</w:t>
            </w:r>
            <w:r w:rsidR="0029518A" w:rsidRPr="002637EA">
              <w:rPr>
                <w:rFonts w:ascii="ＭＳ ゴシック" w:eastAsia="ＭＳ ゴシック" w:hAnsi="ＭＳ ゴシック" w:hint="eastAsia"/>
                <w:color w:val="000000" w:themeColor="text1"/>
                <w:sz w:val="20"/>
                <w:szCs w:val="20"/>
              </w:rPr>
              <w:t>その園長は</w:t>
            </w:r>
            <w:r w:rsidR="002E08C1" w:rsidRPr="002637EA">
              <w:rPr>
                <w:rFonts w:ascii="ＭＳ ゴシック" w:eastAsia="ＭＳ ゴシック" w:hAnsi="ＭＳ ゴシック" w:hint="eastAsia"/>
                <w:color w:val="000000" w:themeColor="text1"/>
                <w:sz w:val="20"/>
                <w:szCs w:val="20"/>
              </w:rPr>
              <w:t>､</w:t>
            </w:r>
            <w:r w:rsidR="0029518A" w:rsidRPr="002637EA">
              <w:rPr>
                <w:rFonts w:ascii="ＭＳ ゴシック" w:eastAsia="ＭＳ ゴシック" w:hAnsi="ＭＳ ゴシック" w:hint="eastAsia"/>
                <w:color w:val="000000" w:themeColor="text1"/>
                <w:sz w:val="20"/>
                <w:szCs w:val="20"/>
              </w:rPr>
              <w:t>「教育職員免許法による</w:t>
            </w:r>
            <w:r w:rsidRPr="002637EA">
              <w:rPr>
                <w:rFonts w:ascii="ＭＳ ゴシック" w:eastAsia="ＭＳ ゴシック" w:hAnsi="ＭＳ ゴシック" w:hint="eastAsia"/>
                <w:color w:val="000000" w:themeColor="text1"/>
                <w:sz w:val="20"/>
                <w:szCs w:val="20"/>
              </w:rPr>
              <w:t>教諭免許状</w:t>
            </w:r>
            <w:r w:rsidR="00261241" w:rsidRPr="002637EA">
              <w:rPr>
                <w:rFonts w:ascii="ＭＳ ゴシック" w:eastAsia="ＭＳ ゴシック" w:hAnsi="ＭＳ ゴシック" w:hint="eastAsia"/>
                <w:color w:val="000000" w:themeColor="text1"/>
                <w:sz w:val="20"/>
                <w:szCs w:val="20"/>
              </w:rPr>
              <w:t>(専修又は一種)</w:t>
            </w:r>
            <w:r w:rsidRPr="002637EA">
              <w:rPr>
                <w:rFonts w:ascii="ＭＳ ゴシック" w:eastAsia="ＭＳ ゴシック" w:hAnsi="ＭＳ ゴシック" w:hint="eastAsia"/>
                <w:color w:val="000000" w:themeColor="text1"/>
                <w:sz w:val="20"/>
                <w:szCs w:val="20"/>
              </w:rPr>
              <w:t>」と「保育士資格」の両方の免許・資格を有し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５年以上の教育職・児童福祉事業の経験者であることが必要（但し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これと同等の資質を有する者も認める）。</w:t>
            </w:r>
          </w:p>
          <w:p w14:paraId="32F6671A" w14:textId="45F18E99" w:rsidR="003A5869" w:rsidRPr="002637EA" w:rsidRDefault="00D06CBB" w:rsidP="00D06CBB">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当分の間</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一人に限って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当該幼保連携型認定こども園に勤務する保健師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看護師又は准看護師をもって代えることができる。ただし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満一歳未満の園児の数が四人未満である幼保連携型認定こども園については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子育てに関する知識と経験を有する看護師等を配置し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かつ</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当該看護師等が保育を行うに当たって第五条第三項の表備考第一号に定める者による支援を受けることができる体制を確保しなければならない。また</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補助者として従事する場合を除き</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教育課程に基づく教育に従事してはならない。</w:t>
            </w:r>
          </w:p>
          <w:p w14:paraId="31DE2C9C" w14:textId="77777777" w:rsidR="0041341D" w:rsidRPr="002637EA" w:rsidRDefault="0041341D" w:rsidP="003B7844">
            <w:pPr>
              <w:overflowPunct w:val="0"/>
              <w:textAlignment w:val="baseline"/>
              <w:rPr>
                <w:rFonts w:ascii="ＭＳ ゴシック" w:eastAsia="ＭＳ ゴシック" w:hAnsi="Times New Roman"/>
                <w:color w:val="000000" w:themeColor="text1"/>
                <w:kern w:val="0"/>
                <w:sz w:val="20"/>
                <w:szCs w:val="20"/>
              </w:rPr>
            </w:pPr>
          </w:p>
          <w:p w14:paraId="3362202F" w14:textId="21D37485" w:rsidR="00455E63" w:rsidRPr="002637EA" w:rsidRDefault="003A5869" w:rsidP="00455E63">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w:t>
            </w:r>
            <w:r w:rsidR="0029518A" w:rsidRPr="002637EA">
              <w:rPr>
                <w:rFonts w:ascii="ＭＳ ゴシック" w:eastAsia="ＭＳ ゴシック" w:hAnsi="Times New Roman" w:hint="eastAsia"/>
                <w:color w:val="000000" w:themeColor="text1"/>
                <w:kern w:val="0"/>
                <w:sz w:val="20"/>
                <w:szCs w:val="20"/>
              </w:rPr>
              <w:t xml:space="preserve">　</w:t>
            </w:r>
            <w:r w:rsidR="006F2CBF" w:rsidRPr="002637EA">
              <w:rPr>
                <w:rFonts w:ascii="ＭＳ ゴシック" w:eastAsia="ＭＳ ゴシック" w:hAnsi="Times New Roman" w:hint="eastAsia"/>
                <w:color w:val="000000" w:themeColor="text1"/>
                <w:kern w:val="0"/>
                <w:sz w:val="20"/>
                <w:szCs w:val="20"/>
              </w:rPr>
              <w:t>園長は</w:t>
            </w:r>
            <w:r w:rsidR="002E08C1" w:rsidRPr="002637EA">
              <w:rPr>
                <w:rFonts w:ascii="ＭＳ ゴシック" w:eastAsia="ＭＳ ゴシック" w:hAnsi="Times New Roman" w:hint="eastAsia"/>
                <w:color w:val="000000" w:themeColor="text1"/>
                <w:kern w:val="0"/>
                <w:sz w:val="20"/>
                <w:szCs w:val="20"/>
              </w:rPr>
              <w:t>､</w:t>
            </w:r>
            <w:r w:rsidR="006F2CBF" w:rsidRPr="002637EA">
              <w:rPr>
                <w:rFonts w:ascii="ＭＳ ゴシック" w:eastAsia="ＭＳ ゴシック" w:hAnsi="Times New Roman" w:hint="eastAsia"/>
                <w:color w:val="000000" w:themeColor="text1"/>
                <w:kern w:val="0"/>
                <w:sz w:val="20"/>
                <w:szCs w:val="20"/>
              </w:rPr>
              <w:t>園務をつかさどり</w:t>
            </w:r>
            <w:r w:rsidR="002E08C1" w:rsidRPr="002637EA">
              <w:rPr>
                <w:rFonts w:ascii="ＭＳ ゴシック" w:eastAsia="ＭＳ ゴシック" w:hAnsi="Times New Roman" w:hint="eastAsia"/>
                <w:color w:val="000000" w:themeColor="text1"/>
                <w:kern w:val="0"/>
                <w:sz w:val="20"/>
                <w:szCs w:val="20"/>
              </w:rPr>
              <w:t>､</w:t>
            </w:r>
            <w:r w:rsidR="006F2CBF" w:rsidRPr="002637EA">
              <w:rPr>
                <w:rFonts w:ascii="ＭＳ ゴシック" w:eastAsia="ＭＳ ゴシック" w:hAnsi="Times New Roman" w:hint="eastAsia"/>
                <w:color w:val="000000" w:themeColor="text1"/>
                <w:kern w:val="0"/>
                <w:sz w:val="20"/>
                <w:szCs w:val="20"/>
              </w:rPr>
              <w:t>所属職員を監督すること。</w:t>
            </w:r>
          </w:p>
          <w:p w14:paraId="567977CD" w14:textId="77777777" w:rsidR="009E7745" w:rsidRPr="002637EA" w:rsidRDefault="009E7745" w:rsidP="00455E63">
            <w:pPr>
              <w:overflowPunct w:val="0"/>
              <w:textAlignment w:val="baseline"/>
              <w:rPr>
                <w:rFonts w:ascii="ＭＳ ゴシック" w:eastAsia="ＭＳ ゴシック" w:hAnsi="Times New Roman"/>
                <w:color w:val="000000" w:themeColor="text1"/>
                <w:kern w:val="0"/>
                <w:sz w:val="20"/>
                <w:szCs w:val="20"/>
              </w:rPr>
            </w:pPr>
          </w:p>
          <w:p w14:paraId="0CF5CD51" w14:textId="77777777" w:rsidR="009E7745" w:rsidRPr="002637EA" w:rsidRDefault="009E7745" w:rsidP="00455E63">
            <w:pPr>
              <w:overflowPunct w:val="0"/>
              <w:textAlignment w:val="baseline"/>
              <w:rPr>
                <w:rFonts w:ascii="ＭＳ ゴシック" w:eastAsia="ＭＳ ゴシック" w:hAnsi="Times New Roman"/>
                <w:color w:val="000000" w:themeColor="text1"/>
                <w:kern w:val="0"/>
                <w:sz w:val="20"/>
                <w:szCs w:val="20"/>
              </w:rPr>
            </w:pPr>
          </w:p>
          <w:p w14:paraId="4CD247BC" w14:textId="77777777" w:rsidR="009E7745" w:rsidRPr="002637EA" w:rsidRDefault="009E7745" w:rsidP="00455E63">
            <w:pPr>
              <w:overflowPunct w:val="0"/>
              <w:textAlignment w:val="baseline"/>
              <w:rPr>
                <w:rFonts w:ascii="ＭＳ ゴシック" w:eastAsia="ＭＳ ゴシック" w:hAnsi="Times New Roman"/>
                <w:color w:val="000000" w:themeColor="text1"/>
                <w:kern w:val="0"/>
                <w:sz w:val="20"/>
                <w:szCs w:val="20"/>
              </w:rPr>
            </w:pPr>
          </w:p>
          <w:p w14:paraId="3A16D0B0" w14:textId="77777777" w:rsidR="009E7745" w:rsidRPr="002637EA" w:rsidRDefault="009E7745" w:rsidP="00455E63">
            <w:pPr>
              <w:overflowPunct w:val="0"/>
              <w:textAlignment w:val="baseline"/>
              <w:rPr>
                <w:rFonts w:ascii="ＭＳ ゴシック" w:eastAsia="ＭＳ ゴシック" w:hAnsi="Times New Roman"/>
                <w:color w:val="000000" w:themeColor="text1"/>
                <w:kern w:val="0"/>
                <w:sz w:val="20"/>
                <w:szCs w:val="20"/>
              </w:rPr>
            </w:pPr>
          </w:p>
          <w:p w14:paraId="1850BE2A" w14:textId="77777777" w:rsidR="009E7745" w:rsidRPr="002637EA" w:rsidRDefault="009E7745" w:rsidP="00455E63">
            <w:pPr>
              <w:overflowPunct w:val="0"/>
              <w:textAlignment w:val="baseline"/>
              <w:rPr>
                <w:rFonts w:ascii="ＭＳ ゴシック" w:eastAsia="ＭＳ ゴシック" w:hAnsi="Times New Roman"/>
                <w:color w:val="000000" w:themeColor="text1"/>
                <w:kern w:val="0"/>
                <w:sz w:val="20"/>
                <w:szCs w:val="20"/>
              </w:rPr>
            </w:pPr>
          </w:p>
          <w:p w14:paraId="6C9C1D02" w14:textId="77777777" w:rsidR="00455E63" w:rsidRPr="002637EA" w:rsidRDefault="00455E63" w:rsidP="00455E6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w:t>
            </w:r>
            <w:r w:rsidR="0029518A"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rPr>
              <w:t>副園長又は教頭の資格要件は園長の要件を準用する。</w:t>
            </w:r>
          </w:p>
          <w:p w14:paraId="3C11C811" w14:textId="77777777" w:rsidR="00AD2E5D" w:rsidRPr="002637EA" w:rsidRDefault="00AD2E5D" w:rsidP="009E7745">
            <w:pPr>
              <w:overflowPunct w:val="0"/>
              <w:textAlignment w:val="baseline"/>
              <w:rPr>
                <w:rFonts w:ascii="ＭＳ ゴシック" w:eastAsia="ＭＳ ゴシック" w:hAnsi="Times New Roman"/>
                <w:color w:val="000000" w:themeColor="text1"/>
                <w:kern w:val="0"/>
                <w:sz w:val="20"/>
                <w:szCs w:val="20"/>
              </w:rPr>
            </w:pPr>
          </w:p>
          <w:p w14:paraId="11351536" w14:textId="77777777" w:rsidR="002257BC" w:rsidRPr="002637EA" w:rsidRDefault="002257BC" w:rsidP="00455E63">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C7B74B6" w14:textId="77777777" w:rsidR="009E7745" w:rsidRPr="002637EA" w:rsidRDefault="009E7745" w:rsidP="00455E63">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67393784" w14:textId="77777777" w:rsidR="009E7745" w:rsidRPr="002637EA" w:rsidRDefault="009E7745" w:rsidP="00455E63">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1913B526" w14:textId="77777777" w:rsidR="00455E63" w:rsidRPr="002637EA" w:rsidRDefault="00455E63" w:rsidP="00455E63">
            <w:pPr>
              <w:spacing w:line="240" w:lineRule="exact"/>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地域の実情等によって異年齢児での学級編制をすることができる。</w:t>
            </w:r>
          </w:p>
          <w:p w14:paraId="24191F64" w14:textId="77777777" w:rsidR="00455E63" w:rsidRPr="002637EA" w:rsidRDefault="00455E63" w:rsidP="00455E63">
            <w:pPr>
              <w:spacing w:line="240" w:lineRule="exact"/>
              <w:ind w:left="200" w:hangingChars="100" w:hanging="200"/>
              <w:rPr>
                <w:rFonts w:ascii="ＭＳ ゴシック" w:eastAsia="ＭＳ ゴシック" w:hAnsi="ＭＳ ゴシック"/>
                <w:color w:val="000000" w:themeColor="text1"/>
                <w:sz w:val="20"/>
                <w:szCs w:val="20"/>
              </w:rPr>
            </w:pPr>
          </w:p>
          <w:p w14:paraId="72D5F5B9" w14:textId="644666EC" w:rsidR="00455E63" w:rsidRPr="002637EA" w:rsidRDefault="00455E63" w:rsidP="005F7B1A">
            <w:pPr>
              <w:spacing w:line="240" w:lineRule="exact"/>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学年途中で満３歳に達した</w:t>
            </w:r>
            <w:r w:rsidR="005F7B1A" w:rsidRPr="002637EA">
              <w:rPr>
                <w:rFonts w:ascii="ＭＳ ゴシック" w:eastAsia="ＭＳ ゴシック" w:hAnsi="ＭＳ ゴシック" w:hint="eastAsia"/>
                <w:color w:val="000000" w:themeColor="text1"/>
                <w:sz w:val="20"/>
                <w:szCs w:val="20"/>
              </w:rPr>
              <w:t>子どもの学級編制</w:t>
            </w:r>
            <w:r w:rsidRPr="002637EA">
              <w:rPr>
                <w:rFonts w:ascii="ＭＳ ゴシック" w:eastAsia="ＭＳ ゴシック" w:hAnsi="ＭＳ ゴシック" w:hint="eastAsia"/>
                <w:color w:val="000000" w:themeColor="text1"/>
                <w:sz w:val="20"/>
                <w:szCs w:val="20"/>
              </w:rPr>
              <w:t>については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各園において子どもの状況等を踏まえ</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弾力的な取扱いをすることができる。</w:t>
            </w:r>
          </w:p>
        </w:tc>
        <w:tc>
          <w:tcPr>
            <w:tcW w:w="4077" w:type="dxa"/>
            <w:gridSpan w:val="2"/>
            <w:tcBorders>
              <w:top w:val="nil"/>
            </w:tcBorders>
          </w:tcPr>
          <w:p w14:paraId="1540B578" w14:textId="77777777" w:rsidR="00455E63" w:rsidRPr="002637EA" w:rsidRDefault="00455E63" w:rsidP="00455E63">
            <w:pPr>
              <w:autoSpaceDE w:val="0"/>
              <w:autoSpaceDN w:val="0"/>
              <w:adjustRightInd w:val="0"/>
              <w:ind w:left="200" w:hangingChars="100" w:hanging="200"/>
              <w:jc w:val="left"/>
              <w:rPr>
                <w:color w:val="000000" w:themeColor="text1"/>
                <w:lang w:eastAsia="zh-CN"/>
              </w:rPr>
            </w:pPr>
            <w:r w:rsidRPr="002637EA">
              <w:rPr>
                <w:rFonts w:ascii="ＭＳ ゴシック" w:eastAsia="ＭＳ ゴシック" w:hAnsi="ＭＳ ゴシック" w:hint="eastAsia"/>
                <w:color w:val="000000" w:themeColor="text1"/>
                <w:sz w:val="20"/>
                <w:szCs w:val="20"/>
                <w:lang w:eastAsia="zh-CN"/>
              </w:rPr>
              <w:t>○ 法附則第5条</w:t>
            </w:r>
          </w:p>
          <w:p w14:paraId="6E7E686D" w14:textId="77777777" w:rsidR="00455E63" w:rsidRPr="002637EA" w:rsidRDefault="00455E63" w:rsidP="00455E63">
            <w:pP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法第14条</w:t>
            </w:r>
          </w:p>
          <w:p w14:paraId="02790168" w14:textId="76DFD678" w:rsidR="00455E63" w:rsidRPr="002637EA" w:rsidRDefault="003A5869" w:rsidP="00455E63">
            <w:pPr>
              <w:ind w:left="200" w:hangingChars="100" w:hanging="200"/>
              <w:rPr>
                <w:rFonts w:ascii="ＭＳ ゴシック" w:eastAsia="DengXian"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rPr>
              <w:t>○</w:t>
            </w:r>
            <w:r w:rsidR="00455E63" w:rsidRPr="002637EA">
              <w:rPr>
                <w:rFonts w:ascii="ＭＳ ゴシック" w:eastAsia="ＭＳ ゴシック" w:hAnsi="ＭＳ ゴシック" w:hint="eastAsia"/>
                <w:color w:val="000000" w:themeColor="text1"/>
                <w:sz w:val="20"/>
                <w:szCs w:val="20"/>
                <w:lang w:eastAsia="zh-CN"/>
              </w:rPr>
              <w:t xml:space="preserve"> 規則第12条</w:t>
            </w:r>
            <w:r w:rsidR="002E08C1" w:rsidRPr="002637EA">
              <w:rPr>
                <w:rFonts w:ascii="ＭＳ 明朝" w:hAnsi="ＭＳ 明朝" w:cs="ＭＳ 明朝" w:hint="eastAsia"/>
                <w:color w:val="000000" w:themeColor="text1"/>
                <w:sz w:val="20"/>
                <w:szCs w:val="20"/>
                <w:lang w:eastAsia="zh-CN"/>
              </w:rPr>
              <w:t>､</w:t>
            </w:r>
            <w:r w:rsidR="00973713" w:rsidRPr="002637EA">
              <w:rPr>
                <w:rFonts w:ascii="ＭＳ ゴシック" w:eastAsia="DengXian" w:hAnsi="ＭＳ ゴシック"/>
                <w:color w:val="000000" w:themeColor="text1"/>
                <w:sz w:val="20"/>
                <w:szCs w:val="20"/>
                <w:lang w:eastAsia="zh-CN"/>
              </w:rPr>
              <w:t>13</w:t>
            </w:r>
            <w:r w:rsidR="00973713" w:rsidRPr="002637EA">
              <w:rPr>
                <w:rFonts w:ascii="ＭＳ ゴシック" w:eastAsia="DengXian" w:hAnsi="ＭＳ ゴシック"/>
                <w:color w:val="000000" w:themeColor="text1"/>
                <w:sz w:val="20"/>
                <w:szCs w:val="20"/>
                <w:lang w:eastAsia="zh-CN"/>
              </w:rPr>
              <w:t>条</w:t>
            </w:r>
          </w:p>
          <w:p w14:paraId="7737A428" w14:textId="77777777" w:rsidR="00455E63" w:rsidRPr="002637EA" w:rsidRDefault="00455E63" w:rsidP="00455E63">
            <w:pPr>
              <w:ind w:left="200" w:hangingChars="100" w:hanging="200"/>
              <w:rPr>
                <w:rFonts w:ascii="ＭＳ ゴシック" w:eastAsia="ＭＳ ゴシック" w:hAnsi="ＭＳ ゴシック"/>
                <w:color w:val="000000" w:themeColor="text1"/>
                <w:sz w:val="20"/>
                <w:szCs w:val="20"/>
                <w:lang w:eastAsia="zh-CN"/>
              </w:rPr>
            </w:pPr>
          </w:p>
          <w:p w14:paraId="2CA18746" w14:textId="77777777" w:rsidR="00455E63" w:rsidRPr="002637EA" w:rsidRDefault="00455E63" w:rsidP="00455E63">
            <w:pPr>
              <w:ind w:left="200" w:hangingChars="100" w:hanging="200"/>
              <w:rPr>
                <w:rFonts w:ascii="ＭＳ ゴシック" w:eastAsia="ＭＳ ゴシック" w:hAnsi="ＭＳ ゴシック"/>
                <w:color w:val="000000" w:themeColor="text1"/>
                <w:sz w:val="20"/>
                <w:szCs w:val="20"/>
              </w:rPr>
            </w:pPr>
          </w:p>
          <w:p w14:paraId="4BCF52D5" w14:textId="77777777" w:rsidR="00D06CBB" w:rsidRPr="002637EA" w:rsidRDefault="00D06CBB" w:rsidP="003A5869">
            <w:pPr>
              <w:ind w:left="336" w:hangingChars="168" w:hanging="336"/>
              <w:rPr>
                <w:rFonts w:ascii="ＭＳ ゴシック" w:eastAsia="ＭＳ ゴシック" w:hAnsi="ＭＳ ゴシック"/>
                <w:color w:val="000000" w:themeColor="text1"/>
                <w:sz w:val="20"/>
                <w:szCs w:val="20"/>
              </w:rPr>
            </w:pPr>
          </w:p>
          <w:p w14:paraId="6BA99D61" w14:textId="77777777" w:rsidR="003A5869" w:rsidRPr="002637EA" w:rsidRDefault="003A5869" w:rsidP="003A5869">
            <w:pPr>
              <w:ind w:left="336" w:hangingChars="168" w:hanging="336"/>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基準運用通知２(2)</w:t>
            </w:r>
          </w:p>
          <w:p w14:paraId="65077092" w14:textId="77777777" w:rsidR="003A5869" w:rsidRPr="002637EA" w:rsidRDefault="003A5869" w:rsidP="00455E63">
            <w:pPr>
              <w:ind w:left="200" w:hangingChars="100" w:hanging="200"/>
              <w:rPr>
                <w:rFonts w:ascii="ＭＳ ゴシック" w:eastAsia="ＭＳ ゴシック" w:hAnsi="ＭＳ ゴシック"/>
                <w:color w:val="000000" w:themeColor="text1"/>
                <w:sz w:val="20"/>
                <w:szCs w:val="20"/>
              </w:rPr>
            </w:pPr>
          </w:p>
          <w:p w14:paraId="69768540" w14:textId="77777777" w:rsidR="00D06CBB" w:rsidRPr="002637EA" w:rsidRDefault="00D06CBB" w:rsidP="00D06CBB">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A47973"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基準附則第8条</w:t>
            </w:r>
          </w:p>
          <w:p w14:paraId="02E2DDE4" w14:textId="77777777" w:rsidR="00A47973" w:rsidRPr="002637EA" w:rsidRDefault="00A47973" w:rsidP="00D06CBB">
            <w:pPr>
              <w:ind w:left="200" w:hangingChars="100" w:hanging="200"/>
              <w:rPr>
                <w:rFonts w:ascii="ＭＳ ゴシック" w:eastAsia="ＭＳ ゴシック" w:hAnsi="ＭＳ ゴシック"/>
                <w:color w:val="000000" w:themeColor="text1"/>
                <w:sz w:val="20"/>
                <w:szCs w:val="20"/>
              </w:rPr>
            </w:pPr>
          </w:p>
          <w:p w14:paraId="54672E0C" w14:textId="77777777" w:rsidR="00A47973" w:rsidRPr="002637EA" w:rsidRDefault="00A47973" w:rsidP="00D06CBB">
            <w:pPr>
              <w:ind w:left="200" w:hangingChars="100" w:hanging="200"/>
              <w:rPr>
                <w:rFonts w:ascii="ＭＳ ゴシック" w:eastAsia="ＭＳ ゴシック" w:hAnsi="ＭＳ ゴシック"/>
                <w:color w:val="000000" w:themeColor="text1"/>
                <w:sz w:val="20"/>
                <w:szCs w:val="20"/>
              </w:rPr>
            </w:pPr>
          </w:p>
          <w:p w14:paraId="155E6160" w14:textId="77777777" w:rsidR="00D06CBB" w:rsidRPr="002637EA" w:rsidRDefault="00D06CBB" w:rsidP="00D06CBB">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鹿児島県児童福祉施設の設備及び運営に関する基準を定める条例附則第2条</w:t>
            </w:r>
          </w:p>
          <w:p w14:paraId="60CA5047" w14:textId="77777777" w:rsidR="00C91B64" w:rsidRPr="002637EA" w:rsidRDefault="00C91B64" w:rsidP="00455E63">
            <w:pPr>
              <w:ind w:left="200" w:hangingChars="100" w:hanging="200"/>
              <w:rPr>
                <w:rFonts w:ascii="ＭＳ ゴシック" w:eastAsia="ＭＳ ゴシック" w:hAnsi="ＭＳ ゴシック"/>
                <w:color w:val="000000" w:themeColor="text1"/>
                <w:sz w:val="20"/>
                <w:szCs w:val="20"/>
              </w:rPr>
            </w:pPr>
          </w:p>
          <w:p w14:paraId="4C769AAB" w14:textId="77777777" w:rsidR="00D06CBB" w:rsidRPr="002637EA" w:rsidRDefault="00D06CBB" w:rsidP="00D06CBB">
            <w:pPr>
              <w:rPr>
                <w:rFonts w:ascii="ＭＳ ゴシック" w:eastAsia="ＭＳ ゴシック" w:hAnsi="ＭＳ ゴシック"/>
                <w:color w:val="000000" w:themeColor="text1"/>
                <w:sz w:val="20"/>
                <w:szCs w:val="20"/>
              </w:rPr>
            </w:pPr>
          </w:p>
          <w:p w14:paraId="7D187B04" w14:textId="77777777" w:rsidR="009E7745" w:rsidRPr="002637EA" w:rsidRDefault="009E7745" w:rsidP="006835A8">
            <w:pPr>
              <w:spacing w:line="120" w:lineRule="auto"/>
              <w:rPr>
                <w:rFonts w:ascii="ＭＳ ゴシック" w:eastAsia="ＭＳ ゴシック" w:hAnsi="ＭＳ ゴシック"/>
                <w:color w:val="000000" w:themeColor="text1"/>
                <w:sz w:val="20"/>
                <w:szCs w:val="20"/>
              </w:rPr>
            </w:pPr>
          </w:p>
          <w:p w14:paraId="2F34540C" w14:textId="77777777" w:rsidR="00455E63" w:rsidRPr="002637EA" w:rsidRDefault="003A5869" w:rsidP="00455E63">
            <w:pPr>
              <w:ind w:left="200" w:hangingChars="100" w:hanging="200"/>
              <w:rPr>
                <w:rFonts w:ascii="ＭＳ ゴシック" w:eastAsia="DengXian"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rPr>
              <w:t>○</w:t>
            </w:r>
            <w:r w:rsidR="00455E63" w:rsidRPr="002637EA">
              <w:rPr>
                <w:rFonts w:ascii="ＭＳ ゴシック" w:eastAsia="ＭＳ ゴシック" w:hAnsi="ＭＳ ゴシック" w:hint="eastAsia"/>
                <w:color w:val="000000" w:themeColor="text1"/>
                <w:sz w:val="20"/>
                <w:szCs w:val="20"/>
                <w:lang w:eastAsia="zh-CN"/>
              </w:rPr>
              <w:t xml:space="preserve"> 法第14条3項</w:t>
            </w:r>
          </w:p>
          <w:p w14:paraId="05891320" w14:textId="77777777" w:rsidR="009E7745" w:rsidRPr="002637EA" w:rsidRDefault="009E7745" w:rsidP="009E7745">
            <w:pPr>
              <w:rPr>
                <w:rFonts w:ascii="ＭＳ ゴシック" w:eastAsia="DengXian" w:hAnsi="ＭＳ ゴシック"/>
                <w:color w:val="000000" w:themeColor="text1"/>
                <w:sz w:val="20"/>
                <w:szCs w:val="20"/>
                <w:lang w:eastAsia="zh-CN"/>
              </w:rPr>
            </w:pPr>
          </w:p>
          <w:p w14:paraId="76AF6007" w14:textId="77777777" w:rsidR="009E7745" w:rsidRPr="002637EA" w:rsidRDefault="009E7745" w:rsidP="00455E63">
            <w:pPr>
              <w:ind w:left="200" w:hangingChars="100" w:hanging="200"/>
              <w:rPr>
                <w:rFonts w:ascii="ＭＳ ゴシック" w:eastAsia="DengXian" w:hAnsi="ＭＳ ゴシック"/>
                <w:color w:val="000000" w:themeColor="text1"/>
                <w:sz w:val="20"/>
                <w:szCs w:val="20"/>
                <w:lang w:eastAsia="zh-CN"/>
              </w:rPr>
            </w:pPr>
          </w:p>
          <w:p w14:paraId="4103EF98" w14:textId="77777777" w:rsidR="009E7745" w:rsidRPr="002637EA" w:rsidRDefault="009E7745" w:rsidP="00455E63">
            <w:pPr>
              <w:ind w:left="200" w:hangingChars="100" w:hanging="200"/>
              <w:rPr>
                <w:rFonts w:ascii="ＭＳ ゴシック" w:eastAsia="DengXian" w:hAnsi="ＭＳ ゴシック"/>
                <w:color w:val="000000" w:themeColor="text1"/>
                <w:sz w:val="20"/>
                <w:szCs w:val="20"/>
                <w:lang w:eastAsia="zh-CN"/>
              </w:rPr>
            </w:pPr>
          </w:p>
          <w:p w14:paraId="4F0B6838" w14:textId="77777777" w:rsidR="009E7745" w:rsidRPr="002637EA" w:rsidRDefault="009E7745" w:rsidP="00455E63">
            <w:pPr>
              <w:ind w:left="200" w:hangingChars="100" w:hanging="200"/>
              <w:rPr>
                <w:rFonts w:ascii="ＭＳ ゴシック" w:eastAsia="DengXian" w:hAnsi="ＭＳ ゴシック"/>
                <w:color w:val="000000" w:themeColor="text1"/>
                <w:sz w:val="20"/>
                <w:szCs w:val="20"/>
                <w:lang w:eastAsia="zh-CN"/>
              </w:rPr>
            </w:pPr>
          </w:p>
          <w:p w14:paraId="03AA098F" w14:textId="77777777" w:rsidR="009E7745" w:rsidRPr="002637EA" w:rsidRDefault="009E7745" w:rsidP="00455E63">
            <w:pPr>
              <w:ind w:left="200" w:hangingChars="100" w:hanging="200"/>
              <w:rPr>
                <w:rFonts w:ascii="ＭＳ ゴシック" w:eastAsia="DengXian" w:hAnsi="ＭＳ ゴシック"/>
                <w:color w:val="000000" w:themeColor="text1"/>
                <w:sz w:val="20"/>
                <w:szCs w:val="20"/>
                <w:lang w:eastAsia="zh-CN"/>
              </w:rPr>
            </w:pPr>
          </w:p>
          <w:p w14:paraId="2D3D64EE" w14:textId="77777777" w:rsidR="00455E63" w:rsidRPr="002637EA" w:rsidRDefault="00455E63" w:rsidP="00455E63">
            <w:pPr>
              <w:autoSpaceDE w:val="0"/>
              <w:autoSpaceDN w:val="0"/>
              <w:adjustRightInd w:val="0"/>
              <w:ind w:left="200" w:hangingChars="100" w:hanging="200"/>
              <w:jc w:val="left"/>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規則第14条</w:t>
            </w:r>
          </w:p>
          <w:p w14:paraId="2755B7DC" w14:textId="77777777" w:rsidR="00AD2E5D" w:rsidRPr="002637EA" w:rsidRDefault="00AD2E5D" w:rsidP="009E7745">
            <w:pPr>
              <w:autoSpaceDE w:val="0"/>
              <w:autoSpaceDN w:val="0"/>
              <w:adjustRightInd w:val="0"/>
              <w:jc w:val="left"/>
              <w:rPr>
                <w:rFonts w:ascii="ＭＳ ゴシック" w:eastAsia="DengXian" w:hAnsi="ＭＳ ゴシック"/>
                <w:color w:val="000000" w:themeColor="text1"/>
                <w:sz w:val="20"/>
                <w:szCs w:val="20"/>
                <w:lang w:eastAsia="zh-CN"/>
              </w:rPr>
            </w:pPr>
          </w:p>
          <w:p w14:paraId="1E7B2BA5" w14:textId="77777777" w:rsidR="009E7745" w:rsidRPr="002637EA" w:rsidRDefault="009E7745" w:rsidP="009E7745">
            <w:pPr>
              <w:autoSpaceDE w:val="0"/>
              <w:autoSpaceDN w:val="0"/>
              <w:adjustRightInd w:val="0"/>
              <w:jc w:val="left"/>
              <w:rPr>
                <w:rFonts w:ascii="ＭＳ ゴシック" w:eastAsia="DengXian" w:hAnsi="ＭＳ ゴシック"/>
                <w:color w:val="000000" w:themeColor="text1"/>
                <w:sz w:val="20"/>
                <w:szCs w:val="20"/>
                <w:lang w:eastAsia="zh-CN"/>
              </w:rPr>
            </w:pPr>
          </w:p>
          <w:p w14:paraId="76461FAC" w14:textId="77777777" w:rsidR="009E7745" w:rsidRPr="002637EA" w:rsidRDefault="009E7745" w:rsidP="009E7745">
            <w:pPr>
              <w:autoSpaceDE w:val="0"/>
              <w:autoSpaceDN w:val="0"/>
              <w:adjustRightInd w:val="0"/>
              <w:jc w:val="left"/>
              <w:rPr>
                <w:rFonts w:ascii="ＭＳ ゴシック" w:eastAsia="DengXian" w:hAnsi="ＭＳ ゴシック"/>
                <w:color w:val="000000" w:themeColor="text1"/>
                <w:sz w:val="20"/>
                <w:szCs w:val="20"/>
                <w:lang w:eastAsia="zh-CN"/>
              </w:rPr>
            </w:pPr>
          </w:p>
          <w:p w14:paraId="7B39F54E" w14:textId="77777777" w:rsidR="00AD2E5D" w:rsidRPr="002637EA" w:rsidRDefault="00AD2E5D" w:rsidP="00455E63">
            <w:pPr>
              <w:autoSpaceDE w:val="0"/>
              <w:autoSpaceDN w:val="0"/>
              <w:adjustRightInd w:val="0"/>
              <w:ind w:left="200" w:hangingChars="100" w:hanging="200"/>
              <w:jc w:val="left"/>
              <w:rPr>
                <w:rFonts w:ascii="ＭＳ ゴシック" w:eastAsia="DengXian" w:hAnsi="ＭＳ ゴシック"/>
                <w:color w:val="000000" w:themeColor="text1"/>
                <w:sz w:val="20"/>
                <w:szCs w:val="20"/>
                <w:lang w:eastAsia="zh-CN"/>
              </w:rPr>
            </w:pPr>
          </w:p>
          <w:p w14:paraId="798499DC" w14:textId="77777777" w:rsidR="00455E63" w:rsidRPr="002637EA" w:rsidRDefault="00455E63" w:rsidP="00455E63">
            <w:pPr>
              <w:spacing w:line="240" w:lineRule="exact"/>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基準第4条</w:t>
            </w:r>
          </w:p>
          <w:p w14:paraId="6F0F75BE" w14:textId="77777777" w:rsidR="00455E63" w:rsidRPr="002637EA" w:rsidRDefault="00455E63" w:rsidP="00455E63">
            <w:pPr>
              <w:spacing w:line="240" w:lineRule="exac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基準運用通知１</w:t>
            </w:r>
          </w:p>
          <w:p w14:paraId="3F24FEB9" w14:textId="77777777" w:rsidR="00455E63" w:rsidRPr="002637EA" w:rsidRDefault="00455E63" w:rsidP="00455E63">
            <w:pPr>
              <w:spacing w:line="240" w:lineRule="exac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事業者向けFAQ</w:t>
            </w:r>
          </w:p>
          <w:p w14:paraId="094CCD10" w14:textId="50295052" w:rsidR="00455E63" w:rsidRPr="002637EA" w:rsidRDefault="00455E63" w:rsidP="003A5869">
            <w:pPr>
              <w:spacing w:line="240" w:lineRule="exact"/>
              <w:ind w:leftChars="100" w:left="210" w:firstLineChars="50" w:firstLine="1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認定こども園に関することQ5</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Q6</w:t>
            </w:r>
          </w:p>
        </w:tc>
      </w:tr>
    </w:tbl>
    <w:p w14:paraId="1F5AA4CB" w14:textId="77777777" w:rsidR="00431019" w:rsidRPr="002637EA" w:rsidRDefault="004655CC" w:rsidP="00B22A46">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－１</w:t>
      </w:r>
      <w:r w:rsidR="00D0023A" w:rsidRPr="002637EA">
        <w:rPr>
          <w:rFonts w:ascii="ＭＳ ゴシック" w:eastAsia="ＭＳ ゴシック" w:hAnsi="ＭＳ ゴシック" w:hint="eastAsia"/>
          <w:color w:val="000000" w:themeColor="text1"/>
          <w:sz w:val="20"/>
          <w:szCs w:val="20"/>
        </w:rPr>
        <w:t>２</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3"/>
        <w:gridCol w:w="6427"/>
        <w:gridCol w:w="1820"/>
      </w:tblGrid>
      <w:tr w:rsidR="002637EA" w:rsidRPr="002637EA" w14:paraId="6AF4C193" w14:textId="77777777" w:rsidTr="00D927C9">
        <w:trPr>
          <w:trHeight w:val="405"/>
        </w:trPr>
        <w:tc>
          <w:tcPr>
            <w:tcW w:w="1423" w:type="dxa"/>
            <w:vAlign w:val="center"/>
          </w:tcPr>
          <w:p w14:paraId="7370B864" w14:textId="77777777" w:rsidR="002B1E2E" w:rsidRPr="002637EA" w:rsidRDefault="002B1E2E" w:rsidP="0082058C">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眼</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事</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項</w:t>
            </w:r>
          </w:p>
        </w:tc>
        <w:tc>
          <w:tcPr>
            <w:tcW w:w="6427" w:type="dxa"/>
            <w:vAlign w:val="center"/>
          </w:tcPr>
          <w:p w14:paraId="465EBA75" w14:textId="77777777" w:rsidR="002B1E2E" w:rsidRPr="002637EA" w:rsidRDefault="002B1E2E" w:rsidP="0082058C">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820" w:type="dxa"/>
            <w:vAlign w:val="center"/>
          </w:tcPr>
          <w:p w14:paraId="3B23E429" w14:textId="77777777" w:rsidR="002B1E2E" w:rsidRPr="002637EA" w:rsidRDefault="002B1E2E" w:rsidP="0082058C">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2A24757D" w14:textId="77777777" w:rsidTr="00D927C9">
        <w:trPr>
          <w:trHeight w:val="1085"/>
        </w:trPr>
        <w:tc>
          <w:tcPr>
            <w:tcW w:w="1423" w:type="dxa"/>
            <w:vMerge w:val="restart"/>
          </w:tcPr>
          <w:p w14:paraId="4AB30596" w14:textId="77777777" w:rsidR="003D1EE8" w:rsidRPr="002637EA" w:rsidRDefault="00E766B4" w:rsidP="0082058C">
            <w:pPr>
              <w:overflowPunct w:val="0"/>
              <w:textAlignment w:val="baseline"/>
              <w:rPr>
                <w:rFonts w:ascii="ＭＳ ゴシック" w:eastAsia="ＭＳ ゴシック" w:hAnsi="ＭＳ ゴシック" w:cs="ＭＳ ゴシック"/>
                <w:b/>
                <w:bCs/>
                <w:color w:val="000000" w:themeColor="text1"/>
                <w:kern w:val="0"/>
                <w:sz w:val="20"/>
                <w:szCs w:val="20"/>
              </w:rPr>
            </w:pPr>
            <w:r w:rsidRPr="002637EA">
              <w:rPr>
                <w:rFonts w:ascii="ＭＳ ゴシック" w:eastAsia="ＭＳ ゴシック" w:hAnsi="ＭＳ ゴシック" w:cs="ＭＳ ゴシック" w:hint="eastAsia"/>
                <w:b/>
                <w:bCs/>
                <w:color w:val="000000" w:themeColor="text1"/>
                <w:kern w:val="0"/>
                <w:sz w:val="20"/>
                <w:szCs w:val="20"/>
              </w:rPr>
              <w:t>８</w:t>
            </w:r>
            <w:r w:rsidR="003D1EE8" w:rsidRPr="002637EA">
              <w:rPr>
                <w:rFonts w:ascii="ＭＳ ゴシック" w:eastAsia="ＭＳ ゴシック" w:hAnsi="ＭＳ ゴシック" w:cs="ＭＳ ゴシック"/>
                <w:b/>
                <w:bCs/>
                <w:color w:val="000000" w:themeColor="text1"/>
                <w:kern w:val="0"/>
                <w:sz w:val="20"/>
                <w:szCs w:val="20"/>
              </w:rPr>
              <w:t xml:space="preserve"> </w:t>
            </w:r>
            <w:r w:rsidR="003D1EE8" w:rsidRPr="002637EA">
              <w:rPr>
                <w:rFonts w:ascii="ＭＳ ゴシック" w:eastAsia="ＭＳ ゴシック" w:hAnsi="ＭＳ ゴシック" w:cs="ＭＳ ゴシック" w:hint="eastAsia"/>
                <w:b/>
                <w:bCs/>
                <w:color w:val="000000" w:themeColor="text1"/>
                <w:kern w:val="0"/>
                <w:sz w:val="20"/>
                <w:szCs w:val="20"/>
              </w:rPr>
              <w:t>設備基準</w:t>
            </w:r>
          </w:p>
          <w:p w14:paraId="50EA1598" w14:textId="77777777" w:rsidR="002B1E2E" w:rsidRPr="002637EA" w:rsidRDefault="002B1E2E" w:rsidP="0082058C">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6427" w:type="dxa"/>
            <w:tcBorders>
              <w:bottom w:val="nil"/>
            </w:tcBorders>
          </w:tcPr>
          <w:p w14:paraId="3F4B5AB6" w14:textId="4F6E53DB" w:rsidR="0082058C" w:rsidRPr="002637EA" w:rsidRDefault="0082058C" w:rsidP="002B17EC">
            <w:pPr>
              <w:overflowPunct w:val="0"/>
              <w:ind w:left="400" w:hangingChars="200" w:hanging="400"/>
              <w:textAlignment w:val="baseline"/>
              <w:rPr>
                <w:rFonts w:ascii="ＭＳ ゴシック" w:hAnsi="Times New Roman" w:cs="ＭＳ 明朝"/>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(1)  建物等の規模及び構造に変更がある場合</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変更届出書を提出しているか。</w:t>
            </w:r>
            <w:r w:rsidRPr="002637EA">
              <w:rPr>
                <w:rFonts w:ascii="ＭＳ ゴシック" w:hAnsi="Times New Roman" w:cs="ＭＳ 明朝" w:hint="eastAsia"/>
                <w:color w:val="000000" w:themeColor="text1"/>
                <w:kern w:val="0"/>
                <w:sz w:val="20"/>
                <w:szCs w:val="20"/>
              </w:rPr>
              <w:t>【</w:t>
            </w:r>
            <w:r w:rsidRPr="002637EA">
              <w:rPr>
                <w:rFonts w:ascii="ＭＳ ゴシック" w:eastAsia="ＭＳ Ｐゴシック" w:hAnsi="Times New Roman" w:cs="ＭＳ Ｐゴシック" w:hint="eastAsia"/>
                <w:color w:val="000000" w:themeColor="text1"/>
                <w:kern w:val="0"/>
                <w:sz w:val="20"/>
                <w:szCs w:val="20"/>
              </w:rPr>
              <w:t>指導監査当日は設置認可申請書等を準備しておくこと。</w:t>
            </w:r>
            <w:r w:rsidRPr="002637EA">
              <w:rPr>
                <w:rFonts w:ascii="ＭＳ ゴシック" w:hAnsi="Times New Roman" w:cs="ＭＳ 明朝" w:hint="eastAsia"/>
                <w:color w:val="000000" w:themeColor="text1"/>
                <w:kern w:val="0"/>
                <w:sz w:val="20"/>
                <w:szCs w:val="20"/>
              </w:rPr>
              <w:t>】</w:t>
            </w:r>
          </w:p>
          <w:p w14:paraId="48E3C093" w14:textId="77777777" w:rsidR="002B1E2E" w:rsidRPr="002637EA" w:rsidRDefault="002B1E2E" w:rsidP="002A7DF9">
            <w:pPr>
              <w:overflowPunct w:val="0"/>
              <w:spacing w:line="120" w:lineRule="auto"/>
              <w:textAlignment w:val="baseline"/>
              <w:rPr>
                <w:rFonts w:ascii="ＭＳ ゴシック" w:eastAsia="ＭＳ ゴシック" w:hAnsi="Times New Roman"/>
                <w:color w:val="000000" w:themeColor="text1"/>
                <w:kern w:val="0"/>
                <w:sz w:val="20"/>
                <w:szCs w:val="20"/>
              </w:rPr>
            </w:pPr>
          </w:p>
          <w:p w14:paraId="645F93AD" w14:textId="0356DE10" w:rsidR="002B1E2E" w:rsidRPr="002637EA" w:rsidRDefault="0082058C" w:rsidP="002B17EC">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(2</w:t>
            </w:r>
            <w:r w:rsidR="002B1E2E" w:rsidRPr="002637EA">
              <w:rPr>
                <w:rFonts w:ascii="ＭＳ ゴシック" w:eastAsia="ＭＳ ゴシック" w:hAnsi="ＭＳ ゴシック" w:cs="ＭＳ ゴシック" w:hint="eastAsia"/>
                <w:color w:val="000000" w:themeColor="text1"/>
                <w:kern w:val="0"/>
                <w:sz w:val="20"/>
                <w:szCs w:val="20"/>
              </w:rPr>
              <w:t>）</w:t>
            </w:r>
            <w:r w:rsidR="002B17EC"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園舎及び園庭は</w:t>
            </w:r>
            <w:r w:rsidR="002B1E2E" w:rsidRPr="002637EA">
              <w:rPr>
                <w:rFonts w:ascii="ＭＳ ゴシック" w:eastAsia="ＭＳ ゴシック" w:hAnsi="ＭＳ ゴシック" w:cs="ＭＳ ゴシック" w:hint="eastAsia"/>
                <w:color w:val="000000" w:themeColor="text1"/>
                <w:kern w:val="0"/>
                <w:sz w:val="20"/>
                <w:szCs w:val="20"/>
              </w:rPr>
              <w:t>最低基準に定める児童１人当たりの</w:t>
            </w:r>
            <w:r w:rsidR="002E08C1" w:rsidRPr="002637EA">
              <w:rPr>
                <w:rFonts w:ascii="ＭＳ ゴシック" w:eastAsia="ＭＳ ゴシック" w:hAnsi="ＭＳ ゴシック" w:cs="ＭＳ ゴシック"/>
                <w:color w:val="000000" w:themeColor="text1"/>
                <w:kern w:val="0"/>
                <w:sz w:val="20"/>
                <w:szCs w:val="20"/>
              </w:rPr>
              <w:t>､</w:t>
            </w:r>
            <w:r w:rsidR="002B1E2E" w:rsidRPr="002637EA">
              <w:rPr>
                <w:rFonts w:ascii="ＭＳ ゴシック" w:eastAsia="ＭＳ ゴシック" w:hAnsi="ＭＳ ゴシック" w:cs="ＭＳ ゴシック"/>
                <w:color w:val="000000" w:themeColor="text1"/>
                <w:kern w:val="0"/>
                <w:sz w:val="20"/>
                <w:szCs w:val="20"/>
              </w:rPr>
              <w:t xml:space="preserve"> </w:t>
            </w:r>
            <w:r w:rsidR="002B1E2E" w:rsidRPr="002637EA">
              <w:rPr>
                <w:rFonts w:ascii="ＭＳ ゴシック" w:eastAsia="ＭＳ ゴシック" w:hAnsi="ＭＳ ゴシック" w:cs="ＭＳ ゴシック" w:hint="eastAsia"/>
                <w:color w:val="000000" w:themeColor="text1"/>
                <w:kern w:val="0"/>
                <w:sz w:val="20"/>
                <w:szCs w:val="20"/>
              </w:rPr>
              <w:t>基準面積を満たしているか。</w:t>
            </w:r>
          </w:p>
        </w:tc>
        <w:tc>
          <w:tcPr>
            <w:tcW w:w="1820" w:type="dxa"/>
            <w:tcBorders>
              <w:bottom w:val="nil"/>
            </w:tcBorders>
          </w:tcPr>
          <w:p w14:paraId="41B1509A" w14:textId="77777777" w:rsidR="002B1E2E" w:rsidRPr="002637EA" w:rsidRDefault="002637EA" w:rsidP="0082058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01738107"/>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2B1E2E"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01143050"/>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2B1E2E" w:rsidRPr="002637EA">
              <w:rPr>
                <w:rFonts w:ascii="ＭＳ ゴシック" w:eastAsia="ＭＳ ゴシック" w:hAnsi="ＭＳ ゴシック" w:cs="ＭＳ ゴシック" w:hint="eastAsia"/>
                <w:color w:val="000000" w:themeColor="text1"/>
                <w:kern w:val="0"/>
                <w:sz w:val="20"/>
                <w:szCs w:val="20"/>
              </w:rPr>
              <w:t>いない</w:t>
            </w:r>
          </w:p>
          <w:p w14:paraId="4A6E0E58" w14:textId="77777777" w:rsidR="002114BB" w:rsidRPr="002637EA" w:rsidRDefault="002114BB" w:rsidP="00DC4971">
            <w:pPr>
              <w:overflowPunct w:val="0"/>
              <w:spacing w:line="200" w:lineRule="exact"/>
              <w:textAlignment w:val="baseline"/>
              <w:rPr>
                <w:rFonts w:ascii="ＭＳ ゴシック" w:eastAsia="ＭＳ ゴシック" w:hAnsi="ＭＳ ゴシック"/>
                <w:color w:val="000000" w:themeColor="text1"/>
                <w:sz w:val="20"/>
                <w:szCs w:val="20"/>
              </w:rPr>
            </w:pPr>
          </w:p>
          <w:p w14:paraId="7B291D1B" w14:textId="77777777" w:rsidR="00DC4971" w:rsidRPr="002637EA" w:rsidRDefault="00DC4971" w:rsidP="00DC4971">
            <w:pPr>
              <w:overflowPunct w:val="0"/>
              <w:spacing w:line="200" w:lineRule="exact"/>
              <w:textAlignment w:val="baseline"/>
              <w:rPr>
                <w:rFonts w:ascii="ＭＳ ゴシック" w:eastAsia="ＭＳ ゴシック" w:hAnsi="ＭＳ ゴシック"/>
                <w:color w:val="000000" w:themeColor="text1"/>
                <w:sz w:val="20"/>
                <w:szCs w:val="20"/>
              </w:rPr>
            </w:pPr>
          </w:p>
          <w:p w14:paraId="734E9E86" w14:textId="77777777" w:rsidR="002114BB" w:rsidRPr="002637EA" w:rsidRDefault="002637EA" w:rsidP="0082058C">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667133328"/>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2114BB"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86585700"/>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2114BB" w:rsidRPr="002637EA">
              <w:rPr>
                <w:rFonts w:ascii="ＭＳ ゴシック" w:eastAsia="ＭＳ ゴシック" w:hAnsi="ＭＳ ゴシック" w:hint="eastAsia"/>
                <w:color w:val="000000" w:themeColor="text1"/>
                <w:sz w:val="20"/>
                <w:szCs w:val="20"/>
              </w:rPr>
              <w:t>いない</w:t>
            </w:r>
          </w:p>
        </w:tc>
      </w:tr>
      <w:tr w:rsidR="002637EA" w:rsidRPr="002637EA" w14:paraId="77F459C7" w14:textId="77777777" w:rsidTr="00D927C9">
        <w:trPr>
          <w:trHeight w:val="12249"/>
        </w:trPr>
        <w:tc>
          <w:tcPr>
            <w:tcW w:w="1423" w:type="dxa"/>
            <w:vMerge/>
          </w:tcPr>
          <w:p w14:paraId="53BC0B29" w14:textId="77777777" w:rsidR="0082058C" w:rsidRPr="002637EA" w:rsidRDefault="0082058C" w:rsidP="0082058C">
            <w:pPr>
              <w:overflowPunct w:val="0"/>
              <w:textAlignment w:val="baseline"/>
              <w:rPr>
                <w:rFonts w:ascii="ＭＳ ゴシック" w:eastAsia="ＭＳ ゴシック" w:hAnsi="ＭＳ ゴシック" w:cs="ＭＳ ゴシック"/>
                <w:b/>
                <w:bCs/>
                <w:color w:val="000000" w:themeColor="text1"/>
                <w:kern w:val="0"/>
                <w:sz w:val="20"/>
                <w:szCs w:val="20"/>
              </w:rPr>
            </w:pPr>
          </w:p>
        </w:tc>
        <w:tc>
          <w:tcPr>
            <w:tcW w:w="8247" w:type="dxa"/>
            <w:gridSpan w:val="2"/>
            <w:tcBorders>
              <w:top w:val="nil"/>
            </w:tcBorders>
          </w:tcPr>
          <w:p w14:paraId="7004FA0F" w14:textId="77777777" w:rsidR="00B009C5" w:rsidRPr="002637EA" w:rsidRDefault="0029518A" w:rsidP="00B009C5">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p>
          <w:p w14:paraId="09FA0D4F" w14:textId="77777777" w:rsidR="00B009C5" w:rsidRPr="002637EA" w:rsidRDefault="0029518A" w:rsidP="00B009C5">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hAnsi="Times New Roman" w:cs="ＭＳ 明朝"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施設全体の状況</w:t>
            </w:r>
            <w:r w:rsidRPr="002637EA">
              <w:rPr>
                <w:rFonts w:ascii="ＭＳ ゴシック" w:hAnsi="Times New Roman" w:cs="ＭＳ 明朝" w:hint="eastAsia"/>
                <w:color w:val="000000" w:themeColor="text1"/>
                <w:kern w:val="0"/>
                <w:sz w:val="20"/>
                <w:szCs w:val="20"/>
              </w:rPr>
              <w:t>】</w:t>
            </w:r>
            <w:r w:rsidR="00B009C5" w:rsidRPr="002637EA">
              <w:rPr>
                <w:rFonts w:ascii="ＭＳ ゴシック" w:hAnsi="Times New Roman" w:cs="ＭＳ 明朝" w:hint="eastAsia"/>
                <w:color w:val="000000" w:themeColor="text1"/>
                <w:kern w:val="0"/>
                <w:sz w:val="20"/>
                <w:szCs w:val="20"/>
              </w:rPr>
              <w:t xml:space="preserve">　</w:t>
            </w:r>
            <w:r w:rsidR="00B009C5" w:rsidRPr="002637EA">
              <w:rPr>
                <w:rFonts w:ascii="ＭＳ ゴシック" w:hAnsi="Times New Roman" w:cs="ＭＳ 明朝"/>
                <w:color w:val="000000" w:themeColor="text1"/>
                <w:kern w:val="0"/>
                <w:sz w:val="20"/>
                <w:szCs w:val="20"/>
              </w:rPr>
              <w:t xml:space="preserve">　　　　　　　　　　</w:t>
            </w:r>
            <w:r w:rsidR="00B009C5" w:rsidRPr="002637EA">
              <w:rPr>
                <w:rFonts w:ascii="ＭＳ ゴシック" w:hAnsi="Times New Roman" w:cs="ＭＳ 明朝" w:hint="eastAsia"/>
                <w:color w:val="000000" w:themeColor="text1"/>
                <w:kern w:val="0"/>
                <w:sz w:val="20"/>
                <w:szCs w:val="20"/>
              </w:rPr>
              <w:t xml:space="preserve">　</w:t>
            </w:r>
            <w:r w:rsidR="00B009C5" w:rsidRPr="002637EA">
              <w:rPr>
                <w:rFonts w:ascii="ＭＳ ゴシック" w:hAnsi="Times New Roman" w:cs="ＭＳ 明朝"/>
                <w:color w:val="000000" w:themeColor="text1"/>
                <w:kern w:val="0"/>
                <w:sz w:val="20"/>
                <w:szCs w:val="20"/>
              </w:rPr>
              <w:t xml:space="preserve">　</w:t>
            </w:r>
            <w:r w:rsidR="00B009C5" w:rsidRPr="002637EA">
              <w:rPr>
                <w:rFonts w:ascii="ＭＳ ゴシック" w:eastAsia="ＭＳ ゴシック" w:hAnsi="ＭＳ ゴシック" w:cs="ＭＳ ゴシック"/>
                <w:color w:val="000000" w:themeColor="text1"/>
                <w:kern w:val="0"/>
                <w:sz w:val="20"/>
                <w:szCs w:val="20"/>
              </w:rPr>
              <w:t>(</w:t>
            </w:r>
            <w:r w:rsidR="00DC4971" w:rsidRPr="002637EA">
              <w:rPr>
                <w:rFonts w:ascii="ＭＳ ゴシック" w:eastAsia="ＭＳ ゴシック" w:hAnsi="ＭＳ ゴシック" w:cs="ＭＳ ゴシック" w:hint="eastAsia"/>
                <w:color w:val="000000" w:themeColor="text1"/>
                <w:kern w:val="0"/>
                <w:sz w:val="20"/>
                <w:szCs w:val="20"/>
              </w:rPr>
              <w:t>本</w:t>
            </w:r>
            <w:r w:rsidR="00DC4971" w:rsidRPr="002637EA">
              <w:rPr>
                <w:rFonts w:ascii="ＭＳ ゴシック" w:eastAsia="ＭＳ ゴシック" w:hAnsi="ＭＳ ゴシック" w:cs="ＭＳ ゴシック"/>
                <w:color w:val="000000" w:themeColor="text1"/>
                <w:kern w:val="0"/>
                <w:sz w:val="20"/>
                <w:szCs w:val="20"/>
              </w:rPr>
              <w:t>調書作成日の直近</w:t>
            </w:r>
            <w:r w:rsidR="00DC4971" w:rsidRPr="002637EA">
              <w:rPr>
                <w:rFonts w:ascii="ＭＳ ゴシック" w:eastAsia="ＭＳ ゴシック" w:hAnsi="ＭＳ ゴシック" w:cs="ＭＳ ゴシック" w:hint="eastAsia"/>
                <w:color w:val="000000" w:themeColor="text1"/>
                <w:kern w:val="0"/>
                <w:sz w:val="20"/>
                <w:szCs w:val="20"/>
              </w:rPr>
              <w:t>前月</w:t>
            </w:r>
            <w:r w:rsidR="00DC4971" w:rsidRPr="002637EA">
              <w:rPr>
                <w:rFonts w:ascii="ＭＳ ゴシック" w:eastAsia="ＭＳ ゴシック" w:hAnsi="ＭＳ ゴシック" w:cs="ＭＳ ゴシック"/>
                <w:color w:val="000000" w:themeColor="text1"/>
                <w:kern w:val="0"/>
                <w:sz w:val="20"/>
                <w:szCs w:val="20"/>
              </w:rPr>
              <w:t>初日</w:t>
            </w:r>
            <w:r w:rsidR="00B009C5" w:rsidRPr="002637EA">
              <w:rPr>
                <w:rFonts w:ascii="ＭＳ ゴシック" w:eastAsia="ＭＳ ゴシック" w:hAnsi="ＭＳ ゴシック" w:cs="ＭＳ ゴシック"/>
                <w:color w:val="000000" w:themeColor="text1"/>
                <w:kern w:val="0"/>
                <w:sz w:val="20"/>
                <w:szCs w:val="20"/>
              </w:rPr>
              <w:t>)</w:t>
            </w:r>
          </w:p>
          <w:tbl>
            <w:tblPr>
              <w:tblpPr w:leftFromText="142" w:rightFromText="142" w:vertAnchor="text" w:horzAnchor="margin" w:tblpY="2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3"/>
              <w:gridCol w:w="1055"/>
              <w:gridCol w:w="572"/>
              <w:gridCol w:w="3572"/>
              <w:gridCol w:w="428"/>
              <w:gridCol w:w="859"/>
            </w:tblGrid>
            <w:tr w:rsidR="002637EA" w:rsidRPr="002637EA" w14:paraId="15D26DD7" w14:textId="77777777" w:rsidTr="00D927C9">
              <w:trPr>
                <w:trHeight w:val="269"/>
              </w:trPr>
              <w:tc>
                <w:tcPr>
                  <w:tcW w:w="1223" w:type="dxa"/>
                  <w:vAlign w:val="center"/>
                </w:tcPr>
                <w:p w14:paraId="58DD4CEA" w14:textId="77777777" w:rsidR="00151FCC" w:rsidRPr="002637EA" w:rsidRDefault="00151FCC" w:rsidP="0082058C">
                  <w:pPr>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種　別</w:t>
                  </w:r>
                </w:p>
              </w:tc>
              <w:tc>
                <w:tcPr>
                  <w:tcW w:w="5199" w:type="dxa"/>
                  <w:gridSpan w:val="3"/>
                  <w:vAlign w:val="center"/>
                </w:tcPr>
                <w:p w14:paraId="3CDC9635" w14:textId="77777777" w:rsidR="00151FCC" w:rsidRPr="002637EA" w:rsidRDefault="00151FCC" w:rsidP="0082058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24392C"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rPr>
                    <w:t xml:space="preserve">　最低基準</w:t>
                  </w:r>
                </w:p>
              </w:tc>
              <w:tc>
                <w:tcPr>
                  <w:tcW w:w="1286" w:type="dxa"/>
                  <w:gridSpan w:val="2"/>
                  <w:vAlign w:val="center"/>
                </w:tcPr>
                <w:p w14:paraId="757B49FD" w14:textId="77777777" w:rsidR="00151FCC" w:rsidRPr="002637EA" w:rsidRDefault="002B17EC" w:rsidP="0030787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認</w:t>
                  </w:r>
                  <w:r w:rsidR="00151FCC" w:rsidRPr="002637EA">
                    <w:rPr>
                      <w:rFonts w:ascii="ＭＳ ゴシック" w:eastAsia="ＭＳ ゴシック" w:hAnsi="Times New Roman" w:hint="eastAsia"/>
                      <w:color w:val="000000" w:themeColor="text1"/>
                      <w:kern w:val="0"/>
                      <w:sz w:val="20"/>
                      <w:szCs w:val="20"/>
                    </w:rPr>
                    <w:t>可</w:t>
                  </w:r>
                  <w:r w:rsidRPr="002637EA">
                    <w:rPr>
                      <w:rFonts w:ascii="ＭＳ ゴシック" w:eastAsia="ＭＳ ゴシック" w:hAnsi="ＭＳ ゴシック" w:hint="eastAsia"/>
                      <w:color w:val="000000" w:themeColor="text1"/>
                      <w:sz w:val="20"/>
                      <w:szCs w:val="20"/>
                    </w:rPr>
                    <w:t>(現有)</w:t>
                  </w:r>
                </w:p>
              </w:tc>
            </w:tr>
            <w:tr w:rsidR="002637EA" w:rsidRPr="002637EA" w14:paraId="706A9F27" w14:textId="77777777" w:rsidTr="00D927C9">
              <w:trPr>
                <w:trHeight w:val="576"/>
              </w:trPr>
              <w:tc>
                <w:tcPr>
                  <w:tcW w:w="1223" w:type="dxa"/>
                  <w:vMerge w:val="restart"/>
                  <w:vAlign w:val="center"/>
                </w:tcPr>
                <w:p w14:paraId="44CC9F8E" w14:textId="77777777" w:rsidR="00151FCC" w:rsidRPr="002637EA" w:rsidRDefault="00151FCC" w:rsidP="0082058C">
                  <w:pPr>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園　舎</w:t>
                  </w:r>
                </w:p>
              </w:tc>
              <w:tc>
                <w:tcPr>
                  <w:tcW w:w="1055" w:type="dxa"/>
                  <w:tcBorders>
                    <w:bottom w:val="dashed" w:sz="4" w:space="0" w:color="auto"/>
                  </w:tcBorders>
                  <w:vAlign w:val="center"/>
                </w:tcPr>
                <w:p w14:paraId="7911EB3E" w14:textId="77777777" w:rsidR="00151FCC" w:rsidRPr="002637EA" w:rsidRDefault="00151FCC" w:rsidP="0082058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2歳未満</w:t>
                  </w:r>
                </w:p>
              </w:tc>
              <w:tc>
                <w:tcPr>
                  <w:tcW w:w="4143" w:type="dxa"/>
                  <w:gridSpan w:val="2"/>
                  <w:tcBorders>
                    <w:left w:val="single" w:sz="4" w:space="0" w:color="auto"/>
                    <w:bottom w:val="dashed" w:sz="4" w:space="0" w:color="auto"/>
                  </w:tcBorders>
                  <w:vAlign w:val="center"/>
                </w:tcPr>
                <w:p w14:paraId="3F7A8F80" w14:textId="77777777" w:rsidR="00151FCC" w:rsidRPr="002637EA" w:rsidRDefault="00151FCC" w:rsidP="0082058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乳児室</w:t>
                  </w:r>
                  <w:r w:rsidR="0024392C" w:rsidRPr="002637EA">
                    <w:rPr>
                      <w:rFonts w:ascii="ＭＳ ゴシック" w:eastAsia="ＭＳ ゴシック" w:hAnsi="Times New Roman" w:hint="eastAsia"/>
                      <w:color w:val="000000" w:themeColor="text1"/>
                      <w:kern w:val="0"/>
                      <w:sz w:val="20"/>
                      <w:szCs w:val="20"/>
                    </w:rPr>
                    <w:t xml:space="preserve">　　　</w:t>
                  </w:r>
                  <w:r w:rsidR="002B17EC" w:rsidRPr="002637EA">
                    <w:rPr>
                      <w:rFonts w:ascii="ＭＳ ゴシック" w:eastAsia="ＭＳ ゴシック" w:hAnsi="Times New Roman" w:hint="eastAsia"/>
                      <w:color w:val="000000" w:themeColor="text1"/>
                      <w:kern w:val="0"/>
                      <w:sz w:val="20"/>
                      <w:szCs w:val="20"/>
                    </w:rPr>
                    <w:t xml:space="preserve">  </w:t>
                  </w:r>
                  <w:r w:rsidR="0030787C" w:rsidRPr="002637EA">
                    <w:rPr>
                      <w:rFonts w:ascii="ＭＳ ゴシック" w:eastAsia="ＭＳ ゴシック" w:hAnsi="Times New Roman" w:hint="eastAsia"/>
                      <w:color w:val="000000" w:themeColor="text1"/>
                      <w:kern w:val="0"/>
                      <w:sz w:val="20"/>
                      <w:szCs w:val="20"/>
                    </w:rPr>
                    <w:t xml:space="preserve">　</w:t>
                  </w:r>
                  <w:r w:rsidR="0024392C" w:rsidRPr="002637EA">
                    <w:rPr>
                      <w:rFonts w:ascii="ＭＳ ゴシック" w:eastAsia="ＭＳ ゴシック" w:hAnsi="ＭＳ ゴシック" w:hint="eastAsia"/>
                      <w:color w:val="000000" w:themeColor="text1"/>
                      <w:sz w:val="20"/>
                      <w:szCs w:val="20"/>
                    </w:rPr>
                    <w:t>人×</w:t>
                  </w:r>
                  <w:r w:rsidR="0024392C" w:rsidRPr="002637EA">
                    <w:rPr>
                      <w:rFonts w:ascii="ＭＳ ゴシック" w:eastAsia="ＭＳ ゴシック" w:hAnsi="ＭＳ ゴシック"/>
                      <w:color w:val="000000" w:themeColor="text1"/>
                      <w:sz w:val="20"/>
                      <w:szCs w:val="20"/>
                    </w:rPr>
                    <w:t>1.65</w:t>
                  </w:r>
                  <w:r w:rsidR="0024392C" w:rsidRPr="002637EA">
                    <w:rPr>
                      <w:rFonts w:ascii="ＭＳ ゴシック" w:eastAsia="ＭＳ ゴシック" w:hAnsi="ＭＳ ゴシック" w:hint="eastAsia"/>
                      <w:color w:val="000000" w:themeColor="text1"/>
                      <w:sz w:val="20"/>
                      <w:szCs w:val="20"/>
                    </w:rPr>
                    <w:t>㎡＝</w:t>
                  </w:r>
                  <w:r w:rsidR="0024392C" w:rsidRPr="002637EA">
                    <w:rPr>
                      <w:rFonts w:ascii="ＭＳ ゴシック" w:eastAsia="ＭＳ ゴシック" w:hAnsi="ＭＳ ゴシック"/>
                      <w:color w:val="000000" w:themeColor="text1"/>
                      <w:sz w:val="20"/>
                      <w:szCs w:val="20"/>
                    </w:rPr>
                    <w:t xml:space="preserve">  </w:t>
                  </w:r>
                  <w:r w:rsidR="0024392C" w:rsidRPr="002637EA">
                    <w:rPr>
                      <w:rFonts w:ascii="ＭＳ ゴシック" w:eastAsia="ＭＳ ゴシック" w:hAnsi="ＭＳ ゴシック" w:hint="eastAsia"/>
                      <w:color w:val="000000" w:themeColor="text1"/>
                      <w:sz w:val="20"/>
                      <w:szCs w:val="20"/>
                    </w:rPr>
                    <w:t xml:space="preserve">　　　㎡</w:t>
                  </w:r>
                </w:p>
                <w:p w14:paraId="5BE00394" w14:textId="77777777" w:rsidR="00151FCC" w:rsidRPr="002637EA" w:rsidRDefault="00151FCC" w:rsidP="002B17E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ほふく室</w:t>
                  </w:r>
                  <w:r w:rsidR="0024392C" w:rsidRPr="002637EA">
                    <w:rPr>
                      <w:rFonts w:ascii="ＭＳ ゴシック" w:eastAsia="ＭＳ ゴシック" w:hAnsi="Times New Roman" w:hint="eastAsia"/>
                      <w:color w:val="000000" w:themeColor="text1"/>
                      <w:kern w:val="0"/>
                      <w:sz w:val="20"/>
                      <w:szCs w:val="20"/>
                    </w:rPr>
                    <w:t xml:space="preserve">　　</w:t>
                  </w:r>
                  <w:r w:rsidR="002B17EC" w:rsidRPr="002637EA">
                    <w:rPr>
                      <w:rFonts w:ascii="ＭＳ ゴシック" w:eastAsia="ＭＳ ゴシック" w:hAnsi="Times New Roman" w:hint="eastAsia"/>
                      <w:color w:val="000000" w:themeColor="text1"/>
                      <w:kern w:val="0"/>
                      <w:sz w:val="20"/>
                      <w:szCs w:val="20"/>
                    </w:rPr>
                    <w:t xml:space="preserve">  </w:t>
                  </w:r>
                  <w:r w:rsidR="0030787C" w:rsidRPr="002637EA">
                    <w:rPr>
                      <w:rFonts w:ascii="ＭＳ ゴシック" w:eastAsia="ＭＳ ゴシック" w:hAnsi="Times New Roman" w:hint="eastAsia"/>
                      <w:color w:val="000000" w:themeColor="text1"/>
                      <w:kern w:val="0"/>
                      <w:sz w:val="20"/>
                      <w:szCs w:val="20"/>
                    </w:rPr>
                    <w:t xml:space="preserve">　</w:t>
                  </w:r>
                  <w:r w:rsidR="0024392C" w:rsidRPr="002637EA">
                    <w:rPr>
                      <w:rFonts w:ascii="ＭＳ ゴシック" w:eastAsia="ＭＳ ゴシック" w:hAnsi="ＭＳ ゴシック" w:hint="eastAsia"/>
                      <w:color w:val="000000" w:themeColor="text1"/>
                      <w:sz w:val="20"/>
                      <w:szCs w:val="20"/>
                    </w:rPr>
                    <w:t>人×</w:t>
                  </w:r>
                  <w:r w:rsidR="0024392C" w:rsidRPr="002637EA">
                    <w:rPr>
                      <w:rFonts w:ascii="ＭＳ ゴシック" w:eastAsia="ＭＳ ゴシック" w:hAnsi="ＭＳ ゴシック"/>
                      <w:color w:val="000000" w:themeColor="text1"/>
                      <w:sz w:val="20"/>
                      <w:szCs w:val="20"/>
                    </w:rPr>
                    <w:t>3.3</w:t>
                  </w:r>
                  <w:r w:rsidR="0024392C" w:rsidRPr="002637EA">
                    <w:rPr>
                      <w:rFonts w:ascii="ＭＳ ゴシック" w:eastAsia="ＭＳ ゴシック" w:hAnsi="ＭＳ ゴシック" w:hint="eastAsia"/>
                      <w:color w:val="000000" w:themeColor="text1"/>
                      <w:sz w:val="20"/>
                      <w:szCs w:val="20"/>
                    </w:rPr>
                    <w:t xml:space="preserve">㎡＝　　</w:t>
                  </w:r>
                  <w:r w:rsidR="007350F8" w:rsidRPr="002637EA">
                    <w:rPr>
                      <w:rFonts w:ascii="ＭＳ ゴシック" w:eastAsia="ＭＳ ゴシック" w:hAnsi="ＭＳ ゴシック" w:hint="eastAsia"/>
                      <w:color w:val="000000" w:themeColor="text1"/>
                      <w:sz w:val="20"/>
                      <w:szCs w:val="20"/>
                    </w:rPr>
                    <w:t xml:space="preserve"> </w:t>
                  </w:r>
                  <w:r w:rsidR="0024392C" w:rsidRPr="002637EA">
                    <w:rPr>
                      <w:rFonts w:ascii="ＭＳ ゴシック" w:eastAsia="ＭＳ ゴシック" w:hAnsi="ＭＳ ゴシック" w:hint="eastAsia"/>
                      <w:color w:val="000000" w:themeColor="text1"/>
                      <w:sz w:val="20"/>
                      <w:szCs w:val="20"/>
                    </w:rPr>
                    <w:t xml:space="preserve">　　㎡</w:t>
                  </w:r>
                </w:p>
              </w:tc>
              <w:tc>
                <w:tcPr>
                  <w:tcW w:w="1286" w:type="dxa"/>
                  <w:gridSpan w:val="2"/>
                  <w:tcBorders>
                    <w:bottom w:val="dashed" w:sz="4" w:space="0" w:color="auto"/>
                  </w:tcBorders>
                  <w:vAlign w:val="center"/>
                </w:tcPr>
                <w:p w14:paraId="3BF63C0D" w14:textId="77777777" w:rsidR="00151FCC" w:rsidRPr="002637EA" w:rsidRDefault="002B17EC" w:rsidP="002B17EC">
                  <w:pPr>
                    <w:overflowPunct w:val="0"/>
                    <w:ind w:firstLineChars="300" w:firstLine="600"/>
                    <w:jc w:val="righ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w:t>
                  </w:r>
                </w:p>
              </w:tc>
            </w:tr>
            <w:tr w:rsidR="002637EA" w:rsidRPr="002637EA" w14:paraId="21678A83" w14:textId="77777777" w:rsidTr="00D927C9">
              <w:trPr>
                <w:trHeight w:val="576"/>
              </w:trPr>
              <w:tc>
                <w:tcPr>
                  <w:tcW w:w="1223" w:type="dxa"/>
                  <w:vMerge/>
                  <w:vAlign w:val="center"/>
                </w:tcPr>
                <w:p w14:paraId="4568929B" w14:textId="77777777" w:rsidR="00151FCC" w:rsidRPr="002637EA" w:rsidRDefault="00151FCC" w:rsidP="0082058C">
                  <w:pPr>
                    <w:overflowPunct w:val="0"/>
                    <w:jc w:val="center"/>
                    <w:textAlignment w:val="baseline"/>
                    <w:rPr>
                      <w:rFonts w:ascii="ＭＳ ゴシック" w:eastAsia="ＭＳ ゴシック" w:hAnsi="Times New Roman"/>
                      <w:color w:val="000000" w:themeColor="text1"/>
                      <w:kern w:val="0"/>
                      <w:sz w:val="20"/>
                      <w:szCs w:val="20"/>
                    </w:rPr>
                  </w:pPr>
                </w:p>
              </w:tc>
              <w:tc>
                <w:tcPr>
                  <w:tcW w:w="1055" w:type="dxa"/>
                  <w:tcBorders>
                    <w:top w:val="dashed" w:sz="4" w:space="0" w:color="auto"/>
                    <w:bottom w:val="dashSmallGap" w:sz="4" w:space="0" w:color="auto"/>
                  </w:tcBorders>
                  <w:vAlign w:val="center"/>
                </w:tcPr>
                <w:p w14:paraId="57CD0C77" w14:textId="77777777" w:rsidR="00151FCC" w:rsidRPr="002637EA" w:rsidRDefault="00214A28" w:rsidP="00214A28">
                  <w:pPr>
                    <w:overflowPunct w:val="0"/>
                    <w:jc w:val="center"/>
                    <w:textAlignment w:val="baseline"/>
                    <w:rPr>
                      <w:rFonts w:ascii="ＭＳ ゴシック" w:eastAsia="ＭＳ ゴシック" w:hAnsi="Times New Roman"/>
                      <w:b/>
                      <w:color w:val="000000" w:themeColor="text1"/>
                      <w:kern w:val="0"/>
                      <w:sz w:val="20"/>
                      <w:szCs w:val="20"/>
                    </w:rPr>
                  </w:pPr>
                  <w:r w:rsidRPr="002637EA">
                    <w:rPr>
                      <w:rStyle w:val="af0"/>
                      <w:rFonts w:hint="default"/>
                      <w:b w:val="0"/>
                      <w:color w:val="000000" w:themeColor="text1"/>
                      <w:u w:val="none"/>
                    </w:rPr>
                    <w:t>2歳</w:t>
                  </w:r>
                </w:p>
              </w:tc>
              <w:tc>
                <w:tcPr>
                  <w:tcW w:w="4143" w:type="dxa"/>
                  <w:gridSpan w:val="2"/>
                  <w:tcBorders>
                    <w:top w:val="dashed" w:sz="4" w:space="0" w:color="auto"/>
                    <w:left w:val="single" w:sz="4" w:space="0" w:color="auto"/>
                    <w:bottom w:val="dashSmallGap" w:sz="4" w:space="0" w:color="auto"/>
                  </w:tcBorders>
                  <w:vAlign w:val="center"/>
                </w:tcPr>
                <w:p w14:paraId="706407FF" w14:textId="77777777" w:rsidR="00151FCC" w:rsidRPr="002637EA" w:rsidRDefault="00151FCC" w:rsidP="0082058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保育室又は</w:t>
                  </w:r>
                  <w:r w:rsidR="0024392C" w:rsidRPr="002637EA">
                    <w:rPr>
                      <w:rFonts w:ascii="ＭＳ ゴシック" w:eastAsia="ＭＳ ゴシック" w:hAnsi="Times New Roman" w:hint="eastAsia"/>
                      <w:color w:val="000000" w:themeColor="text1"/>
                      <w:kern w:val="0"/>
                      <w:sz w:val="20"/>
                      <w:szCs w:val="20"/>
                    </w:rPr>
                    <w:t xml:space="preserve">　</w:t>
                  </w:r>
                  <w:r w:rsidR="002B17EC" w:rsidRPr="002637EA">
                    <w:rPr>
                      <w:rFonts w:ascii="ＭＳ ゴシック" w:eastAsia="ＭＳ ゴシック" w:hAnsi="Times New Roman" w:hint="eastAsia"/>
                      <w:color w:val="000000" w:themeColor="text1"/>
                      <w:kern w:val="0"/>
                      <w:sz w:val="20"/>
                      <w:szCs w:val="20"/>
                    </w:rPr>
                    <w:t xml:space="preserve">  </w:t>
                  </w:r>
                  <w:r w:rsidR="0030787C" w:rsidRPr="002637EA">
                    <w:rPr>
                      <w:rFonts w:ascii="ＭＳ ゴシック" w:eastAsia="ＭＳ ゴシック" w:hAnsi="Times New Roman" w:hint="eastAsia"/>
                      <w:color w:val="000000" w:themeColor="text1"/>
                      <w:kern w:val="0"/>
                      <w:sz w:val="20"/>
                      <w:szCs w:val="20"/>
                    </w:rPr>
                    <w:t xml:space="preserve">　</w:t>
                  </w:r>
                  <w:r w:rsidR="0024392C" w:rsidRPr="002637EA">
                    <w:rPr>
                      <w:rFonts w:ascii="ＭＳ ゴシック" w:eastAsia="ＭＳ ゴシック" w:hAnsi="ＭＳ ゴシック" w:hint="eastAsia"/>
                      <w:color w:val="000000" w:themeColor="text1"/>
                      <w:sz w:val="20"/>
                      <w:szCs w:val="20"/>
                    </w:rPr>
                    <w:t>人×</w:t>
                  </w:r>
                  <w:r w:rsidR="0024392C" w:rsidRPr="002637EA">
                    <w:rPr>
                      <w:rFonts w:ascii="ＭＳ ゴシック" w:eastAsia="ＭＳ ゴシック" w:hAnsi="ＭＳ ゴシック"/>
                      <w:color w:val="000000" w:themeColor="text1"/>
                      <w:sz w:val="20"/>
                      <w:szCs w:val="20"/>
                    </w:rPr>
                    <w:t>1.</w:t>
                  </w:r>
                  <w:r w:rsidR="0024392C" w:rsidRPr="002637EA">
                    <w:rPr>
                      <w:rFonts w:ascii="ＭＳ ゴシック" w:eastAsia="ＭＳ ゴシック" w:hAnsi="ＭＳ ゴシック" w:hint="eastAsia"/>
                      <w:color w:val="000000" w:themeColor="text1"/>
                      <w:sz w:val="20"/>
                      <w:szCs w:val="20"/>
                    </w:rPr>
                    <w:t>98㎡＝　　　　㎡</w:t>
                  </w:r>
                </w:p>
                <w:p w14:paraId="4893A883" w14:textId="77777777" w:rsidR="00151FCC" w:rsidRPr="002637EA" w:rsidRDefault="00151FCC" w:rsidP="0082058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遊戯室</w:t>
                  </w:r>
                </w:p>
              </w:tc>
              <w:tc>
                <w:tcPr>
                  <w:tcW w:w="1286" w:type="dxa"/>
                  <w:gridSpan w:val="2"/>
                  <w:tcBorders>
                    <w:top w:val="dashed" w:sz="4" w:space="0" w:color="auto"/>
                    <w:bottom w:val="dashSmallGap" w:sz="4" w:space="0" w:color="auto"/>
                  </w:tcBorders>
                  <w:vAlign w:val="center"/>
                </w:tcPr>
                <w:p w14:paraId="63B49290" w14:textId="77777777" w:rsidR="00151FCC" w:rsidRPr="002637EA" w:rsidRDefault="002B17EC" w:rsidP="002B17EC">
                  <w:pPr>
                    <w:overflowPunct w:val="0"/>
                    <w:ind w:firstLineChars="300" w:firstLine="600"/>
                    <w:jc w:val="righ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w:t>
                  </w:r>
                </w:p>
              </w:tc>
            </w:tr>
            <w:tr w:rsidR="002637EA" w:rsidRPr="002637EA" w14:paraId="2E018FC4" w14:textId="77777777" w:rsidTr="00D927C9">
              <w:trPr>
                <w:trHeight w:val="576"/>
              </w:trPr>
              <w:tc>
                <w:tcPr>
                  <w:tcW w:w="1223" w:type="dxa"/>
                  <w:vMerge/>
                  <w:vAlign w:val="center"/>
                </w:tcPr>
                <w:p w14:paraId="1C398228" w14:textId="77777777" w:rsidR="00214A28" w:rsidRPr="002637EA" w:rsidRDefault="00214A28" w:rsidP="0082058C">
                  <w:pPr>
                    <w:overflowPunct w:val="0"/>
                    <w:jc w:val="center"/>
                    <w:textAlignment w:val="baseline"/>
                    <w:rPr>
                      <w:rFonts w:ascii="ＭＳ ゴシック" w:eastAsia="ＭＳ ゴシック" w:hAnsi="Times New Roman"/>
                      <w:color w:val="000000" w:themeColor="text1"/>
                      <w:kern w:val="0"/>
                      <w:sz w:val="20"/>
                      <w:szCs w:val="20"/>
                    </w:rPr>
                  </w:pPr>
                </w:p>
              </w:tc>
              <w:tc>
                <w:tcPr>
                  <w:tcW w:w="1055" w:type="dxa"/>
                  <w:tcBorders>
                    <w:top w:val="dashSmallGap" w:sz="4" w:space="0" w:color="auto"/>
                  </w:tcBorders>
                  <w:vAlign w:val="center"/>
                </w:tcPr>
                <w:p w14:paraId="654305B5" w14:textId="77777777" w:rsidR="00214A28" w:rsidRPr="002637EA" w:rsidRDefault="00214A28" w:rsidP="0082058C">
                  <w:pPr>
                    <w:overflowPunct w:val="0"/>
                    <w:textAlignment w:val="baseline"/>
                    <w:rPr>
                      <w:rFonts w:ascii="ＭＳ ゴシック" w:eastAsia="ＭＳ ゴシック" w:hAnsi="Times New Roman"/>
                      <w:b/>
                      <w:color w:val="000000" w:themeColor="text1"/>
                      <w:kern w:val="0"/>
                      <w:sz w:val="20"/>
                      <w:szCs w:val="20"/>
                    </w:rPr>
                  </w:pPr>
                  <w:r w:rsidRPr="002637EA">
                    <w:rPr>
                      <w:rStyle w:val="af0"/>
                      <w:rFonts w:hint="default"/>
                      <w:b w:val="0"/>
                      <w:color w:val="000000" w:themeColor="text1"/>
                      <w:u w:val="none"/>
                    </w:rPr>
                    <w:t>3歳以上</w:t>
                  </w:r>
                </w:p>
              </w:tc>
              <w:tc>
                <w:tcPr>
                  <w:tcW w:w="4143" w:type="dxa"/>
                  <w:gridSpan w:val="2"/>
                  <w:tcBorders>
                    <w:top w:val="dashSmallGap" w:sz="4" w:space="0" w:color="auto"/>
                    <w:left w:val="single" w:sz="4" w:space="0" w:color="auto"/>
                  </w:tcBorders>
                </w:tcPr>
                <w:p w14:paraId="573ECE0A" w14:textId="77777777" w:rsidR="00214A28" w:rsidRPr="002637EA" w:rsidRDefault="00214A28" w:rsidP="00214A28">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1学級</w:t>
                  </w:r>
                  <w:r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lang w:eastAsia="zh-CN"/>
                    </w:rPr>
                    <w:t>180</w:t>
                  </w:r>
                  <w:r w:rsidRPr="002637EA">
                    <w:rPr>
                      <w:rFonts w:ascii="ＭＳ ゴシック" w:eastAsia="ＭＳ ゴシック" w:hAnsi="ＭＳ ゴシック" w:hint="eastAsia"/>
                      <w:color w:val="000000" w:themeColor="text1"/>
                      <w:sz w:val="20"/>
                      <w:szCs w:val="20"/>
                      <w:lang w:eastAsia="zh-CN"/>
                    </w:rPr>
                    <w:t>㎡</w:t>
                  </w:r>
                </w:p>
                <w:p w14:paraId="1F7334F2" w14:textId="77777777" w:rsidR="00214A28" w:rsidRPr="002637EA" w:rsidRDefault="00214A28" w:rsidP="00214A28">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2学級以上</w:t>
                  </w:r>
                  <w:r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18"/>
                      <w:szCs w:val="18"/>
                      <w:lang w:eastAsia="zh-CN"/>
                    </w:rPr>
                    <w:t>320㎡＋100㎡×</w:t>
                  </w:r>
                  <w:r w:rsidRPr="002637EA">
                    <w:rPr>
                      <w:rFonts w:ascii="ＭＳ ゴシック" w:eastAsia="ＭＳ ゴシック" w:hAnsi="Times New Roman" w:hint="eastAsia"/>
                      <w:color w:val="000000" w:themeColor="text1"/>
                      <w:kern w:val="0"/>
                      <w:sz w:val="18"/>
                      <w:szCs w:val="18"/>
                    </w:rPr>
                    <w:t>(</w:t>
                  </w:r>
                  <w:r w:rsidRPr="002637EA">
                    <w:rPr>
                      <w:rFonts w:ascii="ＭＳ ゴシック" w:eastAsia="ＭＳ ゴシック" w:hAnsi="Times New Roman" w:hint="eastAsia"/>
                      <w:color w:val="000000" w:themeColor="text1"/>
                      <w:kern w:val="0"/>
                      <w:sz w:val="18"/>
                      <w:szCs w:val="18"/>
                      <w:lang w:eastAsia="zh-CN"/>
                    </w:rPr>
                    <w:t>学級数－2</w:t>
                  </w:r>
                  <w:r w:rsidRPr="002637EA">
                    <w:rPr>
                      <w:rFonts w:ascii="ＭＳ ゴシック" w:eastAsia="ＭＳ ゴシック" w:hAnsi="Times New Roman" w:hint="eastAsia"/>
                      <w:color w:val="000000" w:themeColor="text1"/>
                      <w:kern w:val="0"/>
                      <w:sz w:val="18"/>
                      <w:szCs w:val="18"/>
                    </w:rPr>
                    <w:t xml:space="preserve">)    </w:t>
                  </w:r>
                  <w:r w:rsidRPr="002637EA">
                    <w:rPr>
                      <w:rFonts w:ascii="ＭＳ ゴシック" w:eastAsia="ＭＳ ゴシック" w:hAnsi="ＭＳ ゴシック" w:hint="eastAsia"/>
                      <w:color w:val="000000" w:themeColor="text1"/>
                      <w:sz w:val="18"/>
                      <w:szCs w:val="18"/>
                      <w:lang w:eastAsia="zh-CN"/>
                    </w:rPr>
                    <w:t>㎡</w:t>
                  </w:r>
                </w:p>
              </w:tc>
              <w:tc>
                <w:tcPr>
                  <w:tcW w:w="1286" w:type="dxa"/>
                  <w:gridSpan w:val="2"/>
                  <w:tcBorders>
                    <w:top w:val="dashSmallGap" w:sz="4" w:space="0" w:color="auto"/>
                    <w:left w:val="single" w:sz="4" w:space="0" w:color="auto"/>
                  </w:tcBorders>
                  <w:vAlign w:val="center"/>
                </w:tcPr>
                <w:p w14:paraId="21C2DD31" w14:textId="77777777" w:rsidR="00214A28" w:rsidRPr="002637EA" w:rsidRDefault="00214A28">
                  <w:pPr>
                    <w:widowControl/>
                    <w:jc w:val="left"/>
                    <w:rPr>
                      <w:rFonts w:ascii="ＭＳ ゴシック" w:eastAsia="ＭＳ ゴシック" w:hAnsi="Times New Roman"/>
                      <w:color w:val="000000" w:themeColor="text1"/>
                      <w:kern w:val="0"/>
                      <w:sz w:val="20"/>
                      <w:szCs w:val="20"/>
                      <w:lang w:eastAsia="zh-CN"/>
                    </w:rPr>
                  </w:pPr>
                </w:p>
                <w:p w14:paraId="4BAC59E5" w14:textId="77777777" w:rsidR="00214A28" w:rsidRPr="002637EA" w:rsidRDefault="00214A28" w:rsidP="00B21F16">
                  <w:pPr>
                    <w:overflowPunct w:val="0"/>
                    <w:ind w:firstLineChars="400" w:firstLine="800"/>
                    <w:textAlignment w:val="baseline"/>
                    <w:rPr>
                      <w:rFonts w:ascii="ＭＳ ゴシック" w:eastAsia="ＭＳ ゴシック" w:hAnsi="Times New Roman"/>
                      <w:b/>
                      <w:color w:val="000000" w:themeColor="text1"/>
                      <w:kern w:val="0"/>
                      <w:sz w:val="20"/>
                      <w:szCs w:val="20"/>
                      <w:lang w:eastAsia="zh-CN"/>
                    </w:rPr>
                  </w:pPr>
                  <w:r w:rsidRPr="002637EA">
                    <w:rPr>
                      <w:rStyle w:val="af0"/>
                      <w:rFonts w:hint="default"/>
                      <w:b w:val="0"/>
                      <w:color w:val="000000" w:themeColor="text1"/>
                      <w:u w:val="none"/>
                      <w:lang w:eastAsia="zh-CN"/>
                    </w:rPr>
                    <w:t>㎡</w:t>
                  </w:r>
                </w:p>
              </w:tc>
            </w:tr>
            <w:tr w:rsidR="002637EA" w:rsidRPr="002637EA" w14:paraId="7F01B8B7" w14:textId="77777777" w:rsidTr="00D927C9">
              <w:trPr>
                <w:trHeight w:val="313"/>
              </w:trPr>
              <w:tc>
                <w:tcPr>
                  <w:tcW w:w="1223" w:type="dxa"/>
                  <w:vAlign w:val="center"/>
                </w:tcPr>
                <w:p w14:paraId="0CF5296C" w14:textId="77777777" w:rsidR="00151FCC" w:rsidRPr="002637EA" w:rsidRDefault="00151FCC" w:rsidP="002A7DF9">
                  <w:pPr>
                    <w:overflowPunct w:val="0"/>
                    <w:spacing w:line="10" w:lineRule="atLeast"/>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spacing w:val="33"/>
                      <w:kern w:val="0"/>
                      <w:sz w:val="20"/>
                      <w:szCs w:val="20"/>
                      <w:fitText w:val="1000" w:id="732683520"/>
                    </w:rPr>
                    <w:t>建築面</w:t>
                  </w:r>
                  <w:r w:rsidRPr="002637EA">
                    <w:rPr>
                      <w:rFonts w:ascii="ＭＳ ゴシック" w:eastAsia="ＭＳ ゴシック" w:hAnsi="Times New Roman" w:hint="eastAsia"/>
                      <w:color w:val="000000" w:themeColor="text1"/>
                      <w:spacing w:val="1"/>
                      <w:kern w:val="0"/>
                      <w:sz w:val="20"/>
                      <w:szCs w:val="20"/>
                      <w:fitText w:val="1000" w:id="732683520"/>
                    </w:rPr>
                    <w:t>積</w:t>
                  </w:r>
                </w:p>
              </w:tc>
              <w:tc>
                <w:tcPr>
                  <w:tcW w:w="5627" w:type="dxa"/>
                  <w:gridSpan w:val="4"/>
                  <w:tcBorders>
                    <w:tl2br w:val="single" w:sz="4" w:space="0" w:color="auto"/>
                  </w:tcBorders>
                  <w:vAlign w:val="center"/>
                </w:tcPr>
                <w:p w14:paraId="3442D832" w14:textId="77777777" w:rsidR="00151FCC" w:rsidRPr="002637EA" w:rsidRDefault="00151FCC" w:rsidP="002A7DF9">
                  <w:pPr>
                    <w:overflowPunct w:val="0"/>
                    <w:spacing w:line="10" w:lineRule="atLeast"/>
                    <w:textAlignment w:val="baseline"/>
                    <w:rPr>
                      <w:rFonts w:ascii="ＭＳ ゴシック" w:eastAsia="ＭＳ ゴシック" w:hAnsi="Times New Roman"/>
                      <w:color w:val="000000" w:themeColor="text1"/>
                      <w:kern w:val="0"/>
                      <w:sz w:val="20"/>
                      <w:szCs w:val="20"/>
                    </w:rPr>
                  </w:pPr>
                </w:p>
              </w:tc>
              <w:tc>
                <w:tcPr>
                  <w:tcW w:w="858" w:type="dxa"/>
                  <w:vAlign w:val="center"/>
                </w:tcPr>
                <w:p w14:paraId="036CC657" w14:textId="77777777" w:rsidR="00151FCC" w:rsidRPr="002637EA" w:rsidRDefault="002B17EC" w:rsidP="002A7DF9">
                  <w:pPr>
                    <w:overflowPunct w:val="0"/>
                    <w:spacing w:line="10" w:lineRule="atLeast"/>
                    <w:jc w:val="righ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ＭＳ ゴシック" w:hint="eastAsia"/>
                      <w:color w:val="000000" w:themeColor="text1"/>
                      <w:sz w:val="20"/>
                      <w:szCs w:val="20"/>
                    </w:rPr>
                    <w:t>㎡</w:t>
                  </w:r>
                </w:p>
              </w:tc>
            </w:tr>
            <w:tr w:rsidR="002637EA" w:rsidRPr="002637EA" w14:paraId="17FF98A4" w14:textId="77777777" w:rsidTr="00D927C9">
              <w:trPr>
                <w:trHeight w:val="230"/>
              </w:trPr>
              <w:tc>
                <w:tcPr>
                  <w:tcW w:w="1223" w:type="dxa"/>
                  <w:vMerge w:val="restart"/>
                  <w:vAlign w:val="center"/>
                </w:tcPr>
                <w:p w14:paraId="00183EC5" w14:textId="77777777" w:rsidR="00A154F0" w:rsidRPr="002637EA" w:rsidRDefault="00A154F0" w:rsidP="0058716D">
                  <w:pPr>
                    <w:overflowPunct w:val="0"/>
                    <w:ind w:firstLineChars="100" w:firstLine="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園　庭</w:t>
                  </w:r>
                </w:p>
              </w:tc>
              <w:tc>
                <w:tcPr>
                  <w:tcW w:w="5627" w:type="dxa"/>
                  <w:gridSpan w:val="4"/>
                  <w:tcBorders>
                    <w:bottom w:val="dotDash" w:sz="4" w:space="0" w:color="auto"/>
                  </w:tcBorders>
                  <w:vAlign w:val="center"/>
                </w:tcPr>
                <w:p w14:paraId="3D2CA977" w14:textId="77777777" w:rsidR="00A154F0" w:rsidRPr="002637EA" w:rsidRDefault="0030787C" w:rsidP="0030787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満</w:t>
                  </w:r>
                  <w:r w:rsidR="00A154F0" w:rsidRPr="002637EA">
                    <w:rPr>
                      <w:rFonts w:ascii="ＭＳ ゴシック" w:eastAsia="ＭＳ ゴシック" w:hAnsi="Times New Roman" w:hint="eastAsia"/>
                      <w:color w:val="000000" w:themeColor="text1"/>
                      <w:kern w:val="0"/>
                      <w:sz w:val="20"/>
                      <w:szCs w:val="20"/>
                    </w:rPr>
                    <w:t>2歳児</w:t>
                  </w:r>
                  <w:r w:rsidRPr="002637EA">
                    <w:rPr>
                      <w:rFonts w:ascii="ＭＳ ゴシック" w:eastAsia="ＭＳ ゴシック" w:hAnsi="Times New Roman" w:hint="eastAsia"/>
                      <w:color w:val="000000" w:themeColor="text1"/>
                      <w:kern w:val="0"/>
                      <w:sz w:val="20"/>
                      <w:szCs w:val="20"/>
                    </w:rPr>
                    <w:t>以上満3歳児未満</w:t>
                  </w:r>
                  <w:r w:rsidR="00A154F0" w:rsidRPr="002637EA">
                    <w:rPr>
                      <w:rFonts w:ascii="ＭＳ ゴシック" w:eastAsia="ＭＳ ゴシック" w:hAnsi="Times New Roman" w:hint="eastAsia"/>
                      <w:color w:val="000000" w:themeColor="text1"/>
                      <w:kern w:val="0"/>
                      <w:sz w:val="20"/>
                      <w:szCs w:val="20"/>
                    </w:rPr>
                    <w:t xml:space="preserve">　　　</w:t>
                  </w:r>
                  <w:r w:rsidR="00A154F0" w:rsidRPr="002637EA">
                    <w:rPr>
                      <w:rFonts w:ascii="ＭＳ ゴシック" w:eastAsia="ＭＳ ゴシック" w:hAnsi="ＭＳ ゴシック" w:hint="eastAsia"/>
                      <w:color w:val="000000" w:themeColor="text1"/>
                      <w:sz w:val="20"/>
                      <w:szCs w:val="20"/>
                    </w:rPr>
                    <w:t>人×</w:t>
                  </w:r>
                  <w:r w:rsidR="00A154F0" w:rsidRPr="002637EA">
                    <w:rPr>
                      <w:rFonts w:ascii="ＭＳ ゴシック" w:eastAsia="ＭＳ ゴシック" w:hAnsi="ＭＳ ゴシック"/>
                      <w:color w:val="000000" w:themeColor="text1"/>
                      <w:sz w:val="20"/>
                      <w:szCs w:val="20"/>
                    </w:rPr>
                    <w:t>3.3</w:t>
                  </w:r>
                  <w:r w:rsidR="00A154F0" w:rsidRPr="002637EA">
                    <w:rPr>
                      <w:rFonts w:ascii="ＭＳ ゴシック" w:eastAsia="ＭＳ ゴシック" w:hAnsi="ＭＳ ゴシック" w:hint="eastAsia"/>
                      <w:color w:val="000000" w:themeColor="text1"/>
                      <w:sz w:val="20"/>
                      <w:szCs w:val="20"/>
                    </w:rPr>
                    <w:t>㎡＝　　　　㎡</w:t>
                  </w:r>
                </w:p>
              </w:tc>
              <w:tc>
                <w:tcPr>
                  <w:tcW w:w="858" w:type="dxa"/>
                  <w:vMerge w:val="restart"/>
                  <w:vAlign w:val="center"/>
                </w:tcPr>
                <w:p w14:paraId="756DFFEA" w14:textId="77777777" w:rsidR="00A154F0" w:rsidRPr="002637EA" w:rsidRDefault="00A154F0" w:rsidP="002B17EC">
                  <w:pPr>
                    <w:overflowPunct w:val="0"/>
                    <w:jc w:val="righ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w:t>
                  </w:r>
                </w:p>
              </w:tc>
            </w:tr>
            <w:tr w:rsidR="002637EA" w:rsidRPr="002637EA" w14:paraId="371DF57A" w14:textId="77777777" w:rsidTr="00D927C9">
              <w:trPr>
                <w:trHeight w:val="500"/>
              </w:trPr>
              <w:tc>
                <w:tcPr>
                  <w:tcW w:w="1223" w:type="dxa"/>
                  <w:vMerge/>
                  <w:vAlign w:val="center"/>
                </w:tcPr>
                <w:p w14:paraId="438F7CF5" w14:textId="77777777" w:rsidR="00A154F0" w:rsidRPr="002637EA" w:rsidRDefault="00A154F0" w:rsidP="0058716D">
                  <w:pPr>
                    <w:overflowPunct w:val="0"/>
                    <w:ind w:firstLineChars="100" w:firstLine="200"/>
                    <w:textAlignment w:val="baseline"/>
                    <w:rPr>
                      <w:rFonts w:ascii="ＭＳ ゴシック" w:eastAsia="ＭＳ ゴシック" w:hAnsi="Times New Roman"/>
                      <w:color w:val="000000" w:themeColor="text1"/>
                      <w:kern w:val="0"/>
                      <w:sz w:val="20"/>
                      <w:szCs w:val="20"/>
                    </w:rPr>
                  </w:pPr>
                </w:p>
              </w:tc>
              <w:tc>
                <w:tcPr>
                  <w:tcW w:w="1627" w:type="dxa"/>
                  <w:gridSpan w:val="2"/>
                  <w:tcBorders>
                    <w:top w:val="dotDash" w:sz="4" w:space="0" w:color="auto"/>
                    <w:bottom w:val="dotted" w:sz="4" w:space="0" w:color="auto"/>
                    <w:right w:val="dotted" w:sz="4" w:space="0" w:color="auto"/>
                  </w:tcBorders>
                  <w:vAlign w:val="center"/>
                </w:tcPr>
                <w:p w14:paraId="72B99160" w14:textId="77777777" w:rsidR="00A154F0" w:rsidRPr="002637EA" w:rsidRDefault="00DB08E9" w:rsidP="0030787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A</w:t>
                  </w:r>
                  <w:r w:rsidR="0030787C" w:rsidRPr="002637EA">
                    <w:rPr>
                      <w:rFonts w:ascii="ＭＳ ゴシック" w:eastAsia="ＭＳ ゴシック" w:hAnsi="Times New Roman" w:hint="eastAsia"/>
                      <w:color w:val="000000" w:themeColor="text1"/>
                      <w:kern w:val="0"/>
                      <w:sz w:val="20"/>
                      <w:szCs w:val="20"/>
                    </w:rPr>
                    <w:t xml:space="preserve">　</w:t>
                  </w:r>
                  <w:r w:rsidR="00A154F0" w:rsidRPr="002637EA">
                    <w:rPr>
                      <w:rFonts w:ascii="ＭＳ ゴシック" w:eastAsia="ＭＳ ゴシック" w:hAnsi="Times New Roman" w:hint="eastAsia"/>
                      <w:color w:val="000000" w:themeColor="text1"/>
                      <w:kern w:val="0"/>
                      <w:sz w:val="20"/>
                      <w:szCs w:val="20"/>
                    </w:rPr>
                    <w:t>3～5歳児</w:t>
                  </w:r>
                </w:p>
              </w:tc>
              <w:tc>
                <w:tcPr>
                  <w:tcW w:w="3999" w:type="dxa"/>
                  <w:gridSpan w:val="2"/>
                  <w:tcBorders>
                    <w:top w:val="dotDash" w:sz="4" w:space="0" w:color="auto"/>
                    <w:left w:val="dotted" w:sz="4" w:space="0" w:color="auto"/>
                    <w:bottom w:val="dotted" w:sz="4" w:space="0" w:color="auto"/>
                  </w:tcBorders>
                  <w:vAlign w:val="center"/>
                </w:tcPr>
                <w:p w14:paraId="540B0FED" w14:textId="77777777" w:rsidR="00A154F0" w:rsidRPr="002637EA" w:rsidRDefault="00A154F0" w:rsidP="00A154F0">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2学級以下　330㎡＋30㎡×(学級数-1）</w:t>
                  </w:r>
                </w:p>
                <w:p w14:paraId="476EE145" w14:textId="77777777" w:rsidR="00A154F0" w:rsidRPr="002637EA" w:rsidRDefault="00A154F0" w:rsidP="00324ACB">
                  <w:pPr>
                    <w:jc w:val="left"/>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3学級以上　400㎡＋80㎡×(学級数-3）</w:t>
                  </w:r>
                </w:p>
              </w:tc>
              <w:tc>
                <w:tcPr>
                  <w:tcW w:w="858" w:type="dxa"/>
                  <w:vMerge/>
                  <w:vAlign w:val="center"/>
                </w:tcPr>
                <w:p w14:paraId="03C4FCAC" w14:textId="77777777" w:rsidR="00A154F0" w:rsidRPr="002637EA" w:rsidRDefault="00A154F0" w:rsidP="002B17EC">
                  <w:pPr>
                    <w:overflowPunct w:val="0"/>
                    <w:jc w:val="right"/>
                    <w:textAlignment w:val="baseline"/>
                    <w:rPr>
                      <w:rFonts w:ascii="ＭＳ ゴシック" w:eastAsia="ＭＳ ゴシック" w:hAnsi="ＭＳ ゴシック"/>
                      <w:color w:val="000000" w:themeColor="text1"/>
                      <w:sz w:val="20"/>
                      <w:szCs w:val="20"/>
                      <w:lang w:eastAsia="zh-CN"/>
                    </w:rPr>
                  </w:pPr>
                </w:p>
              </w:tc>
            </w:tr>
            <w:tr w:rsidR="002637EA" w:rsidRPr="002637EA" w14:paraId="3BDAA268" w14:textId="77777777" w:rsidTr="00D927C9">
              <w:trPr>
                <w:trHeight w:val="280"/>
              </w:trPr>
              <w:tc>
                <w:tcPr>
                  <w:tcW w:w="1223" w:type="dxa"/>
                  <w:vMerge/>
                  <w:vAlign w:val="center"/>
                </w:tcPr>
                <w:p w14:paraId="135F1C7E" w14:textId="77777777" w:rsidR="00A154F0" w:rsidRPr="002637EA" w:rsidRDefault="00A154F0" w:rsidP="0058716D">
                  <w:pPr>
                    <w:overflowPunct w:val="0"/>
                    <w:ind w:firstLineChars="100" w:firstLine="200"/>
                    <w:textAlignment w:val="baseline"/>
                    <w:rPr>
                      <w:rFonts w:ascii="ＭＳ ゴシック" w:eastAsia="ＭＳ ゴシック" w:hAnsi="Times New Roman"/>
                      <w:color w:val="000000" w:themeColor="text1"/>
                      <w:kern w:val="0"/>
                      <w:sz w:val="20"/>
                      <w:szCs w:val="20"/>
                      <w:lang w:eastAsia="zh-CN"/>
                    </w:rPr>
                  </w:pPr>
                </w:p>
              </w:tc>
              <w:tc>
                <w:tcPr>
                  <w:tcW w:w="1627" w:type="dxa"/>
                  <w:gridSpan w:val="2"/>
                  <w:tcBorders>
                    <w:top w:val="dotted" w:sz="4" w:space="0" w:color="auto"/>
                    <w:bottom w:val="dotDash" w:sz="4" w:space="0" w:color="auto"/>
                    <w:right w:val="dotted" w:sz="4" w:space="0" w:color="auto"/>
                  </w:tcBorders>
                  <w:vAlign w:val="center"/>
                </w:tcPr>
                <w:p w14:paraId="42D4D914" w14:textId="77777777" w:rsidR="00A154F0" w:rsidRPr="002637EA" w:rsidRDefault="00DB08E9" w:rsidP="0030787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B</w:t>
                  </w:r>
                  <w:r w:rsidR="0030787C" w:rsidRPr="002637EA">
                    <w:rPr>
                      <w:rFonts w:ascii="ＭＳ ゴシック" w:eastAsia="ＭＳ ゴシック" w:hAnsi="Times New Roman" w:hint="eastAsia"/>
                      <w:color w:val="000000" w:themeColor="text1"/>
                      <w:kern w:val="0"/>
                      <w:sz w:val="20"/>
                      <w:szCs w:val="20"/>
                    </w:rPr>
                    <w:t xml:space="preserve"> 満3</w:t>
                  </w:r>
                  <w:r w:rsidR="00A154F0" w:rsidRPr="002637EA">
                    <w:rPr>
                      <w:rFonts w:ascii="ＭＳ ゴシック" w:eastAsia="ＭＳ ゴシック" w:hAnsi="Times New Roman" w:hint="eastAsia"/>
                      <w:color w:val="000000" w:themeColor="text1"/>
                      <w:kern w:val="0"/>
                      <w:sz w:val="20"/>
                      <w:szCs w:val="20"/>
                    </w:rPr>
                    <w:t>歳児</w:t>
                  </w:r>
                  <w:r w:rsidR="0030787C" w:rsidRPr="002637EA">
                    <w:rPr>
                      <w:rFonts w:ascii="ＭＳ ゴシック" w:eastAsia="ＭＳ ゴシック" w:hAnsi="Times New Roman" w:hint="eastAsia"/>
                      <w:color w:val="000000" w:themeColor="text1"/>
                      <w:kern w:val="0"/>
                      <w:sz w:val="20"/>
                      <w:szCs w:val="20"/>
                    </w:rPr>
                    <w:t>以上</w:t>
                  </w:r>
                </w:p>
              </w:tc>
              <w:tc>
                <w:tcPr>
                  <w:tcW w:w="3999" w:type="dxa"/>
                  <w:gridSpan w:val="2"/>
                  <w:tcBorders>
                    <w:top w:val="dotted" w:sz="4" w:space="0" w:color="auto"/>
                    <w:left w:val="dotted" w:sz="4" w:space="0" w:color="auto"/>
                    <w:bottom w:val="dotDash" w:sz="4" w:space="0" w:color="auto"/>
                  </w:tcBorders>
                  <w:vAlign w:val="center"/>
                </w:tcPr>
                <w:p w14:paraId="7A989CCB" w14:textId="77777777" w:rsidR="00A154F0" w:rsidRPr="002637EA" w:rsidRDefault="00A154F0" w:rsidP="00324ACB">
                  <w:pPr>
                    <w:overflowPunct w:val="0"/>
                    <w:ind w:firstLineChars="400" w:firstLine="8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人×</w:t>
                  </w:r>
                  <w:r w:rsidRPr="002637EA">
                    <w:rPr>
                      <w:rFonts w:ascii="ＭＳ ゴシック" w:eastAsia="ＭＳ ゴシック" w:hAnsi="ＭＳ ゴシック"/>
                      <w:color w:val="000000" w:themeColor="text1"/>
                      <w:sz w:val="20"/>
                      <w:szCs w:val="20"/>
                    </w:rPr>
                    <w:t>3.3</w:t>
                  </w:r>
                  <w:r w:rsidRPr="002637EA">
                    <w:rPr>
                      <w:rFonts w:ascii="ＭＳ ゴシック" w:eastAsia="ＭＳ ゴシック" w:hAnsi="ＭＳ ゴシック" w:hint="eastAsia"/>
                      <w:color w:val="000000" w:themeColor="text1"/>
                      <w:sz w:val="20"/>
                      <w:szCs w:val="20"/>
                    </w:rPr>
                    <w:t>㎡＝　　　　㎡</w:t>
                  </w:r>
                </w:p>
              </w:tc>
              <w:tc>
                <w:tcPr>
                  <w:tcW w:w="858" w:type="dxa"/>
                  <w:vMerge/>
                  <w:tcBorders>
                    <w:bottom w:val="dotDash" w:sz="4" w:space="0" w:color="auto"/>
                  </w:tcBorders>
                  <w:vAlign w:val="center"/>
                </w:tcPr>
                <w:p w14:paraId="4BC4115B" w14:textId="77777777" w:rsidR="00A154F0" w:rsidRPr="002637EA" w:rsidRDefault="00A154F0" w:rsidP="002B17EC">
                  <w:pPr>
                    <w:overflowPunct w:val="0"/>
                    <w:jc w:val="right"/>
                    <w:textAlignment w:val="baseline"/>
                    <w:rPr>
                      <w:rFonts w:ascii="ＭＳ ゴシック" w:eastAsia="ＭＳ ゴシック" w:hAnsi="ＭＳ ゴシック"/>
                      <w:color w:val="000000" w:themeColor="text1"/>
                      <w:sz w:val="20"/>
                      <w:szCs w:val="20"/>
                      <w:lang w:eastAsia="zh-CN"/>
                    </w:rPr>
                  </w:pPr>
                </w:p>
              </w:tc>
            </w:tr>
            <w:tr w:rsidR="002637EA" w:rsidRPr="002637EA" w14:paraId="5CF0E8D0" w14:textId="77777777" w:rsidTr="00D927C9">
              <w:trPr>
                <w:trHeight w:val="185"/>
              </w:trPr>
              <w:tc>
                <w:tcPr>
                  <w:tcW w:w="1223" w:type="dxa"/>
                  <w:vMerge/>
                  <w:vAlign w:val="center"/>
                </w:tcPr>
                <w:p w14:paraId="4D953B29" w14:textId="77777777" w:rsidR="00A154F0" w:rsidRPr="002637EA" w:rsidRDefault="00A154F0" w:rsidP="0058716D">
                  <w:pPr>
                    <w:overflowPunct w:val="0"/>
                    <w:ind w:firstLineChars="100" w:firstLine="200"/>
                    <w:textAlignment w:val="baseline"/>
                    <w:rPr>
                      <w:rFonts w:ascii="ＭＳ ゴシック" w:eastAsia="ＭＳ ゴシック" w:hAnsi="Times New Roman"/>
                      <w:color w:val="000000" w:themeColor="text1"/>
                      <w:kern w:val="0"/>
                      <w:sz w:val="20"/>
                      <w:szCs w:val="20"/>
                    </w:rPr>
                  </w:pPr>
                </w:p>
              </w:tc>
              <w:tc>
                <w:tcPr>
                  <w:tcW w:w="6486" w:type="dxa"/>
                  <w:gridSpan w:val="5"/>
                  <w:tcBorders>
                    <w:top w:val="dotDash" w:sz="4" w:space="0" w:color="auto"/>
                  </w:tcBorders>
                  <w:vAlign w:val="center"/>
                </w:tcPr>
                <w:p w14:paraId="710B6364" w14:textId="0FA3B439" w:rsidR="00A154F0" w:rsidRPr="002637EA" w:rsidRDefault="00DB08E9" w:rsidP="00DB08E9">
                  <w:pPr>
                    <w:overflowPunct w:val="0"/>
                    <w:ind w:right="8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AまたはBのうちいずれか大きい面積に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2歳以上児の</w:t>
                  </w:r>
                  <w:r w:rsidR="0030787C" w:rsidRPr="002637EA">
                    <w:rPr>
                      <w:rFonts w:ascii="ＭＳ ゴシック" w:eastAsia="ＭＳ ゴシック" w:hAnsi="ＭＳ ゴシック" w:hint="eastAsia"/>
                      <w:color w:val="000000" w:themeColor="text1"/>
                      <w:sz w:val="20"/>
                      <w:szCs w:val="20"/>
                    </w:rPr>
                    <w:t>面積を合算した</w:t>
                  </w:r>
                  <w:r w:rsidR="00DE56D8" w:rsidRPr="002637EA">
                    <w:rPr>
                      <w:rFonts w:ascii="ＭＳ ゴシック" w:eastAsia="ＭＳ ゴシック" w:hAnsi="ＭＳ ゴシック" w:hint="eastAsia"/>
                      <w:color w:val="000000" w:themeColor="text1"/>
                      <w:sz w:val="20"/>
                      <w:szCs w:val="20"/>
                    </w:rPr>
                    <w:t>面積以上</w:t>
                  </w:r>
                </w:p>
              </w:tc>
            </w:tr>
            <w:tr w:rsidR="002637EA" w:rsidRPr="002637EA" w14:paraId="342E8B0A" w14:textId="77777777" w:rsidTr="00D927C9">
              <w:trPr>
                <w:trHeight w:val="327"/>
              </w:trPr>
              <w:tc>
                <w:tcPr>
                  <w:tcW w:w="1223" w:type="dxa"/>
                  <w:vAlign w:val="center"/>
                </w:tcPr>
                <w:p w14:paraId="21206C93" w14:textId="77777777" w:rsidR="002B17EC" w:rsidRPr="002637EA" w:rsidRDefault="002B17EC" w:rsidP="002B17E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w w:val="83"/>
                      <w:kern w:val="0"/>
                      <w:sz w:val="20"/>
                      <w:szCs w:val="20"/>
                      <w:fitText w:val="1000" w:id="732683522"/>
                    </w:rPr>
                    <w:t>その他の面</w:t>
                  </w:r>
                  <w:r w:rsidRPr="002637EA">
                    <w:rPr>
                      <w:rFonts w:ascii="ＭＳ ゴシック" w:eastAsia="ＭＳ ゴシック" w:hAnsi="Times New Roman" w:hint="eastAsia"/>
                      <w:color w:val="000000" w:themeColor="text1"/>
                      <w:spacing w:val="1"/>
                      <w:w w:val="83"/>
                      <w:kern w:val="0"/>
                      <w:sz w:val="20"/>
                      <w:szCs w:val="20"/>
                      <w:fitText w:val="1000" w:id="732683522"/>
                    </w:rPr>
                    <w:t>積</w:t>
                  </w:r>
                </w:p>
              </w:tc>
              <w:tc>
                <w:tcPr>
                  <w:tcW w:w="5199" w:type="dxa"/>
                  <w:gridSpan w:val="3"/>
                  <w:tcBorders>
                    <w:tl2br w:val="single" w:sz="4" w:space="0" w:color="auto"/>
                  </w:tcBorders>
                  <w:vAlign w:val="center"/>
                </w:tcPr>
                <w:p w14:paraId="73F2044A" w14:textId="77777777" w:rsidR="002B17EC" w:rsidRPr="002637EA" w:rsidRDefault="002B17EC" w:rsidP="002A7DF9">
                  <w:pPr>
                    <w:overflowPunct w:val="0"/>
                    <w:spacing w:line="120" w:lineRule="auto"/>
                    <w:textAlignment w:val="baseline"/>
                    <w:rPr>
                      <w:rFonts w:ascii="ＭＳ ゴシック" w:eastAsia="ＭＳ ゴシック" w:hAnsi="Times New Roman"/>
                      <w:color w:val="000000" w:themeColor="text1"/>
                      <w:kern w:val="0"/>
                      <w:sz w:val="20"/>
                      <w:szCs w:val="20"/>
                    </w:rPr>
                  </w:pPr>
                </w:p>
              </w:tc>
              <w:tc>
                <w:tcPr>
                  <w:tcW w:w="1286" w:type="dxa"/>
                  <w:gridSpan w:val="2"/>
                  <w:vAlign w:val="center"/>
                </w:tcPr>
                <w:p w14:paraId="269B7043" w14:textId="77777777" w:rsidR="002B17EC" w:rsidRPr="002637EA" w:rsidRDefault="002B17EC" w:rsidP="002B17EC">
                  <w:pPr>
                    <w:overflowPunct w:val="0"/>
                    <w:jc w:val="righ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ＭＳ ゴシック" w:hint="eastAsia"/>
                      <w:color w:val="000000" w:themeColor="text1"/>
                      <w:sz w:val="20"/>
                      <w:szCs w:val="20"/>
                    </w:rPr>
                    <w:t>㎡</w:t>
                  </w:r>
                </w:p>
              </w:tc>
            </w:tr>
            <w:tr w:rsidR="002637EA" w:rsidRPr="002637EA" w14:paraId="3C16071B" w14:textId="77777777" w:rsidTr="00D927C9">
              <w:trPr>
                <w:trHeight w:val="276"/>
              </w:trPr>
              <w:tc>
                <w:tcPr>
                  <w:tcW w:w="1223" w:type="dxa"/>
                  <w:vAlign w:val="center"/>
                </w:tcPr>
                <w:p w14:paraId="7898CA28" w14:textId="77777777" w:rsidR="002B17EC" w:rsidRPr="002637EA" w:rsidRDefault="002B17EC" w:rsidP="002B17E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敷地総面積</w:t>
                  </w:r>
                </w:p>
              </w:tc>
              <w:tc>
                <w:tcPr>
                  <w:tcW w:w="5199" w:type="dxa"/>
                  <w:gridSpan w:val="3"/>
                  <w:tcBorders>
                    <w:tl2br w:val="single" w:sz="4" w:space="0" w:color="auto"/>
                  </w:tcBorders>
                  <w:vAlign w:val="center"/>
                </w:tcPr>
                <w:p w14:paraId="18906455" w14:textId="77777777" w:rsidR="002B17EC" w:rsidRPr="002637EA" w:rsidRDefault="002B17EC" w:rsidP="002A7DF9">
                  <w:pPr>
                    <w:overflowPunct w:val="0"/>
                    <w:spacing w:line="120" w:lineRule="auto"/>
                    <w:textAlignment w:val="baseline"/>
                    <w:rPr>
                      <w:rFonts w:ascii="ＭＳ ゴシック" w:eastAsia="ＭＳ ゴシック" w:hAnsi="Times New Roman"/>
                      <w:color w:val="000000" w:themeColor="text1"/>
                      <w:kern w:val="0"/>
                      <w:sz w:val="20"/>
                      <w:szCs w:val="20"/>
                    </w:rPr>
                  </w:pPr>
                </w:p>
              </w:tc>
              <w:tc>
                <w:tcPr>
                  <w:tcW w:w="1286" w:type="dxa"/>
                  <w:gridSpan w:val="2"/>
                  <w:vAlign w:val="center"/>
                </w:tcPr>
                <w:p w14:paraId="7665D7D5" w14:textId="77777777" w:rsidR="002B17EC" w:rsidRPr="002637EA" w:rsidRDefault="002B17EC" w:rsidP="002B17EC">
                  <w:pPr>
                    <w:overflowPunct w:val="0"/>
                    <w:jc w:val="righ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w:t>
                  </w:r>
                </w:p>
              </w:tc>
            </w:tr>
          </w:tbl>
          <w:p w14:paraId="341B730C" w14:textId="77777777" w:rsidR="0082058C" w:rsidRPr="002637EA" w:rsidRDefault="00A558E2" w:rsidP="0082058C">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（上記園舎の内容詳細</w:t>
            </w:r>
            <w:r w:rsidR="0082058C" w:rsidRPr="002637EA">
              <w:rPr>
                <w:rFonts w:ascii="ＭＳ ゴシック" w:eastAsia="ＭＳ ゴシック" w:hAnsi="ＭＳ ゴシック" w:cs="ＭＳ ゴシック" w:hint="eastAsia"/>
                <w:color w:val="000000" w:themeColor="text1"/>
                <w:kern w:val="0"/>
                <w:sz w:val="20"/>
                <w:szCs w:val="20"/>
              </w:rPr>
              <w:t>）</w:t>
            </w:r>
          </w:p>
          <w:tbl>
            <w:tblPr>
              <w:tblW w:w="112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6"/>
              <w:gridCol w:w="1173"/>
              <w:gridCol w:w="4145"/>
              <w:gridCol w:w="2346"/>
              <w:gridCol w:w="2341"/>
            </w:tblGrid>
            <w:tr w:rsidR="002637EA" w:rsidRPr="002637EA" w14:paraId="3EDDED67" w14:textId="77777777" w:rsidTr="00D927C9">
              <w:trPr>
                <w:trHeight w:val="263"/>
              </w:trPr>
              <w:tc>
                <w:tcPr>
                  <w:tcW w:w="1206" w:type="dxa"/>
                </w:tcPr>
                <w:p w14:paraId="1C195DD7" w14:textId="77777777" w:rsidR="002A7DF9" w:rsidRPr="002637EA" w:rsidRDefault="002A7DF9"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種　別</w:t>
                  </w:r>
                </w:p>
              </w:tc>
              <w:tc>
                <w:tcPr>
                  <w:tcW w:w="1173" w:type="dxa"/>
                </w:tcPr>
                <w:p w14:paraId="1431C9B7" w14:textId="77777777" w:rsidR="002A7DF9" w:rsidRPr="002637EA" w:rsidRDefault="002A7DF9"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クラス名</w:t>
                  </w:r>
                  <w:r w:rsidRPr="002637EA">
                    <w:rPr>
                      <w:rFonts w:ascii="ＭＳ ゴシック" w:eastAsia="ＭＳ ゴシック" w:hAnsi="ＭＳ ゴシック" w:hint="eastAsia"/>
                      <w:color w:val="000000" w:themeColor="text1"/>
                      <w:sz w:val="16"/>
                      <w:szCs w:val="16"/>
                    </w:rPr>
                    <w:t>（</w:t>
                  </w:r>
                  <w:r w:rsidRPr="002637EA">
                    <w:rPr>
                      <w:rFonts w:ascii="ＭＳ ゴシック" w:eastAsia="ＭＳ ゴシック" w:hAnsi="ＭＳ ゴシック"/>
                      <w:color w:val="000000" w:themeColor="text1"/>
                      <w:sz w:val="16"/>
                      <w:szCs w:val="16"/>
                    </w:rPr>
                    <w:t>年齢</w:t>
                  </w:r>
                  <w:r w:rsidRPr="002637EA">
                    <w:rPr>
                      <w:rFonts w:ascii="ＭＳ ゴシック" w:eastAsia="ＭＳ ゴシック" w:hAnsi="ＭＳ ゴシック" w:hint="eastAsia"/>
                      <w:color w:val="000000" w:themeColor="text1"/>
                      <w:sz w:val="16"/>
                      <w:szCs w:val="16"/>
                    </w:rPr>
                    <w:t xml:space="preserve">　</w:t>
                  </w:r>
                  <w:r w:rsidRPr="002637EA">
                    <w:rPr>
                      <w:rFonts w:ascii="ＭＳ ゴシック" w:eastAsia="ＭＳ ゴシック" w:hAnsi="ＭＳ ゴシック"/>
                      <w:color w:val="000000" w:themeColor="text1"/>
                      <w:sz w:val="16"/>
                      <w:szCs w:val="16"/>
                    </w:rPr>
                    <w:t>歳</w:t>
                  </w:r>
                  <w:r w:rsidRPr="002637EA">
                    <w:rPr>
                      <w:rFonts w:ascii="ＭＳ ゴシック" w:eastAsia="ＭＳ ゴシック" w:hAnsi="ＭＳ ゴシック" w:hint="eastAsia"/>
                      <w:color w:val="000000" w:themeColor="text1"/>
                      <w:sz w:val="16"/>
                      <w:szCs w:val="16"/>
                    </w:rPr>
                    <w:t>）</w:t>
                  </w:r>
                </w:p>
              </w:tc>
              <w:tc>
                <w:tcPr>
                  <w:tcW w:w="4145" w:type="dxa"/>
                  <w:tcBorders>
                    <w:top w:val="single" w:sz="4" w:space="0" w:color="auto"/>
                  </w:tcBorders>
                </w:tcPr>
                <w:p w14:paraId="55142554" w14:textId="77777777" w:rsidR="002A7DF9" w:rsidRPr="002637EA" w:rsidRDefault="002A7DF9"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最低基準（保育に必要な面積）</w:t>
                  </w:r>
                </w:p>
              </w:tc>
              <w:tc>
                <w:tcPr>
                  <w:tcW w:w="2346" w:type="dxa"/>
                  <w:tcBorders>
                    <w:top w:val="single" w:sz="4" w:space="0" w:color="auto"/>
                  </w:tcBorders>
                </w:tcPr>
                <w:p w14:paraId="00E8FC09" w14:textId="77777777" w:rsidR="002A7DF9" w:rsidRPr="002637EA" w:rsidRDefault="002A7DF9"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認可</w:t>
                  </w:r>
                  <w:r w:rsidRPr="002637EA">
                    <w:rPr>
                      <w:rFonts w:ascii="ＭＳ ゴシック" w:eastAsia="ＭＳ ゴシック" w:hAnsi="ＭＳ ゴシック"/>
                      <w:color w:val="000000" w:themeColor="text1"/>
                      <w:sz w:val="20"/>
                      <w:szCs w:val="20"/>
                    </w:rPr>
                    <w:t>（現有</w:t>
                  </w:r>
                  <w:r w:rsidRPr="002637EA">
                    <w:rPr>
                      <w:rFonts w:ascii="ＭＳ ゴシック" w:eastAsia="ＭＳ ゴシック" w:hAnsi="ＭＳ ゴシック" w:hint="eastAsia"/>
                      <w:color w:val="000000" w:themeColor="text1"/>
                      <w:sz w:val="20"/>
                      <w:szCs w:val="20"/>
                    </w:rPr>
                    <w:t>）</w:t>
                  </w:r>
                </w:p>
              </w:tc>
              <w:tc>
                <w:tcPr>
                  <w:tcW w:w="2341" w:type="dxa"/>
                </w:tcPr>
                <w:p w14:paraId="051983B2" w14:textId="77777777" w:rsidR="002A7DF9" w:rsidRPr="002637EA" w:rsidRDefault="002A7DF9"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認可(現有)</w:t>
                  </w:r>
                </w:p>
              </w:tc>
            </w:tr>
            <w:tr w:rsidR="002637EA" w:rsidRPr="002637EA" w14:paraId="29358D8D" w14:textId="77777777" w:rsidTr="00D927C9">
              <w:trPr>
                <w:trHeight w:val="954"/>
              </w:trPr>
              <w:tc>
                <w:tcPr>
                  <w:tcW w:w="1206" w:type="dxa"/>
                  <w:vAlign w:val="center"/>
                </w:tcPr>
                <w:p w14:paraId="62E94E0F" w14:textId="77777777" w:rsidR="002A7DF9" w:rsidRPr="002637EA" w:rsidRDefault="002A7DF9"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乳児室</w:t>
                  </w:r>
                </w:p>
              </w:tc>
              <w:tc>
                <w:tcPr>
                  <w:tcW w:w="1173" w:type="dxa"/>
                </w:tcPr>
                <w:p w14:paraId="2B647489"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w w:val="50"/>
                      <w:sz w:val="20"/>
                      <w:szCs w:val="20"/>
                    </w:rPr>
                  </w:pPr>
                </w:p>
                <w:p w14:paraId="47D77280"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w w:val="50"/>
                      <w:sz w:val="20"/>
                      <w:szCs w:val="20"/>
                    </w:rPr>
                  </w:pPr>
                </w:p>
                <w:p w14:paraId="2F508453"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w w:val="50"/>
                      <w:sz w:val="20"/>
                      <w:szCs w:val="20"/>
                    </w:rPr>
                  </w:pPr>
                  <w:r w:rsidRPr="002637EA">
                    <w:rPr>
                      <w:rFonts w:ascii="ＭＳ ゴシック" w:eastAsia="ＭＳ ゴシック" w:hAnsi="ＭＳ ゴシック" w:hint="eastAsia"/>
                      <w:color w:val="000000" w:themeColor="text1"/>
                      <w:sz w:val="20"/>
                      <w:szCs w:val="20"/>
                    </w:rPr>
                    <w:t>（</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歳）</w:t>
                  </w:r>
                </w:p>
              </w:tc>
              <w:tc>
                <w:tcPr>
                  <w:tcW w:w="4145" w:type="dxa"/>
                  <w:tcBorders>
                    <w:top w:val="nil"/>
                  </w:tcBorders>
                </w:tcPr>
                <w:p w14:paraId="3EF1263D"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ほふくをしない乳児</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人×</w:t>
                  </w:r>
                  <w:r w:rsidRPr="002637EA">
                    <w:rPr>
                      <w:rFonts w:ascii="ＭＳ ゴシック" w:eastAsia="ＭＳ ゴシック" w:hAnsi="ＭＳ ゴシック"/>
                      <w:color w:val="000000" w:themeColor="text1"/>
                      <w:sz w:val="20"/>
                      <w:szCs w:val="20"/>
                    </w:rPr>
                    <w:t>1.65</w:t>
                  </w:r>
                  <w:r w:rsidRPr="002637EA">
                    <w:rPr>
                      <w:rFonts w:ascii="ＭＳ ゴシック" w:eastAsia="ＭＳ ゴシック" w:hAnsi="ＭＳ ゴシック" w:hint="eastAsia"/>
                      <w:color w:val="000000" w:themeColor="text1"/>
                      <w:sz w:val="20"/>
                      <w:szCs w:val="20"/>
                    </w:rPr>
                    <w:t>㎡＝　　　　㎡</w:t>
                  </w:r>
                </w:p>
                <w:p w14:paraId="4454D3F1" w14:textId="77777777" w:rsidR="002A7DF9" w:rsidRPr="002637EA" w:rsidRDefault="002A7DF9"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ほふくをしない</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 xml:space="preserve">歳児      </w:t>
                  </w:r>
                  <w:r w:rsidRPr="002637EA">
                    <w:rPr>
                      <w:rFonts w:ascii="ＭＳ ゴシック" w:eastAsia="ＭＳ ゴシック" w:hAnsi="ＭＳ ゴシック" w:hint="eastAsia"/>
                      <w:color w:val="000000" w:themeColor="text1"/>
                      <w:sz w:val="20"/>
                      <w:szCs w:val="20"/>
                    </w:rPr>
                    <w:t xml:space="preserve">　人×</w:t>
                  </w:r>
                  <w:r w:rsidRPr="002637EA">
                    <w:rPr>
                      <w:rFonts w:ascii="ＭＳ ゴシック" w:eastAsia="ＭＳ ゴシック" w:hAnsi="ＭＳ ゴシック"/>
                      <w:color w:val="000000" w:themeColor="text1"/>
                      <w:sz w:val="20"/>
                      <w:szCs w:val="20"/>
                    </w:rPr>
                    <w:t>1.65</w:t>
                  </w: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p>
                <w:p w14:paraId="05539FF8"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ほふくをする乳児</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人×</w:t>
                  </w:r>
                  <w:r w:rsidRPr="002637EA">
                    <w:rPr>
                      <w:rFonts w:ascii="ＭＳ ゴシック" w:eastAsia="ＭＳ ゴシック" w:hAnsi="ＭＳ ゴシック"/>
                      <w:color w:val="000000" w:themeColor="text1"/>
                      <w:sz w:val="20"/>
                      <w:szCs w:val="20"/>
                    </w:rPr>
                    <w:t>3.3</w:t>
                  </w:r>
                  <w:r w:rsidRPr="002637EA">
                    <w:rPr>
                      <w:rFonts w:ascii="ＭＳ ゴシック" w:eastAsia="ＭＳ ゴシック" w:hAnsi="ＭＳ ゴシック" w:hint="eastAsia"/>
                      <w:color w:val="000000" w:themeColor="text1"/>
                      <w:sz w:val="20"/>
                      <w:szCs w:val="20"/>
                    </w:rPr>
                    <w:t>㎡＝　　　　㎡</w:t>
                  </w:r>
                </w:p>
                <w:p w14:paraId="742C9148"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u w:val="single"/>
                    </w:rPr>
                  </w:pPr>
                  <w:r w:rsidRPr="002637EA">
                    <w:rPr>
                      <w:rFonts w:ascii="ＭＳ ゴシック" w:eastAsia="ＭＳ ゴシック" w:hAnsi="ＭＳ ゴシック" w:hint="eastAsia"/>
                      <w:color w:val="000000" w:themeColor="text1"/>
                      <w:w w:val="50"/>
                      <w:sz w:val="20"/>
                      <w:szCs w:val="20"/>
                    </w:rPr>
                    <w:t>ほふくをする</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歳児</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u w:val="single"/>
                    </w:rPr>
                    <w:t>人×</w:t>
                  </w:r>
                  <w:r w:rsidRPr="002637EA">
                    <w:rPr>
                      <w:rFonts w:ascii="ＭＳ ゴシック" w:eastAsia="ＭＳ ゴシック" w:hAnsi="ＭＳ ゴシック"/>
                      <w:color w:val="000000" w:themeColor="text1"/>
                      <w:sz w:val="20"/>
                      <w:szCs w:val="20"/>
                      <w:u w:val="single"/>
                    </w:rPr>
                    <w:t>3.3</w:t>
                  </w:r>
                  <w:r w:rsidRPr="002637EA">
                    <w:rPr>
                      <w:rFonts w:ascii="ＭＳ ゴシック" w:eastAsia="ＭＳ ゴシック" w:hAnsi="ＭＳ ゴシック" w:hint="eastAsia"/>
                      <w:color w:val="000000" w:themeColor="text1"/>
                      <w:sz w:val="20"/>
                      <w:szCs w:val="20"/>
                      <w:u w:val="single"/>
                    </w:rPr>
                    <w:t>㎡＝　　　　㎡</w:t>
                  </w:r>
                </w:p>
                <w:p w14:paraId="6CCE6D17" w14:textId="77777777" w:rsidR="002A7DF9" w:rsidRPr="002637EA" w:rsidRDefault="002A7DF9" w:rsidP="009B3075">
                  <w:pPr>
                    <w:framePr w:hSpace="142" w:wrap="around" w:vAnchor="text" w:hAnchor="margin" w:x="383" w:y="160"/>
                    <w:widowControl/>
                    <w:tabs>
                      <w:tab w:val="left" w:pos="2800"/>
                      <w:tab w:val="right" w:pos="6045"/>
                    </w:tabs>
                    <w:ind w:right="200" w:firstLineChars="1800" w:firstLine="360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c>
                <w:tcPr>
                  <w:tcW w:w="2346" w:type="dxa"/>
                  <w:tcBorders>
                    <w:top w:val="nil"/>
                  </w:tcBorders>
                </w:tcPr>
                <w:p w14:paraId="463C07F6"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p>
                <w:p w14:paraId="080A44E8" w14:textId="77777777" w:rsidR="002A7DF9" w:rsidRPr="002637EA" w:rsidRDefault="002A7DF9" w:rsidP="009B3075">
                  <w:pPr>
                    <w:framePr w:hSpace="142" w:wrap="around" w:vAnchor="text" w:hAnchor="margin" w:x="383" w:y="160"/>
                    <w:widowControl/>
                    <w:tabs>
                      <w:tab w:val="left" w:pos="3590"/>
                      <w:tab w:val="right" w:pos="6045"/>
                    </w:tabs>
                    <w:ind w:right="200"/>
                    <w:jc w:val="left"/>
                    <w:rPr>
                      <w:rFonts w:ascii="ＭＳ ゴシック" w:eastAsia="ＭＳ ゴシック" w:hAnsi="ＭＳ ゴシック"/>
                      <w:color w:val="000000" w:themeColor="text1"/>
                      <w:sz w:val="20"/>
                      <w:szCs w:val="20"/>
                    </w:rPr>
                  </w:pPr>
                </w:p>
              </w:tc>
              <w:tc>
                <w:tcPr>
                  <w:tcW w:w="2341" w:type="dxa"/>
                </w:tcPr>
                <w:p w14:paraId="0D023846" w14:textId="77777777" w:rsidR="002A7DF9" w:rsidRPr="002637EA" w:rsidRDefault="002A7DF9" w:rsidP="009B3075">
                  <w:pPr>
                    <w:framePr w:hSpace="142" w:wrap="around" w:vAnchor="text" w:hAnchor="margin" w:x="383" w:y="160"/>
                    <w:overflowPunct w:val="0"/>
                    <w:ind w:right="40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r>
            <w:tr w:rsidR="002637EA" w:rsidRPr="002637EA" w14:paraId="002592B8" w14:textId="77777777" w:rsidTr="00D927C9">
              <w:trPr>
                <w:trHeight w:val="1210"/>
              </w:trPr>
              <w:tc>
                <w:tcPr>
                  <w:tcW w:w="1206" w:type="dxa"/>
                  <w:vAlign w:val="center"/>
                </w:tcPr>
                <w:p w14:paraId="068435F0" w14:textId="77777777" w:rsidR="002A7DF9" w:rsidRPr="002637EA" w:rsidRDefault="002A7DF9"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ほふく室Ａ</w:t>
                  </w:r>
                </w:p>
              </w:tc>
              <w:tc>
                <w:tcPr>
                  <w:tcW w:w="1173" w:type="dxa"/>
                </w:tcPr>
                <w:p w14:paraId="1915F841"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w w:val="50"/>
                      <w:sz w:val="20"/>
                      <w:szCs w:val="20"/>
                    </w:rPr>
                  </w:pPr>
                </w:p>
                <w:p w14:paraId="7AE194B3"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w w:val="50"/>
                      <w:sz w:val="20"/>
                      <w:szCs w:val="20"/>
                    </w:rPr>
                  </w:pPr>
                </w:p>
                <w:p w14:paraId="3B1294FC"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w w:val="50"/>
                      <w:sz w:val="20"/>
                      <w:szCs w:val="20"/>
                    </w:rPr>
                  </w:pPr>
                  <w:r w:rsidRPr="002637EA">
                    <w:rPr>
                      <w:rFonts w:ascii="ＭＳ ゴシック" w:eastAsia="ＭＳ ゴシック" w:hAnsi="ＭＳ ゴシック" w:hint="eastAsia"/>
                      <w:color w:val="000000" w:themeColor="text1"/>
                      <w:sz w:val="20"/>
                      <w:szCs w:val="20"/>
                    </w:rPr>
                    <w:t>（</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歳）</w:t>
                  </w:r>
                </w:p>
              </w:tc>
              <w:tc>
                <w:tcPr>
                  <w:tcW w:w="4145" w:type="dxa"/>
                </w:tcPr>
                <w:p w14:paraId="52EA480F"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ほふくをしない乳児</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人×</w:t>
                  </w:r>
                  <w:r w:rsidRPr="002637EA">
                    <w:rPr>
                      <w:rFonts w:ascii="ＭＳ ゴシック" w:eastAsia="ＭＳ ゴシック" w:hAnsi="ＭＳ ゴシック"/>
                      <w:color w:val="000000" w:themeColor="text1"/>
                      <w:sz w:val="20"/>
                      <w:szCs w:val="20"/>
                    </w:rPr>
                    <w:t>1.65</w:t>
                  </w:r>
                  <w:r w:rsidRPr="002637EA">
                    <w:rPr>
                      <w:rFonts w:ascii="ＭＳ ゴシック" w:eastAsia="ＭＳ ゴシック" w:hAnsi="ＭＳ ゴシック" w:hint="eastAsia"/>
                      <w:color w:val="000000" w:themeColor="text1"/>
                      <w:sz w:val="20"/>
                      <w:szCs w:val="20"/>
                    </w:rPr>
                    <w:t>㎡＝　　　㎡</w:t>
                  </w:r>
                </w:p>
                <w:p w14:paraId="00DB505A" w14:textId="77777777" w:rsidR="002A7DF9" w:rsidRPr="002637EA" w:rsidRDefault="002A7DF9"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ほふくをしない</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 xml:space="preserve">歳児      　</w:t>
                  </w:r>
                  <w:r w:rsidRPr="002637EA">
                    <w:rPr>
                      <w:rFonts w:ascii="ＭＳ ゴシック" w:eastAsia="ＭＳ ゴシック" w:hAnsi="ＭＳ ゴシック" w:hint="eastAsia"/>
                      <w:color w:val="000000" w:themeColor="text1"/>
                      <w:sz w:val="20"/>
                      <w:szCs w:val="20"/>
                    </w:rPr>
                    <w:t xml:space="preserve">　 人×</w:t>
                  </w:r>
                  <w:r w:rsidRPr="002637EA">
                    <w:rPr>
                      <w:rFonts w:ascii="ＭＳ ゴシック" w:eastAsia="ＭＳ ゴシック" w:hAnsi="ＭＳ ゴシック"/>
                      <w:color w:val="000000" w:themeColor="text1"/>
                      <w:sz w:val="20"/>
                      <w:szCs w:val="20"/>
                    </w:rPr>
                    <w:t>1.65</w:t>
                  </w:r>
                  <w:r w:rsidRPr="002637EA">
                    <w:rPr>
                      <w:rFonts w:ascii="ＭＳ ゴシック" w:eastAsia="ＭＳ ゴシック" w:hAnsi="ＭＳ ゴシック" w:hint="eastAsia"/>
                      <w:color w:val="000000" w:themeColor="text1"/>
                      <w:sz w:val="20"/>
                      <w:szCs w:val="20"/>
                    </w:rPr>
                    <w:t>㎡＝　　　㎡</w:t>
                  </w:r>
                </w:p>
                <w:p w14:paraId="78A64B8F"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ほふく又は歩行をする乳児</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人×</w:t>
                  </w:r>
                  <w:r w:rsidRPr="002637EA">
                    <w:rPr>
                      <w:rFonts w:ascii="ＭＳ ゴシック" w:eastAsia="ＭＳ ゴシック" w:hAnsi="ＭＳ ゴシック"/>
                      <w:color w:val="000000" w:themeColor="text1"/>
                      <w:sz w:val="20"/>
                      <w:szCs w:val="20"/>
                    </w:rPr>
                    <w:t>3.3</w:t>
                  </w:r>
                  <w:r w:rsidRPr="002637EA">
                    <w:rPr>
                      <w:rFonts w:ascii="ＭＳ ゴシック" w:eastAsia="ＭＳ ゴシック" w:hAnsi="ＭＳ ゴシック" w:hint="eastAsia"/>
                      <w:color w:val="000000" w:themeColor="text1"/>
                      <w:sz w:val="20"/>
                      <w:szCs w:val="20"/>
                    </w:rPr>
                    <w:t>㎡＝　　　㎡</w:t>
                  </w:r>
                </w:p>
                <w:p w14:paraId="1EAD9601"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u w:val="single"/>
                    </w:rPr>
                  </w:pPr>
                  <w:r w:rsidRPr="002637EA">
                    <w:rPr>
                      <w:rFonts w:ascii="ＭＳ ゴシック" w:eastAsia="ＭＳ ゴシック" w:hAnsi="ＭＳ ゴシック" w:hint="eastAsia"/>
                      <w:color w:val="000000" w:themeColor="text1"/>
                      <w:w w:val="50"/>
                      <w:sz w:val="20"/>
                      <w:szCs w:val="20"/>
                    </w:rPr>
                    <w:t>ほふく又は歩行をする</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歳児</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u w:val="single"/>
                    </w:rPr>
                    <w:t>人×</w:t>
                  </w:r>
                  <w:r w:rsidRPr="002637EA">
                    <w:rPr>
                      <w:rFonts w:ascii="ＭＳ ゴシック" w:eastAsia="ＭＳ ゴシック" w:hAnsi="ＭＳ ゴシック"/>
                      <w:color w:val="000000" w:themeColor="text1"/>
                      <w:sz w:val="20"/>
                      <w:szCs w:val="20"/>
                      <w:u w:val="single"/>
                    </w:rPr>
                    <w:t>3.3</w:t>
                  </w:r>
                  <w:r w:rsidRPr="002637EA">
                    <w:rPr>
                      <w:rFonts w:ascii="ＭＳ ゴシック" w:eastAsia="ＭＳ ゴシック" w:hAnsi="ＭＳ ゴシック" w:hint="eastAsia"/>
                      <w:color w:val="000000" w:themeColor="text1"/>
                      <w:sz w:val="20"/>
                      <w:szCs w:val="20"/>
                      <w:u w:val="single"/>
                    </w:rPr>
                    <w:t>㎡＝　　　㎡</w:t>
                  </w:r>
                </w:p>
                <w:p w14:paraId="04605658" w14:textId="77777777" w:rsidR="002A7DF9" w:rsidRPr="002637EA" w:rsidRDefault="002A7DF9" w:rsidP="009B3075">
                  <w:pPr>
                    <w:framePr w:hSpace="142" w:wrap="around" w:vAnchor="text" w:hAnchor="margin" w:x="383" w:y="160"/>
                    <w:tabs>
                      <w:tab w:val="left" w:pos="3550"/>
                      <w:tab w:val="right" w:pos="6045"/>
                    </w:tabs>
                    <w:overflowPunct w:val="0"/>
                    <w:ind w:right="200" w:firstLineChars="1800" w:firstLine="3600"/>
                    <w:jc w:val="lef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c>
                <w:tcPr>
                  <w:tcW w:w="2346" w:type="dxa"/>
                </w:tcPr>
                <w:p w14:paraId="7EDD275C"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w:t>
                  </w:r>
                </w:p>
                <w:p w14:paraId="053BF9E0" w14:textId="77777777" w:rsidR="002A7DF9" w:rsidRPr="002637EA" w:rsidRDefault="002A7DF9" w:rsidP="009B3075">
                  <w:pPr>
                    <w:framePr w:hSpace="142" w:wrap="around" w:vAnchor="text" w:hAnchor="margin" w:x="383" w:y="160"/>
                    <w:tabs>
                      <w:tab w:val="left" w:pos="3550"/>
                      <w:tab w:val="right" w:pos="6045"/>
                    </w:tabs>
                    <w:overflowPunct w:val="0"/>
                    <w:ind w:right="200"/>
                    <w:jc w:val="left"/>
                    <w:textAlignment w:val="baseline"/>
                    <w:rPr>
                      <w:rFonts w:ascii="ＭＳ ゴシック" w:eastAsia="ＭＳ ゴシック" w:hAnsi="ＭＳ ゴシック"/>
                      <w:color w:val="000000" w:themeColor="text1"/>
                      <w:sz w:val="20"/>
                      <w:szCs w:val="20"/>
                    </w:rPr>
                  </w:pPr>
                </w:p>
              </w:tc>
              <w:tc>
                <w:tcPr>
                  <w:tcW w:w="2341" w:type="dxa"/>
                </w:tcPr>
                <w:p w14:paraId="68EDA6D1" w14:textId="77777777" w:rsidR="002A7DF9" w:rsidRPr="002637EA" w:rsidRDefault="002A7DF9" w:rsidP="009B3075">
                  <w:pPr>
                    <w:framePr w:hSpace="142" w:wrap="around" w:vAnchor="text" w:hAnchor="margin" w:x="383" w:y="160"/>
                    <w:overflowPunct w:val="0"/>
                    <w:ind w:right="40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r>
            <w:tr w:rsidR="002637EA" w:rsidRPr="002637EA" w14:paraId="3A70E815" w14:textId="77777777" w:rsidTr="00D927C9">
              <w:trPr>
                <w:trHeight w:val="746"/>
              </w:trPr>
              <w:tc>
                <w:tcPr>
                  <w:tcW w:w="1206" w:type="dxa"/>
                  <w:vAlign w:val="center"/>
                </w:tcPr>
                <w:p w14:paraId="3C7A5ACF" w14:textId="77777777" w:rsidR="002A7DF9" w:rsidRPr="002637EA" w:rsidRDefault="002A7DF9"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ほふく室Ｂ</w:t>
                  </w:r>
                </w:p>
              </w:tc>
              <w:tc>
                <w:tcPr>
                  <w:tcW w:w="1173" w:type="dxa"/>
                </w:tcPr>
                <w:p w14:paraId="3CFA995B"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w w:val="50"/>
                      <w:sz w:val="20"/>
                      <w:szCs w:val="20"/>
                    </w:rPr>
                  </w:pPr>
                </w:p>
                <w:p w14:paraId="74DA1E55"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w w:val="50"/>
                      <w:sz w:val="20"/>
                      <w:szCs w:val="20"/>
                    </w:rPr>
                  </w:pPr>
                  <w:r w:rsidRPr="002637EA">
                    <w:rPr>
                      <w:rFonts w:ascii="ＭＳ ゴシック" w:eastAsia="ＭＳ ゴシック" w:hAnsi="ＭＳ ゴシック" w:hint="eastAsia"/>
                      <w:color w:val="000000" w:themeColor="text1"/>
                      <w:sz w:val="20"/>
                      <w:szCs w:val="20"/>
                    </w:rPr>
                    <w:t>（</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歳）</w:t>
                  </w:r>
                </w:p>
              </w:tc>
              <w:tc>
                <w:tcPr>
                  <w:tcW w:w="4145" w:type="dxa"/>
                </w:tcPr>
                <w:p w14:paraId="6ECAA0C2"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ほふく又は歩行をする乳児</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人×</w:t>
                  </w:r>
                  <w:r w:rsidRPr="002637EA">
                    <w:rPr>
                      <w:rFonts w:ascii="ＭＳ ゴシック" w:eastAsia="ＭＳ ゴシック" w:hAnsi="ＭＳ ゴシック"/>
                      <w:color w:val="000000" w:themeColor="text1"/>
                      <w:sz w:val="20"/>
                      <w:szCs w:val="20"/>
                    </w:rPr>
                    <w:t>3.3</w:t>
                  </w:r>
                  <w:r w:rsidRPr="002637EA">
                    <w:rPr>
                      <w:rFonts w:ascii="ＭＳ ゴシック" w:eastAsia="ＭＳ ゴシック" w:hAnsi="ＭＳ ゴシック" w:hint="eastAsia"/>
                      <w:color w:val="000000" w:themeColor="text1"/>
                      <w:sz w:val="20"/>
                      <w:szCs w:val="20"/>
                    </w:rPr>
                    <w:t>㎡＝　　　㎡</w:t>
                  </w:r>
                </w:p>
                <w:p w14:paraId="6E86124F"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ほふく又は歩行をする</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 xml:space="preserve">歳児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u w:val="single"/>
                    </w:rPr>
                    <w:t>人×</w:t>
                  </w:r>
                  <w:r w:rsidRPr="002637EA">
                    <w:rPr>
                      <w:rFonts w:ascii="ＭＳ ゴシック" w:eastAsia="ＭＳ ゴシック" w:hAnsi="ＭＳ ゴシック"/>
                      <w:color w:val="000000" w:themeColor="text1"/>
                      <w:sz w:val="20"/>
                      <w:szCs w:val="20"/>
                      <w:u w:val="single"/>
                    </w:rPr>
                    <w:t>3.3</w:t>
                  </w:r>
                  <w:r w:rsidRPr="002637EA">
                    <w:rPr>
                      <w:rFonts w:ascii="ＭＳ ゴシック" w:eastAsia="ＭＳ ゴシック" w:hAnsi="ＭＳ ゴシック" w:hint="eastAsia"/>
                      <w:color w:val="000000" w:themeColor="text1"/>
                      <w:sz w:val="20"/>
                      <w:szCs w:val="20"/>
                      <w:u w:val="single"/>
                    </w:rPr>
                    <w:t>㎡＝　　　㎡</w:t>
                  </w:r>
                </w:p>
                <w:p w14:paraId="287946D4" w14:textId="77777777" w:rsidR="002A7DF9" w:rsidRPr="002637EA" w:rsidRDefault="002A7DF9" w:rsidP="009B3075">
                  <w:pPr>
                    <w:framePr w:hSpace="142" w:wrap="around" w:vAnchor="text" w:hAnchor="margin" w:x="383" w:y="160"/>
                    <w:tabs>
                      <w:tab w:val="left" w:pos="3545"/>
                      <w:tab w:val="right" w:pos="6045"/>
                    </w:tabs>
                    <w:overflowPunct w:val="0"/>
                    <w:ind w:right="200" w:firstLineChars="1800" w:firstLine="3600"/>
                    <w:jc w:val="lef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c>
                <w:tcPr>
                  <w:tcW w:w="2346" w:type="dxa"/>
                </w:tcPr>
                <w:p w14:paraId="4F9EFCAB"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p>
                <w:p w14:paraId="21501B2B" w14:textId="77777777" w:rsidR="002A7DF9" w:rsidRPr="002637EA" w:rsidRDefault="002A7DF9" w:rsidP="009B3075">
                  <w:pPr>
                    <w:framePr w:hSpace="142" w:wrap="around" w:vAnchor="text" w:hAnchor="margin" w:x="383" w:y="160"/>
                    <w:tabs>
                      <w:tab w:val="left" w:pos="3545"/>
                      <w:tab w:val="right" w:pos="6045"/>
                    </w:tabs>
                    <w:overflowPunct w:val="0"/>
                    <w:ind w:right="200"/>
                    <w:jc w:val="left"/>
                    <w:textAlignment w:val="baseline"/>
                    <w:rPr>
                      <w:rFonts w:ascii="ＭＳ ゴシック" w:eastAsia="ＭＳ ゴシック" w:hAnsi="ＭＳ ゴシック"/>
                      <w:color w:val="000000" w:themeColor="text1"/>
                      <w:sz w:val="20"/>
                      <w:szCs w:val="20"/>
                    </w:rPr>
                  </w:pPr>
                </w:p>
              </w:tc>
              <w:tc>
                <w:tcPr>
                  <w:tcW w:w="2341" w:type="dxa"/>
                </w:tcPr>
                <w:p w14:paraId="192EFB71" w14:textId="77777777" w:rsidR="002A7DF9" w:rsidRPr="002637EA" w:rsidRDefault="002A7DF9" w:rsidP="009B3075">
                  <w:pPr>
                    <w:framePr w:hSpace="142" w:wrap="around" w:vAnchor="text" w:hAnchor="margin" w:x="383" w:y="160"/>
                    <w:overflowPunct w:val="0"/>
                    <w:ind w:right="40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r>
            <w:tr w:rsidR="002637EA" w:rsidRPr="002637EA" w14:paraId="6E9F8D5C" w14:textId="77777777" w:rsidTr="00D927C9">
              <w:trPr>
                <w:trHeight w:val="760"/>
              </w:trPr>
              <w:tc>
                <w:tcPr>
                  <w:tcW w:w="1206" w:type="dxa"/>
                  <w:vAlign w:val="center"/>
                </w:tcPr>
                <w:p w14:paraId="188432CA" w14:textId="77777777" w:rsidR="002A7DF9" w:rsidRPr="002637EA" w:rsidRDefault="002A7DF9"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保育室兼ほふく室</w:t>
                  </w:r>
                </w:p>
              </w:tc>
              <w:tc>
                <w:tcPr>
                  <w:tcW w:w="1173" w:type="dxa"/>
                </w:tcPr>
                <w:p w14:paraId="229D3BF6"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w w:val="50"/>
                      <w:sz w:val="20"/>
                      <w:szCs w:val="20"/>
                    </w:rPr>
                  </w:pPr>
                </w:p>
                <w:p w14:paraId="05121846"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w w:val="50"/>
                      <w:sz w:val="20"/>
                      <w:szCs w:val="20"/>
                    </w:rPr>
                  </w:pPr>
                  <w:r w:rsidRPr="002637EA">
                    <w:rPr>
                      <w:rFonts w:ascii="ＭＳ ゴシック" w:eastAsia="ＭＳ ゴシック" w:hAnsi="ＭＳ ゴシック" w:hint="eastAsia"/>
                      <w:color w:val="000000" w:themeColor="text1"/>
                      <w:sz w:val="20"/>
                      <w:szCs w:val="20"/>
                    </w:rPr>
                    <w:t>（</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歳）</w:t>
                  </w:r>
                </w:p>
              </w:tc>
              <w:tc>
                <w:tcPr>
                  <w:tcW w:w="4145" w:type="dxa"/>
                </w:tcPr>
                <w:p w14:paraId="2239E8FC"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ほふく又は歩行をする乳児</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人×</w:t>
                  </w:r>
                  <w:r w:rsidRPr="002637EA">
                    <w:rPr>
                      <w:rFonts w:ascii="ＭＳ ゴシック" w:eastAsia="ＭＳ ゴシック" w:hAnsi="ＭＳ ゴシック"/>
                      <w:color w:val="000000" w:themeColor="text1"/>
                      <w:sz w:val="20"/>
                      <w:szCs w:val="20"/>
                    </w:rPr>
                    <w:t>3.3</w:t>
                  </w:r>
                  <w:r w:rsidRPr="002637EA">
                    <w:rPr>
                      <w:rFonts w:ascii="ＭＳ ゴシック" w:eastAsia="ＭＳ ゴシック" w:hAnsi="ＭＳ ゴシック" w:hint="eastAsia"/>
                      <w:color w:val="000000" w:themeColor="text1"/>
                      <w:sz w:val="20"/>
                      <w:szCs w:val="20"/>
                    </w:rPr>
                    <w:t>㎡＝　　　㎡</w:t>
                  </w:r>
                </w:p>
                <w:p w14:paraId="22ABBDD3"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 xml:space="preserve">ほふく又は歩行をする1歳児      </w:t>
                  </w:r>
                  <w:r w:rsidRPr="002637EA">
                    <w:rPr>
                      <w:rFonts w:ascii="ＭＳ ゴシック" w:eastAsia="ＭＳ ゴシック" w:hAnsi="ＭＳ ゴシック" w:hint="eastAsia"/>
                      <w:color w:val="000000" w:themeColor="text1"/>
                      <w:sz w:val="20"/>
                      <w:szCs w:val="20"/>
                    </w:rPr>
                    <w:t xml:space="preserve">　人×</w:t>
                  </w:r>
                  <w:r w:rsidRPr="002637EA">
                    <w:rPr>
                      <w:rFonts w:ascii="ＭＳ ゴシック" w:eastAsia="ＭＳ ゴシック" w:hAnsi="ＭＳ ゴシック"/>
                      <w:color w:val="000000" w:themeColor="text1"/>
                      <w:sz w:val="20"/>
                      <w:szCs w:val="20"/>
                    </w:rPr>
                    <w:t>3.3</w:t>
                  </w:r>
                  <w:r w:rsidRPr="002637EA">
                    <w:rPr>
                      <w:rFonts w:ascii="ＭＳ ゴシック" w:eastAsia="ＭＳ ゴシック" w:hAnsi="ＭＳ ゴシック" w:hint="eastAsia"/>
                      <w:color w:val="000000" w:themeColor="text1"/>
                      <w:sz w:val="20"/>
                      <w:szCs w:val="20"/>
                    </w:rPr>
                    <w:t>㎡＝　　　㎡</w:t>
                  </w:r>
                </w:p>
                <w:p w14:paraId="319E1CEC"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 xml:space="preserve">ほふく又は歩行をする2歳児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u w:val="single"/>
                    </w:rPr>
                    <w:t>人×1</w:t>
                  </w:r>
                  <w:r w:rsidRPr="002637EA">
                    <w:rPr>
                      <w:rFonts w:ascii="ＭＳ ゴシック" w:eastAsia="ＭＳ ゴシック" w:hAnsi="ＭＳ ゴシック"/>
                      <w:color w:val="000000" w:themeColor="text1"/>
                      <w:sz w:val="20"/>
                      <w:szCs w:val="20"/>
                      <w:u w:val="single"/>
                    </w:rPr>
                    <w:t>.</w:t>
                  </w:r>
                  <w:r w:rsidRPr="002637EA">
                    <w:rPr>
                      <w:rFonts w:ascii="ＭＳ ゴシック" w:eastAsia="ＭＳ ゴシック" w:hAnsi="ＭＳ ゴシック" w:hint="eastAsia"/>
                      <w:color w:val="000000" w:themeColor="text1"/>
                      <w:sz w:val="20"/>
                      <w:szCs w:val="20"/>
                      <w:u w:val="single"/>
                    </w:rPr>
                    <w:t>98㎡＝　　　㎡</w:t>
                  </w:r>
                </w:p>
                <w:p w14:paraId="19C85856" w14:textId="77777777" w:rsidR="002A7DF9" w:rsidRPr="002637EA" w:rsidRDefault="002A7DF9" w:rsidP="009B3075">
                  <w:pPr>
                    <w:framePr w:hSpace="142" w:wrap="around" w:vAnchor="text" w:hAnchor="margin" w:x="383" w:y="160"/>
                    <w:tabs>
                      <w:tab w:val="center" w:pos="3022"/>
                      <w:tab w:val="right" w:pos="6045"/>
                    </w:tabs>
                    <w:overflowPunct w:val="0"/>
                    <w:ind w:right="200"/>
                    <w:jc w:val="lef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ab/>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ab/>
                  </w:r>
                </w:p>
              </w:tc>
              <w:tc>
                <w:tcPr>
                  <w:tcW w:w="2346" w:type="dxa"/>
                </w:tcPr>
                <w:p w14:paraId="35F1A379"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p>
                <w:p w14:paraId="121936B2" w14:textId="77777777" w:rsidR="002A7DF9" w:rsidRPr="002637EA" w:rsidRDefault="002A7DF9" w:rsidP="009B3075">
                  <w:pPr>
                    <w:framePr w:hSpace="142" w:wrap="around" w:vAnchor="text" w:hAnchor="margin" w:x="383" w:y="160"/>
                    <w:tabs>
                      <w:tab w:val="center" w:pos="3022"/>
                      <w:tab w:val="right" w:pos="6045"/>
                    </w:tabs>
                    <w:overflowPunct w:val="0"/>
                    <w:ind w:right="200"/>
                    <w:jc w:val="left"/>
                    <w:textAlignment w:val="baseline"/>
                    <w:rPr>
                      <w:rFonts w:ascii="ＭＳ ゴシック" w:eastAsia="ＭＳ ゴシック" w:hAnsi="ＭＳ ゴシック"/>
                      <w:color w:val="000000" w:themeColor="text1"/>
                      <w:sz w:val="20"/>
                      <w:szCs w:val="20"/>
                    </w:rPr>
                  </w:pPr>
                </w:p>
              </w:tc>
              <w:tc>
                <w:tcPr>
                  <w:tcW w:w="2341" w:type="dxa"/>
                </w:tcPr>
                <w:p w14:paraId="6C54070E" w14:textId="77777777" w:rsidR="002A7DF9" w:rsidRPr="002637EA" w:rsidRDefault="002A7DF9" w:rsidP="009B3075">
                  <w:pPr>
                    <w:framePr w:hSpace="142" w:wrap="around" w:vAnchor="text" w:hAnchor="margin" w:x="383" w:y="160"/>
                    <w:overflowPunct w:val="0"/>
                    <w:ind w:right="40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r>
            <w:tr w:rsidR="002637EA" w:rsidRPr="002637EA" w14:paraId="411AA570" w14:textId="77777777" w:rsidTr="00D927C9">
              <w:trPr>
                <w:trHeight w:val="311"/>
              </w:trPr>
              <w:tc>
                <w:tcPr>
                  <w:tcW w:w="1206" w:type="dxa"/>
                  <w:vAlign w:val="center"/>
                </w:tcPr>
                <w:p w14:paraId="79FEE433" w14:textId="77777777" w:rsidR="002A7DF9" w:rsidRPr="002637EA" w:rsidRDefault="002A7DF9"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保育室Ａ</w:t>
                  </w:r>
                </w:p>
              </w:tc>
              <w:tc>
                <w:tcPr>
                  <w:tcW w:w="1173" w:type="dxa"/>
                </w:tcPr>
                <w:p w14:paraId="42857A61" w14:textId="77777777" w:rsidR="002A7DF9" w:rsidRPr="002637EA" w:rsidRDefault="002A7DF9" w:rsidP="009B3075">
                  <w:pPr>
                    <w:framePr w:hSpace="142" w:wrap="around" w:vAnchor="text" w:hAnchor="margin" w:x="383" w:y="160"/>
                    <w:widowControl/>
                    <w:spacing w:line="180" w:lineRule="auto"/>
                    <w:jc w:val="left"/>
                    <w:rPr>
                      <w:rFonts w:ascii="ＭＳ ゴシック" w:eastAsia="ＭＳ ゴシック" w:hAnsi="ＭＳ ゴシック"/>
                      <w:color w:val="000000" w:themeColor="text1"/>
                      <w:w w:val="50"/>
                      <w:sz w:val="20"/>
                      <w:szCs w:val="20"/>
                    </w:rPr>
                  </w:pPr>
                </w:p>
                <w:p w14:paraId="15B4ACD7" w14:textId="77777777" w:rsidR="002A7DF9" w:rsidRPr="002637EA" w:rsidRDefault="002A7DF9" w:rsidP="009B3075">
                  <w:pPr>
                    <w:framePr w:hSpace="142" w:wrap="around" w:vAnchor="text" w:hAnchor="margin" w:x="383" w:y="160"/>
                    <w:widowControl/>
                    <w:spacing w:line="180" w:lineRule="auto"/>
                    <w:jc w:val="left"/>
                    <w:rPr>
                      <w:rFonts w:ascii="ＭＳ ゴシック" w:eastAsia="ＭＳ ゴシック" w:hAnsi="ＭＳ ゴシック"/>
                      <w:color w:val="000000" w:themeColor="text1"/>
                      <w:w w:val="50"/>
                      <w:sz w:val="20"/>
                      <w:szCs w:val="20"/>
                    </w:rPr>
                  </w:pPr>
                  <w:r w:rsidRPr="002637EA">
                    <w:rPr>
                      <w:rFonts w:ascii="ＭＳ ゴシック" w:eastAsia="ＭＳ ゴシック" w:hAnsi="ＭＳ ゴシック" w:hint="eastAsia"/>
                      <w:color w:val="000000" w:themeColor="text1"/>
                      <w:sz w:val="20"/>
                      <w:szCs w:val="20"/>
                    </w:rPr>
                    <w:t>（</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歳）</w:t>
                  </w:r>
                </w:p>
              </w:tc>
              <w:tc>
                <w:tcPr>
                  <w:tcW w:w="4145" w:type="dxa"/>
                  <w:vAlign w:val="center"/>
                </w:tcPr>
                <w:p w14:paraId="4F57602A"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w w:val="50"/>
                      <w:sz w:val="20"/>
                      <w:szCs w:val="20"/>
                    </w:rPr>
                    <w:t>2</w:t>
                  </w:r>
                  <w:r w:rsidRPr="002637EA">
                    <w:rPr>
                      <w:rFonts w:ascii="ＭＳ ゴシック" w:eastAsia="ＭＳ ゴシック" w:hAnsi="ＭＳ ゴシック" w:hint="eastAsia"/>
                      <w:color w:val="000000" w:themeColor="text1"/>
                      <w:w w:val="50"/>
                      <w:sz w:val="20"/>
                      <w:szCs w:val="20"/>
                    </w:rPr>
                    <w:t>歳児以上</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人につき</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人×</w:t>
                  </w:r>
                  <w:r w:rsidRPr="002637EA">
                    <w:rPr>
                      <w:rFonts w:ascii="ＭＳ ゴシック" w:eastAsia="ＭＳ ゴシック" w:hAnsi="ＭＳ ゴシック"/>
                      <w:color w:val="000000" w:themeColor="text1"/>
                      <w:sz w:val="20"/>
                      <w:szCs w:val="20"/>
                    </w:rPr>
                    <w:t>1.</w:t>
                  </w:r>
                  <w:r w:rsidRPr="002637EA">
                    <w:rPr>
                      <w:rFonts w:ascii="ＭＳ ゴシック" w:eastAsia="ＭＳ ゴシック" w:hAnsi="ＭＳ ゴシック" w:hint="eastAsia"/>
                      <w:color w:val="000000" w:themeColor="text1"/>
                      <w:sz w:val="20"/>
                      <w:szCs w:val="20"/>
                    </w:rPr>
                    <w:t>98㎡＝　　　㎡</w:t>
                  </w:r>
                </w:p>
              </w:tc>
              <w:tc>
                <w:tcPr>
                  <w:tcW w:w="2346" w:type="dxa"/>
                  <w:vAlign w:val="center"/>
                </w:tcPr>
                <w:p w14:paraId="6610FD9A" w14:textId="77777777" w:rsidR="002A7DF9" w:rsidRPr="002637EA" w:rsidRDefault="002A7DF9" w:rsidP="009B3075">
                  <w:pPr>
                    <w:framePr w:hSpace="142" w:wrap="around" w:vAnchor="text" w:hAnchor="margin" w:x="383" w:y="160"/>
                    <w:widowControl/>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p>
              </w:tc>
              <w:tc>
                <w:tcPr>
                  <w:tcW w:w="2341" w:type="dxa"/>
                </w:tcPr>
                <w:p w14:paraId="34DDEEB0" w14:textId="77777777" w:rsidR="002A7DF9" w:rsidRPr="002637EA" w:rsidRDefault="002A7DF9" w:rsidP="009B3075">
                  <w:pPr>
                    <w:framePr w:hSpace="142" w:wrap="around" w:vAnchor="text" w:hAnchor="margin" w:x="383" w:y="160"/>
                    <w:overflowPunct w:val="0"/>
                    <w:ind w:right="40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r>
            <w:tr w:rsidR="002637EA" w:rsidRPr="002637EA" w14:paraId="396BCA58" w14:textId="77777777" w:rsidTr="00D927C9">
              <w:trPr>
                <w:trHeight w:val="347"/>
              </w:trPr>
              <w:tc>
                <w:tcPr>
                  <w:tcW w:w="1206" w:type="dxa"/>
                  <w:vAlign w:val="center"/>
                </w:tcPr>
                <w:p w14:paraId="364988D0" w14:textId="77777777" w:rsidR="002A7DF9" w:rsidRPr="002637EA" w:rsidRDefault="002A7DF9"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保育室Ｂ</w:t>
                  </w:r>
                </w:p>
              </w:tc>
              <w:tc>
                <w:tcPr>
                  <w:tcW w:w="1173" w:type="dxa"/>
                </w:tcPr>
                <w:p w14:paraId="3E126635" w14:textId="77777777" w:rsidR="002A7DF9" w:rsidRPr="002637EA" w:rsidRDefault="002A7DF9" w:rsidP="009B3075">
                  <w:pPr>
                    <w:framePr w:hSpace="142" w:wrap="around" w:vAnchor="text" w:hAnchor="margin" w:x="383" w:y="160"/>
                    <w:widowControl/>
                    <w:spacing w:line="180" w:lineRule="auto"/>
                    <w:jc w:val="left"/>
                    <w:rPr>
                      <w:rFonts w:ascii="ＭＳ ゴシック" w:eastAsia="ＭＳ ゴシック" w:hAnsi="ＭＳ ゴシック"/>
                      <w:color w:val="000000" w:themeColor="text1"/>
                      <w:w w:val="50"/>
                      <w:sz w:val="20"/>
                      <w:szCs w:val="20"/>
                    </w:rPr>
                  </w:pPr>
                </w:p>
                <w:p w14:paraId="62E7E681" w14:textId="77777777" w:rsidR="002A7DF9" w:rsidRPr="002637EA" w:rsidRDefault="002A7DF9" w:rsidP="009B3075">
                  <w:pPr>
                    <w:framePr w:hSpace="142" w:wrap="around" w:vAnchor="text" w:hAnchor="margin" w:x="383" w:y="160"/>
                    <w:overflowPunct w:val="0"/>
                    <w:spacing w:line="180" w:lineRule="auto"/>
                    <w:jc w:val="left"/>
                    <w:textAlignment w:val="baseline"/>
                    <w:rPr>
                      <w:rFonts w:ascii="ＭＳ ゴシック" w:eastAsia="ＭＳ ゴシック" w:hAnsi="ＭＳ ゴシック"/>
                      <w:color w:val="000000" w:themeColor="text1"/>
                      <w:w w:val="50"/>
                      <w:sz w:val="20"/>
                      <w:szCs w:val="20"/>
                    </w:rPr>
                  </w:pPr>
                  <w:r w:rsidRPr="002637EA">
                    <w:rPr>
                      <w:rFonts w:ascii="ＭＳ ゴシック" w:eastAsia="ＭＳ ゴシック" w:hAnsi="ＭＳ ゴシック" w:hint="eastAsia"/>
                      <w:color w:val="000000" w:themeColor="text1"/>
                      <w:sz w:val="20"/>
                      <w:szCs w:val="20"/>
                    </w:rPr>
                    <w:t>（</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歳）</w:t>
                  </w:r>
                </w:p>
              </w:tc>
              <w:tc>
                <w:tcPr>
                  <w:tcW w:w="4145" w:type="dxa"/>
                  <w:vAlign w:val="center"/>
                </w:tcPr>
                <w:p w14:paraId="7582C83D" w14:textId="77777777" w:rsidR="002A7DF9" w:rsidRPr="002637EA" w:rsidRDefault="002A7DF9" w:rsidP="009B3075">
                  <w:pPr>
                    <w:framePr w:hSpace="142" w:wrap="around" w:vAnchor="text" w:hAnchor="margin" w:x="383" w:y="160"/>
                    <w:overflowPunct w:val="0"/>
                    <w:jc w:val="lef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w w:val="50"/>
                      <w:sz w:val="20"/>
                      <w:szCs w:val="20"/>
                    </w:rPr>
                    <w:t>2</w:t>
                  </w:r>
                  <w:r w:rsidRPr="002637EA">
                    <w:rPr>
                      <w:rFonts w:ascii="ＭＳ ゴシック" w:eastAsia="ＭＳ ゴシック" w:hAnsi="ＭＳ ゴシック" w:hint="eastAsia"/>
                      <w:color w:val="000000" w:themeColor="text1"/>
                      <w:w w:val="50"/>
                      <w:sz w:val="20"/>
                      <w:szCs w:val="20"/>
                    </w:rPr>
                    <w:t>歳児以上</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人につき</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人×</w:t>
                  </w:r>
                  <w:r w:rsidRPr="002637EA">
                    <w:rPr>
                      <w:rFonts w:ascii="ＭＳ ゴシック" w:eastAsia="ＭＳ ゴシック" w:hAnsi="ＭＳ ゴシック"/>
                      <w:color w:val="000000" w:themeColor="text1"/>
                      <w:sz w:val="20"/>
                      <w:szCs w:val="20"/>
                    </w:rPr>
                    <w:t>1.</w:t>
                  </w:r>
                  <w:r w:rsidRPr="002637EA">
                    <w:rPr>
                      <w:rFonts w:ascii="ＭＳ ゴシック" w:eastAsia="ＭＳ ゴシック" w:hAnsi="ＭＳ ゴシック" w:hint="eastAsia"/>
                      <w:color w:val="000000" w:themeColor="text1"/>
                      <w:sz w:val="20"/>
                      <w:szCs w:val="20"/>
                    </w:rPr>
                    <w:t>98㎡＝　　　㎡</w:t>
                  </w:r>
                </w:p>
              </w:tc>
              <w:tc>
                <w:tcPr>
                  <w:tcW w:w="2346" w:type="dxa"/>
                  <w:vAlign w:val="center"/>
                </w:tcPr>
                <w:p w14:paraId="3548C326" w14:textId="77777777" w:rsidR="002A7DF9" w:rsidRPr="002637EA" w:rsidRDefault="002A7DF9" w:rsidP="009B3075">
                  <w:pPr>
                    <w:framePr w:hSpace="142" w:wrap="around" w:vAnchor="text" w:hAnchor="margin" w:x="383" w:y="160"/>
                    <w:overflowPunct w:val="0"/>
                    <w:jc w:val="lef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 xml:space="preserve">　　　　㎡</w:t>
                  </w:r>
                </w:p>
              </w:tc>
              <w:tc>
                <w:tcPr>
                  <w:tcW w:w="2341" w:type="dxa"/>
                </w:tcPr>
                <w:p w14:paraId="43734D5D" w14:textId="77777777" w:rsidR="002A7DF9" w:rsidRPr="002637EA" w:rsidRDefault="002A7DF9" w:rsidP="009B3075">
                  <w:pPr>
                    <w:framePr w:hSpace="142" w:wrap="around" w:vAnchor="text" w:hAnchor="margin" w:x="383" w:y="160"/>
                    <w:overflowPunct w:val="0"/>
                    <w:ind w:right="40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r>
          </w:tbl>
          <w:p w14:paraId="773E5879" w14:textId="097CCA77" w:rsidR="0082058C" w:rsidRPr="002637EA" w:rsidRDefault="0082058C" w:rsidP="00783E67">
            <w:pPr>
              <w:tabs>
                <w:tab w:val="left" w:pos="5246"/>
              </w:tabs>
              <w:overflowPunct w:val="0"/>
              <w:ind w:firstLineChars="100" w:firstLine="180"/>
              <w:textAlignment w:val="baseline"/>
              <w:rPr>
                <w:rFonts w:ascii="ＭＳ ゴシック" w:eastAsia="ＭＳ Ｐゴシック" w:hAnsi="Times New Roman" w:cs="ＭＳ Ｐゴシック"/>
                <w:color w:val="000000" w:themeColor="text1"/>
                <w:kern w:val="0"/>
                <w:sz w:val="18"/>
                <w:szCs w:val="18"/>
              </w:rPr>
            </w:pPr>
            <w:r w:rsidRPr="002637EA">
              <w:rPr>
                <w:rFonts w:ascii="ＭＳ ゴシック" w:eastAsia="ＭＳ Ｐゴシック" w:hAnsi="Times New Roman" w:cs="ＭＳ Ｐゴシック" w:hint="eastAsia"/>
                <w:color w:val="000000" w:themeColor="text1"/>
                <w:kern w:val="0"/>
                <w:sz w:val="18"/>
                <w:szCs w:val="18"/>
              </w:rPr>
              <w:t>★</w:t>
            </w:r>
            <w:r w:rsidR="00DA4A96" w:rsidRPr="002637EA">
              <w:rPr>
                <w:rFonts w:ascii="ＭＳ Ｐゴシック" w:eastAsia="ＭＳ ゴシック" w:hAnsi="ＭＳ Ｐゴシック" w:cs="ＭＳ Ｐゴシック" w:hint="eastAsia"/>
                <w:color w:val="000000" w:themeColor="text1"/>
                <w:kern w:val="0"/>
                <w:sz w:val="18"/>
                <w:szCs w:val="18"/>
              </w:rPr>
              <w:t xml:space="preserve"> </w:t>
            </w:r>
            <w:r w:rsidRPr="002637EA">
              <w:rPr>
                <w:rFonts w:ascii="ＭＳ ゴシック" w:eastAsia="ＭＳ Ｐゴシック" w:hAnsi="Times New Roman" w:cs="ＭＳ Ｐゴシック" w:hint="eastAsia"/>
                <w:color w:val="000000" w:themeColor="text1"/>
                <w:kern w:val="0"/>
                <w:sz w:val="18"/>
                <w:szCs w:val="18"/>
              </w:rPr>
              <w:t>認可面積欄は</w:t>
            </w:r>
            <w:r w:rsidR="002E08C1" w:rsidRPr="002637EA">
              <w:rPr>
                <w:rFonts w:ascii="ＭＳ ゴシック" w:eastAsia="ＭＳ Ｐゴシック" w:hAnsi="Times New Roman" w:cs="ＭＳ Ｐゴシック" w:hint="eastAsia"/>
                <w:color w:val="000000" w:themeColor="text1"/>
                <w:kern w:val="0"/>
                <w:sz w:val="18"/>
                <w:szCs w:val="18"/>
              </w:rPr>
              <w:t>､</w:t>
            </w:r>
            <w:r w:rsidRPr="002637EA">
              <w:rPr>
                <w:rFonts w:ascii="ＭＳ ゴシック" w:eastAsia="ＭＳ Ｐゴシック" w:hAnsi="Times New Roman" w:cs="ＭＳ Ｐゴシック" w:hint="eastAsia"/>
                <w:color w:val="000000" w:themeColor="text1"/>
                <w:kern w:val="0"/>
                <w:sz w:val="18"/>
                <w:szCs w:val="18"/>
              </w:rPr>
              <w:t>認可書類にて確認</w:t>
            </w:r>
            <w:r w:rsidR="00783E67" w:rsidRPr="002637EA">
              <w:rPr>
                <w:rFonts w:ascii="ＭＳ ゴシック" w:eastAsia="ＭＳ Ｐゴシック" w:hAnsi="Times New Roman" w:cs="ＭＳ Ｐゴシック" w:hint="eastAsia"/>
                <w:color w:val="000000" w:themeColor="text1"/>
                <w:kern w:val="0"/>
                <w:sz w:val="18"/>
                <w:szCs w:val="18"/>
              </w:rPr>
              <w:t>すること</w:t>
            </w:r>
            <w:r w:rsidRPr="002637EA">
              <w:rPr>
                <w:rFonts w:ascii="ＭＳ ゴシック" w:eastAsia="ＭＳ Ｐゴシック" w:hAnsi="Times New Roman" w:cs="ＭＳ Ｐゴシック" w:hint="eastAsia"/>
                <w:color w:val="000000" w:themeColor="text1"/>
                <w:kern w:val="0"/>
                <w:sz w:val="18"/>
                <w:szCs w:val="18"/>
              </w:rPr>
              <w:t>。</w:t>
            </w:r>
            <w:r w:rsidR="00B633B2" w:rsidRPr="002637EA">
              <w:rPr>
                <w:rFonts w:ascii="ＭＳ ゴシック" w:eastAsia="ＭＳ Ｐゴシック" w:hAnsi="Times New Roman" w:cs="ＭＳ Ｐゴシック"/>
                <w:color w:val="000000" w:themeColor="text1"/>
                <w:kern w:val="0"/>
                <w:sz w:val="18"/>
                <w:szCs w:val="18"/>
              </w:rPr>
              <w:tab/>
            </w:r>
          </w:p>
          <w:p w14:paraId="2DD5173D" w14:textId="27D272A1" w:rsidR="001C74AC" w:rsidRPr="002637EA" w:rsidRDefault="00DA4A96" w:rsidP="001C74AC">
            <w:pPr>
              <w:tabs>
                <w:tab w:val="left" w:pos="5246"/>
              </w:tabs>
              <w:overflowPunct w:val="0"/>
              <w:ind w:leftChars="95" w:left="356" w:rightChars="-43" w:right="-90" w:hangingChars="87" w:hanging="157"/>
              <w:textAlignment w:val="baseline"/>
              <w:rPr>
                <w:rFonts w:ascii="ＭＳ ゴシック" w:eastAsia="ＭＳ Ｐゴシック" w:hAnsi="Times New Roman" w:cs="ＭＳ Ｐゴシック"/>
                <w:color w:val="000000" w:themeColor="text1"/>
                <w:kern w:val="0"/>
                <w:sz w:val="18"/>
                <w:szCs w:val="18"/>
              </w:rPr>
            </w:pPr>
            <w:r w:rsidRPr="002637EA">
              <w:rPr>
                <w:rFonts w:ascii="ＭＳ ゴシック" w:eastAsia="ＭＳ Ｐゴシック" w:hAnsi="Times New Roman" w:cs="ＭＳ Ｐゴシック" w:hint="eastAsia"/>
                <w:color w:val="000000" w:themeColor="text1"/>
                <w:kern w:val="0"/>
                <w:sz w:val="18"/>
                <w:szCs w:val="18"/>
              </w:rPr>
              <w:t>★</w:t>
            </w:r>
            <w:r w:rsidRPr="002637EA">
              <w:rPr>
                <w:rFonts w:ascii="ＭＳ ゴシック" w:eastAsia="ＭＳ Ｐゴシック" w:hAnsi="Times New Roman" w:cs="ＭＳ Ｐゴシック" w:hint="eastAsia"/>
                <w:color w:val="000000" w:themeColor="text1"/>
                <w:kern w:val="0"/>
                <w:sz w:val="18"/>
                <w:szCs w:val="18"/>
              </w:rPr>
              <w:t xml:space="preserve"> </w:t>
            </w:r>
            <w:r w:rsidR="002A7DF9" w:rsidRPr="002637EA">
              <w:rPr>
                <w:rFonts w:ascii="ＭＳ ゴシック" w:eastAsia="ＭＳ Ｐゴシック" w:hAnsi="Times New Roman" w:cs="ＭＳ Ｐゴシック" w:hint="eastAsia"/>
                <w:color w:val="000000" w:themeColor="text1"/>
                <w:kern w:val="0"/>
                <w:sz w:val="18"/>
                <w:szCs w:val="18"/>
              </w:rPr>
              <w:t>表内に記載できない保育室等がある場合は</w:t>
            </w:r>
            <w:r w:rsidR="002E08C1" w:rsidRPr="002637EA">
              <w:rPr>
                <w:rFonts w:ascii="ＭＳ ゴシック" w:eastAsia="ＭＳ Ｐゴシック" w:hAnsi="Times New Roman" w:cs="ＭＳ Ｐゴシック" w:hint="eastAsia"/>
                <w:color w:val="000000" w:themeColor="text1"/>
                <w:kern w:val="0"/>
                <w:sz w:val="18"/>
                <w:szCs w:val="18"/>
              </w:rPr>
              <w:t>､</w:t>
            </w:r>
            <w:r w:rsidR="002A7DF9" w:rsidRPr="002637EA">
              <w:rPr>
                <w:rFonts w:ascii="ＭＳ ゴシック" w:eastAsia="ＭＳ Ｐゴシック" w:hAnsi="Times New Roman" w:cs="ＭＳ Ｐゴシック" w:hint="eastAsia"/>
                <w:color w:val="000000" w:themeColor="text1"/>
                <w:kern w:val="0"/>
                <w:sz w:val="18"/>
                <w:szCs w:val="18"/>
              </w:rPr>
              <w:t>加工して作成するか</w:t>
            </w:r>
            <w:r w:rsidR="002E08C1" w:rsidRPr="002637EA">
              <w:rPr>
                <w:rFonts w:ascii="ＭＳ ゴシック" w:eastAsia="ＭＳ Ｐゴシック" w:hAnsi="Times New Roman" w:cs="ＭＳ Ｐゴシック" w:hint="eastAsia"/>
                <w:color w:val="000000" w:themeColor="text1"/>
                <w:kern w:val="0"/>
                <w:sz w:val="18"/>
                <w:szCs w:val="18"/>
              </w:rPr>
              <w:t>､</w:t>
            </w:r>
            <w:r w:rsidR="002A7DF9" w:rsidRPr="002637EA">
              <w:rPr>
                <w:rFonts w:ascii="ＭＳ ゴシック" w:eastAsia="ＭＳ Ｐゴシック" w:hAnsi="Times New Roman" w:cs="ＭＳ Ｐゴシック" w:hint="eastAsia"/>
                <w:color w:val="000000" w:themeColor="text1"/>
                <w:kern w:val="0"/>
                <w:sz w:val="18"/>
                <w:szCs w:val="18"/>
              </w:rPr>
              <w:t>「別紙」としてまとめて</w:t>
            </w:r>
            <w:r w:rsidRPr="002637EA">
              <w:rPr>
                <w:rFonts w:ascii="ＭＳ ゴシック" w:eastAsia="ＭＳ Ｐゴシック" w:hAnsi="Times New Roman" w:cs="ＭＳ Ｐゴシック" w:hint="eastAsia"/>
                <w:color w:val="000000" w:themeColor="text1"/>
                <w:kern w:val="0"/>
                <w:sz w:val="18"/>
                <w:szCs w:val="18"/>
              </w:rPr>
              <w:t>作</w:t>
            </w:r>
          </w:p>
          <w:p w14:paraId="62E94D9C" w14:textId="77777777" w:rsidR="002A7DF9" w:rsidRPr="002637EA" w:rsidRDefault="002A7DF9" w:rsidP="001C74AC">
            <w:pPr>
              <w:tabs>
                <w:tab w:val="left" w:pos="5246"/>
              </w:tabs>
              <w:overflowPunct w:val="0"/>
              <w:ind w:leftChars="145" w:left="304" w:firstLineChars="50" w:firstLine="90"/>
              <w:textAlignment w:val="baseline"/>
              <w:rPr>
                <w:rFonts w:ascii="ＭＳ ゴシック" w:eastAsia="ＭＳ Ｐゴシック" w:hAnsi="Times New Roman" w:cs="ＭＳ Ｐゴシック"/>
                <w:color w:val="000000" w:themeColor="text1"/>
                <w:kern w:val="0"/>
                <w:sz w:val="18"/>
                <w:szCs w:val="18"/>
              </w:rPr>
            </w:pPr>
            <w:r w:rsidRPr="002637EA">
              <w:rPr>
                <w:rFonts w:ascii="ＭＳ ゴシック" w:eastAsia="ＭＳ Ｐゴシック" w:hAnsi="Times New Roman" w:cs="ＭＳ Ｐゴシック" w:hint="eastAsia"/>
                <w:color w:val="000000" w:themeColor="text1"/>
                <w:kern w:val="0"/>
                <w:sz w:val="18"/>
                <w:szCs w:val="18"/>
              </w:rPr>
              <w:t>成し添付してください。</w:t>
            </w:r>
          </w:p>
          <w:p w14:paraId="2B533A55" w14:textId="47404ECA" w:rsidR="002A7DF9" w:rsidRPr="002637EA" w:rsidRDefault="002A7DF9" w:rsidP="002A7DF9">
            <w:pPr>
              <w:tabs>
                <w:tab w:val="left" w:pos="5246"/>
              </w:tabs>
              <w:overflowPunct w:val="0"/>
              <w:ind w:firstLineChars="100" w:firstLine="180"/>
              <w:textAlignment w:val="baseline"/>
              <w:rPr>
                <w:rFonts w:ascii="ＭＳ ゴシック" w:eastAsia="ＭＳ Ｐゴシック" w:hAnsi="Times New Roman" w:cs="ＭＳ Ｐゴシック"/>
                <w:color w:val="000000" w:themeColor="text1"/>
                <w:kern w:val="0"/>
                <w:sz w:val="18"/>
                <w:szCs w:val="18"/>
              </w:rPr>
            </w:pPr>
            <w:r w:rsidRPr="002637EA">
              <w:rPr>
                <w:rFonts w:ascii="ＭＳ ゴシック" w:eastAsia="ＭＳ Ｐゴシック" w:hAnsi="Times New Roman" w:cs="ＭＳ Ｐゴシック" w:hint="eastAsia"/>
                <w:color w:val="000000" w:themeColor="text1"/>
                <w:kern w:val="0"/>
                <w:sz w:val="18"/>
                <w:szCs w:val="18"/>
              </w:rPr>
              <w:t xml:space="preserve">　</w:t>
            </w:r>
            <w:r w:rsidR="00DA4A96" w:rsidRPr="002637EA">
              <w:rPr>
                <w:rFonts w:ascii="ＭＳ ゴシック" w:eastAsia="ＭＳ Ｐゴシック" w:hAnsi="Times New Roman" w:cs="ＭＳ Ｐゴシック" w:hint="eastAsia"/>
                <w:color w:val="000000" w:themeColor="text1"/>
                <w:kern w:val="0"/>
                <w:sz w:val="18"/>
                <w:szCs w:val="18"/>
              </w:rPr>
              <w:t xml:space="preserve">  </w:t>
            </w:r>
            <w:r w:rsidRPr="002637EA">
              <w:rPr>
                <w:rFonts w:ascii="ＭＳ ゴシック" w:eastAsia="ＭＳ Ｐゴシック" w:hAnsi="Times New Roman" w:cs="ＭＳ Ｐゴシック" w:hint="eastAsia"/>
                <w:color w:val="000000" w:themeColor="text1"/>
                <w:kern w:val="0"/>
                <w:sz w:val="18"/>
                <w:szCs w:val="18"/>
              </w:rPr>
              <w:t>なお</w:t>
            </w:r>
            <w:r w:rsidR="002E08C1" w:rsidRPr="002637EA">
              <w:rPr>
                <w:rFonts w:ascii="ＭＳ ゴシック" w:eastAsia="ＭＳ Ｐゴシック" w:hAnsi="Times New Roman" w:cs="ＭＳ Ｐゴシック" w:hint="eastAsia"/>
                <w:color w:val="000000" w:themeColor="text1"/>
                <w:kern w:val="0"/>
                <w:sz w:val="18"/>
                <w:szCs w:val="18"/>
              </w:rPr>
              <w:t>､</w:t>
            </w:r>
            <w:r w:rsidRPr="002637EA">
              <w:rPr>
                <w:rFonts w:ascii="ＭＳ ゴシック" w:eastAsia="ＭＳ Ｐゴシック" w:hAnsi="Times New Roman" w:cs="ＭＳ Ｐゴシック" w:hint="eastAsia"/>
                <w:color w:val="000000" w:themeColor="text1"/>
                <w:kern w:val="0"/>
                <w:sz w:val="18"/>
                <w:szCs w:val="18"/>
              </w:rPr>
              <w:t>「別紙」を添付する場合は</w:t>
            </w:r>
            <w:r w:rsidR="002E08C1" w:rsidRPr="002637EA">
              <w:rPr>
                <w:rFonts w:ascii="ＭＳ ゴシック" w:eastAsia="ＭＳ Ｐゴシック" w:hAnsi="Times New Roman" w:cs="ＭＳ Ｐゴシック" w:hint="eastAsia"/>
                <w:color w:val="000000" w:themeColor="text1"/>
                <w:kern w:val="0"/>
                <w:sz w:val="18"/>
                <w:szCs w:val="18"/>
              </w:rPr>
              <w:t>､</w:t>
            </w:r>
            <w:r w:rsidRPr="002637EA">
              <w:rPr>
                <w:rFonts w:ascii="ＭＳ ゴシック" w:eastAsia="ＭＳ Ｐゴシック" w:hAnsi="Times New Roman" w:cs="ＭＳ Ｐゴシック" w:hint="eastAsia"/>
                <w:color w:val="000000" w:themeColor="text1"/>
                <w:kern w:val="0"/>
                <w:sz w:val="18"/>
                <w:szCs w:val="18"/>
              </w:rPr>
              <w:t>表内余白に「別紙添付」と記載してください。</w:t>
            </w:r>
          </w:p>
          <w:p w14:paraId="32F18E7F" w14:textId="77777777" w:rsidR="00973713" w:rsidRPr="002637EA" w:rsidRDefault="00973713" w:rsidP="002A7DF9">
            <w:pPr>
              <w:tabs>
                <w:tab w:val="left" w:pos="5246"/>
              </w:tabs>
              <w:overflowPunct w:val="0"/>
              <w:ind w:firstLineChars="100" w:firstLine="180"/>
              <w:textAlignment w:val="baseline"/>
              <w:rPr>
                <w:rFonts w:ascii="ＭＳ Ｐゴシック" w:eastAsia="ＭＳ Ｐゴシック" w:hAnsi="ＭＳ Ｐゴシック" w:cs="ＭＳ Ｐゴシック"/>
                <w:color w:val="000000" w:themeColor="text1"/>
                <w:kern w:val="0"/>
                <w:sz w:val="20"/>
                <w:szCs w:val="20"/>
              </w:rPr>
            </w:pPr>
            <w:r w:rsidRPr="002637EA">
              <w:rPr>
                <w:rFonts w:ascii="ＭＳ Ｐゴシック" w:eastAsia="ＭＳ Ｐゴシック" w:hAnsi="ＭＳ Ｐゴシック" w:cs="ＭＳ Ｐゴシック" w:hint="eastAsia"/>
                <w:color w:val="000000" w:themeColor="text1"/>
                <w:kern w:val="0"/>
                <w:sz w:val="18"/>
                <w:szCs w:val="18"/>
              </w:rPr>
              <w:t>★ 「</w:t>
            </w:r>
            <w:r w:rsidRPr="002637EA">
              <w:rPr>
                <w:rFonts w:ascii="ＭＳ Ｐゴシック" w:eastAsia="ＭＳ Ｐゴシック" w:hAnsi="ＭＳ Ｐゴシック" w:cs="ＭＳ 明朝" w:hint="eastAsia"/>
                <w:color w:val="000000" w:themeColor="text1"/>
                <w:kern w:val="0"/>
                <w:sz w:val="18"/>
                <w:szCs w:val="18"/>
              </w:rPr>
              <w:t>【</w:t>
            </w:r>
            <w:r w:rsidRPr="002637EA">
              <w:rPr>
                <w:rFonts w:ascii="ＭＳ Ｐゴシック" w:eastAsia="ＭＳ Ｐゴシック" w:hAnsi="ＭＳ Ｐゴシック" w:cs="ＭＳ ゴシック" w:hint="eastAsia"/>
                <w:color w:val="000000" w:themeColor="text1"/>
                <w:kern w:val="0"/>
                <w:sz w:val="18"/>
                <w:szCs w:val="18"/>
              </w:rPr>
              <w:t>施設全体の状況</w:t>
            </w:r>
            <w:r w:rsidRPr="002637EA">
              <w:rPr>
                <w:rFonts w:ascii="ＭＳ Ｐゴシック" w:eastAsia="ＭＳ Ｐゴシック" w:hAnsi="ＭＳ Ｐゴシック" w:cs="ＭＳ 明朝" w:hint="eastAsia"/>
                <w:color w:val="000000" w:themeColor="text1"/>
                <w:kern w:val="0"/>
                <w:sz w:val="18"/>
                <w:szCs w:val="18"/>
              </w:rPr>
              <w:t>】</w:t>
            </w:r>
            <w:r w:rsidR="0036186E" w:rsidRPr="002637EA">
              <w:rPr>
                <w:rFonts w:ascii="ＭＳ Ｐゴシック" w:eastAsia="ＭＳ Ｐゴシック" w:hAnsi="ＭＳ Ｐゴシック" w:cs="ＭＳ 明朝" w:hint="eastAsia"/>
                <w:color w:val="000000" w:themeColor="text1"/>
                <w:kern w:val="0"/>
                <w:sz w:val="18"/>
                <w:szCs w:val="18"/>
              </w:rPr>
              <w:t>」</w:t>
            </w:r>
            <w:r w:rsidRPr="002637EA">
              <w:rPr>
                <w:rFonts w:ascii="ＭＳ Ｐゴシック" w:eastAsia="ＭＳ Ｐゴシック" w:hAnsi="ＭＳ Ｐゴシック" w:cs="ＭＳ 明朝" w:hint="eastAsia"/>
                <w:color w:val="000000" w:themeColor="text1"/>
                <w:kern w:val="0"/>
                <w:sz w:val="18"/>
                <w:szCs w:val="18"/>
              </w:rPr>
              <w:t>と</w:t>
            </w:r>
            <w:r w:rsidR="0036186E" w:rsidRPr="002637EA">
              <w:rPr>
                <w:rFonts w:ascii="ＭＳ Ｐゴシック" w:eastAsia="ＭＳ Ｐゴシック" w:hAnsi="ＭＳ Ｐゴシック" w:cs="ＭＳ 明朝" w:hint="eastAsia"/>
                <w:color w:val="000000" w:themeColor="text1"/>
                <w:kern w:val="0"/>
                <w:sz w:val="18"/>
                <w:szCs w:val="18"/>
              </w:rPr>
              <w:t>「</w:t>
            </w:r>
            <w:r w:rsidRPr="002637EA">
              <w:rPr>
                <w:rFonts w:ascii="ＭＳ Ｐゴシック" w:eastAsia="ＭＳ Ｐゴシック" w:hAnsi="ＭＳ Ｐゴシック" w:cs="ＭＳ 明朝" w:hint="eastAsia"/>
                <w:color w:val="000000" w:themeColor="text1"/>
                <w:kern w:val="0"/>
                <w:sz w:val="18"/>
                <w:szCs w:val="18"/>
              </w:rPr>
              <w:t>（</w:t>
            </w:r>
            <w:r w:rsidR="0036186E" w:rsidRPr="002637EA">
              <w:rPr>
                <w:rFonts w:ascii="ＭＳ Ｐゴシック" w:eastAsia="ＭＳ Ｐゴシック" w:hAnsi="ＭＳ Ｐゴシック" w:cs="ＭＳ 明朝" w:hint="eastAsia"/>
                <w:color w:val="000000" w:themeColor="text1"/>
                <w:kern w:val="0"/>
                <w:sz w:val="18"/>
                <w:szCs w:val="18"/>
              </w:rPr>
              <w:t>上記</w:t>
            </w:r>
            <w:r w:rsidRPr="002637EA">
              <w:rPr>
                <w:rFonts w:ascii="ＭＳ Ｐゴシック" w:eastAsia="ＭＳ Ｐゴシック" w:hAnsi="ＭＳ Ｐゴシック" w:cs="ＭＳ 明朝" w:hint="eastAsia"/>
                <w:color w:val="000000" w:themeColor="text1"/>
                <w:kern w:val="0"/>
                <w:sz w:val="18"/>
                <w:szCs w:val="18"/>
              </w:rPr>
              <w:t>園舎の</w:t>
            </w:r>
            <w:r w:rsidRPr="002637EA">
              <w:rPr>
                <w:rFonts w:ascii="ＭＳ Ｐゴシック" w:eastAsia="ＭＳ Ｐゴシック" w:hAnsi="ＭＳ Ｐゴシック" w:cs="ＭＳ 明朝"/>
                <w:color w:val="000000" w:themeColor="text1"/>
                <w:kern w:val="0"/>
                <w:sz w:val="18"/>
                <w:szCs w:val="18"/>
              </w:rPr>
              <w:t>内容詳細</w:t>
            </w:r>
            <w:r w:rsidRPr="002637EA">
              <w:rPr>
                <w:rFonts w:ascii="ＭＳ Ｐゴシック" w:eastAsia="ＭＳ Ｐゴシック" w:hAnsi="ＭＳ Ｐゴシック" w:cs="ＭＳ 明朝" w:hint="eastAsia"/>
                <w:color w:val="000000" w:themeColor="text1"/>
                <w:kern w:val="0"/>
                <w:sz w:val="18"/>
                <w:szCs w:val="18"/>
              </w:rPr>
              <w:t>）」の</w:t>
            </w:r>
            <w:r w:rsidRPr="002637EA">
              <w:rPr>
                <w:rFonts w:ascii="ＭＳ Ｐゴシック" w:eastAsia="ＭＳ Ｐゴシック" w:hAnsi="ＭＳ Ｐゴシック" w:cs="ＭＳ 明朝"/>
                <w:color w:val="000000" w:themeColor="text1"/>
                <w:kern w:val="0"/>
                <w:sz w:val="18"/>
                <w:szCs w:val="18"/>
              </w:rPr>
              <w:t>表の面積は一致させること。</w:t>
            </w:r>
          </w:p>
        </w:tc>
      </w:tr>
    </w:tbl>
    <w:p w14:paraId="4E07A04D" w14:textId="119FD273" w:rsidR="002B1E2E" w:rsidRPr="002637EA" w:rsidRDefault="00D927C9" w:rsidP="00D927C9">
      <w:pPr>
        <w:jc w:val="center"/>
        <w:rPr>
          <w:vanish/>
          <w:color w:val="000000" w:themeColor="text1"/>
        </w:rPr>
      </w:pPr>
      <w:r w:rsidRPr="002637EA">
        <w:rPr>
          <w:rFonts w:ascii="ＭＳ ゴシック" w:eastAsia="ＭＳ ゴシック" w:hAnsi="ＭＳ ゴシック" w:hint="eastAsia"/>
          <w:color w:val="000000" w:themeColor="text1"/>
          <w:sz w:val="20"/>
          <w:szCs w:val="20"/>
        </w:rPr>
        <w:t>－１３－</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2637EA" w:rsidRPr="002637EA" w14:paraId="4E5E0D2E" w14:textId="77777777" w:rsidTr="00B35F32">
        <w:trPr>
          <w:trHeight w:val="416"/>
        </w:trPr>
        <w:tc>
          <w:tcPr>
            <w:tcW w:w="3643" w:type="dxa"/>
            <w:vAlign w:val="center"/>
          </w:tcPr>
          <w:p w14:paraId="159D81B7" w14:textId="77777777" w:rsidR="002B1E2E" w:rsidRPr="002637EA" w:rsidRDefault="002B1E2E" w:rsidP="00B35F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2268" w:type="dxa"/>
            <w:vAlign w:val="center"/>
          </w:tcPr>
          <w:p w14:paraId="568617DB" w14:textId="77777777" w:rsidR="002B1E2E" w:rsidRPr="002637EA" w:rsidRDefault="002B1E2E" w:rsidP="00B35F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1985" w:type="dxa"/>
            <w:vAlign w:val="center"/>
          </w:tcPr>
          <w:p w14:paraId="714E063F" w14:textId="77777777" w:rsidR="002B1E2E" w:rsidRPr="002637EA" w:rsidRDefault="002B1E2E" w:rsidP="00B35F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951" w:type="dxa"/>
            <w:vAlign w:val="center"/>
          </w:tcPr>
          <w:p w14:paraId="595288FC" w14:textId="77777777" w:rsidR="002B1E2E" w:rsidRPr="002637EA" w:rsidRDefault="002B1E2E" w:rsidP="00B35F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0D2E6B25" w14:textId="77777777" w:rsidTr="003E0B7D">
        <w:trPr>
          <w:trHeight w:val="13749"/>
        </w:trPr>
        <w:tc>
          <w:tcPr>
            <w:tcW w:w="5911" w:type="dxa"/>
            <w:gridSpan w:val="2"/>
          </w:tcPr>
          <w:p w14:paraId="0818E33D" w14:textId="77777777" w:rsidR="00B127F8" w:rsidRPr="002637EA" w:rsidRDefault="00B127F8" w:rsidP="008B21A4">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園庭は必置。</w:t>
            </w:r>
          </w:p>
          <w:p w14:paraId="3DD2439F" w14:textId="7D58BE48" w:rsidR="00B127F8" w:rsidRPr="002637EA" w:rsidRDefault="00B127F8" w:rsidP="006501DF">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園舎及び園庭は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同一の敷地内又は隣接する位置に設けることを原則とする。</w:t>
            </w:r>
          </w:p>
          <w:p w14:paraId="467907E6" w14:textId="77777777" w:rsidR="00B127F8" w:rsidRPr="002637EA" w:rsidRDefault="00B127F8" w:rsidP="00996975">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※移行特例</w:t>
            </w:r>
          </w:p>
          <w:p w14:paraId="2C30D3EE" w14:textId="2A2FDC72" w:rsidR="00B127F8" w:rsidRPr="002637EA" w:rsidRDefault="00B127F8" w:rsidP="00996975">
            <w:pPr>
              <w:overflowPunct w:val="0"/>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｢幼稚園｣又は｢保育所｣を廃止し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当該幼稚園又は保育所の土地や施設を活用して幼保連携型認定こども園へ移行した場合(幼稚</w:t>
            </w:r>
          </w:p>
          <w:p w14:paraId="683F0EFA" w14:textId="0E7A527E" w:rsidR="00B127F8" w:rsidRPr="002637EA" w:rsidRDefault="00B127F8" w:rsidP="00996975">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園･保育所の両方を廃止し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当該幼稚園･保育所の土地や施設を活用する場合も含む)</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以下の要件を全て満たす場合においては</w:t>
            </w:r>
            <w:r w:rsidR="002E08C1" w:rsidRPr="002637EA">
              <w:rPr>
                <w:rFonts w:ascii="ＭＳ ゴシック" w:eastAsia="ＭＳ ゴシック" w:hAnsi="ＭＳ ゴシック" w:hint="eastAsia"/>
                <w:color w:val="000000" w:themeColor="text1"/>
                <w:sz w:val="20"/>
                <w:szCs w:val="20"/>
              </w:rPr>
              <w:t>､</w:t>
            </w:r>
            <w:r w:rsidR="006F2CBF" w:rsidRPr="002637EA">
              <w:rPr>
                <w:rFonts w:ascii="ＭＳ ゴシック" w:eastAsia="ＭＳ ゴシック" w:hAnsi="ＭＳ ゴシック" w:hint="eastAsia"/>
                <w:color w:val="000000" w:themeColor="text1"/>
                <w:sz w:val="20"/>
                <w:szCs w:val="20"/>
              </w:rPr>
              <w:t>建物及びその附属設備が同一の敷地内にない場合であっても設置可</w:t>
            </w:r>
          </w:p>
          <w:p w14:paraId="562E6B87" w14:textId="77777777" w:rsidR="00B127F8" w:rsidRPr="002637EA" w:rsidRDefault="00B127F8" w:rsidP="00996975">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①教育･保育の適切な提供が可能であること。</w:t>
            </w:r>
          </w:p>
          <w:p w14:paraId="4DE00AA9" w14:textId="77777777" w:rsidR="00B127F8" w:rsidRPr="002637EA" w:rsidRDefault="00B127F8" w:rsidP="00996975">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②子どもの移動時の安全が確保されていること。</w:t>
            </w:r>
          </w:p>
          <w:p w14:paraId="2705CF76" w14:textId="0BC17F2A" w:rsidR="00B127F8" w:rsidRPr="002637EA" w:rsidRDefault="00B127F8" w:rsidP="00996975">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③それぞれの敷地に所在する園舎で</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通常</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教育･保育を提供する子どもの数や当該子どものために編制する学級数に応じて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必要な施設･設備を有していること｡</w:t>
            </w:r>
          </w:p>
          <w:p w14:paraId="24F4A215" w14:textId="77777777" w:rsidR="00B127F8" w:rsidRPr="002637EA" w:rsidRDefault="00B127F8" w:rsidP="008B21A4">
            <w:pPr>
              <w:overflowPunct w:val="0"/>
              <w:textAlignment w:val="baseline"/>
              <w:rPr>
                <w:rFonts w:ascii="ＭＳ ゴシック" w:eastAsia="ＭＳ ゴシック" w:hAnsi="ＭＳ ゴシック"/>
                <w:color w:val="000000" w:themeColor="text1"/>
                <w:sz w:val="20"/>
                <w:szCs w:val="20"/>
              </w:rPr>
            </w:pPr>
          </w:p>
          <w:p w14:paraId="57FACCA7" w14:textId="77777777" w:rsidR="00B127F8" w:rsidRPr="002637EA" w:rsidRDefault="00B127F8" w:rsidP="008B21A4">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※園舎の特例</w:t>
            </w:r>
          </w:p>
          <w:p w14:paraId="4B8A1861" w14:textId="77777777" w:rsidR="00B127F8" w:rsidRPr="002637EA" w:rsidRDefault="00B127F8" w:rsidP="008B21A4">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009C5"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幼稚園からの移行</w:t>
            </w:r>
          </w:p>
          <w:p w14:paraId="0BD628CB" w14:textId="320709FD" w:rsidR="00B127F8" w:rsidRPr="002637EA" w:rsidRDefault="00B127F8" w:rsidP="006C414B">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・園舎面積（満３歳未満の乳幼児の保育の用に供する施設設備の面積を除く）が</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幼稚園基準を満たしている場合は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保育室又は遊戯室の面積を満たさなくてもよい。</w:t>
            </w:r>
          </w:p>
          <w:p w14:paraId="31E7A846" w14:textId="77777777" w:rsidR="00B127F8" w:rsidRPr="002637EA" w:rsidRDefault="00B127F8" w:rsidP="008B21A4">
            <w:pPr>
              <w:overflowPunct w:val="0"/>
              <w:spacing w:line="120" w:lineRule="auto"/>
              <w:textAlignment w:val="baseline"/>
              <w:rPr>
                <w:rFonts w:ascii="ＭＳ ゴシック" w:eastAsia="ＭＳ ゴシック" w:hAnsi="ＭＳ ゴシック"/>
                <w:color w:val="000000" w:themeColor="text1"/>
                <w:sz w:val="20"/>
                <w:szCs w:val="20"/>
              </w:rPr>
            </w:pPr>
          </w:p>
          <w:p w14:paraId="1F2F4592" w14:textId="77777777" w:rsidR="00B127F8" w:rsidRPr="002637EA" w:rsidRDefault="00B127F8" w:rsidP="008B21A4">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009C5"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保育園からの移行</w:t>
            </w:r>
          </w:p>
          <w:p w14:paraId="738CB818" w14:textId="332DDCA7" w:rsidR="00B127F8" w:rsidRPr="002637EA" w:rsidRDefault="00B127F8" w:rsidP="006C414B">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・満３歳以上児の保育室又は遊戯室の面積が保育所基準を満たしている場合は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園舎面積を満たさなくてもよい。</w:t>
            </w:r>
          </w:p>
          <w:p w14:paraId="787F6A8D" w14:textId="77777777" w:rsidR="00B127F8" w:rsidRPr="002637EA" w:rsidRDefault="00B127F8" w:rsidP="008B21A4">
            <w:pPr>
              <w:overflowPunct w:val="0"/>
              <w:textAlignment w:val="baseline"/>
              <w:rPr>
                <w:rFonts w:ascii="ＭＳ ゴシック" w:eastAsia="ＭＳ ゴシック" w:hAnsi="ＭＳ ゴシック"/>
                <w:color w:val="000000" w:themeColor="text1"/>
                <w:sz w:val="20"/>
                <w:szCs w:val="20"/>
              </w:rPr>
            </w:pPr>
          </w:p>
          <w:p w14:paraId="4B278A8C" w14:textId="77777777" w:rsidR="00B127F8" w:rsidRPr="002637EA" w:rsidRDefault="00B127F8" w:rsidP="008B21A4">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※園庭の特例</w:t>
            </w:r>
          </w:p>
          <w:p w14:paraId="46FB0948" w14:textId="77777777" w:rsidR="00B127F8" w:rsidRPr="002637EA" w:rsidRDefault="00B127F8" w:rsidP="008B21A4">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009C5"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幼稚園からの移行</w:t>
            </w:r>
          </w:p>
          <w:p w14:paraId="279FE2A1" w14:textId="7C55095C" w:rsidR="00B127F8" w:rsidRPr="002637EA" w:rsidRDefault="00B127F8" w:rsidP="006C414B">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・幼稚園基準の面積基準と</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満２歳児の幼児について保育所面積基準を合算した面積以上であるときは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保育所面積基準を満たさなくてもよい。</w:t>
            </w:r>
          </w:p>
          <w:p w14:paraId="3BC5FB4D" w14:textId="6BE5CE70" w:rsidR="00B127F8" w:rsidRPr="002637EA" w:rsidRDefault="00B127F8" w:rsidP="006C414B">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・満</w:t>
            </w:r>
            <w:r w:rsidR="00E03E15" w:rsidRPr="002637EA">
              <w:rPr>
                <w:rFonts w:ascii="ＭＳ ゴシック" w:eastAsia="ＭＳ ゴシック" w:hAnsi="ＭＳ ゴシック" w:hint="eastAsia"/>
                <w:color w:val="000000" w:themeColor="text1"/>
                <w:sz w:val="20"/>
                <w:szCs w:val="20"/>
              </w:rPr>
              <w:t>２</w:t>
            </w:r>
            <w:r w:rsidRPr="002637EA">
              <w:rPr>
                <w:rFonts w:ascii="ＭＳ ゴシック" w:eastAsia="ＭＳ ゴシック" w:hAnsi="ＭＳ ゴシック" w:hint="eastAsia"/>
                <w:color w:val="000000" w:themeColor="text1"/>
                <w:sz w:val="20"/>
                <w:szCs w:val="20"/>
              </w:rPr>
              <w:t>歳の子どもの必要面積に限り</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u w:val="wave"/>
              </w:rPr>
              <w:t>一定条件の下</w:t>
            </w:r>
            <w:r w:rsidR="002E08C1" w:rsidRPr="002637EA">
              <w:rPr>
                <w:rFonts w:ascii="ＭＳ ゴシック" w:eastAsia="ＭＳ ゴシック" w:hAnsi="ＭＳ ゴシック" w:hint="eastAsia"/>
                <w:color w:val="000000" w:themeColor="text1"/>
                <w:sz w:val="20"/>
                <w:szCs w:val="20"/>
              </w:rPr>
              <w:t>､</w:t>
            </w:r>
            <w:r w:rsidR="006F2CBF" w:rsidRPr="002637EA">
              <w:rPr>
                <w:rFonts w:ascii="ＭＳ ゴシック" w:eastAsia="ＭＳ ゴシック" w:hAnsi="ＭＳ ゴシック" w:hint="eastAsia"/>
                <w:color w:val="000000" w:themeColor="text1"/>
                <w:sz w:val="20"/>
                <w:szCs w:val="20"/>
              </w:rPr>
              <w:t>代替地・屋上の参入可</w:t>
            </w:r>
          </w:p>
          <w:p w14:paraId="35469762" w14:textId="77777777" w:rsidR="00B127F8" w:rsidRPr="002637EA" w:rsidRDefault="00B127F8" w:rsidP="008B21A4">
            <w:pPr>
              <w:overflowPunct w:val="0"/>
              <w:spacing w:line="120" w:lineRule="auto"/>
              <w:textAlignment w:val="baseline"/>
              <w:rPr>
                <w:rFonts w:ascii="ＭＳ ゴシック" w:eastAsia="ＭＳ ゴシック" w:hAnsi="ＭＳ ゴシック"/>
                <w:color w:val="000000" w:themeColor="text1"/>
                <w:sz w:val="20"/>
                <w:szCs w:val="20"/>
              </w:rPr>
            </w:pPr>
          </w:p>
          <w:p w14:paraId="702A5F58" w14:textId="77777777" w:rsidR="00B127F8" w:rsidRPr="002637EA" w:rsidRDefault="00B127F8" w:rsidP="008B21A4">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009C5"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保育園からの移行</w:t>
            </w:r>
          </w:p>
          <w:p w14:paraId="24989D85" w14:textId="7035E507" w:rsidR="00B127F8" w:rsidRPr="002637EA" w:rsidRDefault="00B127F8" w:rsidP="00B35F32">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・満３歳以上児の園庭の面積が保育所基準以上である場合には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幼稚園基準（１学級：330㎡等）を満たさなくてもよい。</w:t>
            </w:r>
          </w:p>
          <w:p w14:paraId="0DDFB62F" w14:textId="672489D8" w:rsidR="00B127F8" w:rsidRPr="002637EA" w:rsidRDefault="00B127F8" w:rsidP="006C414B">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・満</w:t>
            </w:r>
            <w:r w:rsidR="00DA4A96" w:rsidRPr="002637EA">
              <w:rPr>
                <w:rFonts w:ascii="ＭＳ ゴシック" w:eastAsia="ＭＳ ゴシック" w:hAnsi="ＭＳ ゴシック" w:hint="eastAsia"/>
                <w:color w:val="000000" w:themeColor="text1"/>
                <w:sz w:val="20"/>
                <w:szCs w:val="20"/>
              </w:rPr>
              <w:t>２</w:t>
            </w:r>
            <w:r w:rsidRPr="002637EA">
              <w:rPr>
                <w:rFonts w:ascii="ＭＳ ゴシック" w:eastAsia="ＭＳ ゴシック" w:hAnsi="ＭＳ ゴシック" w:hint="eastAsia"/>
                <w:color w:val="000000" w:themeColor="text1"/>
                <w:sz w:val="20"/>
                <w:szCs w:val="20"/>
              </w:rPr>
              <w:t>歳の子どもの必要面積に限り</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u w:val="wave"/>
              </w:rPr>
              <w:t>一定条件の下</w:t>
            </w:r>
            <w:r w:rsidR="002E08C1" w:rsidRPr="002637EA">
              <w:rPr>
                <w:rFonts w:ascii="ＭＳ ゴシック" w:eastAsia="ＭＳ ゴシック" w:hAnsi="ＭＳ ゴシック" w:hint="eastAsia"/>
                <w:color w:val="000000" w:themeColor="text1"/>
                <w:sz w:val="20"/>
                <w:szCs w:val="20"/>
              </w:rPr>
              <w:t>､</w:t>
            </w:r>
            <w:r w:rsidR="003A1F2B" w:rsidRPr="002637EA">
              <w:rPr>
                <w:rFonts w:ascii="ＭＳ ゴシック" w:eastAsia="ＭＳ ゴシック" w:hAnsi="ＭＳ ゴシック" w:hint="eastAsia"/>
                <w:color w:val="000000" w:themeColor="text1"/>
                <w:sz w:val="20"/>
                <w:szCs w:val="20"/>
              </w:rPr>
              <w:t>代替地・屋上の参入可</w:t>
            </w:r>
          </w:p>
          <w:p w14:paraId="5A5CEBC2" w14:textId="77777777" w:rsidR="00B127F8" w:rsidRPr="002637EA" w:rsidRDefault="00B127F8" w:rsidP="00B35F32">
            <w:pPr>
              <w:overflowPunct w:val="0"/>
              <w:textAlignment w:val="baseline"/>
              <w:rPr>
                <w:rFonts w:ascii="ＭＳ ゴシック" w:eastAsia="ＭＳ ゴシック" w:hAnsi="ＭＳ ゴシック"/>
                <w:color w:val="000000" w:themeColor="text1"/>
                <w:sz w:val="20"/>
                <w:szCs w:val="20"/>
              </w:rPr>
            </w:pPr>
          </w:p>
          <w:p w14:paraId="39CD64A4" w14:textId="77777777" w:rsidR="00B127F8" w:rsidRPr="002637EA" w:rsidRDefault="00B127F8" w:rsidP="00B35F32">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＊一定の条件</w:t>
            </w:r>
          </w:p>
          <w:p w14:paraId="179AC863" w14:textId="77777777" w:rsidR="00B127F8" w:rsidRPr="002637EA" w:rsidRDefault="00B127F8" w:rsidP="00F70FAD">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＜屋上を活用する場合の条件＞</w:t>
            </w:r>
          </w:p>
          <w:p w14:paraId="28064B84" w14:textId="77777777" w:rsidR="00B127F8" w:rsidRPr="002637EA" w:rsidRDefault="00B127F8" w:rsidP="00F70FAD">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① 耐火建築物であること</w:t>
            </w:r>
          </w:p>
          <w:p w14:paraId="148BE0B8" w14:textId="77777777" w:rsidR="00B127F8" w:rsidRPr="002637EA" w:rsidRDefault="00B127F8" w:rsidP="00F70FAD">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② 教育・保育が効果的に実施できる環境</w:t>
            </w:r>
          </w:p>
          <w:p w14:paraId="5538BD8C" w14:textId="2C39DEB4" w:rsidR="00B127F8" w:rsidRPr="002637EA" w:rsidRDefault="00B127F8" w:rsidP="00F70FAD">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③ </w:t>
            </w:r>
            <w:r w:rsidR="00F066BE" w:rsidRPr="002637EA">
              <w:rPr>
                <w:rFonts w:ascii="ＭＳ ゴシック" w:eastAsia="ＭＳ ゴシック" w:hAnsi="ＭＳ ゴシック"/>
                <w:color w:val="000000" w:themeColor="text1"/>
                <w:sz w:val="20"/>
                <w:szCs w:val="20"/>
              </w:rPr>
              <w:t>園児の利用しやすい場所に</w:t>
            </w:r>
            <w:r w:rsidR="002E08C1" w:rsidRPr="002637EA">
              <w:rPr>
                <w:rFonts w:ascii="ＭＳ ゴシック" w:eastAsia="ＭＳ ゴシック" w:hAnsi="ＭＳ ゴシック"/>
                <w:color w:val="000000" w:themeColor="text1"/>
                <w:sz w:val="20"/>
                <w:szCs w:val="20"/>
              </w:rPr>
              <w:t>､</w:t>
            </w:r>
            <w:r w:rsidR="00F066BE" w:rsidRPr="002637EA">
              <w:rPr>
                <w:rFonts w:ascii="ＭＳ ゴシック" w:eastAsia="ＭＳ ゴシック" w:hAnsi="ＭＳ ゴシック"/>
                <w:color w:val="000000" w:themeColor="text1"/>
                <w:sz w:val="20"/>
                <w:szCs w:val="20"/>
              </w:rPr>
              <w:t>便所</w:t>
            </w:r>
            <w:r w:rsidR="002E08C1" w:rsidRPr="002637EA">
              <w:rPr>
                <w:rFonts w:ascii="ＭＳ ゴシック" w:eastAsia="ＭＳ ゴシック" w:hAnsi="ＭＳ ゴシック"/>
                <w:color w:val="000000" w:themeColor="text1"/>
                <w:sz w:val="20"/>
                <w:szCs w:val="20"/>
              </w:rPr>
              <w:t>､</w:t>
            </w:r>
            <w:r w:rsidR="00F066BE" w:rsidRPr="002637EA">
              <w:rPr>
                <w:rFonts w:ascii="ＭＳ ゴシック" w:eastAsia="ＭＳ ゴシック" w:hAnsi="ＭＳ ゴシック"/>
                <w:color w:val="000000" w:themeColor="text1"/>
                <w:sz w:val="20"/>
                <w:szCs w:val="20"/>
              </w:rPr>
              <w:t>水飲み場等</w:t>
            </w:r>
            <w:r w:rsidR="00610CA7" w:rsidRPr="002637EA">
              <w:rPr>
                <w:rFonts w:ascii="ＭＳ ゴシック" w:eastAsia="ＭＳ ゴシック" w:hAnsi="ＭＳ ゴシック" w:hint="eastAsia"/>
                <w:color w:val="000000" w:themeColor="text1"/>
                <w:sz w:val="20"/>
                <w:szCs w:val="20"/>
              </w:rPr>
              <w:t>設置</w:t>
            </w:r>
          </w:p>
          <w:p w14:paraId="7CCC815E" w14:textId="77777777" w:rsidR="00B127F8" w:rsidRPr="002637EA" w:rsidRDefault="00B127F8" w:rsidP="00F70FAD">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④ 防災に留意すること</w:t>
            </w:r>
          </w:p>
          <w:p w14:paraId="4C8BE75D" w14:textId="77777777" w:rsidR="00261241" w:rsidRPr="002637EA" w:rsidRDefault="00261241" w:rsidP="00F70FAD">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⑤ 園児自らの意思で屋上と行き来できる</w:t>
            </w:r>
          </w:p>
          <w:p w14:paraId="2E37AA23" w14:textId="77777777" w:rsidR="00261241" w:rsidRPr="002637EA" w:rsidRDefault="00261241" w:rsidP="00F70FAD">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＜園庭の代替地の要件</w:t>
            </w:r>
            <w:r w:rsidR="00D17736" w:rsidRPr="002637EA">
              <w:rPr>
                <w:rFonts w:ascii="ＭＳ ゴシック" w:eastAsia="ＭＳ ゴシック" w:hAnsi="ＭＳ ゴシック" w:hint="eastAsia"/>
                <w:color w:val="000000" w:themeColor="text1"/>
                <w:sz w:val="20"/>
                <w:szCs w:val="20"/>
              </w:rPr>
              <w:t>＞</w:t>
            </w:r>
          </w:p>
          <w:p w14:paraId="2886C1E7" w14:textId="77777777" w:rsidR="00F066BE" w:rsidRPr="002637EA" w:rsidRDefault="00F066BE" w:rsidP="00F066BE">
            <w:pPr>
              <w:numPr>
                <w:ilvl w:val="0"/>
                <w:numId w:val="3"/>
              </w:num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園児が安全に移動できる場所であること</w:t>
            </w:r>
          </w:p>
          <w:p w14:paraId="54C995CE" w14:textId="77777777" w:rsidR="00D17736" w:rsidRPr="002637EA" w:rsidRDefault="00D17736" w:rsidP="00C42EB7">
            <w:pPr>
              <w:numPr>
                <w:ilvl w:val="0"/>
                <w:numId w:val="3"/>
              </w:num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園児が安全に利用できる場所であること</w:t>
            </w:r>
          </w:p>
          <w:p w14:paraId="5484E656" w14:textId="77777777" w:rsidR="00D17736" w:rsidRPr="002637EA" w:rsidRDefault="00D17736" w:rsidP="00C42EB7">
            <w:pPr>
              <w:numPr>
                <w:ilvl w:val="0"/>
                <w:numId w:val="3"/>
              </w:num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園児が日常的に利用できる場所であること</w:t>
            </w:r>
          </w:p>
          <w:p w14:paraId="09855DAB" w14:textId="77777777" w:rsidR="00D17736" w:rsidRPr="002637EA" w:rsidRDefault="00D17736" w:rsidP="00C42EB7">
            <w:pPr>
              <w:numPr>
                <w:ilvl w:val="0"/>
                <w:numId w:val="3"/>
              </w:num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教育及び保育の適切な提供が可能な場所であること</w:t>
            </w:r>
          </w:p>
        </w:tc>
        <w:tc>
          <w:tcPr>
            <w:tcW w:w="3936" w:type="dxa"/>
            <w:gridSpan w:val="2"/>
          </w:tcPr>
          <w:p w14:paraId="79CC963E" w14:textId="77777777" w:rsidR="00F40C5F" w:rsidRPr="002637EA" w:rsidRDefault="00F40C5F" w:rsidP="00F40C5F">
            <w:pPr>
              <w:overflowPunct w:val="0"/>
              <w:ind w:left="200" w:hangingChars="100" w:hanging="200"/>
              <w:textAlignment w:val="baseline"/>
              <w:rPr>
                <w:rStyle w:val="af0"/>
                <w:rFonts w:hint="default"/>
                <w:b w:val="0"/>
                <w:color w:val="000000" w:themeColor="text1"/>
                <w:u w:val="none"/>
              </w:rPr>
            </w:pPr>
            <w:r w:rsidRPr="002637EA">
              <w:rPr>
                <w:rStyle w:val="af0"/>
                <w:rFonts w:hint="default"/>
                <w:b w:val="0"/>
                <w:color w:val="000000" w:themeColor="text1"/>
                <w:u w:val="none"/>
              </w:rPr>
              <w:t>○施行規則第15条第2項</w:t>
            </w:r>
          </w:p>
          <w:p w14:paraId="38ACCD4C"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○基準第6条第1項</w:t>
            </w:r>
          </w:p>
          <w:p w14:paraId="584CB15A"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○基準第6条第5項</w:t>
            </w:r>
          </w:p>
          <w:p w14:paraId="113CB43F"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60DB939A" w14:textId="77777777" w:rsidR="00F40C5F" w:rsidRPr="002637EA" w:rsidRDefault="00F40C5F" w:rsidP="00F40C5F">
            <w:pPr>
              <w:overflowPunct w:val="0"/>
              <w:ind w:left="200" w:hangingChars="100" w:hanging="200"/>
              <w:textAlignment w:val="baseline"/>
              <w:rPr>
                <w:rStyle w:val="af0"/>
                <w:rFonts w:hint="default"/>
                <w:b w:val="0"/>
                <w:color w:val="000000" w:themeColor="text1"/>
                <w:u w:val="none"/>
              </w:rPr>
            </w:pPr>
            <w:r w:rsidRPr="002637EA">
              <w:rPr>
                <w:rStyle w:val="af0"/>
                <w:rFonts w:hint="default"/>
                <w:b w:val="0"/>
                <w:color w:val="000000" w:themeColor="text1"/>
                <w:u w:val="none"/>
              </w:rPr>
              <w:t>○基準運用通知3(1)</w:t>
            </w:r>
          </w:p>
          <w:p w14:paraId="62BA560E"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2184527F"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6C5D8BD4"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5BCA3EF9"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78DEB324"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128B605F"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07FCCC65"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0839F4CB"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3270C8C5"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2BD2E9CF"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55608589"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72EFC2B7"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766BE3EC"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○基準附則第4条第1項</w:t>
            </w:r>
          </w:p>
          <w:p w14:paraId="2413D430"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27C00E3B"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0DEEAA47" w14:textId="77777777" w:rsidR="00B127F8" w:rsidRPr="002637EA" w:rsidRDefault="00B127F8" w:rsidP="00B35F32">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66359D25" w14:textId="77777777" w:rsidR="00B127F8" w:rsidRPr="002637EA" w:rsidRDefault="00B127F8" w:rsidP="006501DF">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○基準附則第4条第2項</w:t>
            </w:r>
          </w:p>
          <w:p w14:paraId="31DA917F" w14:textId="77777777" w:rsidR="00B127F8" w:rsidRPr="002637EA" w:rsidRDefault="00B127F8" w:rsidP="006501DF">
            <w:pPr>
              <w:overflowPunct w:val="0"/>
              <w:textAlignment w:val="baseline"/>
              <w:rPr>
                <w:rFonts w:ascii="ＭＳ ゴシック" w:eastAsia="ＭＳ ゴシック" w:hAnsi="ＭＳ ゴシック"/>
                <w:color w:val="000000" w:themeColor="text1"/>
                <w:sz w:val="20"/>
                <w:szCs w:val="20"/>
                <w:lang w:eastAsia="zh-CN"/>
              </w:rPr>
            </w:pPr>
          </w:p>
          <w:p w14:paraId="290C950C" w14:textId="77777777" w:rsidR="00B127F8" w:rsidRPr="002637EA" w:rsidRDefault="00B127F8" w:rsidP="006501DF">
            <w:pPr>
              <w:overflowPunct w:val="0"/>
              <w:textAlignment w:val="baseline"/>
              <w:rPr>
                <w:rFonts w:ascii="ＭＳ ゴシック" w:eastAsia="ＭＳ ゴシック" w:hAnsi="ＭＳ ゴシック"/>
                <w:color w:val="000000" w:themeColor="text1"/>
                <w:sz w:val="20"/>
                <w:szCs w:val="20"/>
                <w:lang w:eastAsia="zh-CN"/>
              </w:rPr>
            </w:pPr>
          </w:p>
          <w:p w14:paraId="62BEB404" w14:textId="77777777" w:rsidR="00B127F8" w:rsidRPr="002637EA" w:rsidRDefault="00B127F8" w:rsidP="006501DF">
            <w:pPr>
              <w:overflowPunct w:val="0"/>
              <w:textAlignment w:val="baseline"/>
              <w:rPr>
                <w:rFonts w:ascii="ＭＳ ゴシック" w:eastAsia="ＭＳ ゴシック" w:hAnsi="ＭＳ ゴシック"/>
                <w:color w:val="000000" w:themeColor="text1"/>
                <w:sz w:val="20"/>
                <w:szCs w:val="20"/>
                <w:lang w:eastAsia="zh-CN"/>
              </w:rPr>
            </w:pPr>
          </w:p>
          <w:p w14:paraId="490CE24E" w14:textId="77777777" w:rsidR="00B127F8" w:rsidRPr="002637EA" w:rsidRDefault="00B127F8" w:rsidP="006501DF">
            <w:pPr>
              <w:overflowPunct w:val="0"/>
              <w:textAlignment w:val="baseline"/>
              <w:rPr>
                <w:rFonts w:ascii="ＭＳ ゴシック" w:eastAsia="ＭＳ ゴシック" w:hAnsi="ＭＳ ゴシック"/>
                <w:color w:val="000000" w:themeColor="text1"/>
                <w:sz w:val="20"/>
                <w:szCs w:val="20"/>
                <w:lang w:eastAsia="zh-CN"/>
              </w:rPr>
            </w:pPr>
          </w:p>
          <w:p w14:paraId="0E52B6E9" w14:textId="77777777" w:rsidR="00B127F8" w:rsidRPr="002637EA" w:rsidRDefault="00B127F8" w:rsidP="006501DF">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○基準附則第4条第1項</w:t>
            </w:r>
          </w:p>
          <w:p w14:paraId="163FC3B1" w14:textId="77777777" w:rsidR="00B127F8" w:rsidRPr="002637EA" w:rsidRDefault="00B127F8" w:rsidP="006501DF">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274315E0" w14:textId="77777777" w:rsidR="00B127F8" w:rsidRPr="002637EA" w:rsidRDefault="00B127F8" w:rsidP="006501DF">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53AAEB2B" w14:textId="77777777" w:rsidR="00B127F8" w:rsidRPr="002637EA" w:rsidRDefault="00B127F8" w:rsidP="006501DF">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5F0CC4AF" w14:textId="77777777" w:rsidR="00B127F8" w:rsidRPr="002637EA" w:rsidRDefault="00B127F8" w:rsidP="006501DF">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07E25547" w14:textId="77777777" w:rsidR="00B127F8" w:rsidRPr="002637EA" w:rsidRDefault="00B127F8" w:rsidP="006501DF">
            <w:pPr>
              <w:overflowPunct w:val="0"/>
              <w:ind w:left="200" w:hangingChars="100" w:hanging="200"/>
              <w:textAlignment w:val="baseline"/>
              <w:rPr>
                <w:rFonts w:ascii="ＭＳ ゴシック" w:eastAsia="ＭＳ ゴシック" w:hAnsi="ＭＳ ゴシック"/>
                <w:color w:val="000000" w:themeColor="text1"/>
                <w:sz w:val="20"/>
                <w:szCs w:val="20"/>
              </w:rPr>
            </w:pPr>
          </w:p>
          <w:p w14:paraId="2E43C3E3" w14:textId="77777777" w:rsidR="00312ED2" w:rsidRPr="002637EA" w:rsidRDefault="00312ED2" w:rsidP="006501DF">
            <w:pPr>
              <w:overflowPunct w:val="0"/>
              <w:ind w:left="200" w:hangingChars="100" w:hanging="200"/>
              <w:textAlignment w:val="baseline"/>
              <w:rPr>
                <w:rFonts w:ascii="ＭＳ ゴシック" w:eastAsia="ＭＳ ゴシック" w:hAnsi="ＭＳ ゴシック"/>
                <w:color w:val="000000" w:themeColor="text1"/>
                <w:sz w:val="20"/>
                <w:szCs w:val="20"/>
              </w:rPr>
            </w:pPr>
          </w:p>
          <w:p w14:paraId="10EE4742" w14:textId="77777777" w:rsidR="00B127F8" w:rsidRPr="002637EA" w:rsidRDefault="00B127F8" w:rsidP="006501DF">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○基準附則第4条第2項</w:t>
            </w:r>
          </w:p>
          <w:p w14:paraId="203066E0" w14:textId="77777777" w:rsidR="00B127F8" w:rsidRPr="002637EA" w:rsidRDefault="00B127F8" w:rsidP="006501DF">
            <w:pPr>
              <w:overflowPunct w:val="0"/>
              <w:textAlignment w:val="baseline"/>
              <w:rPr>
                <w:rFonts w:ascii="ＭＳ ゴシック" w:eastAsia="ＭＳ ゴシック" w:hAnsi="ＭＳ ゴシック"/>
                <w:color w:val="000000" w:themeColor="text1"/>
                <w:sz w:val="20"/>
                <w:szCs w:val="20"/>
              </w:rPr>
            </w:pPr>
          </w:p>
          <w:p w14:paraId="7BE7662E" w14:textId="77777777" w:rsidR="00B127F8" w:rsidRPr="002637EA" w:rsidRDefault="00B127F8" w:rsidP="006501DF">
            <w:pPr>
              <w:overflowPunct w:val="0"/>
              <w:textAlignment w:val="baseline"/>
              <w:rPr>
                <w:rFonts w:ascii="ＭＳ ゴシック" w:eastAsia="ＭＳ ゴシック" w:hAnsi="ＭＳ ゴシック"/>
                <w:color w:val="000000" w:themeColor="text1"/>
                <w:sz w:val="20"/>
                <w:szCs w:val="20"/>
              </w:rPr>
            </w:pPr>
          </w:p>
          <w:p w14:paraId="7747E57F" w14:textId="77777777" w:rsidR="00B127F8" w:rsidRPr="002637EA" w:rsidRDefault="00B127F8" w:rsidP="006501DF">
            <w:pPr>
              <w:overflowPunct w:val="0"/>
              <w:textAlignment w:val="baseline"/>
              <w:rPr>
                <w:rFonts w:ascii="ＭＳ ゴシック" w:eastAsia="ＭＳ ゴシック" w:hAnsi="ＭＳ ゴシック"/>
                <w:color w:val="000000" w:themeColor="text1"/>
                <w:sz w:val="20"/>
                <w:szCs w:val="20"/>
              </w:rPr>
            </w:pPr>
          </w:p>
          <w:p w14:paraId="1C3C43D5" w14:textId="77777777" w:rsidR="00862719" w:rsidRPr="002637EA" w:rsidRDefault="00862719" w:rsidP="00862719">
            <w:pPr>
              <w:ind w:left="200" w:hangingChars="100" w:hanging="200"/>
              <w:rPr>
                <w:rFonts w:ascii="ＭＳ ゴシック" w:eastAsia="ＭＳ ゴシック" w:hAnsi="ＭＳ ゴシック"/>
                <w:color w:val="000000" w:themeColor="text1"/>
                <w:sz w:val="20"/>
                <w:szCs w:val="20"/>
              </w:rPr>
            </w:pPr>
          </w:p>
          <w:p w14:paraId="4F02FE3F" w14:textId="77777777" w:rsidR="00862719" w:rsidRPr="002637EA" w:rsidRDefault="00862719" w:rsidP="00862719">
            <w:pPr>
              <w:ind w:left="200" w:hangingChars="100" w:hanging="200"/>
              <w:rPr>
                <w:rFonts w:ascii="ＭＳ ゴシック" w:eastAsia="ＭＳ ゴシック" w:hAnsi="ＭＳ ゴシック"/>
                <w:color w:val="000000" w:themeColor="text1"/>
                <w:sz w:val="20"/>
                <w:szCs w:val="20"/>
              </w:rPr>
            </w:pPr>
          </w:p>
          <w:p w14:paraId="40E095BF" w14:textId="77777777" w:rsidR="00862719" w:rsidRPr="002637EA" w:rsidRDefault="00862719" w:rsidP="00862719">
            <w:pPr>
              <w:ind w:left="200" w:hangingChars="100" w:hanging="200"/>
              <w:rPr>
                <w:rFonts w:ascii="ＭＳ ゴシック" w:eastAsia="ＭＳ ゴシック" w:hAnsi="ＭＳ ゴシック"/>
                <w:color w:val="000000" w:themeColor="text1"/>
                <w:sz w:val="20"/>
                <w:szCs w:val="20"/>
              </w:rPr>
            </w:pPr>
          </w:p>
          <w:p w14:paraId="02DD9895" w14:textId="77777777" w:rsidR="00862719" w:rsidRPr="002637EA" w:rsidRDefault="00862719" w:rsidP="00862719">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○基準運用通知３－(4)</w:t>
            </w:r>
          </w:p>
          <w:p w14:paraId="0A333797" w14:textId="77777777" w:rsidR="00862719" w:rsidRPr="002637EA" w:rsidRDefault="00862719" w:rsidP="00862719">
            <w:pPr>
              <w:ind w:left="200" w:hangingChars="100" w:hanging="200"/>
              <w:rPr>
                <w:rFonts w:ascii="ＭＳ ゴシック" w:eastAsia="ＭＳ ゴシック" w:hAnsi="ＭＳ ゴシック"/>
                <w:color w:val="000000" w:themeColor="text1"/>
                <w:sz w:val="20"/>
                <w:szCs w:val="20"/>
              </w:rPr>
            </w:pPr>
          </w:p>
          <w:p w14:paraId="69E85CD2" w14:textId="77777777" w:rsidR="00862719" w:rsidRPr="002637EA" w:rsidRDefault="00862719" w:rsidP="00862719">
            <w:pPr>
              <w:ind w:left="200" w:hangingChars="100" w:hanging="200"/>
              <w:rPr>
                <w:rFonts w:ascii="ＭＳ ゴシック" w:eastAsia="ＭＳ ゴシック" w:hAnsi="ＭＳ ゴシック"/>
                <w:color w:val="000000" w:themeColor="text1"/>
                <w:sz w:val="20"/>
                <w:szCs w:val="20"/>
              </w:rPr>
            </w:pPr>
          </w:p>
          <w:p w14:paraId="123DC145" w14:textId="77777777" w:rsidR="00862719" w:rsidRPr="002637EA" w:rsidRDefault="00862719" w:rsidP="00862719">
            <w:pPr>
              <w:ind w:left="200" w:hangingChars="100" w:hanging="200"/>
              <w:rPr>
                <w:rFonts w:ascii="ＭＳ ゴシック" w:eastAsia="ＭＳ ゴシック" w:hAnsi="ＭＳ ゴシック"/>
                <w:color w:val="000000" w:themeColor="text1"/>
                <w:sz w:val="20"/>
                <w:szCs w:val="20"/>
              </w:rPr>
            </w:pPr>
          </w:p>
          <w:p w14:paraId="662C2837" w14:textId="77777777" w:rsidR="00862719" w:rsidRPr="002637EA" w:rsidRDefault="00862719" w:rsidP="00862719">
            <w:pPr>
              <w:ind w:left="200" w:hangingChars="100" w:hanging="200"/>
              <w:rPr>
                <w:rFonts w:ascii="ＭＳ ゴシック" w:eastAsia="ＭＳ ゴシック" w:hAnsi="ＭＳ ゴシック"/>
                <w:color w:val="000000" w:themeColor="text1"/>
                <w:sz w:val="20"/>
                <w:szCs w:val="20"/>
              </w:rPr>
            </w:pPr>
          </w:p>
          <w:p w14:paraId="470FB001" w14:textId="77777777" w:rsidR="00862719" w:rsidRPr="002637EA" w:rsidRDefault="00862719" w:rsidP="00862719">
            <w:pPr>
              <w:ind w:left="200" w:hangingChars="100" w:hanging="200"/>
              <w:rPr>
                <w:rFonts w:ascii="ＭＳ ゴシック" w:eastAsia="ＭＳ ゴシック" w:hAnsi="ＭＳ ゴシック"/>
                <w:color w:val="000000" w:themeColor="text1"/>
                <w:sz w:val="20"/>
                <w:szCs w:val="20"/>
              </w:rPr>
            </w:pPr>
          </w:p>
          <w:p w14:paraId="3FDFF107" w14:textId="77777777" w:rsidR="00B127F8" w:rsidRPr="002637EA" w:rsidRDefault="00B127F8" w:rsidP="00862719">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862719" w:rsidRPr="002637EA">
              <w:rPr>
                <w:rFonts w:ascii="ＭＳ ゴシック" w:eastAsia="ＭＳ ゴシック" w:hAnsi="ＭＳ ゴシック" w:hint="eastAsia"/>
                <w:color w:val="000000" w:themeColor="text1"/>
                <w:sz w:val="20"/>
                <w:szCs w:val="20"/>
              </w:rPr>
              <w:t>基準運用通知３－(3)</w:t>
            </w:r>
          </w:p>
        </w:tc>
      </w:tr>
    </w:tbl>
    <w:p w14:paraId="48D11680" w14:textId="77777777" w:rsidR="002B1E2E" w:rsidRPr="002637EA" w:rsidRDefault="002B1E2E" w:rsidP="00B22A46">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DB0819" w:rsidRPr="002637EA">
        <w:rPr>
          <w:rFonts w:ascii="ＭＳ ゴシック" w:eastAsia="ＭＳ ゴシック" w:hAnsi="ＭＳ ゴシック" w:hint="eastAsia"/>
          <w:color w:val="000000" w:themeColor="text1"/>
          <w:sz w:val="20"/>
          <w:szCs w:val="20"/>
        </w:rPr>
        <w:t>１</w:t>
      </w:r>
      <w:r w:rsidR="00D0023A" w:rsidRPr="002637EA">
        <w:rPr>
          <w:rFonts w:ascii="ＭＳ ゴシック" w:eastAsia="ＭＳ ゴシック" w:hAnsi="ＭＳ ゴシック" w:hint="eastAsia"/>
          <w:color w:val="000000" w:themeColor="text1"/>
          <w:sz w:val="20"/>
          <w:szCs w:val="20"/>
        </w:rPr>
        <w:t>４</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6379"/>
        <w:gridCol w:w="1805"/>
      </w:tblGrid>
      <w:tr w:rsidR="002637EA" w:rsidRPr="002637EA" w14:paraId="60C3FF05" w14:textId="77777777" w:rsidTr="00CB55F8">
        <w:trPr>
          <w:trHeight w:val="416"/>
        </w:trPr>
        <w:tc>
          <w:tcPr>
            <w:tcW w:w="1413" w:type="dxa"/>
            <w:vAlign w:val="center"/>
          </w:tcPr>
          <w:p w14:paraId="1858FED9" w14:textId="77777777" w:rsidR="0082058C" w:rsidRPr="002637EA" w:rsidRDefault="0082058C" w:rsidP="00044945">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眼</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事</w:t>
            </w:r>
            <w:r w:rsidR="00CB55F8"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項</w:t>
            </w:r>
          </w:p>
        </w:tc>
        <w:tc>
          <w:tcPr>
            <w:tcW w:w="6379" w:type="dxa"/>
            <w:vAlign w:val="center"/>
          </w:tcPr>
          <w:p w14:paraId="29359636" w14:textId="77777777" w:rsidR="0082058C" w:rsidRPr="002637EA" w:rsidRDefault="0082058C" w:rsidP="00044945">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805" w:type="dxa"/>
            <w:vAlign w:val="center"/>
          </w:tcPr>
          <w:p w14:paraId="07D0651F" w14:textId="77777777" w:rsidR="0082058C" w:rsidRPr="002637EA" w:rsidRDefault="0082058C" w:rsidP="00044945">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2028ABAD" w14:textId="77777777" w:rsidTr="00CB55F8">
        <w:trPr>
          <w:trHeight w:val="2538"/>
        </w:trPr>
        <w:tc>
          <w:tcPr>
            <w:tcW w:w="1413" w:type="dxa"/>
            <w:vMerge w:val="restart"/>
          </w:tcPr>
          <w:p w14:paraId="5A1B5BD3" w14:textId="77777777" w:rsidR="00044945" w:rsidRPr="002637EA" w:rsidRDefault="00044945" w:rsidP="006A6687">
            <w:pPr>
              <w:overflowPunct w:val="0"/>
              <w:textAlignment w:val="baseline"/>
              <w:rPr>
                <w:rFonts w:ascii="ＭＳ ゴシック" w:eastAsia="ＭＳ ゴシック" w:hAnsi="ＭＳ ゴシック" w:cs="ＭＳ ゴシック"/>
                <w:b/>
                <w:bCs/>
                <w:color w:val="000000" w:themeColor="text1"/>
                <w:kern w:val="0"/>
                <w:sz w:val="20"/>
                <w:szCs w:val="20"/>
              </w:rPr>
            </w:pPr>
          </w:p>
        </w:tc>
        <w:tc>
          <w:tcPr>
            <w:tcW w:w="6379" w:type="dxa"/>
            <w:tcBorders>
              <w:bottom w:val="nil"/>
            </w:tcBorders>
          </w:tcPr>
          <w:p w14:paraId="669E94E7" w14:textId="70C57480" w:rsidR="00044945" w:rsidRPr="002637EA" w:rsidRDefault="002E6F07" w:rsidP="002E6F07">
            <w:pPr>
              <w:overflowPunct w:val="0"/>
              <w:jc w:val="lef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044945" w:rsidRPr="002637EA">
              <w:rPr>
                <w:rFonts w:ascii="ＭＳ ゴシック" w:eastAsia="ＭＳ ゴシック" w:hAnsi="ＭＳ ゴシック" w:cs="ＭＳ ゴシック" w:hint="eastAsia"/>
                <w:color w:val="000000" w:themeColor="text1"/>
                <w:kern w:val="0"/>
                <w:sz w:val="20"/>
                <w:szCs w:val="20"/>
              </w:rPr>
              <w:t>3）乳幼児室</w:t>
            </w:r>
            <w:r w:rsidR="002E08C1" w:rsidRPr="002637EA">
              <w:rPr>
                <w:rFonts w:ascii="ＭＳ ゴシック" w:eastAsia="ＭＳ ゴシック" w:hAnsi="ＭＳ ゴシック" w:cs="ＭＳ ゴシック" w:hint="eastAsia"/>
                <w:color w:val="000000" w:themeColor="text1"/>
                <w:kern w:val="0"/>
                <w:sz w:val="20"/>
                <w:szCs w:val="20"/>
              </w:rPr>
              <w:t>､</w:t>
            </w:r>
            <w:r w:rsidR="00044945" w:rsidRPr="002637EA">
              <w:rPr>
                <w:rFonts w:ascii="ＭＳ ゴシック" w:eastAsia="ＭＳ ゴシック" w:hAnsi="ＭＳ ゴシック" w:cs="ＭＳ ゴシック" w:hint="eastAsia"/>
                <w:color w:val="000000" w:themeColor="text1"/>
                <w:kern w:val="0"/>
                <w:sz w:val="20"/>
                <w:szCs w:val="20"/>
              </w:rPr>
              <w:t>ほふく室</w:t>
            </w:r>
            <w:r w:rsidR="002E08C1" w:rsidRPr="002637EA">
              <w:rPr>
                <w:rFonts w:ascii="ＭＳ ゴシック" w:eastAsia="ＭＳ ゴシック" w:hAnsi="ＭＳ ゴシック" w:cs="ＭＳ ゴシック" w:hint="eastAsia"/>
                <w:color w:val="000000" w:themeColor="text1"/>
                <w:kern w:val="0"/>
                <w:sz w:val="20"/>
                <w:szCs w:val="20"/>
              </w:rPr>
              <w:t>､</w:t>
            </w:r>
            <w:r w:rsidR="00044945" w:rsidRPr="002637EA">
              <w:rPr>
                <w:rFonts w:ascii="ＭＳ ゴシック" w:eastAsia="ＭＳ ゴシック" w:hAnsi="ＭＳ ゴシック" w:cs="ＭＳ ゴシック" w:hint="eastAsia"/>
                <w:color w:val="000000" w:themeColor="text1"/>
                <w:kern w:val="0"/>
                <w:sz w:val="20"/>
                <w:szCs w:val="20"/>
              </w:rPr>
              <w:t>保育室</w:t>
            </w:r>
            <w:r w:rsidR="002E08C1" w:rsidRPr="002637EA">
              <w:rPr>
                <w:rFonts w:ascii="ＭＳ ゴシック" w:eastAsia="ＭＳ ゴシック" w:hAnsi="ＭＳ ゴシック" w:cs="ＭＳ ゴシック" w:hint="eastAsia"/>
                <w:color w:val="000000" w:themeColor="text1"/>
                <w:kern w:val="0"/>
                <w:sz w:val="20"/>
                <w:szCs w:val="20"/>
              </w:rPr>
              <w:t>､</w:t>
            </w:r>
            <w:r w:rsidR="00044945" w:rsidRPr="002637EA">
              <w:rPr>
                <w:rFonts w:ascii="ＭＳ ゴシック" w:eastAsia="ＭＳ ゴシック" w:hAnsi="ＭＳ ゴシック" w:cs="ＭＳ ゴシック" w:hint="eastAsia"/>
                <w:color w:val="000000" w:themeColor="text1"/>
                <w:kern w:val="0"/>
                <w:sz w:val="20"/>
                <w:szCs w:val="20"/>
              </w:rPr>
              <w:t>遊戯室又は便所の状況について</w:t>
            </w:r>
          </w:p>
          <w:p w14:paraId="6CC3474B" w14:textId="1AF0EE36" w:rsidR="00044945" w:rsidRPr="002637EA" w:rsidRDefault="00044945" w:rsidP="00044945">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「２階に設けてある」場合</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記載すること。</w:t>
            </w:r>
          </w:p>
          <w:p w14:paraId="1A92FF3C" w14:textId="77777777" w:rsidR="00044945" w:rsidRPr="002637EA" w:rsidRDefault="00044945" w:rsidP="00044945">
            <w:pPr>
              <w:overflowPunct w:val="0"/>
              <w:spacing w:line="120" w:lineRule="auto"/>
              <w:textAlignment w:val="baseline"/>
              <w:rPr>
                <w:rFonts w:ascii="ＭＳ ゴシック" w:eastAsia="ＭＳ ゴシック" w:hAnsi="Times New Roman"/>
                <w:color w:val="000000" w:themeColor="text1"/>
                <w:kern w:val="0"/>
                <w:sz w:val="20"/>
                <w:szCs w:val="20"/>
              </w:rPr>
            </w:pPr>
          </w:p>
          <w:p w14:paraId="1456655C" w14:textId="77777777" w:rsidR="00044945" w:rsidRPr="002637EA" w:rsidRDefault="00044945" w:rsidP="00044945">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ア</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耐火建築物であるか。</w:t>
            </w:r>
          </w:p>
          <w:p w14:paraId="517B359D" w14:textId="77777777" w:rsidR="00044945" w:rsidRPr="002637EA" w:rsidRDefault="00044945" w:rsidP="00044945">
            <w:pPr>
              <w:overflowPunct w:val="0"/>
              <w:textAlignment w:val="baseline"/>
              <w:rPr>
                <w:rFonts w:ascii="ＭＳ ゴシック" w:eastAsia="ＭＳ ゴシック" w:hAnsi="Times New Roman"/>
                <w:color w:val="000000" w:themeColor="text1"/>
                <w:kern w:val="0"/>
                <w:sz w:val="20"/>
                <w:szCs w:val="20"/>
              </w:rPr>
            </w:pPr>
          </w:p>
          <w:p w14:paraId="7EC4B4E7" w14:textId="417F8FB0" w:rsidR="00044945" w:rsidRPr="002637EA" w:rsidRDefault="00044945" w:rsidP="00044945">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イ</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傾斜路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これに準ずるもの</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又は屋外階段があるか。</w:t>
            </w:r>
          </w:p>
          <w:p w14:paraId="5B5CFF32" w14:textId="77777777" w:rsidR="00044945" w:rsidRPr="002637EA" w:rsidRDefault="00044945" w:rsidP="00044945">
            <w:pPr>
              <w:overflowPunct w:val="0"/>
              <w:textAlignment w:val="baseline"/>
              <w:rPr>
                <w:rFonts w:ascii="ＭＳ ゴシック" w:eastAsia="ＭＳ ゴシック" w:hAnsi="Times New Roman"/>
                <w:color w:val="000000" w:themeColor="text1"/>
                <w:kern w:val="0"/>
                <w:sz w:val="20"/>
                <w:szCs w:val="20"/>
              </w:rPr>
            </w:pPr>
          </w:p>
          <w:p w14:paraId="19B715FB" w14:textId="77777777" w:rsidR="00044945" w:rsidRPr="002637EA" w:rsidRDefault="00044945" w:rsidP="00044945">
            <w:pPr>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ウ</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転落事故防止設備はあるか。</w:t>
            </w:r>
          </w:p>
          <w:p w14:paraId="1FD2F87B" w14:textId="77777777" w:rsidR="00044945" w:rsidRPr="002637EA" w:rsidRDefault="00044945" w:rsidP="00044945">
            <w:pPr>
              <w:overflowPunct w:val="0"/>
              <w:textAlignment w:val="baseline"/>
              <w:rPr>
                <w:rFonts w:ascii="ＭＳ ゴシック" w:eastAsia="ＭＳ ゴシック" w:hAnsi="Times New Roman"/>
                <w:color w:val="000000" w:themeColor="text1"/>
                <w:kern w:val="0"/>
                <w:sz w:val="20"/>
                <w:szCs w:val="20"/>
              </w:rPr>
            </w:pPr>
          </w:p>
          <w:p w14:paraId="7B93464B" w14:textId="77777777" w:rsidR="00044945" w:rsidRPr="002637EA" w:rsidRDefault="00044945" w:rsidP="00044945">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（4）</w:t>
            </w:r>
            <w:r w:rsidRPr="002637EA">
              <w:rPr>
                <w:rFonts w:ascii="ＭＳ ゴシック" w:eastAsia="ＭＳ ゴシック" w:hAnsi="ＭＳ ゴシック" w:cs="ＭＳ 明朝" w:hint="eastAsia"/>
                <w:color w:val="000000" w:themeColor="text1"/>
                <w:kern w:val="0"/>
                <w:sz w:val="20"/>
                <w:szCs w:val="20"/>
              </w:rPr>
              <w:t>園舎に備えるべき設備を備えているか。</w:t>
            </w:r>
          </w:p>
        </w:tc>
        <w:tc>
          <w:tcPr>
            <w:tcW w:w="1805" w:type="dxa"/>
            <w:tcBorders>
              <w:bottom w:val="nil"/>
            </w:tcBorders>
          </w:tcPr>
          <w:p w14:paraId="5BFCB39D" w14:textId="77777777" w:rsidR="00044945" w:rsidRPr="002637EA" w:rsidRDefault="00044945" w:rsidP="00044945">
            <w:pPr>
              <w:overflowPunct w:val="0"/>
              <w:spacing w:line="120" w:lineRule="auto"/>
              <w:textAlignment w:val="baseline"/>
              <w:rPr>
                <w:rFonts w:ascii="ＭＳ ゴシック" w:eastAsia="ＭＳ ゴシック" w:hAnsi="Times New Roman"/>
                <w:color w:val="000000" w:themeColor="text1"/>
                <w:kern w:val="0"/>
                <w:sz w:val="20"/>
                <w:szCs w:val="20"/>
              </w:rPr>
            </w:pPr>
          </w:p>
          <w:p w14:paraId="08837E5B" w14:textId="77777777" w:rsidR="00044945" w:rsidRPr="002637EA" w:rsidRDefault="00044945" w:rsidP="00044945">
            <w:pPr>
              <w:overflowPunct w:val="0"/>
              <w:textAlignment w:val="baseline"/>
              <w:rPr>
                <w:rFonts w:ascii="ＭＳ ゴシック" w:eastAsia="ＭＳ ゴシック" w:hAnsi="Times New Roman"/>
                <w:color w:val="000000" w:themeColor="text1"/>
                <w:kern w:val="0"/>
                <w:sz w:val="20"/>
                <w:szCs w:val="20"/>
              </w:rPr>
            </w:pPr>
          </w:p>
          <w:p w14:paraId="37932740" w14:textId="77777777" w:rsidR="00044945" w:rsidRPr="002637EA" w:rsidRDefault="00044945" w:rsidP="00044945">
            <w:pPr>
              <w:overflowPunct w:val="0"/>
              <w:textAlignment w:val="baseline"/>
              <w:rPr>
                <w:rFonts w:ascii="ＭＳ ゴシック" w:eastAsia="ＭＳ ゴシック" w:hAnsi="Times New Roman"/>
                <w:color w:val="000000" w:themeColor="text1"/>
                <w:kern w:val="0"/>
                <w:sz w:val="20"/>
                <w:szCs w:val="20"/>
              </w:rPr>
            </w:pPr>
          </w:p>
          <w:p w14:paraId="235592F3" w14:textId="77777777" w:rsidR="00044945" w:rsidRPr="002637EA" w:rsidRDefault="002637EA" w:rsidP="00044945">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92753310"/>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044945" w:rsidRPr="002637EA">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720585568"/>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044945" w:rsidRPr="002637EA">
              <w:rPr>
                <w:rFonts w:ascii="ＭＳ ゴシック" w:eastAsia="ＭＳ ゴシック" w:hAnsi="ＭＳ ゴシック" w:cs="ＭＳ ゴシック" w:hint="eastAsia"/>
                <w:color w:val="000000" w:themeColor="text1"/>
                <w:kern w:val="0"/>
                <w:sz w:val="20"/>
                <w:szCs w:val="20"/>
              </w:rPr>
              <w:t>ない</w:t>
            </w:r>
          </w:p>
          <w:p w14:paraId="24F33FCF" w14:textId="77777777" w:rsidR="00044945" w:rsidRPr="002637EA" w:rsidRDefault="00044945" w:rsidP="003E243B">
            <w:pPr>
              <w:overflowPunct w:val="0"/>
              <w:jc w:val="left"/>
              <w:textAlignment w:val="baseline"/>
              <w:rPr>
                <w:rFonts w:ascii="ＭＳ ゴシック" w:eastAsia="ＭＳ ゴシック" w:hAnsi="Times New Roman"/>
                <w:color w:val="000000" w:themeColor="text1"/>
                <w:kern w:val="0"/>
                <w:sz w:val="20"/>
                <w:szCs w:val="20"/>
              </w:rPr>
            </w:pPr>
          </w:p>
          <w:p w14:paraId="22E39F46" w14:textId="77777777" w:rsidR="00044945" w:rsidRPr="002637EA" w:rsidRDefault="002637EA" w:rsidP="00044945">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80480607"/>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044945" w:rsidRPr="002637EA">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300769542"/>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044945" w:rsidRPr="002637EA">
              <w:rPr>
                <w:rFonts w:ascii="ＭＳ ゴシック" w:eastAsia="ＭＳ ゴシック" w:hAnsi="ＭＳ ゴシック" w:cs="ＭＳ ゴシック" w:hint="eastAsia"/>
                <w:color w:val="000000" w:themeColor="text1"/>
                <w:kern w:val="0"/>
                <w:sz w:val="20"/>
                <w:szCs w:val="20"/>
              </w:rPr>
              <w:t>ない</w:t>
            </w:r>
          </w:p>
          <w:p w14:paraId="11620751" w14:textId="77777777" w:rsidR="00044945" w:rsidRPr="002637EA" w:rsidRDefault="00044945" w:rsidP="003E243B">
            <w:pPr>
              <w:overflowPunct w:val="0"/>
              <w:jc w:val="left"/>
              <w:textAlignment w:val="baseline"/>
              <w:rPr>
                <w:rFonts w:ascii="ＭＳ ゴシック" w:eastAsia="ＭＳ ゴシック" w:hAnsi="Times New Roman"/>
                <w:color w:val="000000" w:themeColor="text1"/>
                <w:kern w:val="0"/>
                <w:sz w:val="20"/>
                <w:szCs w:val="20"/>
              </w:rPr>
            </w:pPr>
          </w:p>
          <w:p w14:paraId="78BF5B74" w14:textId="77777777" w:rsidR="00044945" w:rsidRPr="002637EA" w:rsidRDefault="002637EA" w:rsidP="00044945">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81923167"/>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044945" w:rsidRPr="002637EA">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028558276"/>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044945" w:rsidRPr="002637EA">
              <w:rPr>
                <w:rFonts w:ascii="ＭＳ ゴシック" w:eastAsia="ＭＳ ゴシック" w:hAnsi="ＭＳ ゴシック" w:cs="ＭＳ ゴシック" w:hint="eastAsia"/>
                <w:color w:val="000000" w:themeColor="text1"/>
                <w:kern w:val="0"/>
                <w:sz w:val="20"/>
                <w:szCs w:val="20"/>
              </w:rPr>
              <w:t>ない</w:t>
            </w:r>
          </w:p>
          <w:p w14:paraId="602477B6" w14:textId="77777777" w:rsidR="00044945" w:rsidRPr="002637EA" w:rsidRDefault="00044945" w:rsidP="00044945">
            <w:pPr>
              <w:overflowPunct w:val="0"/>
              <w:textAlignment w:val="baseline"/>
              <w:rPr>
                <w:rFonts w:ascii="ＭＳ ゴシック" w:eastAsia="ＭＳ ゴシック" w:hAnsi="ＭＳ ゴシック" w:cs="ＭＳ ゴシック"/>
                <w:color w:val="000000" w:themeColor="text1"/>
                <w:kern w:val="0"/>
                <w:sz w:val="20"/>
                <w:szCs w:val="20"/>
              </w:rPr>
            </w:pPr>
          </w:p>
          <w:p w14:paraId="721163A5" w14:textId="77777777" w:rsidR="00044945" w:rsidRPr="002637EA" w:rsidRDefault="002637EA" w:rsidP="00044945">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45264368"/>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044945"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96631832"/>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044945" w:rsidRPr="002637EA">
              <w:rPr>
                <w:rFonts w:ascii="ＭＳ ゴシック" w:eastAsia="ＭＳ ゴシック" w:hAnsi="ＭＳ ゴシック" w:cs="ＭＳ ゴシック" w:hint="eastAsia"/>
                <w:color w:val="000000" w:themeColor="text1"/>
                <w:kern w:val="0"/>
                <w:sz w:val="20"/>
                <w:szCs w:val="20"/>
              </w:rPr>
              <w:t>いない</w:t>
            </w:r>
          </w:p>
        </w:tc>
      </w:tr>
      <w:tr w:rsidR="002637EA" w:rsidRPr="002637EA" w14:paraId="0E5424B8" w14:textId="77777777" w:rsidTr="00CB55F8">
        <w:trPr>
          <w:trHeight w:val="9853"/>
        </w:trPr>
        <w:tc>
          <w:tcPr>
            <w:tcW w:w="1413" w:type="dxa"/>
            <w:vMerge/>
          </w:tcPr>
          <w:p w14:paraId="534ED3B4" w14:textId="77777777" w:rsidR="00044945" w:rsidRPr="002637EA" w:rsidRDefault="00044945" w:rsidP="00044945">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8184" w:type="dxa"/>
            <w:gridSpan w:val="2"/>
            <w:tcBorders>
              <w:top w:val="nil"/>
              <w:bottom w:val="nil"/>
            </w:tcBorders>
          </w:tcPr>
          <w:p w14:paraId="121C81A7" w14:textId="77777777" w:rsidR="00044945" w:rsidRPr="002637EA" w:rsidRDefault="00044945" w:rsidP="00044945">
            <w:pPr>
              <w:overflowPunct w:val="0"/>
              <w:ind w:left="200" w:hangingChars="100" w:hanging="200"/>
              <w:textAlignment w:val="baseline"/>
              <w:rPr>
                <w:rFonts w:ascii="ＭＳ ゴシック" w:hAnsi="Times New Roman" w:cs="ＭＳ 明朝"/>
                <w:color w:val="000000" w:themeColor="text1"/>
                <w:kern w:val="0"/>
                <w:sz w:val="20"/>
                <w:szCs w:val="20"/>
              </w:rPr>
            </w:pPr>
            <w:r w:rsidRPr="002637EA">
              <w:rPr>
                <w:rFonts w:ascii="ＭＳ ゴシック" w:hAnsi="Times New Roman" w:cs="ＭＳ 明朝" w:hint="eastAsia"/>
                <w:color w:val="000000" w:themeColor="text1"/>
                <w:kern w:val="0"/>
                <w:sz w:val="20"/>
                <w:szCs w:val="20"/>
              </w:rPr>
              <w:t xml:space="preserve">○　</w:t>
            </w:r>
            <w:r w:rsidRPr="002637EA">
              <w:rPr>
                <w:rFonts w:ascii="ＭＳ ゴシック" w:eastAsia="ＭＳ ゴシック" w:hAnsi="ＭＳ ゴシック" w:cs="ＭＳ 明朝" w:hint="eastAsia"/>
                <w:color w:val="000000" w:themeColor="text1"/>
                <w:kern w:val="0"/>
                <w:sz w:val="20"/>
                <w:szCs w:val="20"/>
              </w:rPr>
              <w:t>必置設備</w:t>
            </w: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90"/>
              <w:gridCol w:w="2943"/>
              <w:gridCol w:w="1080"/>
              <w:gridCol w:w="778"/>
            </w:tblGrid>
            <w:tr w:rsidR="002637EA" w:rsidRPr="002637EA" w14:paraId="5FB9B384" w14:textId="77777777" w:rsidTr="002D65B6">
              <w:trPr>
                <w:trHeight w:val="673"/>
              </w:trPr>
              <w:tc>
                <w:tcPr>
                  <w:tcW w:w="1198" w:type="dxa"/>
                  <w:tcBorders>
                    <w:tl2br w:val="single" w:sz="4" w:space="0" w:color="auto"/>
                  </w:tcBorders>
                </w:tcPr>
                <w:p w14:paraId="6AA68E4D"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区分</w:t>
                  </w:r>
                </w:p>
                <w:p w14:paraId="12AE0760"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p>
                <w:p w14:paraId="395DBAD4"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室名</w:t>
                  </w:r>
                </w:p>
              </w:tc>
              <w:tc>
                <w:tcPr>
                  <w:tcW w:w="690" w:type="dxa"/>
                </w:tcPr>
                <w:p w14:paraId="5BD51F65" w14:textId="77777777" w:rsidR="00044945" w:rsidRPr="002637EA" w:rsidRDefault="00044945" w:rsidP="009B3075">
                  <w:pPr>
                    <w:framePr w:hSpace="142" w:wrap="around" w:vAnchor="text" w:hAnchor="margin" w:x="383" w:y="160"/>
                    <w:widowControl/>
                    <w:jc w:val="left"/>
                    <w:rPr>
                      <w:rFonts w:ascii="ＭＳ ゴシック" w:eastAsia="ＭＳ ゴシック" w:hAnsi="ＭＳ ゴシック"/>
                      <w:color w:val="000000" w:themeColor="text1"/>
                      <w:sz w:val="20"/>
                      <w:szCs w:val="20"/>
                      <w:lang w:eastAsia="zh-CN"/>
                    </w:rPr>
                  </w:pPr>
                </w:p>
                <w:p w14:paraId="1A22515E" w14:textId="77777777" w:rsidR="00044945" w:rsidRPr="002637EA" w:rsidRDefault="00044945" w:rsidP="009B3075">
                  <w:pPr>
                    <w:framePr w:hSpace="142" w:wrap="around" w:vAnchor="text" w:hAnchor="margin" w:x="383" w:y="160"/>
                    <w:widowControl/>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室数</w:t>
                  </w:r>
                </w:p>
                <w:p w14:paraId="3198374D"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p>
              </w:tc>
              <w:tc>
                <w:tcPr>
                  <w:tcW w:w="2943" w:type="dxa"/>
                </w:tcPr>
                <w:p w14:paraId="378E48A2" w14:textId="77777777" w:rsidR="00044945" w:rsidRPr="002637EA" w:rsidRDefault="00044945" w:rsidP="009B3075">
                  <w:pPr>
                    <w:framePr w:hSpace="142" w:wrap="around" w:vAnchor="text" w:hAnchor="margin" w:x="383" w:y="160"/>
                    <w:widowControl/>
                    <w:jc w:val="left"/>
                    <w:rPr>
                      <w:rFonts w:ascii="ＭＳ ゴシック" w:eastAsia="ＭＳ ゴシック" w:hAnsi="ＭＳ ゴシック"/>
                      <w:color w:val="000000" w:themeColor="text1"/>
                      <w:sz w:val="20"/>
                      <w:szCs w:val="20"/>
                      <w:lang w:eastAsia="zh-CN"/>
                    </w:rPr>
                  </w:pPr>
                </w:p>
                <w:p w14:paraId="68854983" w14:textId="77777777" w:rsidR="00044945" w:rsidRPr="002637EA" w:rsidRDefault="00044945" w:rsidP="009B3075">
                  <w:pPr>
                    <w:framePr w:hSpace="142" w:wrap="around" w:vAnchor="text" w:hAnchor="margin" w:x="383" w:y="160"/>
                    <w:widowControl/>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最　低　基　準</w:t>
                  </w:r>
                </w:p>
                <w:p w14:paraId="5C621E8C"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p>
              </w:tc>
              <w:tc>
                <w:tcPr>
                  <w:tcW w:w="1080" w:type="dxa"/>
                </w:tcPr>
                <w:p w14:paraId="3B3AD9A5"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認可面積</w:t>
                  </w:r>
                </w:p>
                <w:p w14:paraId="5BBC6149" w14:textId="77777777" w:rsidR="00044945" w:rsidRPr="002637EA" w:rsidRDefault="00044945" w:rsidP="009B3075">
                  <w:pPr>
                    <w:framePr w:hSpace="142" w:wrap="around" w:vAnchor="text" w:hAnchor="margin" w:x="383" w:y="160"/>
                    <w:overflowPunct w:val="0"/>
                    <w:ind w:rightChars="-100" w:right="-21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変更承認</w:t>
                  </w:r>
                </w:p>
                <w:p w14:paraId="64ED1F42"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hint="eastAsia"/>
                      <w:color w:val="000000" w:themeColor="text1"/>
                      <w:kern w:val="0"/>
                      <w:sz w:val="20"/>
                      <w:szCs w:val="20"/>
                    </w:rPr>
                    <w:t>分を含む</w:t>
                  </w:r>
                </w:p>
              </w:tc>
              <w:tc>
                <w:tcPr>
                  <w:tcW w:w="778" w:type="dxa"/>
                </w:tcPr>
                <w:p w14:paraId="77D51CD6" w14:textId="77777777" w:rsidR="00044945" w:rsidRPr="002637EA" w:rsidRDefault="00044945" w:rsidP="009B3075">
                  <w:pPr>
                    <w:framePr w:hSpace="142" w:wrap="around" w:vAnchor="text" w:hAnchor="margin" w:x="383" w:y="160"/>
                    <w:widowControl/>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現況</w:t>
                  </w:r>
                </w:p>
                <w:p w14:paraId="45C0333B" w14:textId="77777777" w:rsidR="00044945" w:rsidRPr="002637EA" w:rsidRDefault="00044945" w:rsidP="009B3075">
                  <w:pPr>
                    <w:framePr w:hSpace="142" w:wrap="around" w:vAnchor="text" w:hAnchor="margin" w:x="383" w:y="160"/>
                    <w:widowControl/>
                    <w:jc w:val="center"/>
                    <w:rPr>
                      <w:rFonts w:ascii="ＭＳ ゴシック" w:eastAsia="ＭＳ ゴシック" w:hAnsi="ＭＳ ゴシック"/>
                      <w:color w:val="000000" w:themeColor="text1"/>
                      <w:sz w:val="20"/>
                      <w:szCs w:val="20"/>
                    </w:rPr>
                  </w:pPr>
                </w:p>
                <w:p w14:paraId="797A3114"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面積</w:t>
                  </w:r>
                </w:p>
              </w:tc>
            </w:tr>
            <w:tr w:rsidR="002637EA" w:rsidRPr="002637EA" w14:paraId="5E511AC6" w14:textId="77777777" w:rsidTr="002D65B6">
              <w:trPr>
                <w:trHeight w:val="465"/>
              </w:trPr>
              <w:tc>
                <w:tcPr>
                  <w:tcW w:w="1198" w:type="dxa"/>
                  <w:vAlign w:val="center"/>
                </w:tcPr>
                <w:p w14:paraId="7228B47A"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乳　児　室</w:t>
                  </w:r>
                </w:p>
              </w:tc>
              <w:tc>
                <w:tcPr>
                  <w:tcW w:w="690" w:type="dxa"/>
                  <w:vAlign w:val="center"/>
                </w:tcPr>
                <w:p w14:paraId="1EA0B13F"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p>
              </w:tc>
              <w:tc>
                <w:tcPr>
                  <w:tcW w:w="2943" w:type="dxa"/>
                </w:tcPr>
                <w:p w14:paraId="15BC7A5B" w14:textId="144A4F19"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乳児のうち</w:t>
                  </w:r>
                  <w:r w:rsidR="002E08C1" w:rsidRPr="002637EA">
                    <w:rPr>
                      <w:rFonts w:ascii="ＭＳ ゴシック" w:eastAsia="ＭＳ ゴシック" w:hAnsi="ＭＳ ゴシック" w:hint="eastAsia"/>
                      <w:color w:val="000000" w:themeColor="text1"/>
                      <w:w w:val="50"/>
                      <w:sz w:val="20"/>
                      <w:szCs w:val="20"/>
                    </w:rPr>
                    <w:t>､</w:t>
                  </w:r>
                  <w:r w:rsidRPr="002637EA">
                    <w:rPr>
                      <w:rFonts w:ascii="ＭＳ ゴシック" w:eastAsia="ＭＳ ゴシック" w:hAnsi="ＭＳ ゴシック" w:hint="eastAsia"/>
                      <w:color w:val="000000" w:themeColor="text1"/>
                      <w:w w:val="50"/>
                      <w:sz w:val="20"/>
                      <w:szCs w:val="20"/>
                    </w:rPr>
                    <w:t>ほふくをしない乳児</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人につき</w:t>
                  </w:r>
                  <w:r w:rsidRPr="002637EA">
                    <w:rPr>
                      <w:rFonts w:ascii="ＭＳ ゴシック" w:eastAsia="ＭＳ ゴシック" w:hAnsi="ＭＳ ゴシック"/>
                      <w:color w:val="000000" w:themeColor="text1"/>
                      <w:w w:val="50"/>
                      <w:sz w:val="20"/>
                      <w:szCs w:val="20"/>
                    </w:rPr>
                    <w:t>1.65</w:t>
                  </w: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w w:val="50"/>
                      <w:sz w:val="20"/>
                      <w:szCs w:val="20"/>
                    </w:rPr>
                    <w:t>以上</w:t>
                  </w:r>
                </w:p>
                <w:p w14:paraId="7AAEBEEF"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ほふくをしない</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歳児</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人につき</w:t>
                  </w:r>
                  <w:r w:rsidRPr="002637EA">
                    <w:rPr>
                      <w:rFonts w:ascii="ＭＳ ゴシック" w:eastAsia="ＭＳ ゴシック" w:hAnsi="ＭＳ ゴシック"/>
                      <w:color w:val="000000" w:themeColor="text1"/>
                      <w:w w:val="50"/>
                      <w:sz w:val="20"/>
                      <w:szCs w:val="20"/>
                    </w:rPr>
                    <w:t>1.65</w:t>
                  </w: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w w:val="50"/>
                      <w:sz w:val="20"/>
                      <w:szCs w:val="20"/>
                    </w:rPr>
                    <w:t>以上</w:t>
                  </w:r>
                </w:p>
              </w:tc>
              <w:tc>
                <w:tcPr>
                  <w:tcW w:w="1080" w:type="dxa"/>
                  <w:vAlign w:val="center"/>
                </w:tcPr>
                <w:p w14:paraId="1CDFDAC7"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c>
                <w:tcPr>
                  <w:tcW w:w="778" w:type="dxa"/>
                  <w:vAlign w:val="center"/>
                </w:tcPr>
                <w:p w14:paraId="52D8B2D3"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p>
              </w:tc>
            </w:tr>
            <w:tr w:rsidR="002637EA" w:rsidRPr="002637EA" w14:paraId="59F13088" w14:textId="77777777" w:rsidTr="002D65B6">
              <w:trPr>
                <w:trHeight w:val="420"/>
              </w:trPr>
              <w:tc>
                <w:tcPr>
                  <w:tcW w:w="1198" w:type="dxa"/>
                  <w:vAlign w:val="center"/>
                </w:tcPr>
                <w:p w14:paraId="687CFAC4"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pacing w:val="33"/>
                      <w:kern w:val="0"/>
                      <w:sz w:val="20"/>
                      <w:szCs w:val="20"/>
                      <w:fitText w:val="1000" w:id="728951808"/>
                    </w:rPr>
                    <w:t>ほふく</w:t>
                  </w:r>
                  <w:r w:rsidRPr="002637EA">
                    <w:rPr>
                      <w:rFonts w:ascii="ＭＳ ゴシック" w:eastAsia="ＭＳ ゴシック" w:hAnsi="ＭＳ ゴシック" w:hint="eastAsia"/>
                      <w:color w:val="000000" w:themeColor="text1"/>
                      <w:spacing w:val="1"/>
                      <w:kern w:val="0"/>
                      <w:sz w:val="20"/>
                      <w:szCs w:val="20"/>
                      <w:fitText w:val="1000" w:id="728951808"/>
                    </w:rPr>
                    <w:t>室</w:t>
                  </w:r>
                </w:p>
              </w:tc>
              <w:tc>
                <w:tcPr>
                  <w:tcW w:w="690" w:type="dxa"/>
                  <w:vAlign w:val="center"/>
                </w:tcPr>
                <w:p w14:paraId="1DAD0D11"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p>
              </w:tc>
              <w:tc>
                <w:tcPr>
                  <w:tcW w:w="2943" w:type="dxa"/>
                </w:tcPr>
                <w:p w14:paraId="12DB132E"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ほふく又は歩行をする乳児</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人につき</w:t>
                  </w:r>
                  <w:r w:rsidRPr="002637EA">
                    <w:rPr>
                      <w:rFonts w:ascii="ＭＳ ゴシック" w:eastAsia="ＭＳ ゴシック" w:hAnsi="ＭＳ ゴシック"/>
                      <w:color w:val="000000" w:themeColor="text1"/>
                      <w:w w:val="50"/>
                      <w:sz w:val="20"/>
                      <w:szCs w:val="20"/>
                    </w:rPr>
                    <w:t>3.3</w:t>
                  </w: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w w:val="50"/>
                      <w:sz w:val="20"/>
                      <w:szCs w:val="20"/>
                    </w:rPr>
                    <w:t>以上</w:t>
                  </w:r>
                </w:p>
                <w:p w14:paraId="797B828E"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w w:val="50"/>
                      <w:sz w:val="20"/>
                      <w:szCs w:val="20"/>
                    </w:rPr>
                    <w:t>ほふく又は歩行をする</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歳児</w:t>
                  </w:r>
                  <w:r w:rsidRPr="002637EA">
                    <w:rPr>
                      <w:rFonts w:ascii="ＭＳ ゴシック" w:eastAsia="ＭＳ ゴシック" w:hAnsi="ＭＳ ゴシック"/>
                      <w:color w:val="000000" w:themeColor="text1"/>
                      <w:w w:val="50"/>
                      <w:sz w:val="20"/>
                      <w:szCs w:val="20"/>
                    </w:rPr>
                    <w:t>1</w:t>
                  </w:r>
                  <w:r w:rsidRPr="002637EA">
                    <w:rPr>
                      <w:rFonts w:ascii="ＭＳ ゴシック" w:eastAsia="ＭＳ ゴシック" w:hAnsi="ＭＳ ゴシック" w:hint="eastAsia"/>
                      <w:color w:val="000000" w:themeColor="text1"/>
                      <w:w w:val="50"/>
                      <w:sz w:val="20"/>
                      <w:szCs w:val="20"/>
                    </w:rPr>
                    <w:t>人につき</w:t>
                  </w:r>
                  <w:r w:rsidRPr="002637EA">
                    <w:rPr>
                      <w:rFonts w:ascii="ＭＳ ゴシック" w:eastAsia="ＭＳ ゴシック" w:hAnsi="ＭＳ ゴシック"/>
                      <w:color w:val="000000" w:themeColor="text1"/>
                      <w:w w:val="50"/>
                      <w:sz w:val="20"/>
                      <w:szCs w:val="20"/>
                    </w:rPr>
                    <w:t>3.3</w:t>
                  </w: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w w:val="50"/>
                      <w:sz w:val="20"/>
                      <w:szCs w:val="20"/>
                    </w:rPr>
                    <w:t>以上</w:t>
                  </w:r>
                </w:p>
              </w:tc>
              <w:tc>
                <w:tcPr>
                  <w:tcW w:w="1080" w:type="dxa"/>
                  <w:vAlign w:val="center"/>
                </w:tcPr>
                <w:p w14:paraId="124C804B"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c>
                <w:tcPr>
                  <w:tcW w:w="778" w:type="dxa"/>
                  <w:vAlign w:val="center"/>
                </w:tcPr>
                <w:p w14:paraId="1BE276B8"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r>
            <w:tr w:rsidR="002637EA" w:rsidRPr="002637EA" w14:paraId="3AE89099" w14:textId="77777777" w:rsidTr="002D65B6">
              <w:trPr>
                <w:trHeight w:val="615"/>
              </w:trPr>
              <w:tc>
                <w:tcPr>
                  <w:tcW w:w="1198" w:type="dxa"/>
                  <w:tcBorders>
                    <w:bottom w:val="single" w:sz="4" w:space="0" w:color="auto"/>
                  </w:tcBorders>
                  <w:vAlign w:val="center"/>
                </w:tcPr>
                <w:p w14:paraId="14DFBA62"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保育室又は</w:t>
                  </w:r>
                </w:p>
                <w:p w14:paraId="65FE076F"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遊戯室</w:t>
                  </w:r>
                </w:p>
              </w:tc>
              <w:tc>
                <w:tcPr>
                  <w:tcW w:w="690" w:type="dxa"/>
                  <w:tcBorders>
                    <w:bottom w:val="single" w:sz="4" w:space="0" w:color="auto"/>
                  </w:tcBorders>
                  <w:vAlign w:val="center"/>
                </w:tcPr>
                <w:p w14:paraId="5D701240"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p>
              </w:tc>
              <w:tc>
                <w:tcPr>
                  <w:tcW w:w="2943" w:type="dxa"/>
                  <w:tcBorders>
                    <w:bottom w:val="single" w:sz="4" w:space="0" w:color="auto"/>
                  </w:tcBorders>
                  <w:vAlign w:val="center"/>
                </w:tcPr>
                <w:p w14:paraId="2F7914CA"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w w:val="50"/>
                      <w:sz w:val="20"/>
                      <w:szCs w:val="20"/>
                    </w:rPr>
                    <w:t>2</w:t>
                  </w:r>
                  <w:r w:rsidRPr="002637EA">
                    <w:rPr>
                      <w:rFonts w:ascii="ＭＳ ゴシック" w:eastAsia="ＭＳ ゴシック" w:hAnsi="ＭＳ ゴシック" w:hint="eastAsia"/>
                      <w:color w:val="000000" w:themeColor="text1"/>
                      <w:w w:val="50"/>
                      <w:sz w:val="20"/>
                      <w:szCs w:val="20"/>
                    </w:rPr>
                    <w:t>歳児以上</w:t>
                  </w:r>
                  <w:r w:rsidRPr="002637EA">
                    <w:rPr>
                      <w:rFonts w:ascii="ＭＳ ゴシック" w:eastAsia="ＭＳ ゴシック" w:hAnsi="ＭＳ ゴシック"/>
                      <w:color w:val="000000" w:themeColor="text1"/>
                      <w:w w:val="50"/>
                      <w:sz w:val="20"/>
                      <w:szCs w:val="20"/>
                    </w:rPr>
                    <w:t xml:space="preserve"> 1</w:t>
                  </w:r>
                  <w:r w:rsidRPr="002637EA">
                    <w:rPr>
                      <w:rFonts w:ascii="ＭＳ ゴシック" w:eastAsia="ＭＳ ゴシック" w:hAnsi="ＭＳ ゴシック" w:hint="eastAsia"/>
                      <w:color w:val="000000" w:themeColor="text1"/>
                      <w:w w:val="50"/>
                      <w:sz w:val="20"/>
                      <w:szCs w:val="20"/>
                    </w:rPr>
                    <w:t>人につき</w:t>
                  </w:r>
                  <w:r w:rsidRPr="002637EA">
                    <w:rPr>
                      <w:rFonts w:ascii="ＭＳ ゴシック" w:eastAsia="ＭＳ ゴシック" w:hAnsi="ＭＳ ゴシック"/>
                      <w:color w:val="000000" w:themeColor="text1"/>
                      <w:w w:val="50"/>
                      <w:sz w:val="20"/>
                      <w:szCs w:val="20"/>
                    </w:rPr>
                    <w:t xml:space="preserve"> 1.98</w:t>
                  </w: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w w:val="50"/>
                      <w:sz w:val="20"/>
                      <w:szCs w:val="20"/>
                    </w:rPr>
                    <w:t>以上</w:t>
                  </w:r>
                </w:p>
              </w:tc>
              <w:tc>
                <w:tcPr>
                  <w:tcW w:w="1080" w:type="dxa"/>
                  <w:tcBorders>
                    <w:bottom w:val="single" w:sz="4" w:space="0" w:color="auto"/>
                  </w:tcBorders>
                  <w:vAlign w:val="center"/>
                </w:tcPr>
                <w:p w14:paraId="531F66AB"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c>
                <w:tcPr>
                  <w:tcW w:w="778" w:type="dxa"/>
                  <w:tcBorders>
                    <w:bottom w:val="single" w:sz="4" w:space="0" w:color="auto"/>
                  </w:tcBorders>
                  <w:vAlign w:val="center"/>
                </w:tcPr>
                <w:p w14:paraId="76B28D6D"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r>
            <w:tr w:rsidR="002637EA" w:rsidRPr="002637EA" w14:paraId="3F68D0E1" w14:textId="77777777" w:rsidTr="002D65B6">
              <w:trPr>
                <w:trHeight w:val="510"/>
              </w:trPr>
              <w:tc>
                <w:tcPr>
                  <w:tcW w:w="1198" w:type="dxa"/>
                  <w:vAlign w:val="center"/>
                </w:tcPr>
                <w:p w14:paraId="07001D1F"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調　理　室</w:t>
                  </w:r>
                </w:p>
              </w:tc>
              <w:tc>
                <w:tcPr>
                  <w:tcW w:w="690" w:type="dxa"/>
                  <w:vAlign w:val="center"/>
                </w:tcPr>
                <w:p w14:paraId="2A69D214"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p>
              </w:tc>
              <w:tc>
                <w:tcPr>
                  <w:tcW w:w="2943" w:type="dxa"/>
                  <w:vAlign w:val="center"/>
                </w:tcPr>
                <w:p w14:paraId="38AD1C5D" w14:textId="77777777" w:rsidR="00044945" w:rsidRPr="002637EA" w:rsidRDefault="00F53C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noProof/>
                      <w:color w:val="000000" w:themeColor="text1"/>
                      <w:sz w:val="20"/>
                      <w:szCs w:val="20"/>
                    </w:rPr>
                    <mc:AlternateContent>
                      <mc:Choice Requires="wps">
                        <w:drawing>
                          <wp:anchor distT="0" distB="0" distL="114300" distR="114300" simplePos="0" relativeHeight="251658752" behindDoc="0" locked="0" layoutInCell="1" allowOverlap="1" wp14:anchorId="11B05503" wp14:editId="34BA1641">
                            <wp:simplePos x="0" y="0"/>
                            <wp:positionH relativeFrom="column">
                              <wp:posOffset>-31115</wp:posOffset>
                            </wp:positionH>
                            <wp:positionV relativeFrom="paragraph">
                              <wp:posOffset>22860</wp:posOffset>
                            </wp:positionV>
                            <wp:extent cx="1856105" cy="2190115"/>
                            <wp:effectExtent l="0" t="0" r="29845" b="19685"/>
                            <wp:wrapNone/>
                            <wp:docPr id="6"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2190115"/>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400FD76" id="_x0000_t32" coordsize="21600,21600" o:spt="32" o:oned="t" path="m,l21600,21600e" filled="f">
                            <v:path arrowok="t" fillok="f" o:connecttype="none"/>
                            <o:lock v:ext="edit" shapetype="t"/>
                          </v:shapetype>
                          <v:shape id="AutoShape 264" o:spid="_x0000_s1026" type="#_x0000_t32" style="position:absolute;left:0;text-align:left;margin-left:-2.45pt;margin-top:1.8pt;width:146.15pt;height:17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" strokeweight=".5pt"/>
                        </w:pict>
                      </mc:Fallback>
                    </mc:AlternateContent>
                  </w:r>
                </w:p>
              </w:tc>
              <w:tc>
                <w:tcPr>
                  <w:tcW w:w="1080" w:type="dxa"/>
                  <w:vAlign w:val="center"/>
                </w:tcPr>
                <w:p w14:paraId="6425E01E"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c>
                <w:tcPr>
                  <w:tcW w:w="778" w:type="dxa"/>
                  <w:vAlign w:val="center"/>
                </w:tcPr>
                <w:p w14:paraId="1C13D1EA"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r>
            <w:tr w:rsidR="002637EA" w:rsidRPr="002637EA" w14:paraId="65A39E25" w14:textId="77777777" w:rsidTr="002D65B6">
              <w:trPr>
                <w:trHeight w:val="465"/>
              </w:trPr>
              <w:tc>
                <w:tcPr>
                  <w:tcW w:w="1198" w:type="dxa"/>
                  <w:vAlign w:val="center"/>
                </w:tcPr>
                <w:p w14:paraId="33221D88" w14:textId="77777777" w:rsidR="00044945" w:rsidRPr="002637EA" w:rsidRDefault="008058A8"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rPr>
                    <w:t>保　健</w:t>
                  </w:r>
                  <w:r w:rsidR="00044945" w:rsidRPr="002637EA">
                    <w:rPr>
                      <w:rFonts w:ascii="ＭＳ ゴシック" w:eastAsia="ＭＳ ゴシック" w:hAnsi="ＭＳ ゴシック" w:hint="eastAsia"/>
                      <w:color w:val="000000" w:themeColor="text1"/>
                      <w:sz w:val="20"/>
                      <w:szCs w:val="20"/>
                      <w:lang w:eastAsia="zh-CN"/>
                    </w:rPr>
                    <w:t xml:space="preserve">　室</w:t>
                  </w:r>
                </w:p>
              </w:tc>
              <w:tc>
                <w:tcPr>
                  <w:tcW w:w="690" w:type="dxa"/>
                  <w:vAlign w:val="center"/>
                </w:tcPr>
                <w:p w14:paraId="3ED3C36C"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p>
              </w:tc>
              <w:tc>
                <w:tcPr>
                  <w:tcW w:w="2943" w:type="dxa"/>
                  <w:vAlign w:val="center"/>
                </w:tcPr>
                <w:p w14:paraId="5CFCD7FB"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p>
              </w:tc>
              <w:tc>
                <w:tcPr>
                  <w:tcW w:w="1080" w:type="dxa"/>
                  <w:vAlign w:val="center"/>
                </w:tcPr>
                <w:p w14:paraId="6AF6988A"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c>
                <w:tcPr>
                  <w:tcW w:w="778" w:type="dxa"/>
                  <w:vAlign w:val="center"/>
                </w:tcPr>
                <w:p w14:paraId="1146D69A"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r>
            <w:tr w:rsidR="002637EA" w:rsidRPr="002637EA" w14:paraId="7F0E82C2" w14:textId="77777777" w:rsidTr="002D65B6">
              <w:trPr>
                <w:trHeight w:val="525"/>
              </w:trPr>
              <w:tc>
                <w:tcPr>
                  <w:tcW w:w="1198" w:type="dxa"/>
                  <w:vAlign w:val="center"/>
                </w:tcPr>
                <w:p w14:paraId="50F6E73A"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職　員　室</w:t>
                  </w:r>
                </w:p>
              </w:tc>
              <w:tc>
                <w:tcPr>
                  <w:tcW w:w="690" w:type="dxa"/>
                  <w:vAlign w:val="center"/>
                </w:tcPr>
                <w:p w14:paraId="2B118A97"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p>
              </w:tc>
              <w:tc>
                <w:tcPr>
                  <w:tcW w:w="2943" w:type="dxa"/>
                  <w:vAlign w:val="center"/>
                </w:tcPr>
                <w:p w14:paraId="5AFE999F"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p>
              </w:tc>
              <w:tc>
                <w:tcPr>
                  <w:tcW w:w="1080" w:type="dxa"/>
                  <w:vAlign w:val="center"/>
                </w:tcPr>
                <w:p w14:paraId="74584FA3"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c>
                <w:tcPr>
                  <w:tcW w:w="778" w:type="dxa"/>
                  <w:vAlign w:val="center"/>
                </w:tcPr>
                <w:p w14:paraId="7AF4091C"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r>
            <w:tr w:rsidR="002637EA" w:rsidRPr="002637EA" w14:paraId="3D73E260" w14:textId="77777777" w:rsidTr="002D65B6">
              <w:trPr>
                <w:trHeight w:val="480"/>
              </w:trPr>
              <w:tc>
                <w:tcPr>
                  <w:tcW w:w="1198" w:type="dxa"/>
                  <w:vAlign w:val="center"/>
                </w:tcPr>
                <w:p w14:paraId="6ABB5BF6"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便　　　所</w:t>
                  </w:r>
                </w:p>
              </w:tc>
              <w:tc>
                <w:tcPr>
                  <w:tcW w:w="690" w:type="dxa"/>
                  <w:vAlign w:val="center"/>
                </w:tcPr>
                <w:p w14:paraId="30C3E694"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p>
              </w:tc>
              <w:tc>
                <w:tcPr>
                  <w:tcW w:w="2943" w:type="dxa"/>
                  <w:vAlign w:val="center"/>
                </w:tcPr>
                <w:p w14:paraId="6671790E"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p>
              </w:tc>
              <w:tc>
                <w:tcPr>
                  <w:tcW w:w="1080" w:type="dxa"/>
                  <w:vAlign w:val="center"/>
                </w:tcPr>
                <w:p w14:paraId="2A3DFE41"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c>
                <w:tcPr>
                  <w:tcW w:w="778" w:type="dxa"/>
                  <w:vAlign w:val="center"/>
                </w:tcPr>
                <w:p w14:paraId="274FDA3B"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r>
            <w:tr w:rsidR="002637EA" w:rsidRPr="002637EA" w14:paraId="7BD85111" w14:textId="77777777" w:rsidTr="002D65B6">
              <w:trPr>
                <w:trHeight w:val="420"/>
              </w:trPr>
              <w:tc>
                <w:tcPr>
                  <w:tcW w:w="1198" w:type="dxa"/>
                  <w:vAlign w:val="center"/>
                </w:tcPr>
                <w:p w14:paraId="21C047A8" w14:textId="77777777" w:rsidR="00044945" w:rsidRPr="002637EA" w:rsidRDefault="00F53C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noProof/>
                      <w:color w:val="000000" w:themeColor="text1"/>
                      <w:sz w:val="20"/>
                      <w:szCs w:val="20"/>
                    </w:rPr>
                    <mc:AlternateContent>
                      <mc:Choice Requires="wps">
                        <w:drawing>
                          <wp:anchor distT="0" distB="0" distL="114300" distR="114300" simplePos="0" relativeHeight="251656704" behindDoc="0" locked="0" layoutInCell="1" allowOverlap="1" wp14:anchorId="61F47DFF" wp14:editId="7B929D4A">
                            <wp:simplePos x="0" y="0"/>
                            <wp:positionH relativeFrom="column">
                              <wp:posOffset>692785</wp:posOffset>
                            </wp:positionH>
                            <wp:positionV relativeFrom="paragraph">
                              <wp:posOffset>20320</wp:posOffset>
                            </wp:positionV>
                            <wp:extent cx="374015" cy="919480"/>
                            <wp:effectExtent l="0" t="0" r="0" b="0"/>
                            <wp:wrapNone/>
                            <wp:docPr id="5"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919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F5B22" id="Line 23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5pt,1.6pt" to="8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P8qGQIAAC4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"/>
                        </w:pict>
                      </mc:Fallback>
                    </mc:AlternateContent>
                  </w:r>
                  <w:r w:rsidR="00044945" w:rsidRPr="002637EA">
                    <w:rPr>
                      <w:rFonts w:ascii="ＭＳ ゴシック" w:eastAsia="ＭＳ ゴシック" w:hAnsi="ＭＳ ゴシック" w:hint="eastAsia"/>
                      <w:color w:val="000000" w:themeColor="text1"/>
                      <w:sz w:val="20"/>
                      <w:szCs w:val="20"/>
                      <w:lang w:eastAsia="zh-CN"/>
                    </w:rPr>
                    <w:t>飲料水用</w:t>
                  </w:r>
                </w:p>
                <w:p w14:paraId="6889B625"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設　　備</w:t>
                  </w:r>
                </w:p>
              </w:tc>
              <w:tc>
                <w:tcPr>
                  <w:tcW w:w="690" w:type="dxa"/>
                  <w:vAlign w:val="center"/>
                </w:tcPr>
                <w:p w14:paraId="061D998A"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p>
              </w:tc>
              <w:tc>
                <w:tcPr>
                  <w:tcW w:w="2943" w:type="dxa"/>
                  <w:vAlign w:val="center"/>
                </w:tcPr>
                <w:p w14:paraId="3897EC6B"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p>
              </w:tc>
              <w:tc>
                <w:tcPr>
                  <w:tcW w:w="1080" w:type="dxa"/>
                  <w:vAlign w:val="center"/>
                </w:tcPr>
                <w:p w14:paraId="3755A1EF"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c>
                <w:tcPr>
                  <w:tcW w:w="778" w:type="dxa"/>
                  <w:vAlign w:val="center"/>
                </w:tcPr>
                <w:p w14:paraId="6B32183A"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r>
            <w:tr w:rsidR="002637EA" w:rsidRPr="002637EA" w14:paraId="4E4E958F" w14:textId="77777777" w:rsidTr="002D65B6">
              <w:trPr>
                <w:trHeight w:val="495"/>
              </w:trPr>
              <w:tc>
                <w:tcPr>
                  <w:tcW w:w="1198" w:type="dxa"/>
                  <w:vAlign w:val="center"/>
                </w:tcPr>
                <w:p w14:paraId="34AAFDE0"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手洗用設備</w:t>
                  </w:r>
                </w:p>
              </w:tc>
              <w:tc>
                <w:tcPr>
                  <w:tcW w:w="690" w:type="dxa"/>
                  <w:vAlign w:val="center"/>
                </w:tcPr>
                <w:p w14:paraId="1EDA483A"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p>
              </w:tc>
              <w:tc>
                <w:tcPr>
                  <w:tcW w:w="2943" w:type="dxa"/>
                  <w:vAlign w:val="center"/>
                </w:tcPr>
                <w:p w14:paraId="3711A858"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p>
              </w:tc>
              <w:tc>
                <w:tcPr>
                  <w:tcW w:w="1080" w:type="dxa"/>
                  <w:vAlign w:val="center"/>
                </w:tcPr>
                <w:p w14:paraId="3B74188D"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c>
                <w:tcPr>
                  <w:tcW w:w="778" w:type="dxa"/>
                  <w:vAlign w:val="center"/>
                </w:tcPr>
                <w:p w14:paraId="6FDEB83B"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r>
            <w:tr w:rsidR="002637EA" w:rsidRPr="002637EA" w14:paraId="5C16AC51" w14:textId="77777777" w:rsidTr="002D65B6">
              <w:trPr>
                <w:trHeight w:val="470"/>
              </w:trPr>
              <w:tc>
                <w:tcPr>
                  <w:tcW w:w="1198" w:type="dxa"/>
                  <w:vAlign w:val="center"/>
                </w:tcPr>
                <w:p w14:paraId="37CC7EF8"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足洗用設備</w:t>
                  </w:r>
                </w:p>
              </w:tc>
              <w:tc>
                <w:tcPr>
                  <w:tcW w:w="690" w:type="dxa"/>
                  <w:vAlign w:val="center"/>
                </w:tcPr>
                <w:p w14:paraId="3B2FB8C6"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p>
              </w:tc>
              <w:tc>
                <w:tcPr>
                  <w:tcW w:w="2943" w:type="dxa"/>
                  <w:vAlign w:val="center"/>
                </w:tcPr>
                <w:p w14:paraId="30D0651D"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p>
              </w:tc>
              <w:tc>
                <w:tcPr>
                  <w:tcW w:w="1080" w:type="dxa"/>
                  <w:vAlign w:val="center"/>
                </w:tcPr>
                <w:p w14:paraId="45C3D390"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c>
                <w:tcPr>
                  <w:tcW w:w="778" w:type="dxa"/>
                  <w:vAlign w:val="center"/>
                </w:tcPr>
                <w:p w14:paraId="049826D7"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r>
          </w:tbl>
          <w:p w14:paraId="6CDD91B0" w14:textId="77777777" w:rsidR="00044945" w:rsidRPr="002637EA" w:rsidRDefault="00044945" w:rsidP="00044945">
            <w:pPr>
              <w:overflowPunct w:val="0"/>
              <w:spacing w:line="120" w:lineRule="auto"/>
              <w:ind w:left="200" w:hangingChars="100" w:hanging="200"/>
              <w:textAlignment w:val="baseline"/>
              <w:rPr>
                <w:rFonts w:ascii="ＭＳ ゴシック" w:eastAsia="ＭＳ ゴシック" w:hAnsi="ＭＳ ゴシック"/>
                <w:color w:val="000000" w:themeColor="text1"/>
                <w:sz w:val="20"/>
                <w:szCs w:val="20"/>
                <w:lang w:eastAsia="zh-CN"/>
              </w:rPr>
            </w:pPr>
          </w:p>
          <w:p w14:paraId="0B2B0D38" w14:textId="77777777" w:rsidR="00044945" w:rsidRPr="002637EA" w:rsidRDefault="00F53C80" w:rsidP="00044945">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noProof/>
                <w:color w:val="000000" w:themeColor="text1"/>
                <w:sz w:val="20"/>
                <w:szCs w:val="20"/>
              </w:rPr>
              <mc:AlternateContent>
                <mc:Choice Requires="wps">
                  <w:drawing>
                    <wp:anchor distT="0" distB="0" distL="114300" distR="114300" simplePos="0" relativeHeight="251657728" behindDoc="0" locked="0" layoutInCell="1" allowOverlap="1" wp14:anchorId="42A9112D" wp14:editId="6B04B766">
                      <wp:simplePos x="0" y="0"/>
                      <wp:positionH relativeFrom="column">
                        <wp:posOffset>755410</wp:posOffset>
                      </wp:positionH>
                      <wp:positionV relativeFrom="paragraph">
                        <wp:posOffset>127322</wp:posOffset>
                      </wp:positionV>
                      <wp:extent cx="439948" cy="1337095"/>
                      <wp:effectExtent l="0" t="0" r="36830" b="34925"/>
                      <wp:wrapNone/>
                      <wp:docPr id="4"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948" cy="1337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84773" id="Line 23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10.05pt" to="94.15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pkGAIAAC8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"/>
                  </w:pict>
                </mc:Fallback>
              </mc:AlternateContent>
            </w:r>
            <w:r w:rsidR="00044945" w:rsidRPr="002637EA">
              <w:rPr>
                <w:rFonts w:ascii="ＭＳ ゴシック" w:eastAsia="ＭＳ ゴシック" w:hAnsi="ＭＳ ゴシック" w:hint="eastAsia"/>
                <w:color w:val="000000" w:themeColor="text1"/>
                <w:sz w:val="20"/>
                <w:szCs w:val="20"/>
                <w:lang w:eastAsia="zh-CN"/>
              </w:rPr>
              <w:t>○設置努力設備</w:t>
            </w: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90"/>
              <w:gridCol w:w="2943"/>
              <w:gridCol w:w="1080"/>
              <w:gridCol w:w="778"/>
            </w:tblGrid>
            <w:tr w:rsidR="002637EA" w:rsidRPr="002637EA" w14:paraId="2E960A49" w14:textId="77777777" w:rsidTr="002D65B6">
              <w:trPr>
                <w:trHeight w:val="510"/>
              </w:trPr>
              <w:tc>
                <w:tcPr>
                  <w:tcW w:w="1198" w:type="dxa"/>
                  <w:vAlign w:val="center"/>
                </w:tcPr>
                <w:p w14:paraId="0DA6CFA0"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放送聴取</w:t>
                  </w:r>
                </w:p>
                <w:p w14:paraId="5377DC07"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設　　備</w:t>
                  </w:r>
                </w:p>
              </w:tc>
              <w:tc>
                <w:tcPr>
                  <w:tcW w:w="690" w:type="dxa"/>
                  <w:vAlign w:val="center"/>
                </w:tcPr>
                <w:p w14:paraId="3840ED82"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p>
              </w:tc>
              <w:tc>
                <w:tcPr>
                  <w:tcW w:w="2943" w:type="dxa"/>
                  <w:vAlign w:val="center"/>
                </w:tcPr>
                <w:p w14:paraId="2DE45C75" w14:textId="77777777" w:rsidR="00044945" w:rsidRPr="002637EA" w:rsidRDefault="00F53C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noProof/>
                      <w:color w:val="000000" w:themeColor="text1"/>
                      <w:sz w:val="20"/>
                      <w:szCs w:val="20"/>
                    </w:rPr>
                    <mc:AlternateContent>
                      <mc:Choice Requires="wps">
                        <w:drawing>
                          <wp:anchor distT="0" distB="0" distL="114300" distR="114300" simplePos="0" relativeHeight="251659776" behindDoc="0" locked="0" layoutInCell="1" allowOverlap="1" wp14:anchorId="2EFCABE8" wp14:editId="2E5BB3D5">
                            <wp:simplePos x="0" y="0"/>
                            <wp:positionH relativeFrom="column">
                              <wp:posOffset>-57785</wp:posOffset>
                            </wp:positionH>
                            <wp:positionV relativeFrom="paragraph">
                              <wp:posOffset>2540</wp:posOffset>
                            </wp:positionV>
                            <wp:extent cx="1856105" cy="1901190"/>
                            <wp:effectExtent l="0" t="0" r="29845" b="22860"/>
                            <wp:wrapNone/>
                            <wp:docPr id="3"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190119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E2C736D" id="AutoShape 265" o:spid="_x0000_s1026" type="#_x0000_t32" style="position:absolute;left:0;text-align:left;margin-left:-4.55pt;margin-top:.2pt;width:146.15pt;height:149.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" strokeweight=".5pt"/>
                        </w:pict>
                      </mc:Fallback>
                    </mc:AlternateContent>
                  </w:r>
                </w:p>
              </w:tc>
              <w:tc>
                <w:tcPr>
                  <w:tcW w:w="1080" w:type="dxa"/>
                  <w:vAlign w:val="center"/>
                </w:tcPr>
                <w:p w14:paraId="2CBBD23E"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c>
                <w:tcPr>
                  <w:tcW w:w="778" w:type="dxa"/>
                  <w:vAlign w:val="center"/>
                </w:tcPr>
                <w:p w14:paraId="3C7D50EB"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r>
            <w:tr w:rsidR="002637EA" w:rsidRPr="002637EA" w14:paraId="5DBB5733" w14:textId="77777777" w:rsidTr="002D65B6">
              <w:trPr>
                <w:trHeight w:val="465"/>
              </w:trPr>
              <w:tc>
                <w:tcPr>
                  <w:tcW w:w="1198" w:type="dxa"/>
                  <w:vAlign w:val="center"/>
                </w:tcPr>
                <w:p w14:paraId="4D154DDD"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映写設備</w:t>
                  </w:r>
                </w:p>
              </w:tc>
              <w:tc>
                <w:tcPr>
                  <w:tcW w:w="690" w:type="dxa"/>
                  <w:vAlign w:val="center"/>
                </w:tcPr>
                <w:p w14:paraId="4558EBBB"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p>
              </w:tc>
              <w:tc>
                <w:tcPr>
                  <w:tcW w:w="2943" w:type="dxa"/>
                  <w:vAlign w:val="center"/>
                </w:tcPr>
                <w:p w14:paraId="7F58339B"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1080" w:type="dxa"/>
                  <w:vAlign w:val="center"/>
                </w:tcPr>
                <w:p w14:paraId="75C0B6DE"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c>
                <w:tcPr>
                  <w:tcW w:w="778" w:type="dxa"/>
                  <w:vAlign w:val="center"/>
                </w:tcPr>
                <w:p w14:paraId="7D3462B3"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r>
            <w:tr w:rsidR="002637EA" w:rsidRPr="002637EA" w14:paraId="4E193881" w14:textId="77777777" w:rsidTr="002D65B6">
              <w:trPr>
                <w:trHeight w:val="465"/>
              </w:trPr>
              <w:tc>
                <w:tcPr>
                  <w:tcW w:w="1198" w:type="dxa"/>
                  <w:vAlign w:val="center"/>
                </w:tcPr>
                <w:p w14:paraId="770D2833"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水遊び場</w:t>
                  </w:r>
                </w:p>
              </w:tc>
              <w:tc>
                <w:tcPr>
                  <w:tcW w:w="690" w:type="dxa"/>
                  <w:vAlign w:val="center"/>
                </w:tcPr>
                <w:p w14:paraId="4ECC2337"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p>
              </w:tc>
              <w:tc>
                <w:tcPr>
                  <w:tcW w:w="2943" w:type="dxa"/>
                  <w:vAlign w:val="center"/>
                </w:tcPr>
                <w:p w14:paraId="086FC409"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1080" w:type="dxa"/>
                  <w:vAlign w:val="center"/>
                </w:tcPr>
                <w:p w14:paraId="42C03295"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c>
                <w:tcPr>
                  <w:tcW w:w="778" w:type="dxa"/>
                  <w:vAlign w:val="center"/>
                </w:tcPr>
                <w:p w14:paraId="62616980"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r>
            <w:tr w:rsidR="002637EA" w:rsidRPr="002637EA" w14:paraId="54EAB449" w14:textId="77777777" w:rsidTr="002D65B6">
              <w:trPr>
                <w:trHeight w:val="465"/>
              </w:trPr>
              <w:tc>
                <w:tcPr>
                  <w:tcW w:w="1198" w:type="dxa"/>
                  <w:vAlign w:val="center"/>
                </w:tcPr>
                <w:p w14:paraId="38998102"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園児</w:t>
                  </w:r>
                  <w:r w:rsidR="008058A8" w:rsidRPr="002637EA">
                    <w:rPr>
                      <w:rFonts w:ascii="ＭＳ ゴシック" w:eastAsia="ＭＳ ゴシック" w:hAnsi="ＭＳ ゴシック" w:hint="eastAsia"/>
                      <w:color w:val="000000" w:themeColor="text1"/>
                      <w:sz w:val="20"/>
                      <w:szCs w:val="20"/>
                    </w:rPr>
                    <w:t>清浄</w:t>
                  </w:r>
                  <w:r w:rsidRPr="002637EA">
                    <w:rPr>
                      <w:rFonts w:ascii="ＭＳ ゴシック" w:eastAsia="ＭＳ ゴシック" w:hAnsi="ＭＳ ゴシック" w:hint="eastAsia"/>
                      <w:color w:val="000000" w:themeColor="text1"/>
                      <w:sz w:val="20"/>
                      <w:szCs w:val="20"/>
                    </w:rPr>
                    <w:t>用</w:t>
                  </w:r>
                </w:p>
                <w:p w14:paraId="73F702E3"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設　　　備</w:t>
                  </w:r>
                </w:p>
              </w:tc>
              <w:tc>
                <w:tcPr>
                  <w:tcW w:w="690" w:type="dxa"/>
                  <w:vAlign w:val="center"/>
                </w:tcPr>
                <w:p w14:paraId="6636C482"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p>
              </w:tc>
              <w:tc>
                <w:tcPr>
                  <w:tcW w:w="2943" w:type="dxa"/>
                  <w:vAlign w:val="center"/>
                </w:tcPr>
                <w:p w14:paraId="5E1DADC7"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lang w:eastAsia="zh-CN"/>
                    </w:rPr>
                  </w:pPr>
                </w:p>
              </w:tc>
              <w:tc>
                <w:tcPr>
                  <w:tcW w:w="1080" w:type="dxa"/>
                  <w:vAlign w:val="center"/>
                </w:tcPr>
                <w:p w14:paraId="33A0A37B"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c>
                <w:tcPr>
                  <w:tcW w:w="778" w:type="dxa"/>
                  <w:vAlign w:val="center"/>
                </w:tcPr>
                <w:p w14:paraId="34AC66A6"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lang w:eastAsia="zh-CN"/>
                    </w:rPr>
                  </w:pPr>
                </w:p>
              </w:tc>
            </w:tr>
            <w:tr w:rsidR="002637EA" w:rsidRPr="002637EA" w14:paraId="481CBAED" w14:textId="77777777" w:rsidTr="002D65B6">
              <w:trPr>
                <w:trHeight w:val="525"/>
              </w:trPr>
              <w:tc>
                <w:tcPr>
                  <w:tcW w:w="1198" w:type="dxa"/>
                  <w:vAlign w:val="center"/>
                </w:tcPr>
                <w:p w14:paraId="4B134762"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図　書　室</w:t>
                  </w:r>
                </w:p>
              </w:tc>
              <w:tc>
                <w:tcPr>
                  <w:tcW w:w="690" w:type="dxa"/>
                  <w:vAlign w:val="center"/>
                </w:tcPr>
                <w:p w14:paraId="3DA665E6"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p>
              </w:tc>
              <w:tc>
                <w:tcPr>
                  <w:tcW w:w="2943" w:type="dxa"/>
                  <w:vAlign w:val="center"/>
                </w:tcPr>
                <w:p w14:paraId="33A00697"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1080" w:type="dxa"/>
                  <w:vAlign w:val="center"/>
                </w:tcPr>
                <w:p w14:paraId="1D29A720"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c>
                <w:tcPr>
                  <w:tcW w:w="778" w:type="dxa"/>
                  <w:vAlign w:val="center"/>
                </w:tcPr>
                <w:p w14:paraId="61FD290D"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r>
            <w:tr w:rsidR="002637EA" w:rsidRPr="002637EA" w14:paraId="1FD7329E" w14:textId="77777777" w:rsidTr="002D65B6">
              <w:trPr>
                <w:trHeight w:val="480"/>
              </w:trPr>
              <w:tc>
                <w:tcPr>
                  <w:tcW w:w="1198" w:type="dxa"/>
                  <w:vAlign w:val="center"/>
                </w:tcPr>
                <w:p w14:paraId="113C02D2"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会　議　室</w:t>
                  </w:r>
                </w:p>
              </w:tc>
              <w:tc>
                <w:tcPr>
                  <w:tcW w:w="690" w:type="dxa"/>
                  <w:vAlign w:val="center"/>
                </w:tcPr>
                <w:p w14:paraId="4644FB45" w14:textId="77777777" w:rsidR="00044945" w:rsidRPr="002637EA" w:rsidRDefault="00044945"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p>
              </w:tc>
              <w:tc>
                <w:tcPr>
                  <w:tcW w:w="2943" w:type="dxa"/>
                  <w:vAlign w:val="center"/>
                </w:tcPr>
                <w:p w14:paraId="5F685CC2" w14:textId="77777777" w:rsidR="00044945" w:rsidRPr="002637EA" w:rsidRDefault="00044945"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1080" w:type="dxa"/>
                  <w:vAlign w:val="center"/>
                </w:tcPr>
                <w:p w14:paraId="41BB5E63"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c>
                <w:tcPr>
                  <w:tcW w:w="778" w:type="dxa"/>
                  <w:vAlign w:val="center"/>
                </w:tcPr>
                <w:p w14:paraId="4C20C29F" w14:textId="77777777" w:rsidR="00044945" w:rsidRPr="002637EA" w:rsidRDefault="00044945"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p>
              </w:tc>
            </w:tr>
          </w:tbl>
          <w:p w14:paraId="1DBD9D9C" w14:textId="77777777" w:rsidR="00044945" w:rsidRPr="002637EA" w:rsidRDefault="00044945" w:rsidP="00044945">
            <w:pPr>
              <w:overflowPunct w:val="0"/>
              <w:textAlignment w:val="baseline"/>
              <w:rPr>
                <w:rFonts w:ascii="ＭＳ ゴシック" w:eastAsia="ＭＳ ゴシック" w:hAnsi="Times New Roman"/>
                <w:color w:val="000000" w:themeColor="text1"/>
                <w:kern w:val="0"/>
                <w:sz w:val="20"/>
                <w:szCs w:val="20"/>
              </w:rPr>
            </w:pPr>
          </w:p>
        </w:tc>
      </w:tr>
      <w:tr w:rsidR="002637EA" w:rsidRPr="002637EA" w14:paraId="33E5A008" w14:textId="77777777" w:rsidTr="00CB55F8">
        <w:trPr>
          <w:trHeight w:val="1190"/>
        </w:trPr>
        <w:tc>
          <w:tcPr>
            <w:tcW w:w="1413" w:type="dxa"/>
            <w:vMerge/>
          </w:tcPr>
          <w:p w14:paraId="4D115F6A" w14:textId="77777777" w:rsidR="00044945" w:rsidRPr="002637EA" w:rsidRDefault="00044945" w:rsidP="00044945">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6379" w:type="dxa"/>
            <w:tcBorders>
              <w:top w:val="nil"/>
            </w:tcBorders>
          </w:tcPr>
          <w:p w14:paraId="2E8644AB" w14:textId="77777777" w:rsidR="00044945" w:rsidRPr="002637EA" w:rsidRDefault="00494EC2" w:rsidP="00C045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(5)</w:t>
            </w:r>
            <w:r w:rsidR="00044945" w:rsidRPr="002637EA">
              <w:rPr>
                <w:rFonts w:ascii="ＭＳ ゴシック" w:eastAsia="ＭＳ ゴシック" w:hAnsi="ＭＳ ゴシック" w:hint="eastAsia"/>
                <w:color w:val="000000" w:themeColor="text1"/>
                <w:sz w:val="20"/>
                <w:szCs w:val="20"/>
              </w:rPr>
              <w:t xml:space="preserve">　園具及び教具</w:t>
            </w:r>
          </w:p>
          <w:p w14:paraId="700521D2" w14:textId="5945102F" w:rsidR="00044945" w:rsidRPr="002637EA" w:rsidRDefault="00044945" w:rsidP="00C04575">
            <w:pPr>
              <w:overflowPunct w:val="0"/>
              <w:ind w:leftChars="100" w:left="210"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学級数及び園児数に応じ</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教育上及び保育上</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保健衛生上並びに安全上必要な種類及び数の園具及び教具を備え</w:t>
            </w:r>
            <w:r w:rsidRPr="002637EA">
              <w:rPr>
                <w:rFonts w:ascii="ＭＳ ゴシック" w:eastAsia="ＭＳ ゴシック" w:hAnsi="ＭＳ ゴシック" w:hint="eastAsia"/>
                <w:color w:val="000000" w:themeColor="text1"/>
                <w:sz w:val="20"/>
                <w:szCs w:val="20"/>
              </w:rPr>
              <w:t>ているか。</w:t>
            </w:r>
          </w:p>
          <w:p w14:paraId="0FEF5CFE" w14:textId="43DD2C81" w:rsidR="00044945" w:rsidRPr="002637EA" w:rsidRDefault="00044945" w:rsidP="00044945">
            <w:pPr>
              <w:overflowPunct w:val="0"/>
              <w:textAlignment w:val="baseline"/>
              <w:rPr>
                <w:rFonts w:ascii="ＭＳ ゴシック" w:hAnsi="Times New Roman" w:cs="ＭＳ 明朝"/>
                <w:color w:val="000000" w:themeColor="text1"/>
                <w:kern w:val="0"/>
                <w:sz w:val="20"/>
                <w:szCs w:val="20"/>
              </w:rPr>
            </w:pPr>
            <w:r w:rsidRPr="002637EA">
              <w:rPr>
                <w:rFonts w:ascii="ＭＳ ゴシック" w:eastAsia="ＭＳ ゴシック" w:hAnsi="ＭＳ ゴシック" w:hint="eastAsia"/>
                <w:color w:val="000000" w:themeColor="text1"/>
                <w:sz w:val="20"/>
                <w:szCs w:val="20"/>
              </w:rPr>
              <w:t xml:space="preserve">　　また</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これらを常に改善し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補充しているか。</w:t>
            </w:r>
          </w:p>
        </w:tc>
        <w:tc>
          <w:tcPr>
            <w:tcW w:w="1805" w:type="dxa"/>
            <w:tcBorders>
              <w:top w:val="nil"/>
            </w:tcBorders>
          </w:tcPr>
          <w:p w14:paraId="6CCF3EBC" w14:textId="77777777" w:rsidR="008C2F54" w:rsidRPr="002637EA" w:rsidRDefault="008C2F54" w:rsidP="003E243B">
            <w:pPr>
              <w:overflowPunct w:val="0"/>
              <w:jc w:val="left"/>
              <w:textAlignment w:val="baseline"/>
              <w:rPr>
                <w:rFonts w:ascii="ＭＳ ゴシック" w:eastAsia="ＭＳ ゴシック" w:hAnsi="ＭＳ ゴシック" w:cs="ＭＳ 明朝"/>
                <w:color w:val="000000" w:themeColor="text1"/>
                <w:kern w:val="0"/>
                <w:sz w:val="20"/>
                <w:szCs w:val="20"/>
              </w:rPr>
            </w:pPr>
          </w:p>
          <w:p w14:paraId="65A6908E" w14:textId="77777777" w:rsidR="00044945" w:rsidRPr="002637EA" w:rsidRDefault="002637EA" w:rsidP="00044945">
            <w:pPr>
              <w:overflowPunct w:val="0"/>
              <w:jc w:val="center"/>
              <w:textAlignment w:val="baseline"/>
              <w:rPr>
                <w:rFonts w:ascii="ＭＳ ゴシック" w:eastAsia="ＭＳ ゴシック" w:hAnsi="ＭＳ ゴシック" w:cs="ＭＳ 明朝"/>
                <w:color w:val="000000" w:themeColor="text1"/>
                <w:kern w:val="0"/>
                <w:sz w:val="20"/>
                <w:szCs w:val="20"/>
              </w:rPr>
            </w:pPr>
            <w:sdt>
              <w:sdtPr>
                <w:rPr>
                  <w:rFonts w:ascii="ＭＳ ゴシック" w:eastAsia="ＭＳ ゴシック" w:hAnsi="ＭＳ ゴシック" w:hint="eastAsia"/>
                  <w:color w:val="000000" w:themeColor="text1"/>
                  <w:sz w:val="20"/>
                  <w:szCs w:val="20"/>
                </w:rPr>
                <w:id w:val="-1783959442"/>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044945" w:rsidRPr="002637EA">
              <w:rPr>
                <w:rFonts w:ascii="ＭＳ ゴシック" w:eastAsia="ＭＳ ゴシック" w:hAnsi="ＭＳ ゴシック" w:cs="ＭＳ 明朝"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29754256"/>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044945" w:rsidRPr="002637EA">
              <w:rPr>
                <w:rFonts w:ascii="ＭＳ ゴシック" w:eastAsia="ＭＳ ゴシック" w:hAnsi="ＭＳ ゴシック" w:cs="ＭＳ 明朝" w:hint="eastAsia"/>
                <w:color w:val="000000" w:themeColor="text1"/>
                <w:kern w:val="0"/>
                <w:sz w:val="20"/>
                <w:szCs w:val="20"/>
              </w:rPr>
              <w:t>いない</w:t>
            </w:r>
          </w:p>
          <w:p w14:paraId="420484E8" w14:textId="77777777" w:rsidR="008C2F54" w:rsidRPr="002637EA" w:rsidRDefault="008C2F54" w:rsidP="003E243B">
            <w:pPr>
              <w:overflowPunct w:val="0"/>
              <w:jc w:val="left"/>
              <w:textAlignment w:val="baseline"/>
              <w:rPr>
                <w:rFonts w:ascii="ＭＳ ゴシック" w:eastAsia="ＭＳ ゴシック" w:hAnsi="ＭＳ ゴシック" w:cs="ＭＳ 明朝"/>
                <w:color w:val="000000" w:themeColor="text1"/>
                <w:kern w:val="0"/>
                <w:sz w:val="20"/>
                <w:szCs w:val="20"/>
              </w:rPr>
            </w:pPr>
          </w:p>
          <w:p w14:paraId="426B92A5" w14:textId="77777777" w:rsidR="008C2F54" w:rsidRPr="002637EA" w:rsidRDefault="002637EA" w:rsidP="00044945">
            <w:pPr>
              <w:overflowPunct w:val="0"/>
              <w:jc w:val="center"/>
              <w:textAlignment w:val="baseline"/>
              <w:rPr>
                <w:rFonts w:ascii="ＭＳ ゴシック" w:eastAsia="ＭＳ ゴシック" w:hAnsi="ＭＳ ゴシック" w:cs="ＭＳ 明朝"/>
                <w:color w:val="000000" w:themeColor="text1"/>
                <w:kern w:val="0"/>
                <w:sz w:val="20"/>
                <w:szCs w:val="20"/>
              </w:rPr>
            </w:pPr>
            <w:sdt>
              <w:sdtPr>
                <w:rPr>
                  <w:rFonts w:ascii="ＭＳ ゴシック" w:eastAsia="ＭＳ ゴシック" w:hAnsi="ＭＳ ゴシック" w:hint="eastAsia"/>
                  <w:color w:val="000000" w:themeColor="text1"/>
                  <w:sz w:val="20"/>
                  <w:szCs w:val="20"/>
                </w:rPr>
                <w:id w:val="2078162155"/>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8C2F54" w:rsidRPr="002637EA">
              <w:rPr>
                <w:rFonts w:ascii="ＭＳ ゴシック" w:eastAsia="ＭＳ ゴシック" w:hAnsi="ＭＳ ゴシック" w:cs="ＭＳ 明朝"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70475755"/>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8C2F54" w:rsidRPr="002637EA">
              <w:rPr>
                <w:rFonts w:ascii="ＭＳ ゴシック" w:eastAsia="ＭＳ ゴシック" w:hAnsi="ＭＳ ゴシック" w:cs="ＭＳ 明朝" w:hint="eastAsia"/>
                <w:color w:val="000000" w:themeColor="text1"/>
                <w:kern w:val="0"/>
                <w:sz w:val="20"/>
                <w:szCs w:val="20"/>
              </w:rPr>
              <w:t>いない</w:t>
            </w:r>
          </w:p>
        </w:tc>
      </w:tr>
    </w:tbl>
    <w:p w14:paraId="0B390F74" w14:textId="77777777" w:rsidR="0082058C" w:rsidRPr="002637EA" w:rsidRDefault="0082058C" w:rsidP="0082058C">
      <w:pPr>
        <w:tabs>
          <w:tab w:val="left" w:pos="1290"/>
        </w:tabs>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4013D4" w:rsidRPr="002637EA">
        <w:rPr>
          <w:rFonts w:ascii="ＭＳ ゴシック" w:eastAsia="ＭＳ ゴシック" w:hAnsi="ＭＳ ゴシック" w:hint="eastAsia"/>
          <w:color w:val="000000" w:themeColor="text1"/>
          <w:sz w:val="20"/>
          <w:szCs w:val="20"/>
        </w:rPr>
        <w:t>１</w:t>
      </w:r>
      <w:r w:rsidR="00D0023A" w:rsidRPr="002637EA">
        <w:rPr>
          <w:rFonts w:ascii="ＭＳ ゴシック" w:eastAsia="ＭＳ ゴシック" w:hAnsi="ＭＳ ゴシック" w:hint="eastAsia"/>
          <w:color w:val="000000" w:themeColor="text1"/>
          <w:sz w:val="20"/>
          <w:szCs w:val="20"/>
        </w:rPr>
        <w:t>５</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2637EA" w:rsidRPr="002637EA" w14:paraId="12C8756A" w14:textId="77777777" w:rsidTr="00B35F32">
        <w:trPr>
          <w:trHeight w:val="416"/>
        </w:trPr>
        <w:tc>
          <w:tcPr>
            <w:tcW w:w="3643" w:type="dxa"/>
            <w:vAlign w:val="center"/>
          </w:tcPr>
          <w:p w14:paraId="27127FA0" w14:textId="77777777" w:rsidR="0082058C" w:rsidRPr="002637EA" w:rsidRDefault="0082058C" w:rsidP="00B35F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2268" w:type="dxa"/>
            <w:vAlign w:val="center"/>
          </w:tcPr>
          <w:p w14:paraId="0BB6F698" w14:textId="77777777" w:rsidR="0082058C" w:rsidRPr="002637EA" w:rsidRDefault="0082058C" w:rsidP="00B35F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1985" w:type="dxa"/>
            <w:vAlign w:val="center"/>
          </w:tcPr>
          <w:p w14:paraId="051ED40E" w14:textId="77777777" w:rsidR="0082058C" w:rsidRPr="002637EA" w:rsidRDefault="0082058C" w:rsidP="00B35F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951" w:type="dxa"/>
            <w:gridSpan w:val="2"/>
            <w:vAlign w:val="center"/>
          </w:tcPr>
          <w:p w14:paraId="0AB9BE5C" w14:textId="77777777" w:rsidR="0082058C" w:rsidRPr="002637EA" w:rsidRDefault="0082058C" w:rsidP="00B35F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0E550EB6" w14:textId="77777777" w:rsidTr="002D65B6">
        <w:trPr>
          <w:trHeight w:val="10904"/>
        </w:trPr>
        <w:tc>
          <w:tcPr>
            <w:tcW w:w="5911" w:type="dxa"/>
            <w:gridSpan w:val="2"/>
            <w:vMerge w:val="restart"/>
          </w:tcPr>
          <w:p w14:paraId="2F4D1A82" w14:textId="4E7E495F" w:rsidR="00AD318B" w:rsidRPr="002637EA" w:rsidRDefault="00AD318B" w:rsidP="00AD318B">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園舎の階数については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２階建以下が原則。特別な事情がある場合は</w:t>
            </w:r>
            <w:r w:rsidR="002E08C1" w:rsidRPr="002637EA">
              <w:rPr>
                <w:rFonts w:ascii="ＭＳ ゴシック" w:eastAsia="ＭＳ ゴシック" w:hAnsi="Times New Roman" w:hint="eastAsia"/>
                <w:color w:val="000000" w:themeColor="text1"/>
                <w:kern w:val="0"/>
                <w:sz w:val="20"/>
                <w:szCs w:val="20"/>
              </w:rPr>
              <w:t>､</w:t>
            </w:r>
            <w:r w:rsidR="006F2CBF" w:rsidRPr="002637EA">
              <w:rPr>
                <w:rFonts w:ascii="ＭＳ ゴシック" w:eastAsia="ＭＳ ゴシック" w:hAnsi="Times New Roman" w:hint="eastAsia"/>
                <w:color w:val="000000" w:themeColor="text1"/>
                <w:kern w:val="0"/>
                <w:sz w:val="20"/>
                <w:szCs w:val="20"/>
              </w:rPr>
              <w:t>３階建以上も可</w:t>
            </w:r>
          </w:p>
          <w:p w14:paraId="3BFEAD24" w14:textId="3D31F60B" w:rsidR="00AD318B" w:rsidRPr="002637EA" w:rsidRDefault="00AD318B" w:rsidP="00AD318B">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保育室等の設置階については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乳児室</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ほふく室</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保育室</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遊戯室</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便所については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１階に設置することを原則とし</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園舎が耐火建築物で保育所で求められている待避設備等を備える場合は</w:t>
            </w:r>
            <w:r w:rsidR="002E08C1" w:rsidRPr="002637EA">
              <w:rPr>
                <w:rFonts w:ascii="ＭＳ ゴシック" w:eastAsia="ＭＳ ゴシック" w:hAnsi="Times New Roman" w:hint="eastAsia"/>
                <w:color w:val="000000" w:themeColor="text1"/>
                <w:kern w:val="0"/>
                <w:sz w:val="20"/>
                <w:szCs w:val="20"/>
              </w:rPr>
              <w:t>､</w:t>
            </w:r>
            <w:r w:rsidR="006F2CBF" w:rsidRPr="002637EA">
              <w:rPr>
                <w:rFonts w:ascii="ＭＳ ゴシック" w:eastAsia="ＭＳ ゴシック" w:hAnsi="Times New Roman" w:hint="eastAsia"/>
                <w:color w:val="000000" w:themeColor="text1"/>
                <w:kern w:val="0"/>
                <w:sz w:val="20"/>
                <w:szCs w:val="20"/>
              </w:rPr>
              <w:t>２階に設置可</w:t>
            </w:r>
          </w:p>
          <w:p w14:paraId="34451598" w14:textId="272E1E03" w:rsidR="00F36D06" w:rsidRPr="002637EA" w:rsidRDefault="00AD318B" w:rsidP="00AD318B">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満３歳未満の子どもに係る乳児室</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ほふく室</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保育室</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便所については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園舎が耐火建築物で保育所で求められている待避設備等を備える場合は</w:t>
            </w:r>
            <w:r w:rsidR="002E08C1" w:rsidRPr="002637EA">
              <w:rPr>
                <w:rFonts w:ascii="ＭＳ ゴシック" w:eastAsia="ＭＳ ゴシック" w:hAnsi="Times New Roman" w:hint="eastAsia"/>
                <w:color w:val="000000" w:themeColor="text1"/>
                <w:kern w:val="0"/>
                <w:sz w:val="20"/>
                <w:szCs w:val="20"/>
              </w:rPr>
              <w:t>､</w:t>
            </w:r>
            <w:r w:rsidR="006F2CBF" w:rsidRPr="002637EA">
              <w:rPr>
                <w:rFonts w:ascii="ＭＳ ゴシック" w:eastAsia="ＭＳ ゴシック" w:hAnsi="Times New Roman" w:hint="eastAsia"/>
                <w:color w:val="000000" w:themeColor="text1"/>
                <w:kern w:val="0"/>
                <w:sz w:val="20"/>
                <w:szCs w:val="20"/>
              </w:rPr>
              <w:t>３階以上に設置可</w:t>
            </w:r>
            <w:r w:rsidRPr="002637EA">
              <w:rPr>
                <w:rFonts w:ascii="ＭＳ ゴシック" w:eastAsia="ＭＳ ゴシック" w:hAnsi="Times New Roman" w:hint="eastAsia"/>
                <w:color w:val="000000" w:themeColor="text1"/>
                <w:kern w:val="0"/>
                <w:sz w:val="20"/>
                <w:szCs w:val="20"/>
              </w:rPr>
              <w:t>（満３歳以上の子どもの保育室等については</w:t>
            </w:r>
            <w:r w:rsidR="002E08C1" w:rsidRPr="002637EA">
              <w:rPr>
                <w:rFonts w:ascii="ＭＳ ゴシック" w:eastAsia="ＭＳ ゴシック" w:hAnsi="Times New Roman" w:hint="eastAsia"/>
                <w:color w:val="000000" w:themeColor="text1"/>
                <w:kern w:val="0"/>
                <w:sz w:val="20"/>
                <w:szCs w:val="20"/>
              </w:rPr>
              <w:t>､</w:t>
            </w:r>
            <w:r w:rsidR="006F2CBF" w:rsidRPr="002637EA">
              <w:rPr>
                <w:rFonts w:ascii="ＭＳ ゴシック" w:eastAsia="ＭＳ ゴシック" w:hAnsi="Times New Roman" w:hint="eastAsia"/>
                <w:color w:val="000000" w:themeColor="text1"/>
                <w:kern w:val="0"/>
                <w:sz w:val="20"/>
                <w:szCs w:val="20"/>
              </w:rPr>
              <w:t>３階以上の設置は原則不可</w:t>
            </w:r>
            <w:r w:rsidRPr="002637EA">
              <w:rPr>
                <w:rFonts w:ascii="ＭＳ ゴシック" w:eastAsia="ＭＳ ゴシック" w:hAnsi="Times New Roman" w:hint="eastAsia"/>
                <w:color w:val="000000" w:themeColor="text1"/>
                <w:kern w:val="0"/>
                <w:sz w:val="20"/>
                <w:szCs w:val="20"/>
              </w:rPr>
              <w:t>）</w:t>
            </w:r>
          </w:p>
          <w:p w14:paraId="595A480D" w14:textId="77777777" w:rsidR="00F36D06" w:rsidRPr="002637EA" w:rsidRDefault="00F36D06" w:rsidP="00B35F32">
            <w:pPr>
              <w:overflowPunct w:val="0"/>
              <w:textAlignment w:val="baseline"/>
              <w:rPr>
                <w:rFonts w:ascii="ＭＳ ゴシック" w:eastAsia="ＭＳ ゴシック" w:hAnsi="Times New Roman"/>
                <w:color w:val="000000" w:themeColor="text1"/>
                <w:kern w:val="0"/>
                <w:sz w:val="20"/>
                <w:szCs w:val="20"/>
              </w:rPr>
            </w:pPr>
          </w:p>
          <w:p w14:paraId="778B00C6" w14:textId="77777777" w:rsidR="00F36D06" w:rsidRPr="002637EA" w:rsidRDefault="003C2F4A" w:rsidP="00B35F32">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※園舎の特例</w:t>
            </w:r>
          </w:p>
          <w:p w14:paraId="2AA994E8" w14:textId="77777777" w:rsidR="00F36D06" w:rsidRPr="002637EA" w:rsidRDefault="003C2F4A" w:rsidP="00B35F32">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・幼稚園からの移行</w:t>
            </w:r>
          </w:p>
          <w:p w14:paraId="46C24E30" w14:textId="143C449A" w:rsidR="00F36D06" w:rsidRPr="002637EA" w:rsidRDefault="003C2F4A" w:rsidP="003C2F4A">
            <w:pPr>
              <w:overflowPunct w:val="0"/>
              <w:ind w:firstLineChars="100" w:firstLine="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保育室等の２階設置について</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耐火建築物かつ待避上必要な設備</w:t>
            </w:r>
            <w:r w:rsidR="006F2CBF" w:rsidRPr="002637EA">
              <w:rPr>
                <w:rFonts w:ascii="ＭＳ ゴシック" w:eastAsia="ＭＳ ゴシック" w:hAnsi="Times New Roman" w:hint="eastAsia"/>
                <w:color w:val="000000" w:themeColor="text1"/>
                <w:kern w:val="0"/>
                <w:sz w:val="20"/>
                <w:szCs w:val="20"/>
              </w:rPr>
              <w:t>を満たしていれば可</w:t>
            </w:r>
          </w:p>
          <w:p w14:paraId="273E7356" w14:textId="77777777" w:rsidR="00F36D06" w:rsidRPr="002637EA" w:rsidRDefault="00F36D06" w:rsidP="009531B3">
            <w:pPr>
              <w:overflowPunct w:val="0"/>
              <w:spacing w:line="120" w:lineRule="auto"/>
              <w:textAlignment w:val="baseline"/>
              <w:rPr>
                <w:rFonts w:ascii="ＭＳ ゴシック" w:eastAsia="ＭＳ ゴシック" w:hAnsi="Times New Roman"/>
                <w:color w:val="000000" w:themeColor="text1"/>
                <w:kern w:val="0"/>
                <w:sz w:val="20"/>
                <w:szCs w:val="20"/>
              </w:rPr>
            </w:pPr>
          </w:p>
          <w:p w14:paraId="21DB734D" w14:textId="77777777" w:rsidR="00F36D06" w:rsidRPr="002637EA" w:rsidRDefault="003C2F4A" w:rsidP="00B35F32">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・保育所からの移行</w:t>
            </w:r>
          </w:p>
          <w:p w14:paraId="7AE30844" w14:textId="6370D850" w:rsidR="006A6687" w:rsidRPr="002637EA" w:rsidRDefault="003C2F4A" w:rsidP="006A6687">
            <w:pPr>
              <w:overflowPunct w:val="0"/>
              <w:ind w:leftChars="100" w:left="21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保育室等の２階設置について</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園舎が準耐火建築物であっ</w:t>
            </w:r>
            <w:r w:rsidR="006A6687" w:rsidRPr="002637EA">
              <w:rPr>
                <w:rFonts w:ascii="ＭＳ ゴシック" w:eastAsia="ＭＳ ゴシック" w:hAnsi="ＭＳ ゴシック" w:cs="ＭＳ ゴシック" w:hint="eastAsia"/>
                <w:color w:val="000000" w:themeColor="text1"/>
                <w:kern w:val="0"/>
                <w:sz w:val="20"/>
                <w:szCs w:val="20"/>
              </w:rPr>
              <w:t>て</w:t>
            </w:r>
          </w:p>
          <w:p w14:paraId="72C11ADA" w14:textId="1E856AF2" w:rsidR="00F36D06" w:rsidRPr="002637EA" w:rsidRDefault="003C2F4A" w:rsidP="006A6687">
            <w:pPr>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も</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保育所基準（待避上必要な設備）を満たしていれば</w:t>
            </w:r>
            <w:r w:rsidR="002E08C1" w:rsidRPr="002637EA">
              <w:rPr>
                <w:rFonts w:ascii="ＭＳ ゴシック" w:eastAsia="ＭＳ ゴシック" w:hAnsi="ＭＳ ゴシック" w:cs="ＭＳ ゴシック" w:hint="eastAsia"/>
                <w:color w:val="000000" w:themeColor="text1"/>
                <w:kern w:val="0"/>
                <w:sz w:val="20"/>
                <w:szCs w:val="20"/>
              </w:rPr>
              <w:t>､</w:t>
            </w:r>
            <w:r w:rsidR="006F2CBF" w:rsidRPr="002637EA">
              <w:rPr>
                <w:rFonts w:ascii="ＭＳ ゴシック" w:eastAsia="ＭＳ ゴシック" w:hAnsi="ＭＳ ゴシック" w:cs="ＭＳ ゴシック" w:hint="eastAsia"/>
                <w:color w:val="000000" w:themeColor="text1"/>
                <w:kern w:val="0"/>
                <w:sz w:val="20"/>
                <w:szCs w:val="20"/>
              </w:rPr>
              <w:t>設置可</w:t>
            </w:r>
          </w:p>
          <w:p w14:paraId="75300AAA" w14:textId="77777777" w:rsidR="006A6687" w:rsidRPr="002637EA" w:rsidRDefault="006A6687" w:rsidP="003C2F4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F160422" w14:textId="77777777" w:rsidR="006A6687" w:rsidRPr="002637EA" w:rsidRDefault="006A6687" w:rsidP="003C2F4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AA9673E" w14:textId="77777777" w:rsidR="006A6687" w:rsidRPr="002637EA" w:rsidRDefault="006A6687" w:rsidP="003C2F4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FEA75A9" w14:textId="77777777" w:rsidR="006A6687" w:rsidRPr="002637EA" w:rsidRDefault="006A6687" w:rsidP="003C2F4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0B0C0D2" w14:textId="77777777" w:rsidR="00F36D06" w:rsidRPr="002637EA" w:rsidRDefault="00F36D06" w:rsidP="00B35F3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7E1E578" w14:textId="711C708F" w:rsidR="006A6687" w:rsidRPr="002637EA" w:rsidRDefault="006A6687" w:rsidP="00C045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特別の事情があるときは</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保育室と遊戯室及び職員室と保健室とは</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それぞれ兼用することができる。</w:t>
            </w:r>
          </w:p>
          <w:p w14:paraId="602D1ABD" w14:textId="6FE9DB8D" w:rsidR="006A6687" w:rsidRPr="002637EA" w:rsidRDefault="006A6687" w:rsidP="00C045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6F2CBF" w:rsidRPr="002637EA">
              <w:rPr>
                <w:rFonts w:ascii="ＭＳ ゴシック" w:eastAsia="ＭＳ ゴシック" w:hAnsi="ＭＳ ゴシック"/>
                <w:color w:val="000000" w:themeColor="text1"/>
                <w:sz w:val="20"/>
                <w:szCs w:val="20"/>
              </w:rPr>
              <w:t>保育室（満</w:t>
            </w:r>
            <w:r w:rsidR="006F2CBF" w:rsidRPr="002637EA">
              <w:rPr>
                <w:rFonts w:ascii="ＭＳ ゴシック" w:eastAsia="ＭＳ ゴシック" w:hAnsi="ＭＳ ゴシック" w:hint="eastAsia"/>
                <w:color w:val="000000" w:themeColor="text1"/>
                <w:sz w:val="20"/>
                <w:szCs w:val="20"/>
              </w:rPr>
              <w:t>３</w:t>
            </w:r>
            <w:r w:rsidRPr="002637EA">
              <w:rPr>
                <w:rFonts w:ascii="ＭＳ ゴシック" w:eastAsia="ＭＳ ゴシック" w:hAnsi="ＭＳ ゴシック"/>
                <w:color w:val="000000" w:themeColor="text1"/>
                <w:sz w:val="20"/>
                <w:szCs w:val="20"/>
              </w:rPr>
              <w:t>歳以上の園児に係るものに限る。）の数は</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学級数を下ってはならない。</w:t>
            </w:r>
          </w:p>
          <w:p w14:paraId="3D679EF3" w14:textId="7AA59274" w:rsidR="006A6687" w:rsidRPr="002637EA" w:rsidRDefault="006A6687" w:rsidP="00C045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6F2CBF" w:rsidRPr="002637EA">
              <w:rPr>
                <w:rFonts w:ascii="ＭＳ ゴシック" w:eastAsia="ＭＳ ゴシック" w:hAnsi="ＭＳ ゴシック"/>
                <w:color w:val="000000" w:themeColor="text1"/>
                <w:sz w:val="20"/>
                <w:szCs w:val="20"/>
              </w:rPr>
              <w:t>満</w:t>
            </w:r>
            <w:r w:rsidR="006F2CBF" w:rsidRPr="002637EA">
              <w:rPr>
                <w:rFonts w:ascii="ＭＳ ゴシック" w:eastAsia="ＭＳ ゴシック" w:hAnsi="ＭＳ ゴシック" w:hint="eastAsia"/>
                <w:color w:val="000000" w:themeColor="text1"/>
                <w:sz w:val="20"/>
                <w:szCs w:val="20"/>
              </w:rPr>
              <w:t>３</w:t>
            </w:r>
            <w:r w:rsidRPr="002637EA">
              <w:rPr>
                <w:rFonts w:ascii="ＭＳ ゴシック" w:eastAsia="ＭＳ ゴシック" w:hAnsi="ＭＳ ゴシック"/>
                <w:color w:val="000000" w:themeColor="text1"/>
                <w:sz w:val="20"/>
                <w:szCs w:val="20"/>
              </w:rPr>
              <w:t>歳以上の園児に対する食事の提供について</w:t>
            </w:r>
            <w:r w:rsidR="002E08C1" w:rsidRPr="002637EA">
              <w:rPr>
                <w:rFonts w:ascii="ＭＳ ゴシック" w:eastAsia="ＭＳ ゴシック" w:hAnsi="ＭＳ ゴシック"/>
                <w:color w:val="000000" w:themeColor="text1"/>
                <w:sz w:val="20"/>
                <w:szCs w:val="20"/>
              </w:rPr>
              <w:t>､</w:t>
            </w:r>
            <w:r w:rsidR="00E34815" w:rsidRPr="002637EA">
              <w:rPr>
                <w:rFonts w:ascii="ＭＳ ゴシック" w:eastAsia="ＭＳ ゴシック" w:hAnsi="ＭＳ ゴシック"/>
                <w:color w:val="000000" w:themeColor="text1"/>
                <w:sz w:val="20"/>
                <w:szCs w:val="20"/>
              </w:rPr>
              <w:t>満</w:t>
            </w:r>
            <w:r w:rsidR="00E34815" w:rsidRPr="002637EA">
              <w:rPr>
                <w:rFonts w:ascii="ＭＳ ゴシック" w:eastAsia="ＭＳ ゴシック" w:hAnsi="ＭＳ ゴシック" w:hint="eastAsia"/>
                <w:color w:val="000000" w:themeColor="text1"/>
                <w:sz w:val="20"/>
                <w:szCs w:val="20"/>
              </w:rPr>
              <w:t>３</w:t>
            </w:r>
            <w:r w:rsidR="00E34815" w:rsidRPr="002637EA">
              <w:rPr>
                <w:rFonts w:ascii="ＭＳ ゴシック" w:eastAsia="ＭＳ ゴシック" w:hAnsi="ＭＳ ゴシック"/>
                <w:color w:val="000000" w:themeColor="text1"/>
                <w:sz w:val="20"/>
                <w:szCs w:val="20"/>
              </w:rPr>
              <w:t>歳以上の園児</w:t>
            </w:r>
            <w:r w:rsidR="00E34815" w:rsidRPr="002637EA">
              <w:rPr>
                <w:rFonts w:ascii="ＭＳ ゴシック" w:eastAsia="ＭＳ ゴシック" w:hAnsi="ＭＳ ゴシック" w:hint="eastAsia"/>
                <w:color w:val="000000" w:themeColor="text1"/>
                <w:sz w:val="20"/>
                <w:szCs w:val="20"/>
              </w:rPr>
              <w:t>のみの</w:t>
            </w:r>
            <w:r w:rsidR="00E34815" w:rsidRPr="002637EA">
              <w:rPr>
                <w:rFonts w:ascii="ＭＳ ゴシック" w:eastAsia="ＭＳ ゴシック" w:hAnsi="ＭＳ ゴシック"/>
                <w:color w:val="000000" w:themeColor="text1"/>
                <w:sz w:val="20"/>
                <w:szCs w:val="20"/>
              </w:rPr>
              <w:t>教育･保育を行っている施設においては</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hint="eastAsia"/>
                <w:color w:val="000000" w:themeColor="text1"/>
                <w:sz w:val="20"/>
                <w:szCs w:val="20"/>
              </w:rPr>
              <w:t>外部搬入</w:t>
            </w:r>
            <w:r w:rsidRPr="002637EA">
              <w:rPr>
                <w:rFonts w:ascii="ＭＳ ゴシック" w:eastAsia="ＭＳ ゴシック" w:hAnsi="ＭＳ ゴシック"/>
                <w:color w:val="000000" w:themeColor="text1"/>
                <w:sz w:val="20"/>
                <w:szCs w:val="20"/>
              </w:rPr>
              <w:t>により行う幼保連携型認定こども園にあっては</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調理室を備えないことができる。この場合において</w:t>
            </w:r>
            <w:r w:rsidRPr="002637EA">
              <w:rPr>
                <w:rFonts w:ascii="ＭＳ ゴシック" w:eastAsia="ＭＳ ゴシック" w:hAnsi="ＭＳ ゴシック" w:hint="eastAsia"/>
                <w:color w:val="000000" w:themeColor="text1"/>
                <w:sz w:val="20"/>
                <w:szCs w:val="20"/>
              </w:rPr>
              <w:t>も</w:t>
            </w:r>
            <w:r w:rsidRPr="002637EA">
              <w:rPr>
                <w:rFonts w:ascii="ＭＳ ゴシック" w:eastAsia="ＭＳ ゴシック" w:hAnsi="ＭＳ ゴシック"/>
                <w:color w:val="000000" w:themeColor="text1"/>
                <w:sz w:val="20"/>
                <w:szCs w:val="20"/>
              </w:rPr>
              <w:t>なお</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当該幼保連携型認定こども園において行うことが必要な調理のための加熱</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保存等の調理機能を有する設備を備えなければならない。</w:t>
            </w:r>
          </w:p>
          <w:p w14:paraId="4B49A565" w14:textId="0FA56167" w:rsidR="006A6687" w:rsidRPr="002637EA" w:rsidRDefault="006A6687" w:rsidP="00C045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ただし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食事の提供すべき子どもの数が20人未満である場合は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自園調理の場合であっても</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独立した調理室ではなく</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提供すべき人数に応じて必要な調理設備を備えていれば可。</w:t>
            </w:r>
          </w:p>
          <w:p w14:paraId="635AFAB7" w14:textId="60BBD371" w:rsidR="00F36D06" w:rsidRPr="002637EA" w:rsidRDefault="006A6687" w:rsidP="00C045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飲料水用設備は</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手洗用設備又は足洗用設備と区別して備えなければならない。</w:t>
            </w:r>
          </w:p>
        </w:tc>
        <w:tc>
          <w:tcPr>
            <w:tcW w:w="1985" w:type="dxa"/>
            <w:tcBorders>
              <w:bottom w:val="nil"/>
            </w:tcBorders>
          </w:tcPr>
          <w:p w14:paraId="34513551" w14:textId="15B376FC" w:rsidR="0065318C" w:rsidRPr="002637EA" w:rsidRDefault="00A25B4E" w:rsidP="0065318C">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0065318C" w:rsidRPr="002637EA">
              <w:rPr>
                <w:rFonts w:ascii="ＭＳ ゴシック" w:eastAsia="ＭＳ ゴシック" w:hAnsi="ＭＳ ゴシック" w:cs="ＭＳ ゴシック" w:hint="eastAsia"/>
                <w:color w:val="000000" w:themeColor="text1"/>
                <w:kern w:val="0"/>
                <w:sz w:val="20"/>
                <w:szCs w:val="20"/>
                <w:lang w:eastAsia="zh-CN"/>
              </w:rPr>
              <w:t>基準第6条第2項</w:t>
            </w:r>
            <w:r w:rsidR="002E08C1" w:rsidRPr="002637EA">
              <w:rPr>
                <w:rFonts w:ascii="ＭＳ ゴシック" w:eastAsia="ＭＳ ゴシック" w:hAnsi="ＭＳ ゴシック" w:cs="ＭＳ ゴシック" w:hint="eastAsia"/>
                <w:color w:val="000000" w:themeColor="text1"/>
                <w:kern w:val="0"/>
                <w:sz w:val="20"/>
                <w:szCs w:val="20"/>
                <w:lang w:eastAsia="zh-CN"/>
              </w:rPr>
              <w:t>､</w:t>
            </w:r>
            <w:r w:rsidR="0065318C" w:rsidRPr="002637EA">
              <w:rPr>
                <w:rFonts w:ascii="ＭＳ ゴシック" w:eastAsia="ＭＳ ゴシック" w:hAnsi="ＭＳ ゴシック" w:cs="ＭＳ ゴシック" w:hint="eastAsia"/>
                <w:color w:val="000000" w:themeColor="text1"/>
                <w:kern w:val="0"/>
                <w:sz w:val="20"/>
                <w:szCs w:val="20"/>
                <w:lang w:eastAsia="zh-CN"/>
              </w:rPr>
              <w:t>3項</w:t>
            </w:r>
            <w:r w:rsidR="002E08C1" w:rsidRPr="002637EA">
              <w:rPr>
                <w:rFonts w:ascii="ＭＳ ゴシック" w:eastAsia="ＭＳ ゴシック" w:hAnsi="ＭＳ ゴシック" w:cs="ＭＳ ゴシック" w:hint="eastAsia"/>
                <w:color w:val="000000" w:themeColor="text1"/>
                <w:kern w:val="0"/>
                <w:sz w:val="20"/>
                <w:szCs w:val="20"/>
                <w:lang w:eastAsia="zh-CN"/>
              </w:rPr>
              <w:t>､</w:t>
            </w:r>
            <w:r w:rsidR="0065318C" w:rsidRPr="002637EA">
              <w:rPr>
                <w:rFonts w:ascii="ＭＳ ゴシック" w:eastAsia="ＭＳ ゴシック" w:hAnsi="ＭＳ ゴシック" w:cs="ＭＳ ゴシック" w:hint="eastAsia"/>
                <w:color w:val="000000" w:themeColor="text1"/>
                <w:kern w:val="0"/>
                <w:sz w:val="20"/>
                <w:szCs w:val="20"/>
                <w:lang w:eastAsia="zh-CN"/>
              </w:rPr>
              <w:t>4項</w:t>
            </w:r>
          </w:p>
          <w:p w14:paraId="2A77416A" w14:textId="77777777" w:rsidR="0065318C" w:rsidRPr="002637EA" w:rsidRDefault="0065318C" w:rsidP="0065318C">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lang w:eastAsia="zh-CN"/>
              </w:rPr>
            </w:pPr>
          </w:p>
          <w:p w14:paraId="3C1542F2" w14:textId="77777777" w:rsidR="00F36D06" w:rsidRPr="002637EA" w:rsidRDefault="00F36D06" w:rsidP="0065318C">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00A25B4E"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児童福祉施設最</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低基準</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第</w:t>
            </w:r>
            <w:r w:rsidRPr="002637EA">
              <w:rPr>
                <w:rFonts w:ascii="ＭＳ ゴシック" w:eastAsia="ＭＳ ゴシック" w:hAnsi="ＭＳ ゴシック" w:cs="ＭＳ ゴシック"/>
                <w:color w:val="000000" w:themeColor="text1"/>
                <w:kern w:val="0"/>
                <w:sz w:val="20"/>
                <w:szCs w:val="20"/>
                <w:lang w:eastAsia="zh-CN"/>
              </w:rPr>
              <w:t>32</w:t>
            </w:r>
            <w:r w:rsidRPr="002637EA">
              <w:rPr>
                <w:rFonts w:ascii="ＭＳ ゴシック" w:eastAsia="ＭＳ ゴシック" w:hAnsi="ＭＳ ゴシック" w:cs="ＭＳ ゴシック" w:hint="eastAsia"/>
                <w:color w:val="000000" w:themeColor="text1"/>
                <w:kern w:val="0"/>
                <w:sz w:val="20"/>
                <w:szCs w:val="20"/>
                <w:lang w:eastAsia="zh-CN"/>
              </w:rPr>
              <w:t>条</w:t>
            </w:r>
          </w:p>
          <w:p w14:paraId="16B603AD" w14:textId="77777777" w:rsidR="0065318C" w:rsidRPr="002637EA" w:rsidRDefault="0065318C" w:rsidP="00B35F3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lang w:eastAsia="zh-CN"/>
              </w:rPr>
            </w:pPr>
          </w:p>
          <w:p w14:paraId="5FB7BB71" w14:textId="77777777" w:rsidR="00F36D06" w:rsidRPr="002637EA" w:rsidRDefault="00F36D06" w:rsidP="00B35F32">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鹿児島県児童福</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祉施設の設備及び運営に関する基準を定める条例第</w:t>
            </w:r>
            <w:r w:rsidRPr="002637EA">
              <w:rPr>
                <w:rFonts w:ascii="ＭＳ ゴシック" w:eastAsia="ＭＳ ゴシック" w:hAnsi="ＭＳ ゴシック" w:cs="ＭＳ ゴシック"/>
                <w:color w:val="000000" w:themeColor="text1"/>
                <w:kern w:val="0"/>
                <w:sz w:val="20"/>
                <w:szCs w:val="20"/>
              </w:rPr>
              <w:t>45</w:t>
            </w:r>
            <w:r w:rsidRPr="002637EA">
              <w:rPr>
                <w:rFonts w:ascii="ＭＳ ゴシック" w:eastAsia="ＭＳ ゴシック" w:hAnsi="ＭＳ ゴシック" w:cs="ＭＳ ゴシック" w:hint="eastAsia"/>
                <w:color w:val="000000" w:themeColor="text1"/>
                <w:kern w:val="0"/>
                <w:sz w:val="20"/>
                <w:szCs w:val="20"/>
              </w:rPr>
              <w:t>条</w:t>
            </w:r>
          </w:p>
          <w:p w14:paraId="269ED5B7" w14:textId="77777777" w:rsidR="00F36D06" w:rsidRPr="002637EA" w:rsidRDefault="00F36D06" w:rsidP="00B35F32">
            <w:pPr>
              <w:overflowPunct w:val="0"/>
              <w:textAlignment w:val="baseline"/>
              <w:rPr>
                <w:rFonts w:ascii="ＭＳ ゴシック" w:eastAsia="ＭＳ ゴシック" w:hAnsi="Times New Roman"/>
                <w:color w:val="000000" w:themeColor="text1"/>
                <w:kern w:val="0"/>
                <w:sz w:val="20"/>
                <w:szCs w:val="20"/>
              </w:rPr>
            </w:pPr>
          </w:p>
          <w:p w14:paraId="36798407" w14:textId="77777777" w:rsidR="003C2F4A" w:rsidRPr="002637EA" w:rsidRDefault="003C2F4A" w:rsidP="003C2F4A">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w:t>
            </w:r>
            <w:r w:rsidR="00A25B4E" w:rsidRPr="002637EA">
              <w:rPr>
                <w:rFonts w:ascii="ＭＳ ゴシック" w:eastAsia="ＭＳ ゴシック" w:hAnsi="ＭＳ ゴシック" w:hint="eastAsia"/>
                <w:color w:val="000000" w:themeColor="text1"/>
                <w:sz w:val="20"/>
                <w:szCs w:val="20"/>
                <w:lang w:eastAsia="zh-CN"/>
              </w:rPr>
              <w:t xml:space="preserve"> </w:t>
            </w:r>
            <w:r w:rsidRPr="002637EA">
              <w:rPr>
                <w:rFonts w:ascii="ＭＳ ゴシック" w:eastAsia="ＭＳ ゴシック" w:hAnsi="ＭＳ ゴシック" w:hint="eastAsia"/>
                <w:color w:val="000000" w:themeColor="text1"/>
                <w:sz w:val="20"/>
                <w:szCs w:val="20"/>
                <w:lang w:eastAsia="zh-CN"/>
              </w:rPr>
              <w:t>基準附則第4条第1項</w:t>
            </w:r>
          </w:p>
          <w:p w14:paraId="6ECAE35F" w14:textId="77777777" w:rsidR="003C2F4A" w:rsidRPr="002637EA" w:rsidRDefault="003C2F4A" w:rsidP="003C2F4A">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207400DA" w14:textId="77777777" w:rsidR="003C2F4A" w:rsidRPr="002637EA" w:rsidRDefault="003C2F4A" w:rsidP="003C2F4A">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w:t>
            </w:r>
            <w:r w:rsidR="00A25B4E" w:rsidRPr="002637EA">
              <w:rPr>
                <w:rFonts w:ascii="ＭＳ ゴシック" w:eastAsia="ＭＳ ゴシック" w:hAnsi="ＭＳ ゴシック" w:hint="eastAsia"/>
                <w:color w:val="000000" w:themeColor="text1"/>
                <w:sz w:val="20"/>
                <w:szCs w:val="20"/>
                <w:lang w:eastAsia="zh-CN"/>
              </w:rPr>
              <w:t xml:space="preserve"> </w:t>
            </w:r>
            <w:r w:rsidRPr="002637EA">
              <w:rPr>
                <w:rFonts w:ascii="ＭＳ ゴシック" w:eastAsia="ＭＳ ゴシック" w:hAnsi="ＭＳ ゴシック" w:hint="eastAsia"/>
                <w:color w:val="000000" w:themeColor="text1"/>
                <w:sz w:val="20"/>
                <w:szCs w:val="20"/>
                <w:lang w:eastAsia="zh-CN"/>
              </w:rPr>
              <w:t>基準附則第4条第2項</w:t>
            </w:r>
          </w:p>
          <w:p w14:paraId="1D5167AA" w14:textId="77777777" w:rsidR="00F36D06" w:rsidRPr="002637EA" w:rsidRDefault="00F36D06" w:rsidP="00B35F32">
            <w:pPr>
              <w:overflowPunct w:val="0"/>
              <w:textAlignment w:val="baseline"/>
              <w:rPr>
                <w:rFonts w:ascii="ＭＳ ゴシック" w:eastAsia="ＭＳ ゴシック" w:hAnsi="Times New Roman"/>
                <w:color w:val="000000" w:themeColor="text1"/>
                <w:kern w:val="0"/>
                <w:sz w:val="20"/>
                <w:szCs w:val="20"/>
                <w:lang w:eastAsia="zh-CN"/>
              </w:rPr>
            </w:pPr>
          </w:p>
          <w:p w14:paraId="5702AEA3" w14:textId="77777777" w:rsidR="00F36D06" w:rsidRPr="002637EA" w:rsidRDefault="00F36D06" w:rsidP="00B35F32">
            <w:pPr>
              <w:overflowPunct w:val="0"/>
              <w:textAlignment w:val="baseline"/>
              <w:rPr>
                <w:rFonts w:ascii="ＭＳ ゴシック" w:eastAsia="ＭＳ ゴシック" w:hAnsi="Times New Roman"/>
                <w:color w:val="000000" w:themeColor="text1"/>
                <w:kern w:val="0"/>
                <w:sz w:val="20"/>
                <w:szCs w:val="20"/>
                <w:lang w:eastAsia="zh-CN"/>
              </w:rPr>
            </w:pPr>
          </w:p>
          <w:p w14:paraId="1CF280CE" w14:textId="77777777" w:rsidR="00F36D06" w:rsidRPr="002637EA" w:rsidRDefault="00F36D06" w:rsidP="00B35F32">
            <w:pPr>
              <w:overflowPunct w:val="0"/>
              <w:textAlignment w:val="baseline"/>
              <w:rPr>
                <w:rFonts w:ascii="ＭＳ ゴシック" w:eastAsia="ＭＳ ゴシック" w:hAnsi="Times New Roman"/>
                <w:color w:val="000000" w:themeColor="text1"/>
                <w:kern w:val="0"/>
                <w:sz w:val="20"/>
                <w:szCs w:val="20"/>
                <w:lang w:eastAsia="zh-CN"/>
              </w:rPr>
            </w:pPr>
          </w:p>
          <w:p w14:paraId="1E440D4B" w14:textId="77777777" w:rsidR="00F36D06" w:rsidRPr="002637EA" w:rsidRDefault="00F36D06" w:rsidP="00B35F32">
            <w:pPr>
              <w:overflowPunct w:val="0"/>
              <w:textAlignment w:val="baseline"/>
              <w:rPr>
                <w:rFonts w:ascii="ＭＳ ゴシック" w:eastAsia="ＭＳ ゴシック" w:hAnsi="Times New Roman"/>
                <w:color w:val="000000" w:themeColor="text1"/>
                <w:kern w:val="0"/>
                <w:sz w:val="20"/>
                <w:szCs w:val="20"/>
                <w:lang w:eastAsia="zh-CN"/>
              </w:rPr>
            </w:pPr>
          </w:p>
          <w:p w14:paraId="33BEC166" w14:textId="77777777" w:rsidR="00F36D06" w:rsidRPr="002637EA" w:rsidRDefault="00F36D06" w:rsidP="002A617B">
            <w:pPr>
              <w:overflowPunct w:val="0"/>
              <w:spacing w:beforeLines="100" w:before="240" w:line="360" w:lineRule="auto"/>
              <w:textAlignment w:val="baseline"/>
              <w:rPr>
                <w:rFonts w:ascii="ＭＳ ゴシック" w:eastAsia="ＭＳ ゴシック" w:hAnsi="Times New Roman"/>
                <w:color w:val="000000" w:themeColor="text1"/>
                <w:kern w:val="0"/>
                <w:sz w:val="20"/>
                <w:szCs w:val="20"/>
              </w:rPr>
            </w:pPr>
          </w:p>
          <w:p w14:paraId="380E4703" w14:textId="77777777" w:rsidR="006A6687" w:rsidRPr="002637EA" w:rsidRDefault="006A6687" w:rsidP="006A668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004B0516"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基準第７条</w:t>
            </w:r>
          </w:p>
          <w:p w14:paraId="16C71995" w14:textId="77777777" w:rsidR="006A6687" w:rsidRPr="002637EA" w:rsidRDefault="006A6687" w:rsidP="006A6687">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6F2D1449" w14:textId="77777777" w:rsidR="006A6687" w:rsidRPr="002637EA" w:rsidRDefault="006A6687" w:rsidP="006A6687">
            <w:pPr>
              <w:ind w:left="200" w:hangingChars="100" w:hanging="200"/>
              <w:rPr>
                <w:rFonts w:ascii="ＭＳ ゴシック" w:eastAsia="ＭＳ ゴシック" w:hAnsi="ＭＳ ゴシック"/>
                <w:color w:val="000000" w:themeColor="text1"/>
                <w:sz w:val="20"/>
                <w:szCs w:val="20"/>
                <w:lang w:eastAsia="zh-CN"/>
              </w:rPr>
            </w:pPr>
          </w:p>
          <w:p w14:paraId="2F702656" w14:textId="77777777" w:rsidR="006A6687" w:rsidRPr="002637EA" w:rsidRDefault="006A6687" w:rsidP="006A6687">
            <w:pPr>
              <w:ind w:left="200" w:hangingChars="100" w:hanging="200"/>
              <w:rPr>
                <w:rFonts w:ascii="ＭＳ ゴシック" w:eastAsia="ＭＳ ゴシック" w:hAnsi="ＭＳ ゴシック"/>
                <w:color w:val="000000" w:themeColor="text1"/>
                <w:sz w:val="20"/>
                <w:szCs w:val="20"/>
                <w:lang w:eastAsia="zh-CN"/>
              </w:rPr>
            </w:pPr>
          </w:p>
          <w:p w14:paraId="7C7B87C8" w14:textId="77777777" w:rsidR="006A6687" w:rsidRPr="002637EA" w:rsidRDefault="00CB78D6" w:rsidP="006A6687">
            <w:pPr>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008058A8" w:rsidRPr="002637EA">
              <w:rPr>
                <w:rFonts w:ascii="ＭＳ ゴシック" w:eastAsia="ＭＳ ゴシック" w:hAnsi="ＭＳ ゴシック" w:hint="eastAsia"/>
                <w:color w:val="000000" w:themeColor="text1"/>
                <w:sz w:val="20"/>
                <w:szCs w:val="20"/>
                <w:lang w:eastAsia="zh-CN"/>
              </w:rPr>
              <w:t xml:space="preserve"> 基準運用通知</w:t>
            </w:r>
          </w:p>
          <w:p w14:paraId="2A14FBFE" w14:textId="77777777" w:rsidR="008058A8" w:rsidRPr="002637EA" w:rsidRDefault="008058A8" w:rsidP="006A6687">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lang w:eastAsia="zh-CN"/>
              </w:rPr>
              <w:t xml:space="preserve">　 </w:t>
            </w:r>
            <w:r w:rsidRPr="002637EA">
              <w:rPr>
                <w:rFonts w:ascii="ＭＳ ゴシック" w:eastAsia="ＭＳ ゴシック" w:hAnsi="ＭＳ ゴシック" w:hint="eastAsia"/>
                <w:color w:val="000000" w:themeColor="text1"/>
                <w:sz w:val="20"/>
                <w:szCs w:val="20"/>
              </w:rPr>
              <w:t>４－(2)</w:t>
            </w:r>
          </w:p>
          <w:p w14:paraId="02140E54" w14:textId="77777777" w:rsidR="006A6687" w:rsidRPr="002637EA" w:rsidRDefault="006A6687" w:rsidP="006A6687">
            <w:pPr>
              <w:ind w:left="200" w:hangingChars="100" w:hanging="200"/>
              <w:rPr>
                <w:rFonts w:ascii="ＭＳ ゴシック" w:eastAsia="ＭＳ ゴシック" w:hAnsi="ＭＳ ゴシック"/>
                <w:color w:val="000000" w:themeColor="text1"/>
                <w:sz w:val="20"/>
                <w:szCs w:val="20"/>
                <w:lang w:eastAsia="zh-CN"/>
              </w:rPr>
            </w:pPr>
          </w:p>
          <w:p w14:paraId="567651D4" w14:textId="77777777" w:rsidR="006A6687" w:rsidRPr="002637EA" w:rsidRDefault="006A6687" w:rsidP="006A6687">
            <w:pPr>
              <w:ind w:left="200" w:hangingChars="100" w:hanging="200"/>
              <w:rPr>
                <w:rFonts w:ascii="ＭＳ ゴシック" w:eastAsia="ＭＳ ゴシック" w:hAnsi="ＭＳ ゴシック"/>
                <w:color w:val="000000" w:themeColor="text1"/>
                <w:sz w:val="20"/>
                <w:szCs w:val="20"/>
                <w:lang w:eastAsia="zh-CN"/>
              </w:rPr>
            </w:pPr>
          </w:p>
          <w:p w14:paraId="142E1D65" w14:textId="77777777" w:rsidR="006A6687" w:rsidRPr="002637EA" w:rsidRDefault="006A6687" w:rsidP="00461E60">
            <w:pPr>
              <w:rPr>
                <w:rFonts w:ascii="ＭＳ ゴシック" w:eastAsia="ＭＳ ゴシック" w:hAnsi="ＭＳ ゴシック"/>
                <w:color w:val="000000" w:themeColor="text1"/>
                <w:sz w:val="20"/>
                <w:szCs w:val="20"/>
              </w:rPr>
            </w:pPr>
          </w:p>
          <w:p w14:paraId="482A5AF9" w14:textId="77777777" w:rsidR="006A6687" w:rsidRPr="002637EA" w:rsidRDefault="006A6687" w:rsidP="006A6687">
            <w:pPr>
              <w:ind w:left="200" w:hangingChars="100" w:hanging="200"/>
              <w:rPr>
                <w:rFonts w:ascii="ＭＳ ゴシック" w:eastAsia="ＭＳ ゴシック" w:hAnsi="ＭＳ ゴシック"/>
                <w:color w:val="000000" w:themeColor="text1"/>
                <w:sz w:val="20"/>
                <w:szCs w:val="20"/>
                <w:lang w:eastAsia="zh-CN"/>
              </w:rPr>
            </w:pPr>
          </w:p>
          <w:p w14:paraId="1BF0CD8A" w14:textId="77777777" w:rsidR="006A6687" w:rsidRPr="002637EA" w:rsidRDefault="006A6687" w:rsidP="006A6687">
            <w:pPr>
              <w:ind w:left="200" w:hangingChars="100" w:hanging="200"/>
              <w:rPr>
                <w:rFonts w:ascii="ＭＳ ゴシック" w:eastAsia="ＭＳ ゴシック" w:hAnsi="ＭＳ ゴシック"/>
                <w:color w:val="000000" w:themeColor="text1"/>
                <w:sz w:val="20"/>
                <w:szCs w:val="20"/>
                <w:lang w:eastAsia="zh-CN"/>
              </w:rPr>
            </w:pPr>
          </w:p>
          <w:p w14:paraId="0009DAC3" w14:textId="77777777" w:rsidR="006A6687" w:rsidRPr="002637EA" w:rsidRDefault="006A6687" w:rsidP="006A6687">
            <w:pPr>
              <w:ind w:left="200" w:hangingChars="100" w:hanging="200"/>
              <w:rPr>
                <w:rFonts w:ascii="ＭＳ ゴシック" w:eastAsia="ＭＳ ゴシック" w:hAnsi="ＭＳ ゴシック"/>
                <w:color w:val="000000" w:themeColor="text1"/>
                <w:sz w:val="20"/>
                <w:szCs w:val="20"/>
                <w:lang w:eastAsia="zh-CN"/>
              </w:rPr>
            </w:pPr>
          </w:p>
          <w:p w14:paraId="151A2417" w14:textId="77777777" w:rsidR="00F36D06" w:rsidRPr="002637EA" w:rsidRDefault="00F36D06" w:rsidP="006A6687">
            <w:pPr>
              <w:ind w:left="200" w:hangingChars="100" w:hanging="200"/>
              <w:rPr>
                <w:rFonts w:ascii="ＭＳ ゴシック" w:eastAsia="ＭＳ ゴシック" w:hAnsi="ＭＳ ゴシック"/>
                <w:color w:val="000000" w:themeColor="text1"/>
                <w:sz w:val="20"/>
                <w:szCs w:val="20"/>
              </w:rPr>
            </w:pPr>
          </w:p>
        </w:tc>
        <w:tc>
          <w:tcPr>
            <w:tcW w:w="1951" w:type="dxa"/>
            <w:gridSpan w:val="2"/>
            <w:tcBorders>
              <w:bottom w:val="nil"/>
            </w:tcBorders>
          </w:tcPr>
          <w:p w14:paraId="26E73125" w14:textId="77777777" w:rsidR="00F36D06" w:rsidRPr="002637EA" w:rsidRDefault="00F36D06" w:rsidP="00B35F32">
            <w:pPr>
              <w:rPr>
                <w:rFonts w:ascii="ＭＳ ゴシック" w:eastAsia="ＭＳ ゴシック" w:hAnsi="ＭＳ ゴシック"/>
                <w:color w:val="000000" w:themeColor="text1"/>
                <w:sz w:val="20"/>
                <w:szCs w:val="20"/>
                <w:lang w:eastAsia="zh-CN"/>
              </w:rPr>
            </w:pPr>
          </w:p>
        </w:tc>
      </w:tr>
      <w:tr w:rsidR="002637EA" w:rsidRPr="002637EA" w14:paraId="5EAEAC94" w14:textId="77777777" w:rsidTr="002D65B6">
        <w:trPr>
          <w:trHeight w:val="2667"/>
        </w:trPr>
        <w:tc>
          <w:tcPr>
            <w:tcW w:w="5911" w:type="dxa"/>
            <w:gridSpan w:val="2"/>
            <w:vMerge/>
          </w:tcPr>
          <w:p w14:paraId="70221B34" w14:textId="77777777" w:rsidR="00F36D06" w:rsidRPr="002637EA" w:rsidRDefault="00F36D06" w:rsidP="00B35F32">
            <w:pPr>
              <w:overflowPunct w:val="0"/>
              <w:textAlignment w:val="baseline"/>
              <w:rPr>
                <w:rFonts w:ascii="ＭＳ ゴシック" w:eastAsia="ＭＳ ゴシック" w:hAnsi="ＭＳ ゴシック"/>
                <w:color w:val="000000" w:themeColor="text1"/>
                <w:sz w:val="20"/>
                <w:szCs w:val="20"/>
                <w:lang w:eastAsia="zh-CN"/>
              </w:rPr>
            </w:pPr>
          </w:p>
        </w:tc>
        <w:tc>
          <w:tcPr>
            <w:tcW w:w="1991" w:type="dxa"/>
            <w:gridSpan w:val="2"/>
            <w:tcBorders>
              <w:top w:val="nil"/>
            </w:tcBorders>
          </w:tcPr>
          <w:p w14:paraId="677A97D8" w14:textId="77777777" w:rsidR="006A6687" w:rsidRPr="002637EA" w:rsidRDefault="006A6687" w:rsidP="00B35F32">
            <w:pPr>
              <w:ind w:left="200" w:hangingChars="100" w:hanging="200"/>
              <w:rPr>
                <w:rFonts w:ascii="ＭＳ ゴシック" w:eastAsia="ＭＳ ゴシック" w:hAnsi="ＭＳ ゴシック" w:cs="ＭＳ ゴシック"/>
                <w:color w:val="000000" w:themeColor="text1"/>
                <w:kern w:val="0"/>
                <w:sz w:val="20"/>
                <w:szCs w:val="20"/>
              </w:rPr>
            </w:pPr>
          </w:p>
          <w:p w14:paraId="65202058" w14:textId="77777777" w:rsidR="006A6687" w:rsidRPr="002637EA" w:rsidRDefault="006A6687" w:rsidP="00B35F32">
            <w:pPr>
              <w:ind w:left="200" w:hangingChars="100" w:hanging="200"/>
              <w:rPr>
                <w:rFonts w:ascii="ＭＳ ゴシック" w:eastAsia="ＭＳ ゴシック" w:hAnsi="ＭＳ ゴシック" w:cs="ＭＳ ゴシック"/>
                <w:color w:val="000000" w:themeColor="text1"/>
                <w:kern w:val="0"/>
                <w:sz w:val="20"/>
                <w:szCs w:val="20"/>
              </w:rPr>
            </w:pPr>
          </w:p>
          <w:p w14:paraId="1C85B8DF" w14:textId="77777777" w:rsidR="006A6687" w:rsidRPr="002637EA" w:rsidRDefault="006A6687" w:rsidP="00B35F32">
            <w:pPr>
              <w:ind w:left="200" w:hangingChars="100" w:hanging="200"/>
              <w:rPr>
                <w:rFonts w:ascii="ＭＳ ゴシック" w:eastAsia="ＭＳ ゴシック" w:hAnsi="ＭＳ ゴシック" w:cs="ＭＳ ゴシック"/>
                <w:color w:val="000000" w:themeColor="text1"/>
                <w:kern w:val="0"/>
                <w:sz w:val="20"/>
                <w:szCs w:val="20"/>
              </w:rPr>
            </w:pPr>
          </w:p>
          <w:p w14:paraId="511201E0" w14:textId="77777777" w:rsidR="006A6687" w:rsidRPr="002637EA" w:rsidRDefault="006A6687" w:rsidP="00B35F32">
            <w:pPr>
              <w:ind w:left="200" w:hangingChars="100" w:hanging="200"/>
              <w:rPr>
                <w:rFonts w:ascii="ＭＳ ゴシック" w:eastAsia="ＭＳ ゴシック" w:hAnsi="ＭＳ ゴシック" w:cs="ＭＳ ゴシック"/>
                <w:color w:val="000000" w:themeColor="text1"/>
                <w:kern w:val="0"/>
                <w:sz w:val="20"/>
                <w:szCs w:val="20"/>
              </w:rPr>
            </w:pPr>
          </w:p>
          <w:p w14:paraId="3ADED76D" w14:textId="77777777" w:rsidR="006A6687" w:rsidRPr="002637EA" w:rsidRDefault="006A6687" w:rsidP="00B35F32">
            <w:pPr>
              <w:ind w:left="200" w:hangingChars="100" w:hanging="200"/>
              <w:rPr>
                <w:rFonts w:ascii="ＭＳ ゴシック" w:eastAsia="ＭＳ ゴシック" w:hAnsi="ＭＳ ゴシック" w:cs="ＭＳ ゴシック"/>
                <w:color w:val="000000" w:themeColor="text1"/>
                <w:kern w:val="0"/>
                <w:sz w:val="20"/>
                <w:szCs w:val="20"/>
              </w:rPr>
            </w:pPr>
          </w:p>
          <w:p w14:paraId="11FB3D67" w14:textId="77777777" w:rsidR="006A6687" w:rsidRPr="002637EA" w:rsidRDefault="006A6687" w:rsidP="002E6F07">
            <w:pPr>
              <w:spacing w:beforeLines="50" w:before="120"/>
              <w:ind w:left="200" w:hangingChars="100" w:hanging="200"/>
              <w:rPr>
                <w:rFonts w:ascii="ＭＳ ゴシック" w:eastAsia="ＭＳ ゴシック" w:hAnsi="ＭＳ ゴシック" w:cs="ＭＳ ゴシック"/>
                <w:color w:val="000000" w:themeColor="text1"/>
                <w:kern w:val="0"/>
                <w:sz w:val="20"/>
                <w:szCs w:val="20"/>
              </w:rPr>
            </w:pPr>
          </w:p>
          <w:p w14:paraId="6E6F52DC" w14:textId="77777777" w:rsidR="00F36D06" w:rsidRPr="002637EA" w:rsidRDefault="006A6687" w:rsidP="00B35F32">
            <w:pPr>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004B0516"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基準第８条</w:t>
            </w:r>
          </w:p>
        </w:tc>
        <w:tc>
          <w:tcPr>
            <w:tcW w:w="1945" w:type="dxa"/>
            <w:tcBorders>
              <w:top w:val="nil"/>
            </w:tcBorders>
          </w:tcPr>
          <w:p w14:paraId="3FCAB5D6" w14:textId="77777777" w:rsidR="00F36D06" w:rsidRPr="002637EA" w:rsidRDefault="00F36D06" w:rsidP="00B35F32">
            <w:pPr>
              <w:ind w:left="200" w:hangingChars="100" w:hanging="200"/>
              <w:rPr>
                <w:rFonts w:ascii="ＭＳ ゴシック" w:eastAsia="ＭＳ ゴシック" w:hAnsi="ＭＳ ゴシック"/>
                <w:color w:val="000000" w:themeColor="text1"/>
                <w:sz w:val="20"/>
                <w:szCs w:val="20"/>
                <w:lang w:eastAsia="zh-CN"/>
              </w:rPr>
            </w:pPr>
          </w:p>
        </w:tc>
      </w:tr>
    </w:tbl>
    <w:p w14:paraId="6E1FA1CC" w14:textId="77777777" w:rsidR="0082058C" w:rsidRPr="002637EA" w:rsidRDefault="0082058C" w:rsidP="0082058C">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1012CB" w:rsidRPr="002637EA">
        <w:rPr>
          <w:rFonts w:ascii="ＭＳ ゴシック" w:eastAsia="ＭＳ ゴシック" w:hAnsi="ＭＳ ゴシック" w:hint="eastAsia"/>
          <w:color w:val="000000" w:themeColor="text1"/>
          <w:sz w:val="20"/>
          <w:szCs w:val="20"/>
        </w:rPr>
        <w:t>１</w:t>
      </w:r>
      <w:r w:rsidR="00D0023A" w:rsidRPr="002637EA">
        <w:rPr>
          <w:rFonts w:ascii="ＭＳ ゴシック" w:eastAsia="ＭＳ ゴシック" w:hAnsi="ＭＳ ゴシック" w:hint="eastAsia"/>
          <w:color w:val="000000" w:themeColor="text1"/>
          <w:sz w:val="20"/>
          <w:szCs w:val="20"/>
        </w:rPr>
        <w:t>６</w:t>
      </w:r>
      <w:r w:rsidRPr="002637EA">
        <w:rPr>
          <w:rFonts w:ascii="ＭＳ ゴシック" w:eastAsia="ＭＳ ゴシック" w:hAnsi="ＭＳ ゴシック" w:hint="eastAsia"/>
          <w:color w:val="000000" w:themeColor="text1"/>
          <w:sz w:val="20"/>
          <w:szCs w:val="20"/>
        </w:rPr>
        <w:t>－</w:t>
      </w:r>
    </w:p>
    <w:p w14:paraId="4E8F0EDD" w14:textId="77777777" w:rsidR="004013D4" w:rsidRPr="002637EA" w:rsidRDefault="004013D4" w:rsidP="004E23C7">
      <w:pPr>
        <w:jc w:val="left"/>
        <w:rPr>
          <w:rFonts w:ascii="ＭＳ ゴシック" w:eastAsia="ＭＳ ゴシック" w:hAnsi="ＭＳ ゴシック"/>
          <w:b/>
          <w:color w:val="000000" w:themeColor="text1"/>
          <w:sz w:val="28"/>
          <w:szCs w:val="28"/>
        </w:rPr>
      </w:pPr>
      <w:r w:rsidRPr="002637EA">
        <w:rPr>
          <w:rFonts w:ascii="ＭＳ ゴシック" w:eastAsia="ＭＳ ゴシック" w:hAnsi="ＭＳ ゴシック" w:hint="eastAsia"/>
          <w:b/>
          <w:color w:val="000000" w:themeColor="text1"/>
          <w:sz w:val="28"/>
          <w:szCs w:val="28"/>
        </w:rPr>
        <w:lastRenderedPageBreak/>
        <w:t>Ⅱ　職員処遇</w:t>
      </w: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670"/>
        <w:gridCol w:w="1894"/>
      </w:tblGrid>
      <w:tr w:rsidR="002637EA" w:rsidRPr="002637EA" w14:paraId="3FD04300" w14:textId="77777777" w:rsidTr="00EF7792">
        <w:trPr>
          <w:trHeight w:val="407"/>
        </w:trPr>
        <w:tc>
          <w:tcPr>
            <w:tcW w:w="2263" w:type="dxa"/>
            <w:vAlign w:val="center"/>
          </w:tcPr>
          <w:p w14:paraId="613A0295" w14:textId="77777777" w:rsidR="004013D4" w:rsidRPr="002637EA" w:rsidRDefault="004013D4" w:rsidP="00160D76">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主　眼　事　項</w:t>
            </w:r>
          </w:p>
        </w:tc>
        <w:tc>
          <w:tcPr>
            <w:tcW w:w="5670" w:type="dxa"/>
            <w:vAlign w:val="center"/>
          </w:tcPr>
          <w:p w14:paraId="09820737" w14:textId="77777777" w:rsidR="004013D4" w:rsidRPr="002637EA" w:rsidRDefault="004013D4" w:rsidP="00160D76">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894" w:type="dxa"/>
            <w:vAlign w:val="center"/>
          </w:tcPr>
          <w:p w14:paraId="5C5B90D6" w14:textId="77777777" w:rsidR="004013D4" w:rsidRPr="002637EA" w:rsidRDefault="004013D4" w:rsidP="00160D76">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35665D06" w14:textId="77777777" w:rsidTr="009B3A30">
        <w:trPr>
          <w:trHeight w:val="13464"/>
        </w:trPr>
        <w:tc>
          <w:tcPr>
            <w:tcW w:w="2263" w:type="dxa"/>
          </w:tcPr>
          <w:p w14:paraId="33A72800"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2EB6490A" w14:textId="77777777" w:rsidR="004013D4" w:rsidRPr="002637EA" w:rsidRDefault="004013D4" w:rsidP="00160D76">
            <w:pPr>
              <w:overflowPunct w:val="0"/>
              <w:ind w:left="201" w:hangingChars="100" w:hanging="201"/>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b/>
                <w:bCs/>
                <w:color w:val="000000" w:themeColor="text1"/>
                <w:kern w:val="0"/>
                <w:sz w:val="20"/>
                <w:szCs w:val="20"/>
              </w:rPr>
              <w:t>１　超過勤務手当の支給状況</w:t>
            </w:r>
          </w:p>
          <w:p w14:paraId="221CD196"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46A12FDF"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30B669AF"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61013916"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06F7EB05"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6FFFD31D"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4452F77F"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3DED95A2"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5E92412A"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2BDAD5E1"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054BE89E"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4C279AA3"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2664439F"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b/>
                <w:bCs/>
                <w:color w:val="000000" w:themeColor="text1"/>
                <w:kern w:val="0"/>
                <w:sz w:val="20"/>
                <w:szCs w:val="20"/>
              </w:rPr>
              <w:t>２</w:t>
            </w:r>
            <w:r w:rsidRPr="002637EA">
              <w:rPr>
                <w:rFonts w:ascii="ＭＳ ゴシック" w:eastAsia="ＭＳ ゴシック" w:hAnsi="ＭＳ ゴシック" w:cs="ＭＳ ゴシック"/>
                <w:b/>
                <w:bCs/>
                <w:color w:val="000000" w:themeColor="text1"/>
                <w:kern w:val="0"/>
                <w:sz w:val="20"/>
                <w:szCs w:val="20"/>
              </w:rPr>
              <w:t xml:space="preserve">  </w:t>
            </w:r>
            <w:r w:rsidRPr="002637EA">
              <w:rPr>
                <w:rFonts w:ascii="ＭＳ ゴシック" w:eastAsia="ＭＳ ゴシック" w:hAnsi="Times New Roman" w:cs="ＭＳ ゴシック" w:hint="eastAsia"/>
                <w:b/>
                <w:bCs/>
                <w:color w:val="000000" w:themeColor="text1"/>
                <w:kern w:val="0"/>
                <w:sz w:val="20"/>
                <w:szCs w:val="20"/>
              </w:rPr>
              <w:t>職員研修</w:t>
            </w:r>
          </w:p>
          <w:p w14:paraId="6F82ED85"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0CDF0174"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6247759D"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6A77E3E5"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146EBC8F"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774470CB"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17A81A74"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270B8D9D"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01447FBA"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3BE4C52F"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526D61E8"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4951F1AC"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67B13F01"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15CAFC4E"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273E083D"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11CEE614"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495D3F8B"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195B8CC4"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p w14:paraId="4211FD39" w14:textId="77777777" w:rsidR="00C96C1C" w:rsidRPr="002637EA" w:rsidRDefault="00C96C1C" w:rsidP="00160D76">
            <w:pPr>
              <w:overflowPunct w:val="0"/>
              <w:textAlignment w:val="baseline"/>
              <w:rPr>
                <w:rFonts w:ascii="ＭＳ ゴシック" w:eastAsia="ＭＳ ゴシック" w:hAnsi="ＭＳ ゴシック"/>
                <w:color w:val="000000" w:themeColor="text1"/>
                <w:sz w:val="20"/>
                <w:szCs w:val="20"/>
              </w:rPr>
            </w:pPr>
          </w:p>
          <w:p w14:paraId="08E16E75" w14:textId="77777777" w:rsidR="00C96C1C" w:rsidRPr="002637EA" w:rsidRDefault="00C96C1C" w:rsidP="00160D76">
            <w:pPr>
              <w:overflowPunct w:val="0"/>
              <w:textAlignment w:val="baseline"/>
              <w:rPr>
                <w:rFonts w:ascii="ＭＳ ゴシック" w:eastAsia="ＭＳ ゴシック" w:hAnsi="ＭＳ ゴシック"/>
                <w:color w:val="000000" w:themeColor="text1"/>
                <w:sz w:val="20"/>
                <w:szCs w:val="20"/>
              </w:rPr>
            </w:pPr>
          </w:p>
          <w:p w14:paraId="6D728157" w14:textId="77777777" w:rsidR="00C96C1C" w:rsidRPr="002637EA" w:rsidRDefault="00C96C1C" w:rsidP="00160D76">
            <w:pPr>
              <w:overflowPunct w:val="0"/>
              <w:textAlignment w:val="baseline"/>
              <w:rPr>
                <w:rFonts w:ascii="ＭＳ ゴシック" w:eastAsia="ＭＳ ゴシック" w:hAnsi="ＭＳ ゴシック"/>
                <w:color w:val="000000" w:themeColor="text1"/>
                <w:sz w:val="20"/>
                <w:szCs w:val="20"/>
              </w:rPr>
            </w:pPr>
          </w:p>
          <w:p w14:paraId="07EA8739" w14:textId="77777777" w:rsidR="00C96C1C" w:rsidRPr="002637EA" w:rsidRDefault="00C96C1C" w:rsidP="00160D76">
            <w:pPr>
              <w:overflowPunct w:val="0"/>
              <w:textAlignment w:val="baseline"/>
              <w:rPr>
                <w:rFonts w:ascii="ＭＳ ゴシック" w:eastAsia="ＭＳ ゴシック" w:hAnsi="ＭＳ ゴシック"/>
                <w:color w:val="000000" w:themeColor="text1"/>
                <w:sz w:val="20"/>
                <w:szCs w:val="20"/>
              </w:rPr>
            </w:pPr>
          </w:p>
          <w:p w14:paraId="2FD3F5FB" w14:textId="77777777" w:rsidR="00C96C1C" w:rsidRPr="002637EA" w:rsidRDefault="00C96C1C" w:rsidP="00160D76">
            <w:pPr>
              <w:overflowPunct w:val="0"/>
              <w:textAlignment w:val="baseline"/>
              <w:rPr>
                <w:rFonts w:ascii="ＭＳ ゴシック" w:eastAsia="ＭＳ ゴシック" w:hAnsi="ＭＳ ゴシック"/>
                <w:color w:val="000000" w:themeColor="text1"/>
                <w:sz w:val="20"/>
                <w:szCs w:val="20"/>
              </w:rPr>
            </w:pPr>
          </w:p>
          <w:p w14:paraId="71D93058" w14:textId="77777777" w:rsidR="002E6F07" w:rsidRPr="002637EA" w:rsidRDefault="002E6F07" w:rsidP="002E6F07">
            <w:pPr>
              <w:overflowPunct w:val="0"/>
              <w:spacing w:beforeLines="50" w:before="120"/>
              <w:textAlignment w:val="baseline"/>
              <w:rPr>
                <w:rFonts w:ascii="ＭＳ ゴシック" w:eastAsia="ＭＳ ゴシック" w:hAnsi="ＭＳ ゴシック"/>
                <w:color w:val="000000" w:themeColor="text1"/>
                <w:sz w:val="20"/>
                <w:szCs w:val="20"/>
              </w:rPr>
            </w:pPr>
          </w:p>
          <w:p w14:paraId="45A8B680" w14:textId="77777777" w:rsidR="00490459" w:rsidRPr="002637EA" w:rsidRDefault="00490459" w:rsidP="00490459">
            <w:pPr>
              <w:overflowPunct w:val="0"/>
              <w:spacing w:line="60" w:lineRule="auto"/>
              <w:textAlignment w:val="baseline"/>
              <w:rPr>
                <w:rFonts w:ascii="ＭＳ ゴシック" w:eastAsia="ＭＳ ゴシック" w:hAnsi="ＭＳ ゴシック"/>
                <w:color w:val="000000" w:themeColor="text1"/>
                <w:sz w:val="20"/>
                <w:szCs w:val="20"/>
              </w:rPr>
            </w:pPr>
          </w:p>
          <w:p w14:paraId="683409CD"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b/>
                <w:color w:val="000000" w:themeColor="text1"/>
                <w:sz w:val="20"/>
                <w:szCs w:val="20"/>
              </w:rPr>
              <w:t>３</w:t>
            </w: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Times New Roman" w:cs="ＭＳ ゴシック" w:hint="eastAsia"/>
                <w:b/>
                <w:bCs/>
                <w:color w:val="000000" w:themeColor="text1"/>
                <w:kern w:val="0"/>
                <w:sz w:val="20"/>
                <w:szCs w:val="20"/>
              </w:rPr>
              <w:t>秘密保持等</w:t>
            </w:r>
          </w:p>
          <w:p w14:paraId="2F68EC11" w14:textId="77777777" w:rsidR="004013D4" w:rsidRPr="002637EA" w:rsidRDefault="004013D4" w:rsidP="00160D76">
            <w:pPr>
              <w:overflowPunct w:val="0"/>
              <w:textAlignment w:val="baseline"/>
              <w:rPr>
                <w:rFonts w:ascii="ＭＳ ゴシック" w:eastAsia="ＭＳ ゴシック" w:hAnsi="ＭＳ ゴシック"/>
                <w:color w:val="000000" w:themeColor="text1"/>
                <w:sz w:val="20"/>
                <w:szCs w:val="20"/>
              </w:rPr>
            </w:pPr>
          </w:p>
        </w:tc>
        <w:tc>
          <w:tcPr>
            <w:tcW w:w="5670" w:type="dxa"/>
          </w:tcPr>
          <w:p w14:paraId="673525E9"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7CFC3E66" w14:textId="77777777" w:rsidR="004013D4" w:rsidRPr="002637EA" w:rsidRDefault="004013D4" w:rsidP="001C10B7">
            <w:pPr>
              <w:numPr>
                <w:ilvl w:val="0"/>
                <w:numId w:val="8"/>
              </w:numPr>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時間外勤務命令簿</w:t>
            </w:r>
            <w:r w:rsidRPr="002637EA">
              <w:rPr>
                <w:rFonts w:ascii="ＭＳ ゴシック" w:eastAsia="ＭＳ ゴシック" w:hAnsi="ＭＳ ゴシック" w:cs="ＭＳ ゴシック" w:hint="eastAsia"/>
                <w:color w:val="000000" w:themeColor="text1"/>
                <w:kern w:val="0"/>
                <w:sz w:val="20"/>
                <w:szCs w:val="20"/>
              </w:rPr>
              <w:t>は作成されているか。</w:t>
            </w:r>
          </w:p>
          <w:p w14:paraId="73F2B853"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4196504C"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3E934F19"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344E439B"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39845CC3"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25E77B4F"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3C7250B4"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088EDC6A"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6BAA8BDF"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08C4E127"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03FE4174"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4C21C007" w14:textId="77777777" w:rsidR="004013D4" w:rsidRPr="002637EA" w:rsidRDefault="004013D4" w:rsidP="00160D76">
            <w:pPr>
              <w:overflowPunct w:val="0"/>
              <w:textAlignment w:val="baseline"/>
              <w:rPr>
                <w:rFonts w:ascii="ＭＳ ゴシック" w:eastAsia="ＭＳ ゴシック" w:hAnsi="ＭＳ ゴシック" w:cs="ＭＳ ゴシック"/>
                <w:color w:val="000000" w:themeColor="text1"/>
                <w:kern w:val="0"/>
                <w:sz w:val="20"/>
                <w:szCs w:val="20"/>
              </w:rPr>
            </w:pPr>
          </w:p>
          <w:p w14:paraId="45D0B1EC"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72467B5B" w14:textId="0E7CA88D" w:rsidR="004013D4" w:rsidRPr="002637EA" w:rsidRDefault="004013D4" w:rsidP="00160D76">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(1) </w:t>
            </w:r>
            <w:r w:rsidRPr="002637EA">
              <w:rPr>
                <w:rFonts w:ascii="ＭＳ ゴシック" w:eastAsia="ＭＳ ゴシック" w:hAnsi="ＭＳ ゴシック" w:cs="ＭＳ ゴシック" w:hint="eastAsia"/>
                <w:color w:val="000000" w:themeColor="text1"/>
                <w:kern w:val="0"/>
                <w:sz w:val="20"/>
                <w:szCs w:val="20"/>
              </w:rPr>
              <w:t>職員に対して</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その質の向上のための研修の機会を確保しているか。</w:t>
            </w:r>
          </w:p>
          <w:p w14:paraId="14F73CFC"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6BEB4AD0"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3CA20167" w14:textId="3D656E88" w:rsidR="004013D4" w:rsidRPr="002637EA" w:rsidRDefault="004013D4" w:rsidP="00160D76">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(2) </w:t>
            </w:r>
            <w:r w:rsidRPr="002637EA">
              <w:rPr>
                <w:rFonts w:ascii="ＭＳ ゴシック" w:eastAsia="ＭＳ ゴシック" w:hAnsi="Times New Roman" w:cs="ＭＳ ゴシック" w:hint="eastAsia"/>
                <w:color w:val="000000" w:themeColor="text1"/>
                <w:kern w:val="0"/>
                <w:sz w:val="20"/>
                <w:szCs w:val="20"/>
              </w:rPr>
              <w:t>施設内研修（職員及び保育所の課題を踏まえた研修等）の開催</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又は外部研修への参加が積極的に行なわれているか。</w:t>
            </w:r>
          </w:p>
          <w:p w14:paraId="2E1C9F5D" w14:textId="0A4BD786"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また</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研修への参加者に偏りはないか。</w:t>
            </w:r>
          </w:p>
          <w:p w14:paraId="1B1A8F8D"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p>
          <w:p w14:paraId="6501C2C0" w14:textId="54995E71" w:rsidR="004013D4" w:rsidRPr="002637EA" w:rsidRDefault="004013D4" w:rsidP="00E03E15">
            <w:pPr>
              <w:overflowPunct w:val="0"/>
              <w:ind w:left="358" w:hangingChars="179" w:hanging="358"/>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(3) </w:t>
            </w:r>
            <w:r w:rsidRPr="002637EA">
              <w:rPr>
                <w:rFonts w:ascii="ＭＳ ゴシック" w:eastAsia="ＭＳ ゴシック" w:hAnsi="Times New Roman" w:cs="ＭＳ ゴシック" w:hint="eastAsia"/>
                <w:color w:val="000000" w:themeColor="text1"/>
                <w:kern w:val="0"/>
                <w:sz w:val="20"/>
                <w:szCs w:val="20"/>
              </w:rPr>
              <w:t>研修内容が</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職員会議等において</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他の職員へ周知されているか。</w:t>
            </w:r>
          </w:p>
          <w:p w14:paraId="0F99383D" w14:textId="2987323E" w:rsidR="004013D4" w:rsidRPr="002637EA" w:rsidRDefault="004013D4" w:rsidP="00E03E15">
            <w:pPr>
              <w:overflowPunct w:val="0"/>
              <w:ind w:firstLineChars="250" w:firstLine="5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また</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研修記録が整理されているか。</w:t>
            </w:r>
          </w:p>
          <w:p w14:paraId="040F32A3"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56164CB6" w14:textId="77777777" w:rsidR="004013D4" w:rsidRPr="002637EA" w:rsidRDefault="004013D4" w:rsidP="00160D76">
            <w:pPr>
              <w:overflowPunct w:val="0"/>
              <w:ind w:left="400" w:hangingChars="200" w:hanging="4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(4) </w:t>
            </w:r>
            <w:r w:rsidRPr="002637EA">
              <w:rPr>
                <w:rFonts w:ascii="ＭＳ ゴシック" w:eastAsia="ＭＳ ゴシック" w:hAnsi="Times New Roman" w:cs="ＭＳ ゴシック" w:hint="eastAsia"/>
                <w:color w:val="000000" w:themeColor="text1"/>
                <w:kern w:val="0"/>
                <w:sz w:val="20"/>
                <w:szCs w:val="20"/>
              </w:rPr>
              <w:t>研修結果はどのように活用しているか。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57"/>
            </w:tblGrid>
            <w:tr w:rsidR="002637EA" w:rsidRPr="002637EA" w14:paraId="23E66E89" w14:textId="77777777" w:rsidTr="00160D76">
              <w:trPr>
                <w:trHeight w:val="715"/>
              </w:trPr>
              <w:tc>
                <w:tcPr>
                  <w:tcW w:w="5387" w:type="dxa"/>
                </w:tcPr>
                <w:p w14:paraId="3089D67B" w14:textId="77777777" w:rsidR="004013D4" w:rsidRPr="002637EA" w:rsidRDefault="004013D4" w:rsidP="009B3075">
                  <w:pPr>
                    <w:framePr w:hSpace="142" w:wrap="around" w:vAnchor="text" w:hAnchor="margin" w:xAlign="center" w:y="160"/>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hint="eastAsia"/>
                      <w:color w:val="000000" w:themeColor="text1"/>
                      <w:sz w:val="20"/>
                      <w:szCs w:val="20"/>
                    </w:rPr>
                    <w:t>結果の活用</w:t>
                  </w:r>
                  <w:r w:rsidRPr="002637EA">
                    <w:rPr>
                      <w:rFonts w:ascii="ＭＳ ゴシック" w:eastAsia="ＭＳ ゴシック" w:hAnsi="ＭＳ ゴシック"/>
                      <w:color w:val="000000" w:themeColor="text1"/>
                      <w:sz w:val="20"/>
                      <w:szCs w:val="20"/>
                    </w:rPr>
                    <w:t>)</w:t>
                  </w:r>
                </w:p>
                <w:p w14:paraId="32F609E5" w14:textId="77777777" w:rsidR="004013D4" w:rsidRPr="002637EA" w:rsidRDefault="004013D4" w:rsidP="009B3075">
                  <w:pPr>
                    <w:framePr w:hSpace="142" w:wrap="around" w:vAnchor="text" w:hAnchor="margin" w:xAlign="center" w:y="160"/>
                    <w:overflowPunct w:val="0"/>
                    <w:textAlignment w:val="baseline"/>
                    <w:rPr>
                      <w:rFonts w:ascii="ＭＳ ゴシック" w:eastAsia="ＭＳ ゴシック" w:hAnsi="ＭＳ ゴシック" w:cs="ＭＳ ゴシック"/>
                      <w:color w:val="000000" w:themeColor="text1"/>
                      <w:kern w:val="0"/>
                      <w:sz w:val="20"/>
                      <w:szCs w:val="20"/>
                    </w:rPr>
                  </w:pPr>
                </w:p>
              </w:tc>
            </w:tr>
          </w:tbl>
          <w:p w14:paraId="5A2B372A" w14:textId="77777777" w:rsidR="004013D4" w:rsidRPr="002637EA" w:rsidRDefault="004013D4" w:rsidP="00DC4971">
            <w:pPr>
              <w:overflowPunct w:val="0"/>
              <w:spacing w:line="300" w:lineRule="exact"/>
              <w:ind w:left="400" w:hangingChars="200" w:hanging="400"/>
              <w:textAlignment w:val="baseline"/>
              <w:rPr>
                <w:rFonts w:ascii="ＭＳ ゴシック" w:eastAsia="ＭＳ ゴシック" w:hAnsi="ＭＳ ゴシック"/>
                <w:color w:val="000000" w:themeColor="text1"/>
                <w:sz w:val="20"/>
                <w:szCs w:val="20"/>
              </w:rPr>
            </w:pPr>
          </w:p>
          <w:p w14:paraId="46F02557" w14:textId="77777777" w:rsidR="004013D4" w:rsidRPr="002637EA" w:rsidRDefault="004013D4" w:rsidP="00DC4971">
            <w:pPr>
              <w:overflowPunct w:val="0"/>
              <w:spacing w:line="300" w:lineRule="exact"/>
              <w:ind w:left="400" w:hangingChars="200" w:hanging="400"/>
              <w:textAlignment w:val="baseline"/>
              <w:rPr>
                <w:rFonts w:ascii="ＭＳ ゴシック" w:eastAsia="ＭＳ ゴシック" w:hAnsi="ＭＳ ゴシック"/>
                <w:color w:val="000000" w:themeColor="text1"/>
                <w:sz w:val="20"/>
                <w:szCs w:val="20"/>
              </w:rPr>
            </w:pPr>
          </w:p>
          <w:p w14:paraId="2D154004" w14:textId="77777777" w:rsidR="0089330C" w:rsidRPr="002637EA" w:rsidRDefault="0089330C" w:rsidP="00DC4971">
            <w:pPr>
              <w:overflowPunct w:val="0"/>
              <w:spacing w:line="300" w:lineRule="exact"/>
              <w:ind w:left="400" w:hangingChars="200" w:hanging="400"/>
              <w:textAlignment w:val="baseline"/>
              <w:rPr>
                <w:rFonts w:ascii="ＭＳ ゴシック" w:eastAsia="ＭＳ ゴシック" w:hAnsi="ＭＳ ゴシック"/>
                <w:color w:val="000000" w:themeColor="text1"/>
                <w:sz w:val="20"/>
                <w:szCs w:val="20"/>
              </w:rPr>
            </w:pPr>
          </w:p>
          <w:p w14:paraId="3F8CA901" w14:textId="77777777" w:rsidR="0089330C" w:rsidRPr="002637EA" w:rsidRDefault="0089330C" w:rsidP="00DC4971">
            <w:pPr>
              <w:overflowPunct w:val="0"/>
              <w:spacing w:line="300" w:lineRule="exact"/>
              <w:ind w:left="400" w:hangingChars="200" w:hanging="400"/>
              <w:textAlignment w:val="baseline"/>
              <w:rPr>
                <w:rFonts w:ascii="ＭＳ ゴシック" w:eastAsia="ＭＳ ゴシック" w:hAnsi="ＭＳ ゴシック"/>
                <w:color w:val="000000" w:themeColor="text1"/>
                <w:sz w:val="20"/>
                <w:szCs w:val="20"/>
              </w:rPr>
            </w:pPr>
          </w:p>
          <w:p w14:paraId="4B336548" w14:textId="77777777" w:rsidR="00C96C1C" w:rsidRPr="002637EA" w:rsidRDefault="00C96C1C" w:rsidP="00DC4971">
            <w:pPr>
              <w:overflowPunct w:val="0"/>
              <w:spacing w:line="300" w:lineRule="exact"/>
              <w:ind w:left="400" w:hangingChars="200" w:hanging="400"/>
              <w:textAlignment w:val="baseline"/>
              <w:rPr>
                <w:rFonts w:ascii="ＭＳ ゴシック" w:eastAsia="ＭＳ ゴシック" w:hAnsi="ＭＳ ゴシック"/>
                <w:color w:val="000000" w:themeColor="text1"/>
                <w:sz w:val="20"/>
                <w:szCs w:val="20"/>
              </w:rPr>
            </w:pPr>
          </w:p>
          <w:p w14:paraId="4F0B939B" w14:textId="77777777" w:rsidR="00C96C1C" w:rsidRPr="002637EA" w:rsidRDefault="00C96C1C" w:rsidP="00DC4971">
            <w:pPr>
              <w:overflowPunct w:val="0"/>
              <w:spacing w:line="300" w:lineRule="exact"/>
              <w:ind w:left="400" w:hangingChars="200" w:hanging="400"/>
              <w:textAlignment w:val="baseline"/>
              <w:rPr>
                <w:rFonts w:ascii="ＭＳ ゴシック" w:eastAsia="ＭＳ ゴシック" w:hAnsi="ＭＳ ゴシック"/>
                <w:color w:val="000000" w:themeColor="text1"/>
                <w:sz w:val="20"/>
                <w:szCs w:val="20"/>
              </w:rPr>
            </w:pPr>
          </w:p>
          <w:p w14:paraId="5E7A7A19" w14:textId="77777777" w:rsidR="002E6F07" w:rsidRPr="002637EA" w:rsidRDefault="002E6F07" w:rsidP="002E6F07">
            <w:pPr>
              <w:overflowPunct w:val="0"/>
              <w:spacing w:beforeLines="50" w:before="120" w:line="300" w:lineRule="exact"/>
              <w:textAlignment w:val="baseline"/>
              <w:rPr>
                <w:rFonts w:ascii="ＭＳ ゴシック" w:eastAsia="ＭＳ ゴシック" w:hAnsi="ＭＳ ゴシック"/>
                <w:color w:val="000000" w:themeColor="text1"/>
                <w:sz w:val="20"/>
                <w:szCs w:val="20"/>
              </w:rPr>
            </w:pPr>
          </w:p>
          <w:p w14:paraId="40ECC756" w14:textId="77777777" w:rsidR="00490459" w:rsidRPr="002637EA" w:rsidRDefault="00490459" w:rsidP="00490459">
            <w:pPr>
              <w:overflowPunct w:val="0"/>
              <w:spacing w:line="60" w:lineRule="auto"/>
              <w:ind w:left="400" w:hangingChars="200" w:hanging="400"/>
              <w:textAlignment w:val="baseline"/>
              <w:rPr>
                <w:rFonts w:ascii="ＭＳ ゴシック" w:eastAsia="ＭＳ ゴシック" w:hAnsi="ＭＳ ゴシック"/>
                <w:color w:val="000000" w:themeColor="text1"/>
                <w:sz w:val="20"/>
                <w:szCs w:val="20"/>
              </w:rPr>
            </w:pPr>
          </w:p>
          <w:p w14:paraId="05D567B4" w14:textId="7340A675" w:rsidR="004013D4" w:rsidRPr="002637EA" w:rsidRDefault="004013D4" w:rsidP="00160D76">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(1) 正当な理由</w:t>
            </w:r>
            <w:r w:rsidRPr="002637EA">
              <w:rPr>
                <w:rFonts w:ascii="ＭＳ ゴシック" w:eastAsia="ＭＳ ゴシック" w:hAnsi="ＭＳ ゴシック" w:cs="ＭＳ ゴシック" w:hint="eastAsia"/>
                <w:color w:val="000000" w:themeColor="text1"/>
                <w:kern w:val="0"/>
                <w:sz w:val="20"/>
                <w:szCs w:val="20"/>
              </w:rPr>
              <w:t>がなく</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業務上知り得た利用者等又はその家族の秘密を漏らしていないか。</w:t>
            </w:r>
          </w:p>
          <w:p w14:paraId="596A5248" w14:textId="77777777" w:rsidR="004013D4" w:rsidRPr="002637EA" w:rsidRDefault="004013D4" w:rsidP="00160D76">
            <w:pPr>
              <w:overflowPunct w:val="0"/>
              <w:textAlignment w:val="baseline"/>
              <w:rPr>
                <w:rFonts w:ascii="ＭＳ ゴシック" w:eastAsia="ＭＳ ゴシック" w:hAnsi="Times New Roman"/>
                <w:color w:val="000000" w:themeColor="text1"/>
                <w:kern w:val="0"/>
                <w:sz w:val="20"/>
                <w:szCs w:val="20"/>
              </w:rPr>
            </w:pPr>
          </w:p>
          <w:p w14:paraId="5EE375F0" w14:textId="1136CA54" w:rsidR="004013D4" w:rsidRPr="002637EA" w:rsidRDefault="004013D4" w:rsidP="00160D76">
            <w:pPr>
              <w:overflowPunct w:val="0"/>
              <w:ind w:left="400" w:hangingChars="200" w:hanging="400"/>
              <w:jc w:val="lef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(2) 職員で</w:t>
            </w:r>
            <w:r w:rsidRPr="002637EA">
              <w:rPr>
                <w:rFonts w:ascii="ＭＳ ゴシック" w:eastAsia="ＭＳ ゴシック" w:hAnsi="ＭＳ ゴシック" w:cs="ＭＳ ゴシック" w:hint="eastAsia"/>
                <w:color w:val="000000" w:themeColor="text1"/>
                <w:kern w:val="0"/>
                <w:sz w:val="20"/>
                <w:szCs w:val="20"/>
              </w:rPr>
              <w:t>あった者が</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正当な理由がなく</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業務上知り得た利用者等又はその家族の秘密を漏らすことがないよう</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必要な措置を講じているか。</w:t>
            </w:r>
          </w:p>
          <w:p w14:paraId="7404057F" w14:textId="77777777" w:rsidR="004013D4" w:rsidRPr="002637EA" w:rsidRDefault="004013D4" w:rsidP="00160D7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953CF13" w14:textId="25614FFE" w:rsidR="004013D4" w:rsidRPr="002637EA" w:rsidRDefault="004013D4" w:rsidP="00160D76">
            <w:pPr>
              <w:overflowPunct w:val="0"/>
              <w:ind w:leftChars="50" w:left="405" w:hangingChars="150" w:hanging="3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hint="eastAsia"/>
                <w:color w:val="000000" w:themeColor="text1"/>
                <w:kern w:val="0"/>
                <w:sz w:val="20"/>
                <w:szCs w:val="20"/>
              </w:rPr>
              <w:t>(3)</w:t>
            </w:r>
            <w:r w:rsidRPr="002637EA">
              <w:rPr>
                <w:rFonts w:ascii="ＭＳ ゴシック" w:eastAsia="ＭＳ ゴシック" w:hAnsi="ＭＳ ゴシック" w:hint="eastAsia"/>
                <w:color w:val="000000" w:themeColor="text1"/>
                <w:sz w:val="20"/>
                <w:szCs w:val="20"/>
              </w:rPr>
              <w:t xml:space="preserve"> 個人情報を他の事業所等に提供する場合には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利用者等に説明（利用目的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配布される範囲等）を行い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文書による同意を得ているか。</w:t>
            </w:r>
          </w:p>
        </w:tc>
        <w:tc>
          <w:tcPr>
            <w:tcW w:w="1894" w:type="dxa"/>
          </w:tcPr>
          <w:p w14:paraId="7F3BE224" w14:textId="77777777" w:rsidR="004013D4" w:rsidRPr="002637EA" w:rsidRDefault="004013D4" w:rsidP="0088634C">
            <w:pPr>
              <w:overflowPunct w:val="0"/>
              <w:jc w:val="left"/>
              <w:textAlignment w:val="baseline"/>
              <w:rPr>
                <w:rFonts w:ascii="ＭＳ ゴシック" w:eastAsia="ＭＳ ゴシック" w:hAnsi="Times New Roman"/>
                <w:color w:val="000000" w:themeColor="text1"/>
                <w:kern w:val="0"/>
                <w:sz w:val="20"/>
                <w:szCs w:val="20"/>
              </w:rPr>
            </w:pPr>
          </w:p>
          <w:p w14:paraId="375F81E7" w14:textId="77777777" w:rsidR="004013D4" w:rsidRPr="002637EA" w:rsidRDefault="002637EA" w:rsidP="0088634C">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09296140"/>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25234071"/>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いない</w:t>
            </w:r>
          </w:p>
          <w:p w14:paraId="66075A73"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4325DE52"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1ECEC2E3"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7D1742CC"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006A7F21"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109BC193"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425DDACD"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259FCADF"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7E368774"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0CF7610F"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09532FEE"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576268C5"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755A26F4"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1E95533B" w14:textId="77777777" w:rsidR="004013D4" w:rsidRPr="002637EA" w:rsidRDefault="002637EA" w:rsidP="0088634C">
            <w:pPr>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44573262"/>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38629290"/>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hint="eastAsia"/>
                <w:color w:val="000000" w:themeColor="text1"/>
                <w:sz w:val="20"/>
                <w:szCs w:val="20"/>
              </w:rPr>
              <w:t>いない</w:t>
            </w:r>
          </w:p>
          <w:p w14:paraId="61A6CA2F" w14:textId="77777777" w:rsidR="004013D4" w:rsidRPr="002637EA" w:rsidRDefault="004013D4" w:rsidP="0088634C">
            <w:pPr>
              <w:overflowPunct w:val="0"/>
              <w:jc w:val="left"/>
              <w:textAlignment w:val="baseline"/>
              <w:rPr>
                <w:rFonts w:ascii="ＭＳ ゴシック" w:eastAsia="ＭＳ ゴシック" w:hAnsi="ＭＳ ゴシック"/>
                <w:color w:val="000000" w:themeColor="text1"/>
                <w:sz w:val="20"/>
                <w:szCs w:val="20"/>
              </w:rPr>
            </w:pPr>
          </w:p>
          <w:p w14:paraId="56A75F6A" w14:textId="77777777" w:rsidR="004013D4" w:rsidRPr="002637EA" w:rsidRDefault="004013D4" w:rsidP="0088634C">
            <w:pPr>
              <w:overflowPunct w:val="0"/>
              <w:jc w:val="left"/>
              <w:textAlignment w:val="baseline"/>
              <w:rPr>
                <w:rFonts w:ascii="ＭＳ ゴシック" w:eastAsia="ＭＳ ゴシック" w:hAnsi="Times New Roman"/>
                <w:color w:val="000000" w:themeColor="text1"/>
                <w:kern w:val="0"/>
                <w:sz w:val="20"/>
                <w:szCs w:val="20"/>
              </w:rPr>
            </w:pPr>
          </w:p>
          <w:p w14:paraId="6E044663" w14:textId="77777777" w:rsidR="004013D4" w:rsidRPr="002637EA" w:rsidRDefault="004013D4" w:rsidP="0088634C">
            <w:pPr>
              <w:overflowPunct w:val="0"/>
              <w:jc w:val="left"/>
              <w:textAlignment w:val="baseline"/>
              <w:rPr>
                <w:rFonts w:ascii="ＭＳ ゴシック" w:eastAsia="ＭＳ ゴシック" w:hAnsi="Times New Roman"/>
                <w:color w:val="000000" w:themeColor="text1"/>
                <w:kern w:val="0"/>
                <w:sz w:val="20"/>
                <w:szCs w:val="20"/>
              </w:rPr>
            </w:pPr>
          </w:p>
          <w:p w14:paraId="350D3ED9" w14:textId="77777777" w:rsidR="004013D4" w:rsidRPr="002637EA" w:rsidRDefault="002637EA" w:rsidP="0088634C">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30181667"/>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08637670"/>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いない</w:t>
            </w:r>
          </w:p>
          <w:p w14:paraId="5830E079" w14:textId="77777777" w:rsidR="004013D4" w:rsidRPr="002637EA" w:rsidRDefault="004013D4" w:rsidP="0088634C">
            <w:pPr>
              <w:overflowPunct w:val="0"/>
              <w:jc w:val="left"/>
              <w:textAlignment w:val="baseline"/>
              <w:rPr>
                <w:rFonts w:ascii="ＭＳ ゴシック" w:eastAsia="ＭＳ ゴシック" w:hAnsi="Times New Roman"/>
                <w:color w:val="000000" w:themeColor="text1"/>
                <w:kern w:val="0"/>
                <w:sz w:val="20"/>
                <w:szCs w:val="20"/>
              </w:rPr>
            </w:pPr>
          </w:p>
          <w:p w14:paraId="66207365" w14:textId="77777777" w:rsidR="004013D4" w:rsidRPr="002637EA" w:rsidRDefault="004013D4" w:rsidP="0088634C">
            <w:pPr>
              <w:overflowPunct w:val="0"/>
              <w:jc w:val="left"/>
              <w:textAlignment w:val="baseline"/>
              <w:rPr>
                <w:rFonts w:ascii="ＭＳ ゴシック" w:eastAsia="ＭＳ ゴシック" w:hAnsi="Times New Roman"/>
                <w:color w:val="000000" w:themeColor="text1"/>
                <w:kern w:val="0"/>
                <w:sz w:val="20"/>
                <w:szCs w:val="20"/>
              </w:rPr>
            </w:pPr>
          </w:p>
          <w:p w14:paraId="05F7EA0C" w14:textId="77777777" w:rsidR="004013D4" w:rsidRPr="002637EA" w:rsidRDefault="002637EA" w:rsidP="0088634C">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20224647"/>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2046248247"/>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ある</w:t>
            </w:r>
          </w:p>
          <w:p w14:paraId="12DA879C" w14:textId="77777777" w:rsidR="004013D4" w:rsidRPr="002637EA" w:rsidRDefault="004013D4" w:rsidP="0088634C">
            <w:pPr>
              <w:overflowPunct w:val="0"/>
              <w:jc w:val="left"/>
              <w:textAlignment w:val="baseline"/>
              <w:rPr>
                <w:rFonts w:ascii="ＭＳ ゴシック" w:eastAsia="ＭＳ ゴシック" w:hAnsi="Times New Roman"/>
                <w:color w:val="000000" w:themeColor="text1"/>
                <w:kern w:val="0"/>
                <w:sz w:val="20"/>
                <w:szCs w:val="20"/>
              </w:rPr>
            </w:pPr>
          </w:p>
          <w:p w14:paraId="64911674" w14:textId="77777777" w:rsidR="004013D4" w:rsidRPr="002637EA" w:rsidRDefault="002637EA" w:rsidP="0088634C">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92282547"/>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19517163"/>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いない</w:t>
            </w:r>
          </w:p>
          <w:p w14:paraId="2D17557B" w14:textId="0F81F861" w:rsidR="004013D4" w:rsidRPr="002637EA" w:rsidRDefault="004013D4" w:rsidP="0088634C">
            <w:pPr>
              <w:overflowPunct w:val="0"/>
              <w:jc w:val="left"/>
              <w:textAlignment w:val="baseline"/>
              <w:rPr>
                <w:rFonts w:ascii="ＭＳ ゴシック" w:eastAsia="ＭＳ ゴシック" w:hAnsi="Times New Roman"/>
                <w:color w:val="000000" w:themeColor="text1"/>
                <w:kern w:val="0"/>
                <w:sz w:val="20"/>
                <w:szCs w:val="20"/>
              </w:rPr>
            </w:pPr>
          </w:p>
          <w:p w14:paraId="082258EA" w14:textId="28B9BAE9" w:rsidR="00B37AE2" w:rsidRPr="002637EA" w:rsidRDefault="00B37AE2" w:rsidP="0088634C">
            <w:pPr>
              <w:overflowPunct w:val="0"/>
              <w:jc w:val="left"/>
              <w:textAlignment w:val="baseline"/>
              <w:rPr>
                <w:rFonts w:ascii="ＭＳ ゴシック" w:eastAsia="ＭＳ ゴシック" w:hAnsi="Times New Roman"/>
                <w:color w:val="000000" w:themeColor="text1"/>
                <w:kern w:val="0"/>
                <w:sz w:val="20"/>
                <w:szCs w:val="20"/>
              </w:rPr>
            </w:pPr>
          </w:p>
          <w:p w14:paraId="7844556E" w14:textId="77777777" w:rsidR="00B37AE2" w:rsidRPr="002637EA" w:rsidRDefault="00B37AE2" w:rsidP="0088634C">
            <w:pPr>
              <w:overflowPunct w:val="0"/>
              <w:jc w:val="left"/>
              <w:textAlignment w:val="baseline"/>
              <w:rPr>
                <w:rFonts w:ascii="ＭＳ ゴシック" w:eastAsia="ＭＳ ゴシック" w:hAnsi="Times New Roman"/>
                <w:color w:val="000000" w:themeColor="text1"/>
                <w:kern w:val="0"/>
                <w:sz w:val="20"/>
                <w:szCs w:val="20"/>
              </w:rPr>
            </w:pPr>
          </w:p>
          <w:p w14:paraId="73371464" w14:textId="77777777" w:rsidR="004013D4" w:rsidRPr="002637EA" w:rsidRDefault="002637EA" w:rsidP="0088634C">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7600831"/>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58523178"/>
                <w14:checkbox>
                  <w14:checked w14:val="0"/>
                  <w14:checkedState w14:val="00FE" w14:font="Wingdings"/>
                  <w14:uncheckedState w14:val="2610" w14:font="ＭＳ ゴシック"/>
                </w14:checkbox>
              </w:sdtPr>
              <w:sdtEndPr/>
              <w:sdtContent>
                <w:r w:rsidR="00CB55F8"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いない</w:t>
            </w:r>
          </w:p>
          <w:p w14:paraId="23162FD3"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25356FEB" w14:textId="77777777" w:rsidR="004013D4" w:rsidRPr="002637EA" w:rsidRDefault="004013D4" w:rsidP="0088634C">
            <w:pPr>
              <w:overflowPunct w:val="0"/>
              <w:jc w:val="left"/>
              <w:textAlignment w:val="baseline"/>
              <w:rPr>
                <w:rFonts w:ascii="ＭＳ ゴシック" w:eastAsia="ＭＳ ゴシック" w:hAnsi="Times New Roman"/>
                <w:color w:val="000000" w:themeColor="text1"/>
                <w:kern w:val="0"/>
                <w:sz w:val="20"/>
                <w:szCs w:val="20"/>
              </w:rPr>
            </w:pPr>
          </w:p>
          <w:p w14:paraId="0E13620A"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18A4E10B"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085A1A72"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03B54AC7"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5D027315"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1C60D436" w14:textId="77777777" w:rsidR="00C96C1C" w:rsidRPr="002637EA" w:rsidRDefault="00C96C1C" w:rsidP="0088634C">
            <w:pPr>
              <w:jc w:val="left"/>
              <w:rPr>
                <w:rFonts w:ascii="ＭＳ ゴシック" w:eastAsia="ＭＳ ゴシック" w:hAnsi="ＭＳ ゴシック"/>
                <w:color w:val="000000" w:themeColor="text1"/>
                <w:sz w:val="20"/>
                <w:szCs w:val="20"/>
              </w:rPr>
            </w:pPr>
          </w:p>
          <w:p w14:paraId="7B38DBA2" w14:textId="77777777" w:rsidR="00C96C1C" w:rsidRPr="002637EA" w:rsidRDefault="00C96C1C" w:rsidP="0088634C">
            <w:pPr>
              <w:jc w:val="left"/>
              <w:rPr>
                <w:rFonts w:ascii="ＭＳ ゴシック" w:eastAsia="ＭＳ ゴシック" w:hAnsi="ＭＳ ゴシック"/>
                <w:color w:val="000000" w:themeColor="text1"/>
                <w:sz w:val="20"/>
                <w:szCs w:val="20"/>
              </w:rPr>
            </w:pPr>
          </w:p>
          <w:p w14:paraId="1E2ECC25" w14:textId="77777777" w:rsidR="00C96C1C" w:rsidRPr="002637EA" w:rsidRDefault="00C96C1C" w:rsidP="0088634C">
            <w:pPr>
              <w:jc w:val="left"/>
              <w:rPr>
                <w:rFonts w:ascii="ＭＳ ゴシック" w:eastAsia="ＭＳ ゴシック" w:hAnsi="ＭＳ ゴシック"/>
                <w:color w:val="000000" w:themeColor="text1"/>
                <w:sz w:val="20"/>
                <w:szCs w:val="20"/>
              </w:rPr>
            </w:pPr>
          </w:p>
          <w:p w14:paraId="08FFFA85" w14:textId="77777777" w:rsidR="002E6F07" w:rsidRPr="002637EA" w:rsidRDefault="002E6F07" w:rsidP="002E6F07">
            <w:pPr>
              <w:spacing w:beforeLines="50" w:before="120"/>
              <w:jc w:val="left"/>
              <w:rPr>
                <w:rFonts w:ascii="ＭＳ ゴシック" w:eastAsia="ＭＳ ゴシック" w:hAnsi="ＭＳ ゴシック"/>
                <w:color w:val="000000" w:themeColor="text1"/>
                <w:sz w:val="20"/>
                <w:szCs w:val="20"/>
              </w:rPr>
            </w:pPr>
          </w:p>
          <w:p w14:paraId="09788637" w14:textId="77777777" w:rsidR="00490459" w:rsidRPr="002637EA" w:rsidRDefault="00490459" w:rsidP="00490459">
            <w:pPr>
              <w:spacing w:line="60" w:lineRule="auto"/>
              <w:jc w:val="left"/>
              <w:rPr>
                <w:rFonts w:ascii="ＭＳ ゴシック" w:eastAsia="ＭＳ ゴシック" w:hAnsi="ＭＳ ゴシック"/>
                <w:color w:val="000000" w:themeColor="text1"/>
                <w:sz w:val="20"/>
                <w:szCs w:val="20"/>
              </w:rPr>
            </w:pPr>
          </w:p>
          <w:p w14:paraId="4205CEB6" w14:textId="77777777" w:rsidR="004013D4" w:rsidRPr="002637EA" w:rsidRDefault="002637EA" w:rsidP="0088634C">
            <w:pPr>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931169665"/>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w:t>
            </w:r>
            <w:r w:rsidR="00A70E1A" w:rsidRPr="002637EA">
              <w:rPr>
                <w:rFonts w:ascii="ＭＳ ゴシック" w:eastAsia="ＭＳ ゴシック" w:hAnsi="ＭＳ ゴシック" w:cs="ＭＳ ゴシック" w:hint="eastAsia"/>
                <w:color w:val="000000" w:themeColor="text1"/>
                <w:kern w:val="0"/>
                <w:sz w:val="20"/>
                <w:szCs w:val="20"/>
              </w:rPr>
              <w:t>ない</w:t>
            </w:r>
            <w:r w:rsidR="004013D4" w:rsidRPr="002637EA">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346379361"/>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w:t>
            </w:r>
            <w:r w:rsidR="00A70E1A" w:rsidRPr="002637EA">
              <w:rPr>
                <w:rFonts w:ascii="ＭＳ ゴシック" w:eastAsia="ＭＳ ゴシック" w:hAnsi="ＭＳ ゴシック" w:cs="ＭＳ ゴシック" w:hint="eastAsia"/>
                <w:color w:val="000000" w:themeColor="text1"/>
                <w:kern w:val="0"/>
                <w:sz w:val="20"/>
                <w:szCs w:val="20"/>
              </w:rPr>
              <w:t>る</w:t>
            </w:r>
          </w:p>
          <w:p w14:paraId="73D7ED09" w14:textId="77777777" w:rsidR="004013D4" w:rsidRPr="002637EA" w:rsidRDefault="004013D4" w:rsidP="0088634C">
            <w:pPr>
              <w:jc w:val="left"/>
              <w:rPr>
                <w:rFonts w:ascii="ＭＳ ゴシック" w:eastAsia="ＭＳ ゴシック" w:hAnsi="ＭＳ ゴシック" w:cs="ＭＳ ゴシック"/>
                <w:color w:val="000000" w:themeColor="text1"/>
                <w:kern w:val="0"/>
                <w:sz w:val="20"/>
                <w:szCs w:val="20"/>
              </w:rPr>
            </w:pPr>
          </w:p>
          <w:p w14:paraId="3DAD7911" w14:textId="77777777" w:rsidR="004013D4" w:rsidRPr="002637EA" w:rsidRDefault="004013D4" w:rsidP="0088634C">
            <w:pPr>
              <w:jc w:val="left"/>
              <w:rPr>
                <w:rFonts w:ascii="ＭＳ ゴシック" w:eastAsia="ＭＳ ゴシック" w:hAnsi="ＭＳ ゴシック" w:cs="ＭＳ ゴシック"/>
                <w:color w:val="000000" w:themeColor="text1"/>
                <w:kern w:val="0"/>
                <w:sz w:val="20"/>
                <w:szCs w:val="20"/>
              </w:rPr>
            </w:pPr>
          </w:p>
          <w:p w14:paraId="7E050920" w14:textId="77777777" w:rsidR="004013D4" w:rsidRPr="002637EA" w:rsidRDefault="002637EA" w:rsidP="0088634C">
            <w:pPr>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90260741"/>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84894632"/>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cs="ＭＳ ゴシック" w:hint="eastAsia"/>
                <w:color w:val="000000" w:themeColor="text1"/>
                <w:kern w:val="0"/>
                <w:sz w:val="20"/>
                <w:szCs w:val="20"/>
              </w:rPr>
              <w:t>いない</w:t>
            </w:r>
          </w:p>
          <w:p w14:paraId="223BFBB3"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7233CB3B"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48088208" w14:textId="77777777" w:rsidR="004013D4" w:rsidRPr="002637EA" w:rsidRDefault="004013D4" w:rsidP="0088634C">
            <w:pPr>
              <w:jc w:val="left"/>
              <w:rPr>
                <w:rFonts w:ascii="ＭＳ ゴシック" w:eastAsia="ＭＳ ゴシック" w:hAnsi="ＭＳ ゴシック"/>
                <w:color w:val="000000" w:themeColor="text1"/>
                <w:sz w:val="20"/>
                <w:szCs w:val="20"/>
              </w:rPr>
            </w:pPr>
          </w:p>
          <w:p w14:paraId="58C269EC" w14:textId="77777777" w:rsidR="004013D4" w:rsidRPr="002637EA" w:rsidRDefault="002637EA" w:rsidP="0088634C">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504644"/>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29175563"/>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4013D4" w:rsidRPr="002637EA">
              <w:rPr>
                <w:rFonts w:ascii="ＭＳ ゴシック" w:eastAsia="ＭＳ ゴシック" w:hAnsi="ＭＳ ゴシック" w:hint="eastAsia"/>
                <w:color w:val="000000" w:themeColor="text1"/>
                <w:sz w:val="20"/>
                <w:szCs w:val="20"/>
              </w:rPr>
              <w:t>いない</w:t>
            </w:r>
          </w:p>
        </w:tc>
      </w:tr>
    </w:tbl>
    <w:p w14:paraId="330B844D" w14:textId="77777777" w:rsidR="004013D4" w:rsidRPr="002637EA" w:rsidRDefault="004013D4" w:rsidP="004013D4">
      <w:pPr>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1012CB" w:rsidRPr="002637EA">
        <w:rPr>
          <w:rFonts w:ascii="ＭＳ ゴシック" w:eastAsia="ＭＳ ゴシック" w:hAnsi="ＭＳ ゴシック" w:hint="eastAsia"/>
          <w:color w:val="000000" w:themeColor="text1"/>
          <w:sz w:val="20"/>
          <w:szCs w:val="20"/>
        </w:rPr>
        <w:t>１</w:t>
      </w:r>
      <w:r w:rsidR="00D0023A" w:rsidRPr="002637EA">
        <w:rPr>
          <w:rFonts w:ascii="ＭＳ ゴシック" w:eastAsia="ＭＳ ゴシック" w:hAnsi="ＭＳ ゴシック" w:hint="eastAsia"/>
          <w:color w:val="000000" w:themeColor="text1"/>
          <w:sz w:val="20"/>
          <w:szCs w:val="20"/>
        </w:rPr>
        <w:t>７</w:t>
      </w:r>
      <w:r w:rsidRPr="002637EA">
        <w:rPr>
          <w:rFonts w:ascii="ＭＳ ゴシック" w:eastAsia="ＭＳ ゴシック" w:hAnsi="ＭＳ ゴシック" w:hint="eastAsia"/>
          <w:color w:val="000000" w:themeColor="text1"/>
          <w:sz w:val="20"/>
          <w:szCs w:val="20"/>
        </w:rPr>
        <w:t>－</w:t>
      </w:r>
    </w:p>
    <w:p w14:paraId="1E72C3B1" w14:textId="77777777" w:rsidR="004013D4" w:rsidRPr="002637EA" w:rsidRDefault="004013D4" w:rsidP="004013D4">
      <w:pPr>
        <w:rPr>
          <w:rFonts w:ascii="ＭＳ ゴシック" w:eastAsia="ＭＳ ゴシック" w:hAnsi="ＭＳ ゴシック"/>
          <w:color w:val="000000" w:themeColor="text1"/>
          <w:sz w:val="20"/>
          <w:szCs w:val="20"/>
        </w:rPr>
      </w:pP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59"/>
        <w:gridCol w:w="1992"/>
        <w:gridCol w:w="2425"/>
        <w:gridCol w:w="1808"/>
      </w:tblGrid>
      <w:tr w:rsidR="002637EA" w:rsidRPr="002637EA" w14:paraId="6FCF67A8" w14:textId="77777777" w:rsidTr="007A73A1">
        <w:trPr>
          <w:trHeight w:val="418"/>
        </w:trPr>
        <w:tc>
          <w:tcPr>
            <w:tcW w:w="3659" w:type="dxa"/>
            <w:vAlign w:val="center"/>
          </w:tcPr>
          <w:p w14:paraId="33CA13ED" w14:textId="77777777" w:rsidR="004013D4" w:rsidRPr="002637EA" w:rsidRDefault="004013D4" w:rsidP="007A73A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チ ェ ッ ク ポ イ ン ト</w:t>
            </w:r>
          </w:p>
        </w:tc>
        <w:tc>
          <w:tcPr>
            <w:tcW w:w="1992" w:type="dxa"/>
            <w:vAlign w:val="center"/>
          </w:tcPr>
          <w:p w14:paraId="6A6B2E88" w14:textId="77777777" w:rsidR="004013D4" w:rsidRPr="002637EA" w:rsidRDefault="004013D4" w:rsidP="007A73A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425" w:type="dxa"/>
            <w:tcBorders>
              <w:bottom w:val="single" w:sz="4" w:space="0" w:color="auto"/>
            </w:tcBorders>
            <w:vAlign w:val="center"/>
          </w:tcPr>
          <w:p w14:paraId="2CE50387" w14:textId="77777777" w:rsidR="004013D4" w:rsidRPr="002637EA" w:rsidRDefault="004013D4" w:rsidP="007A73A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808" w:type="dxa"/>
            <w:tcBorders>
              <w:bottom w:val="single" w:sz="4" w:space="0" w:color="auto"/>
            </w:tcBorders>
            <w:vAlign w:val="center"/>
          </w:tcPr>
          <w:p w14:paraId="68C53000" w14:textId="77777777" w:rsidR="004013D4" w:rsidRPr="002637EA" w:rsidRDefault="004013D4" w:rsidP="007A73A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1E9BB467" w14:textId="77777777" w:rsidTr="007A73A1">
        <w:trPr>
          <w:trHeight w:val="10582"/>
        </w:trPr>
        <w:tc>
          <w:tcPr>
            <w:tcW w:w="3659" w:type="dxa"/>
            <w:vMerge w:val="restart"/>
          </w:tcPr>
          <w:p w14:paraId="02C89B4F"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64FAE22A"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超過勤務手当</w:t>
            </w:r>
          </w:p>
          <w:p w14:paraId="07C35582"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ア　法定労働時間を超えて労働</w:t>
            </w:r>
          </w:p>
          <w:p w14:paraId="6BB40416"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（125/100）</w:t>
            </w:r>
          </w:p>
          <w:p w14:paraId="740DB21B"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イ　休日労働　　　（135/100）</w:t>
            </w:r>
          </w:p>
          <w:p w14:paraId="4C76A839"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ウ  深夜労働　　　（125/100）</w:t>
            </w:r>
          </w:p>
          <w:p w14:paraId="7F207AA1"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アとウが同時に該当（150/100）</w:t>
            </w:r>
          </w:p>
          <w:p w14:paraId="1C0D7038"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イとウが同時に該当（160/100)</w:t>
            </w:r>
          </w:p>
          <w:p w14:paraId="4A96E664"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（参考）</w:t>
            </w:r>
          </w:p>
          <w:p w14:paraId="1A116033" w14:textId="31CC007C" w:rsidR="007A73A1" w:rsidRPr="002637EA" w:rsidRDefault="007A73A1" w:rsidP="007A73A1">
            <w:pPr>
              <w:overflowPunct w:val="0"/>
              <w:ind w:leftChars="100" w:left="21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平成22年4月1日より</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1か月に60時間を超える超過勤務手当の法定割増賃金率は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150/100へ改正。</w:t>
            </w:r>
          </w:p>
          <w:p w14:paraId="27A43E26" w14:textId="5519CC23" w:rsidR="007A73A1" w:rsidRPr="002637EA" w:rsidRDefault="007A73A1" w:rsidP="007A73A1">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 xml:space="preserve">　ただし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中小企業は経過措置あり｡</w:t>
            </w:r>
          </w:p>
          <w:p w14:paraId="62F1056E"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536A2DB1"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2B67CC40" w14:textId="77777777" w:rsidR="007A73A1" w:rsidRPr="002637EA" w:rsidRDefault="007A73A1" w:rsidP="002E6F07">
            <w:pPr>
              <w:overflowPunct w:val="0"/>
              <w:spacing w:line="120" w:lineRule="auto"/>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48136AC6" w14:textId="31167DC7"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職員の資質向上を図るため</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年間の具体的研修計画を作成すること。</w:t>
            </w:r>
          </w:p>
          <w:p w14:paraId="2BF3F843" w14:textId="33B2F190"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○「虐待」「体罰」等の利用者の人権擁護の研修についても</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実施すること。</w:t>
            </w:r>
          </w:p>
          <w:p w14:paraId="4987DD02" w14:textId="77777777"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○子どもの睡眠や食事に関する研修についても実施すること。</w:t>
            </w:r>
          </w:p>
          <w:p w14:paraId="7C36782E"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50AD7079" w14:textId="77777777" w:rsidR="007A73A1" w:rsidRPr="002637EA" w:rsidRDefault="007A73A1" w:rsidP="007A73A1">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8C0C439" w14:textId="77777777" w:rsidR="007A73A1" w:rsidRPr="002637EA" w:rsidRDefault="007A73A1" w:rsidP="007A73A1">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63498A0" w14:textId="77777777" w:rsidR="007A73A1" w:rsidRPr="002637EA" w:rsidRDefault="007A73A1" w:rsidP="007A73A1">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ACFE467" w14:textId="77777777" w:rsidR="007A73A1" w:rsidRPr="002637EA" w:rsidRDefault="007A73A1" w:rsidP="007A73A1">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47A18B1" w14:textId="77777777" w:rsidR="007A73A1" w:rsidRPr="002637EA" w:rsidRDefault="007A73A1" w:rsidP="007A73A1">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5B11E689" w14:textId="77777777" w:rsidR="007A73A1" w:rsidRPr="002637EA" w:rsidRDefault="007A73A1" w:rsidP="007A73A1">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58C6045D" w14:textId="77777777"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積極的に施設外研修に参加させること｡</w:t>
            </w:r>
          </w:p>
          <w:p w14:paraId="3FA24185" w14:textId="77777777"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臨時職員等に対しても平等に参加の機会を与えること。</w:t>
            </w:r>
          </w:p>
          <w:p w14:paraId="4EB86E12" w14:textId="77777777" w:rsidR="007A73A1" w:rsidRPr="002637EA" w:rsidRDefault="007A73A1" w:rsidP="00B02AE9">
            <w:pPr>
              <w:overflowPunct w:val="0"/>
              <w:spacing w:beforeLines="50" w:before="120"/>
              <w:textAlignment w:val="baseline"/>
              <w:rPr>
                <w:rFonts w:ascii="ＭＳ ゴシック" w:eastAsia="ＭＳ ゴシック" w:hAnsi="Times New Roman"/>
                <w:color w:val="000000" w:themeColor="text1"/>
                <w:kern w:val="0"/>
                <w:sz w:val="20"/>
                <w:szCs w:val="20"/>
              </w:rPr>
            </w:pPr>
          </w:p>
          <w:p w14:paraId="146391D1" w14:textId="36205B1B"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研修記録</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復命書が整備され</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施設長等への供覧がなされていること。</w:t>
            </w:r>
          </w:p>
          <w:p w14:paraId="4ADDBA45"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373FBD83" w14:textId="6587F6D2" w:rsidR="007A73A1" w:rsidRPr="002637EA" w:rsidRDefault="007A73A1" w:rsidP="007A73A1">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研修内容について</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職員会議等での報告等により</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参加しなかった職員に対しても周知すること。</w:t>
            </w:r>
          </w:p>
          <w:p w14:paraId="3DB20960" w14:textId="77777777" w:rsidR="0050549A" w:rsidRPr="002637EA" w:rsidRDefault="0050549A" w:rsidP="0050549A">
            <w:pPr>
              <w:overflowPunct w:val="0"/>
              <w:spacing w:line="60" w:lineRule="auto"/>
              <w:ind w:left="200" w:hangingChars="100" w:hanging="200"/>
              <w:textAlignment w:val="baseline"/>
              <w:rPr>
                <w:rFonts w:ascii="ＭＳ ゴシック" w:eastAsia="ＭＳ ゴシック" w:hAnsi="Times New Roman"/>
                <w:color w:val="000000" w:themeColor="text1"/>
                <w:kern w:val="0"/>
                <w:sz w:val="20"/>
                <w:szCs w:val="20"/>
              </w:rPr>
            </w:pPr>
          </w:p>
          <w:p w14:paraId="23561944" w14:textId="31A73881" w:rsidR="007A73A1" w:rsidRPr="002637EA" w:rsidRDefault="007A73A1" w:rsidP="008D7285">
            <w:pPr>
              <w:overflowPunct w:val="0"/>
              <w:spacing w:line="60" w:lineRule="auto"/>
              <w:ind w:left="200" w:hangingChars="100" w:hanging="200"/>
              <w:textAlignment w:val="baseline"/>
              <w:rPr>
                <w:rFonts w:ascii="ＭＳ ゴシック" w:eastAsia="ＭＳ ゴシック" w:hAnsi="ＭＳ ゴシック"/>
                <w:color w:val="000000" w:themeColor="text1"/>
                <w:sz w:val="20"/>
                <w:szCs w:val="20"/>
              </w:rPr>
            </w:pPr>
          </w:p>
          <w:p w14:paraId="772F8DF8" w14:textId="76666385" w:rsidR="002E6F07" w:rsidRPr="002637EA" w:rsidRDefault="002E6F07" w:rsidP="008D7285">
            <w:pPr>
              <w:overflowPunct w:val="0"/>
              <w:spacing w:line="60" w:lineRule="auto"/>
              <w:ind w:left="200" w:hangingChars="100" w:hanging="200"/>
              <w:textAlignment w:val="baseline"/>
              <w:rPr>
                <w:rFonts w:ascii="ＭＳ ゴシック" w:eastAsia="ＭＳ ゴシック" w:hAnsi="ＭＳ ゴシック"/>
                <w:color w:val="000000" w:themeColor="text1"/>
                <w:sz w:val="20"/>
                <w:szCs w:val="20"/>
              </w:rPr>
            </w:pPr>
          </w:p>
          <w:p w14:paraId="5104CC0B" w14:textId="77777777" w:rsidR="002E6F07" w:rsidRPr="002637EA" w:rsidRDefault="002E6F07" w:rsidP="008D7285">
            <w:pPr>
              <w:overflowPunct w:val="0"/>
              <w:spacing w:line="60" w:lineRule="auto"/>
              <w:ind w:left="200" w:hangingChars="100" w:hanging="200"/>
              <w:textAlignment w:val="baseline"/>
              <w:rPr>
                <w:rFonts w:ascii="ＭＳ ゴシック" w:eastAsia="ＭＳ ゴシック" w:hAnsi="ＭＳ ゴシック"/>
                <w:color w:val="000000" w:themeColor="text1"/>
                <w:sz w:val="20"/>
                <w:szCs w:val="20"/>
              </w:rPr>
            </w:pPr>
          </w:p>
          <w:p w14:paraId="5272BB88" w14:textId="3555FE61" w:rsidR="007A73A1" w:rsidRPr="002637EA" w:rsidRDefault="007A73A1" w:rsidP="007A73A1">
            <w:pPr>
              <w:overflowPunct w:val="0"/>
              <w:snapToGrid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秘密保持に関する定めを雇用契約や就業規則に盛り込むほか</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職員研修を実施するなどの対策を講じること。</w:t>
            </w:r>
          </w:p>
        </w:tc>
        <w:tc>
          <w:tcPr>
            <w:tcW w:w="1992" w:type="dxa"/>
            <w:vMerge w:val="restart"/>
          </w:tcPr>
          <w:p w14:paraId="1691338A"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5B72F485"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641B85C7"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0EE81FFA"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7A1F76E2"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2420BDBB"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171B6BB4"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11FF97C8"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156EA0C3"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501A08CB"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11D0372E"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7BE1949B"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180F07A8"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13A56990"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4BCF6F43"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6FEC2EC9"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52CBBFDE"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6D8C8262"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p w14:paraId="4272E888"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研修実施計画</w:t>
            </w:r>
          </w:p>
          <w:p w14:paraId="4D4F77DB"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p>
          <w:p w14:paraId="7CB5ED36"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p>
          <w:p w14:paraId="6A5A3CF5"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p>
          <w:p w14:paraId="22E16516"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p>
          <w:p w14:paraId="3BEFCDEA"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p>
          <w:p w14:paraId="79BB6A70"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p>
          <w:p w14:paraId="25EF4220"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p>
          <w:p w14:paraId="66C88DC7" w14:textId="77777777" w:rsidR="007A73A1" w:rsidRPr="002637EA" w:rsidRDefault="007A73A1" w:rsidP="007A73A1">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36F4086D" w14:textId="77777777" w:rsidR="007A73A1" w:rsidRPr="002637EA" w:rsidRDefault="007A73A1" w:rsidP="007A73A1">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4AF3FE1C" w14:textId="464C52A7" w:rsidR="007A73A1" w:rsidRPr="002637EA" w:rsidRDefault="007A73A1" w:rsidP="007A73A1">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790BB0F3" w14:textId="509043C7" w:rsidR="007A73A1" w:rsidRPr="002637EA" w:rsidRDefault="007A73A1" w:rsidP="007A73A1">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4984F98A" w14:textId="0D661195" w:rsidR="007A73A1" w:rsidRPr="002637EA" w:rsidRDefault="007A73A1" w:rsidP="007A73A1">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1FBD2A91" w14:textId="3716C150" w:rsidR="007A73A1" w:rsidRPr="002637EA" w:rsidRDefault="007A73A1" w:rsidP="007A73A1">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7F02DC38" w14:textId="2BC75F75" w:rsidR="007A73A1" w:rsidRPr="002637EA" w:rsidRDefault="007A73A1" w:rsidP="007A73A1">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1AA5E2F3" w14:textId="77777777" w:rsidR="007A73A1" w:rsidRPr="002637EA" w:rsidRDefault="007A73A1" w:rsidP="00B02AE9">
            <w:pPr>
              <w:overflowPunct w:val="0"/>
              <w:spacing w:beforeLines="50" w:before="12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0D686113" w14:textId="623287C8"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Times New Roman" w:cs="ＭＳ ゴシック" w:hint="eastAsia"/>
                <w:color w:val="000000" w:themeColor="text1"/>
                <w:kern w:val="0"/>
                <w:sz w:val="20"/>
                <w:szCs w:val="20"/>
                <w:lang w:eastAsia="zh-CN"/>
              </w:rPr>
              <w:t>研修記録</w:t>
            </w:r>
            <w:r w:rsidR="002E08C1" w:rsidRPr="002637EA">
              <w:rPr>
                <w:rFonts w:ascii="ＭＳ ゴシック" w:eastAsia="ＭＳ ゴシック" w:hAnsi="Times New Roman" w:cs="ＭＳ ゴシック" w:hint="eastAsia"/>
                <w:color w:val="000000" w:themeColor="text1"/>
                <w:kern w:val="0"/>
                <w:sz w:val="20"/>
                <w:szCs w:val="20"/>
                <w:lang w:eastAsia="zh-CN"/>
              </w:rPr>
              <w:t>､</w:t>
            </w:r>
            <w:r w:rsidRPr="002637EA">
              <w:rPr>
                <w:rFonts w:ascii="ＭＳ ゴシック" w:eastAsia="ＭＳ ゴシック" w:hAnsi="Times New Roman" w:cs="ＭＳ ゴシック" w:hint="eastAsia"/>
                <w:color w:val="000000" w:themeColor="text1"/>
                <w:kern w:val="0"/>
                <w:sz w:val="20"/>
                <w:szCs w:val="20"/>
                <w:lang w:eastAsia="zh-CN"/>
              </w:rPr>
              <w:t>復命書</w:t>
            </w:r>
          </w:p>
          <w:p w14:paraId="7860D4C4"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p>
          <w:p w14:paraId="35CF4C41"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職員会議録等</w:t>
            </w:r>
          </w:p>
          <w:p w14:paraId="6CAD2690" w14:textId="77777777" w:rsidR="007A73A1" w:rsidRPr="002637EA" w:rsidRDefault="007A73A1" w:rsidP="007A73A1">
            <w:pPr>
              <w:rPr>
                <w:rFonts w:ascii="ＭＳ ゴシック" w:eastAsia="ＭＳ ゴシック" w:hAnsi="ＭＳ ゴシック"/>
                <w:color w:val="000000" w:themeColor="text1"/>
                <w:sz w:val="20"/>
                <w:szCs w:val="20"/>
              </w:rPr>
            </w:pPr>
          </w:p>
          <w:p w14:paraId="39CD04C6" w14:textId="77777777" w:rsidR="0050549A" w:rsidRPr="002637EA" w:rsidRDefault="0050549A" w:rsidP="007A73A1">
            <w:pPr>
              <w:rPr>
                <w:rFonts w:ascii="ＭＳ ゴシック" w:eastAsia="ＭＳ ゴシック" w:hAnsi="ＭＳ ゴシック"/>
                <w:color w:val="000000" w:themeColor="text1"/>
                <w:sz w:val="20"/>
                <w:szCs w:val="20"/>
              </w:rPr>
            </w:pPr>
          </w:p>
          <w:p w14:paraId="49AD510E" w14:textId="77777777" w:rsidR="007A73A1" w:rsidRPr="002637EA" w:rsidRDefault="007A73A1" w:rsidP="0050549A">
            <w:pPr>
              <w:spacing w:line="60" w:lineRule="auto"/>
              <w:rPr>
                <w:rFonts w:ascii="ＭＳ ゴシック" w:eastAsia="ＭＳ ゴシック" w:hAnsi="ＭＳ ゴシック"/>
                <w:color w:val="000000" w:themeColor="text1"/>
                <w:sz w:val="20"/>
                <w:szCs w:val="20"/>
                <w:lang w:eastAsia="zh-CN"/>
              </w:rPr>
            </w:pPr>
          </w:p>
          <w:p w14:paraId="190B71E9" w14:textId="77777777" w:rsidR="007A73A1" w:rsidRPr="002637EA" w:rsidRDefault="007A73A1" w:rsidP="008D7285">
            <w:pPr>
              <w:spacing w:line="60" w:lineRule="auto"/>
              <w:rPr>
                <w:rFonts w:ascii="ＭＳ ゴシック" w:eastAsia="ＭＳ ゴシック" w:hAnsi="ＭＳ ゴシック"/>
                <w:color w:val="000000" w:themeColor="text1"/>
                <w:sz w:val="20"/>
                <w:szCs w:val="20"/>
                <w:lang w:eastAsia="zh-CN"/>
              </w:rPr>
            </w:pPr>
          </w:p>
          <w:p w14:paraId="7A6B1CB6"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就業規則等</w:t>
            </w:r>
          </w:p>
          <w:p w14:paraId="7A3973E4"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研修記録</w:t>
            </w:r>
          </w:p>
          <w:p w14:paraId="091FE2C0"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Times New Roman" w:hint="eastAsia"/>
                <w:color w:val="000000" w:themeColor="text1"/>
                <w:kern w:val="0"/>
                <w:sz w:val="20"/>
                <w:szCs w:val="20"/>
              </w:rPr>
              <w:t>○ 個人情報の提供に係る同意書等</w:t>
            </w:r>
          </w:p>
        </w:tc>
        <w:tc>
          <w:tcPr>
            <w:tcW w:w="2425" w:type="dxa"/>
            <w:tcBorders>
              <w:bottom w:val="nil"/>
            </w:tcBorders>
          </w:tcPr>
          <w:p w14:paraId="274A890A"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rPr>
            </w:pPr>
          </w:p>
          <w:p w14:paraId="7177FB54" w14:textId="77777777"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労働基準法第37条</w:t>
            </w:r>
          </w:p>
          <w:p w14:paraId="22F1B649" w14:textId="77777777"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p>
          <w:p w14:paraId="2DEAD03C" w14:textId="77777777"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p>
          <w:p w14:paraId="24434CBD" w14:textId="77777777" w:rsidR="007A73A1" w:rsidRPr="002637EA" w:rsidRDefault="007A73A1" w:rsidP="007A73A1">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p>
          <w:p w14:paraId="44E3B851"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Times New Roman" w:hint="eastAsia"/>
                <w:color w:val="000000" w:themeColor="text1"/>
                <w:kern w:val="0"/>
                <w:sz w:val="20"/>
                <w:szCs w:val="20"/>
                <w:lang w:eastAsia="zh-CN"/>
              </w:rPr>
              <w:t>○ 労働基準法施行規則第20条</w:t>
            </w:r>
          </w:p>
          <w:p w14:paraId="6F22C41B"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lang w:eastAsia="zh-CN"/>
              </w:rPr>
            </w:pPr>
          </w:p>
          <w:p w14:paraId="23CA20FE"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lang w:eastAsia="zh-CN"/>
              </w:rPr>
            </w:pPr>
          </w:p>
          <w:p w14:paraId="1C607A61"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lang w:eastAsia="zh-CN"/>
              </w:rPr>
            </w:pPr>
          </w:p>
          <w:p w14:paraId="3C43A75E"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lang w:eastAsia="zh-CN"/>
              </w:rPr>
            </w:pPr>
          </w:p>
          <w:p w14:paraId="0A78899C" w14:textId="77777777" w:rsidR="007A73A1" w:rsidRPr="002637EA" w:rsidRDefault="007A73A1" w:rsidP="007A73A1">
            <w:pPr>
              <w:overflowPunct w:val="0"/>
              <w:textAlignment w:val="baseline"/>
              <w:rPr>
                <w:rFonts w:ascii="ＭＳ ゴシック" w:eastAsia="ＭＳ ゴシック" w:hAnsi="ＭＳ ゴシック"/>
                <w:color w:val="000000" w:themeColor="text1"/>
                <w:sz w:val="20"/>
                <w:szCs w:val="20"/>
              </w:rPr>
            </w:pPr>
          </w:p>
          <w:p w14:paraId="4D43CB96"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p>
          <w:p w14:paraId="3CE60FE3"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基準第13条第1項</w:t>
            </w:r>
          </w:p>
          <w:p w14:paraId="60FC3B80"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児童福祉施設最低基準第7条の2</w:t>
            </w:r>
          </w:p>
          <w:p w14:paraId="478374A4"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鹿児島県児童福祉施設の設備及び運営に関する基準を定める条例第9条第2項</w:t>
            </w:r>
          </w:p>
          <w:p w14:paraId="191E9AF0"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hint="eastAsia"/>
                <w:color w:val="000000" w:themeColor="text1"/>
                <w:w w:val="80"/>
                <w:sz w:val="20"/>
                <w:szCs w:val="20"/>
              </w:rPr>
              <w:t>教育・保育施設等における睡眠中及び食事中の事故防止に向けた取組の徹底について（令和５年４月27日事務連絡</w:t>
            </w:r>
            <w:r w:rsidRPr="002637EA">
              <w:rPr>
                <w:rFonts w:ascii="ＭＳ ゴシック" w:eastAsia="ＭＳ ゴシック" w:hAnsi="ＭＳ ゴシック" w:hint="eastAsia"/>
                <w:color w:val="000000" w:themeColor="text1"/>
                <w:sz w:val="20"/>
                <w:szCs w:val="20"/>
              </w:rPr>
              <w:t>)</w:t>
            </w:r>
          </w:p>
          <w:p w14:paraId="462A971E" w14:textId="77777777" w:rsidR="007A73A1" w:rsidRPr="002637EA" w:rsidRDefault="007A73A1" w:rsidP="007A73A1">
            <w:pPr>
              <w:overflowPunct w:val="0"/>
              <w:ind w:left="200" w:hangingChars="100" w:hanging="200"/>
              <w:textAlignment w:val="baseline"/>
              <w:rPr>
                <w:rFonts w:ascii="ＭＳ ゴシック" w:eastAsia="DengXian" w:hAnsi="ＭＳ ゴシック"/>
                <w:color w:val="000000" w:themeColor="text1"/>
                <w:sz w:val="20"/>
                <w:szCs w:val="20"/>
                <w:lang w:eastAsia="zh-CN"/>
              </w:rPr>
            </w:pPr>
            <w:r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hint="eastAsia"/>
                <w:color w:val="000000" w:themeColor="text1"/>
                <w:w w:val="80"/>
                <w:sz w:val="20"/>
                <w:szCs w:val="20"/>
              </w:rPr>
              <w:t>教育・保育施設等における事故防止及び事故発生時の対応のためのガイドライン（平成28年３月</w:t>
            </w:r>
            <w:r w:rsidRPr="002637EA">
              <w:rPr>
                <w:rFonts w:ascii="ＭＳ ゴシック" w:eastAsia="ＭＳ ゴシック" w:hAnsi="ＭＳ ゴシック" w:hint="eastAsia"/>
                <w:color w:val="000000" w:themeColor="text1"/>
                <w:sz w:val="20"/>
                <w:szCs w:val="20"/>
              </w:rPr>
              <w:t>)</w:t>
            </w:r>
          </w:p>
          <w:p w14:paraId="6AF440FF" w14:textId="79DCED01" w:rsidR="007A73A1" w:rsidRPr="002637EA" w:rsidRDefault="007A73A1" w:rsidP="007A73A1">
            <w:pPr>
              <w:overflowPunct w:val="0"/>
              <w:ind w:left="200" w:hangingChars="100" w:hanging="200"/>
              <w:textAlignment w:val="baseline"/>
              <w:rPr>
                <w:rFonts w:ascii="ＭＳ ゴシック" w:eastAsia="ＭＳ ゴシック" w:hAnsi="ＭＳ ゴシック"/>
                <w:b/>
                <w:color w:val="000000" w:themeColor="text1"/>
                <w:sz w:val="20"/>
                <w:szCs w:val="20"/>
                <w:u w:val="wave"/>
                <w:lang w:eastAsia="zh-CN"/>
              </w:rPr>
            </w:pPr>
            <w:r w:rsidRPr="002637EA">
              <w:rPr>
                <w:rFonts w:ascii="ＭＳ ゴシック" w:eastAsia="ＭＳ ゴシック" w:hAnsi="ＭＳ ゴシック" w:hint="eastAsia"/>
                <w:color w:val="000000" w:themeColor="text1"/>
                <w:sz w:val="20"/>
                <w:szCs w:val="20"/>
                <w:lang w:eastAsia="zh-CN"/>
              </w:rPr>
              <w:t>○ 運営基準</w:t>
            </w:r>
            <w:r w:rsidRPr="002637EA">
              <w:rPr>
                <w:rStyle w:val="af0"/>
                <w:rFonts w:hint="default"/>
                <w:b w:val="0"/>
                <w:color w:val="000000" w:themeColor="text1"/>
                <w:u w:val="none"/>
              </w:rPr>
              <w:t>第3条</w:t>
            </w:r>
            <w:r w:rsidR="002E08C1" w:rsidRPr="002637EA">
              <w:rPr>
                <w:rStyle w:val="af0"/>
                <w:rFonts w:hint="default"/>
                <w:b w:val="0"/>
                <w:color w:val="000000" w:themeColor="text1"/>
                <w:u w:val="none"/>
              </w:rPr>
              <w:t>､</w:t>
            </w:r>
            <w:r w:rsidRPr="002637EA">
              <w:rPr>
                <w:rFonts w:ascii="ＭＳ ゴシック" w:eastAsia="ＭＳ ゴシック" w:hAnsi="ＭＳ ゴシック" w:hint="eastAsia"/>
                <w:color w:val="000000" w:themeColor="text1"/>
                <w:sz w:val="20"/>
                <w:szCs w:val="20"/>
                <w:lang w:eastAsia="zh-CN"/>
              </w:rPr>
              <w:t>第21条第3項</w:t>
            </w:r>
          </w:p>
          <w:p w14:paraId="376E7471"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基準第13条第1項</w:t>
            </w:r>
          </w:p>
          <w:p w14:paraId="2375EBFE"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児童福祉法第18条の22</w:t>
            </w:r>
          </w:p>
          <w:p w14:paraId="220E5E69" w14:textId="77777777" w:rsidR="00B02AE9" w:rsidRPr="002637EA" w:rsidRDefault="00B02AE9" w:rsidP="00B02AE9">
            <w:pPr>
              <w:overflowPunct w:val="0"/>
              <w:spacing w:line="60" w:lineRule="auto"/>
              <w:ind w:left="200" w:hangingChars="100" w:hanging="200"/>
              <w:textAlignment w:val="baseline"/>
              <w:rPr>
                <w:rFonts w:ascii="ＭＳ ゴシック" w:eastAsia="ＭＳ ゴシック" w:hAnsi="ＭＳ ゴシック"/>
                <w:color w:val="000000" w:themeColor="text1"/>
                <w:sz w:val="20"/>
                <w:szCs w:val="20"/>
              </w:rPr>
            </w:pPr>
          </w:p>
          <w:p w14:paraId="7DEB3A0C" w14:textId="562D471F"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児童福祉施設最低基準第14条の2第1項</w:t>
            </w:r>
          </w:p>
          <w:p w14:paraId="441EE934"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鹿児島県児童福祉施設の設備及び運営に関する基準に定める条例第20条第1項</w:t>
            </w:r>
          </w:p>
          <w:p w14:paraId="3BF2FB19" w14:textId="77777777" w:rsidR="007A73A1" w:rsidRPr="002637EA" w:rsidRDefault="007A73A1" w:rsidP="008D7285">
            <w:pPr>
              <w:overflowPunct w:val="0"/>
              <w:spacing w:line="60" w:lineRule="auto"/>
              <w:ind w:left="200" w:hangingChars="100" w:hanging="200"/>
              <w:textAlignment w:val="baseline"/>
              <w:rPr>
                <w:rFonts w:ascii="ＭＳ ゴシック" w:eastAsia="ＭＳ ゴシック" w:hAnsi="ＭＳ ゴシック"/>
                <w:color w:val="000000" w:themeColor="text1"/>
                <w:sz w:val="20"/>
                <w:szCs w:val="20"/>
              </w:rPr>
            </w:pPr>
          </w:p>
        </w:tc>
        <w:tc>
          <w:tcPr>
            <w:tcW w:w="1808" w:type="dxa"/>
            <w:tcBorders>
              <w:bottom w:val="nil"/>
            </w:tcBorders>
          </w:tcPr>
          <w:p w14:paraId="7397B8DC" w14:textId="77777777" w:rsidR="007A73A1" w:rsidRPr="002637EA" w:rsidRDefault="007A73A1" w:rsidP="007A73A1">
            <w:pPr>
              <w:rPr>
                <w:rFonts w:ascii="ＭＳ ゴシック" w:eastAsia="ＭＳ ゴシック" w:hAnsi="ＭＳ ゴシック"/>
                <w:color w:val="000000" w:themeColor="text1"/>
                <w:sz w:val="20"/>
                <w:szCs w:val="20"/>
                <w:lang w:eastAsia="zh-CN"/>
              </w:rPr>
            </w:pPr>
          </w:p>
        </w:tc>
      </w:tr>
      <w:tr w:rsidR="002637EA" w:rsidRPr="002637EA" w14:paraId="7ABF1078" w14:textId="77777777" w:rsidTr="007A73A1">
        <w:trPr>
          <w:trHeight w:val="2845"/>
        </w:trPr>
        <w:tc>
          <w:tcPr>
            <w:tcW w:w="3659" w:type="dxa"/>
            <w:vMerge/>
          </w:tcPr>
          <w:p w14:paraId="04E1449E"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tc>
        <w:tc>
          <w:tcPr>
            <w:tcW w:w="1992" w:type="dxa"/>
            <w:vMerge/>
          </w:tcPr>
          <w:p w14:paraId="511201D7" w14:textId="77777777" w:rsidR="007A73A1" w:rsidRPr="002637EA" w:rsidRDefault="007A73A1" w:rsidP="007A73A1">
            <w:pPr>
              <w:overflowPunct w:val="0"/>
              <w:textAlignment w:val="baseline"/>
              <w:rPr>
                <w:rFonts w:ascii="ＭＳ ゴシック" w:eastAsia="ＭＳ ゴシック" w:hAnsi="Times New Roman"/>
                <w:color w:val="000000" w:themeColor="text1"/>
                <w:kern w:val="0"/>
                <w:sz w:val="20"/>
                <w:szCs w:val="20"/>
              </w:rPr>
            </w:pPr>
          </w:p>
        </w:tc>
        <w:tc>
          <w:tcPr>
            <w:tcW w:w="2425" w:type="dxa"/>
            <w:tcBorders>
              <w:top w:val="nil"/>
              <w:bottom w:val="single" w:sz="4" w:space="0" w:color="auto"/>
            </w:tcBorders>
          </w:tcPr>
          <w:p w14:paraId="7753B6BC" w14:textId="2B21D65D"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運営基準第27条</w:t>
            </w:r>
          </w:p>
          <w:p w14:paraId="619637EA"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児童福祉施設最低基準第14条の2第2項</w:t>
            </w:r>
          </w:p>
          <w:p w14:paraId="5AEC0251"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鹿児島県児童福祉施設の設備及び運営に関する基準を定める条例第20条第2項</w:t>
            </w:r>
          </w:p>
          <w:p w14:paraId="1096841E"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p>
          <w:p w14:paraId="3ADD87E5"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1808" w:type="dxa"/>
            <w:tcBorders>
              <w:top w:val="nil"/>
              <w:bottom w:val="single" w:sz="4" w:space="0" w:color="auto"/>
            </w:tcBorders>
          </w:tcPr>
          <w:p w14:paraId="5FB34085" w14:textId="77777777" w:rsidR="007A73A1" w:rsidRPr="002637EA" w:rsidRDefault="007A73A1" w:rsidP="007A73A1">
            <w:pPr>
              <w:rPr>
                <w:rFonts w:ascii="ＭＳ ゴシック" w:eastAsia="ＭＳ ゴシック" w:hAnsi="ＭＳ ゴシック"/>
                <w:color w:val="000000" w:themeColor="text1"/>
                <w:sz w:val="20"/>
                <w:szCs w:val="20"/>
                <w:lang w:eastAsia="zh-CN"/>
              </w:rPr>
            </w:pPr>
          </w:p>
        </w:tc>
      </w:tr>
    </w:tbl>
    <w:p w14:paraId="56649D39" w14:textId="7A07FDFC" w:rsidR="00D0023A" w:rsidRPr="002637EA" w:rsidRDefault="00D0023A" w:rsidP="00D0023A">
      <w:pPr>
        <w:ind w:firstLineChars="2300" w:firstLine="46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580D77" w:rsidRPr="002637EA">
        <w:rPr>
          <w:rFonts w:ascii="ＭＳ ゴシック" w:eastAsia="ＭＳ ゴシック" w:hAnsi="ＭＳ ゴシック" w:hint="eastAsia"/>
          <w:color w:val="000000" w:themeColor="text1"/>
          <w:sz w:val="20"/>
          <w:szCs w:val="20"/>
        </w:rPr>
        <w:t>１８</w:t>
      </w:r>
      <w:r w:rsidRPr="002637EA">
        <w:rPr>
          <w:rFonts w:ascii="ＭＳ ゴシック" w:eastAsia="ＭＳ ゴシック" w:hAnsi="ＭＳ ゴシック" w:hint="eastAsia"/>
          <w:color w:val="000000" w:themeColor="text1"/>
          <w:sz w:val="20"/>
          <w:szCs w:val="20"/>
        </w:rPr>
        <w:t>－</w:t>
      </w:r>
    </w:p>
    <w:p w14:paraId="1FA7B4D8" w14:textId="7FD18587"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23FC7BB0" w14:textId="2821DB4B"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35E6833F" w14:textId="6745C7CC"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7B0EDAFC" w14:textId="03F3FBBF"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420D8E27" w14:textId="1D1337C0"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054E8277" w14:textId="2FEFCE2C"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DC537A4" w14:textId="31F45742"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05C4602A" w14:textId="59A9CEEC"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62741F41" w14:textId="1BDFF38E"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798F5A7C" w14:textId="0B8F4754"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2B013CC" w14:textId="07F42805"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3CAFF00E" w14:textId="44991151"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3F3A2E29" w14:textId="3609BDA7"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2EBD7295" w14:textId="34E17979"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48FDEB67" w14:textId="503C9D18"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406370EB" w14:textId="41EFC0FC"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25CB66AE" w14:textId="072EE09B"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2C6B410C" w14:textId="29AB3FAE"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7A282555" w14:textId="77777777" w:rsidR="006428E7" w:rsidRPr="002637EA" w:rsidRDefault="006428E7" w:rsidP="006428E7">
      <w:pPr>
        <w:jc w:val="center"/>
        <w:rPr>
          <w:b/>
          <w:color w:val="000000" w:themeColor="text1"/>
          <w:sz w:val="36"/>
          <w:szCs w:val="36"/>
        </w:rPr>
      </w:pPr>
      <w:r w:rsidRPr="002637EA">
        <w:rPr>
          <w:rFonts w:hint="eastAsia"/>
          <w:b/>
          <w:color w:val="000000" w:themeColor="text1"/>
          <w:sz w:val="36"/>
          <w:szCs w:val="36"/>
        </w:rPr>
        <w:t xml:space="preserve">【　</w:t>
      </w:r>
      <w:r w:rsidRPr="002637EA">
        <w:rPr>
          <w:rFonts w:ascii="ＭＳ ゴシック" w:eastAsia="ＭＳ ゴシック" w:hAnsi="ＭＳ ゴシック" w:hint="eastAsia"/>
          <w:b/>
          <w:color w:val="000000" w:themeColor="text1"/>
          <w:sz w:val="36"/>
          <w:szCs w:val="36"/>
        </w:rPr>
        <w:t xml:space="preserve">　空　　　白　</w:t>
      </w:r>
      <w:r w:rsidRPr="002637EA">
        <w:rPr>
          <w:rFonts w:hint="eastAsia"/>
          <w:b/>
          <w:color w:val="000000" w:themeColor="text1"/>
          <w:sz w:val="36"/>
          <w:szCs w:val="36"/>
        </w:rPr>
        <w:t xml:space="preserve">　】</w:t>
      </w:r>
    </w:p>
    <w:p w14:paraId="29B6B347" w14:textId="6108860E"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F0BAA12" w14:textId="1D8825FF"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0B26569F" w14:textId="58D5C0F7"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B58AE35" w14:textId="341FDF00"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45BAE23C" w14:textId="2D85EC78"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05CD74D0" w14:textId="36071266"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4859ADCB" w14:textId="336D1D50"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7C0A545C" w14:textId="33534682"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CC4B116" w14:textId="40CA53E3"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2D00FC77" w14:textId="19E22245"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3497E05" w14:textId="05744E33"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59E8BFD6" w14:textId="51144F41"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3315AA4" w14:textId="676EF9E0"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2774FE56" w14:textId="4E4DFBAA"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20BC7B1B" w14:textId="79CB862F"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0FE7AEF1" w14:textId="462EFC63"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3953B95" w14:textId="5F1B7FE5"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3D0659F2" w14:textId="37B56604"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45177DC5" w14:textId="3140D1FF"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EC4FEE7" w14:textId="0673A08A"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CE27F97" w14:textId="384572D6"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5B53514F" w14:textId="26632E2D"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45EF2C18" w14:textId="037B73F5"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321C2C50" w14:textId="7DDCB647"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749AAFF" w14:textId="0031AD04"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0CC724A9" w14:textId="4ED60F55"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051710FB" w14:textId="60F320F5"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6A44448C" w14:textId="58069E20"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10ED27B7" w14:textId="75195525"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67E45916" w14:textId="3E3A8985"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66BA75B3" w14:textId="1A4251AF"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7D447180" w14:textId="45C32DEA"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6BC551EE" w14:textId="0BE51532"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6E6ACAD8" w14:textId="11F4BCB4" w:rsidR="007A73A1" w:rsidRPr="002637EA" w:rsidRDefault="007A73A1" w:rsidP="00D0023A">
      <w:pPr>
        <w:ind w:firstLineChars="2300" w:firstLine="4600"/>
        <w:rPr>
          <w:rFonts w:ascii="ＭＳ ゴシック" w:eastAsia="ＭＳ ゴシック" w:hAnsi="ＭＳ ゴシック"/>
          <w:color w:val="000000" w:themeColor="text1"/>
          <w:sz w:val="20"/>
          <w:szCs w:val="20"/>
        </w:rPr>
      </w:pPr>
    </w:p>
    <w:p w14:paraId="046644EE" w14:textId="77777777" w:rsidR="004B43CF" w:rsidRPr="002637EA" w:rsidRDefault="004B43CF" w:rsidP="00D0023A">
      <w:pPr>
        <w:ind w:firstLineChars="2300" w:firstLine="4600"/>
        <w:rPr>
          <w:rFonts w:ascii="ＭＳ ゴシック" w:eastAsia="ＭＳ ゴシック" w:hAnsi="ＭＳ ゴシック"/>
          <w:color w:val="000000" w:themeColor="text1"/>
          <w:sz w:val="20"/>
          <w:szCs w:val="20"/>
        </w:rPr>
      </w:pPr>
    </w:p>
    <w:p w14:paraId="71FF9824" w14:textId="66E8C036" w:rsidR="007A73A1" w:rsidRPr="002637EA" w:rsidRDefault="006428E7" w:rsidP="00D0023A">
      <w:pPr>
        <w:ind w:firstLineChars="2300" w:firstLine="46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2"/>
          <w:szCs w:val="22"/>
        </w:rPr>
        <w:t>１</w:t>
      </w:r>
      <w:r w:rsidR="004B43CF" w:rsidRPr="002637EA">
        <w:rPr>
          <w:rFonts w:ascii="ＭＳ ゴシック" w:eastAsia="ＭＳ ゴシック" w:hAnsi="ＭＳ ゴシック" w:hint="eastAsia"/>
          <w:color w:val="000000" w:themeColor="text1"/>
          <w:sz w:val="22"/>
          <w:szCs w:val="22"/>
        </w:rPr>
        <w:t>９</w:t>
      </w:r>
      <w:r w:rsidRPr="002637EA">
        <w:rPr>
          <w:rFonts w:ascii="ＭＳ ゴシック" w:eastAsia="ＭＳ ゴシック" w:hAnsi="ＭＳ ゴシック" w:hint="eastAsia"/>
          <w:color w:val="000000" w:themeColor="text1"/>
          <w:sz w:val="20"/>
          <w:szCs w:val="20"/>
        </w:rPr>
        <w:t>－</w:t>
      </w:r>
    </w:p>
    <w:p w14:paraId="6CF06A52" w14:textId="77777777" w:rsidR="00293A2F" w:rsidRPr="002637EA" w:rsidRDefault="00293A2F">
      <w:pPr>
        <w:rPr>
          <w:color w:val="000000" w:themeColor="text1"/>
        </w:rPr>
      </w:pP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00"/>
        <w:gridCol w:w="1951"/>
        <w:gridCol w:w="2495"/>
        <w:gridCol w:w="1738"/>
      </w:tblGrid>
      <w:tr w:rsidR="002637EA" w:rsidRPr="002637EA" w14:paraId="23AB42D8" w14:textId="77777777" w:rsidTr="00B83D63">
        <w:trPr>
          <w:trHeight w:val="412"/>
        </w:trPr>
        <w:tc>
          <w:tcPr>
            <w:tcW w:w="3700" w:type="dxa"/>
            <w:tcBorders>
              <w:left w:val="single" w:sz="4" w:space="0" w:color="auto"/>
              <w:bottom w:val="nil"/>
              <w:right w:val="single" w:sz="4" w:space="0" w:color="auto"/>
            </w:tcBorders>
            <w:vAlign w:val="center"/>
          </w:tcPr>
          <w:p w14:paraId="5E2BCB17" w14:textId="77777777" w:rsidR="00B83D63" w:rsidRPr="002637EA" w:rsidRDefault="00B83D63" w:rsidP="00B83D63">
            <w:pPr>
              <w:overflowPunct w:val="0"/>
              <w:ind w:left="200" w:hangingChars="100" w:hanging="20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チ ェ ッ ク ポ イ ン ト</w:t>
            </w:r>
          </w:p>
        </w:tc>
        <w:tc>
          <w:tcPr>
            <w:tcW w:w="1951" w:type="dxa"/>
            <w:tcBorders>
              <w:left w:val="single" w:sz="4" w:space="0" w:color="auto"/>
              <w:bottom w:val="nil"/>
              <w:right w:val="single" w:sz="4" w:space="0" w:color="auto"/>
            </w:tcBorders>
            <w:vAlign w:val="center"/>
          </w:tcPr>
          <w:p w14:paraId="511B2292" w14:textId="77777777" w:rsidR="00B83D63" w:rsidRPr="002637EA" w:rsidRDefault="00B83D63" w:rsidP="00B83D63">
            <w:pPr>
              <w:overflowPunct w:val="0"/>
              <w:ind w:left="200" w:hangingChars="100" w:hanging="20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関 係 書 類</w:t>
            </w:r>
          </w:p>
        </w:tc>
        <w:tc>
          <w:tcPr>
            <w:tcW w:w="2495" w:type="dxa"/>
            <w:tcBorders>
              <w:top w:val="single" w:sz="4" w:space="0" w:color="auto"/>
              <w:left w:val="single" w:sz="4" w:space="0" w:color="auto"/>
              <w:bottom w:val="single" w:sz="4" w:space="0" w:color="auto"/>
              <w:right w:val="single" w:sz="4" w:space="0" w:color="auto"/>
            </w:tcBorders>
            <w:vAlign w:val="center"/>
          </w:tcPr>
          <w:p w14:paraId="190A267D" w14:textId="77777777" w:rsidR="00B83D63" w:rsidRPr="002637EA" w:rsidRDefault="00B83D63" w:rsidP="00B83D63">
            <w:pPr>
              <w:overflowPunct w:val="0"/>
              <w:ind w:left="200" w:hangingChars="100" w:hanging="20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738" w:type="dxa"/>
            <w:tcBorders>
              <w:top w:val="single" w:sz="4" w:space="0" w:color="auto"/>
              <w:left w:val="single" w:sz="4" w:space="0" w:color="auto"/>
              <w:bottom w:val="single" w:sz="4" w:space="0" w:color="auto"/>
              <w:right w:val="single" w:sz="4" w:space="0" w:color="auto"/>
            </w:tcBorders>
            <w:vAlign w:val="center"/>
          </w:tcPr>
          <w:p w14:paraId="35734F05" w14:textId="77777777" w:rsidR="00B83D63" w:rsidRPr="002637EA" w:rsidRDefault="00B83D63" w:rsidP="00B83D63">
            <w:pPr>
              <w:overflowPunct w:val="0"/>
              <w:ind w:left="200" w:hangingChars="100" w:hanging="20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6B651244" w14:textId="211940CC" w:rsidTr="002E6F07">
        <w:trPr>
          <w:trHeight w:val="13313"/>
        </w:trPr>
        <w:tc>
          <w:tcPr>
            <w:tcW w:w="5651" w:type="dxa"/>
            <w:gridSpan w:val="2"/>
            <w:tcBorders>
              <w:top w:val="single" w:sz="4" w:space="0" w:color="auto"/>
            </w:tcBorders>
          </w:tcPr>
          <w:p w14:paraId="7C300BA4" w14:textId="77777777" w:rsidR="007A73A1" w:rsidRPr="002637EA" w:rsidRDefault="007A73A1" w:rsidP="00D0023A">
            <w:pPr>
              <w:rPr>
                <w:rFonts w:ascii="ＭＳ ゴシック" w:eastAsia="ＭＳ ゴシック" w:hAnsi="ＭＳ ゴシック"/>
                <w:color w:val="000000" w:themeColor="text1"/>
                <w:sz w:val="20"/>
                <w:szCs w:val="20"/>
              </w:rPr>
            </w:pPr>
          </w:p>
          <w:p w14:paraId="5A3B951A" w14:textId="77777777" w:rsidR="007A73A1" w:rsidRPr="002637EA" w:rsidRDefault="007A73A1" w:rsidP="00D0023A">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正当な理由がある場合の例</w:t>
            </w:r>
          </w:p>
          <w:p w14:paraId="3AD3F078" w14:textId="366A9D5A" w:rsidR="007A73A1" w:rsidRPr="002637EA" w:rsidRDefault="007A73A1" w:rsidP="00D0023A">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・子どもが虐待を受けている状況など</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秘密を保持することが子どもの福祉を侵害するような場合において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児童相談所等の関係機関に通知し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対応を協議する場合</w:t>
            </w:r>
          </w:p>
          <w:p w14:paraId="6FBD0641" w14:textId="77777777" w:rsidR="007A73A1" w:rsidRPr="002637EA" w:rsidRDefault="007A73A1" w:rsidP="00D0023A">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・指導要録（写し）の小学校への送付</w:t>
            </w:r>
          </w:p>
          <w:p w14:paraId="41A5E393" w14:textId="77777777" w:rsidR="007A73A1" w:rsidRPr="002637EA" w:rsidRDefault="007A73A1" w:rsidP="00D0023A">
            <w:pPr>
              <w:rPr>
                <w:rFonts w:ascii="ＭＳ ゴシック" w:eastAsia="ＭＳ ゴシック" w:hAnsi="ＭＳ ゴシック"/>
                <w:color w:val="000000" w:themeColor="text1"/>
                <w:sz w:val="20"/>
                <w:szCs w:val="20"/>
              </w:rPr>
            </w:pPr>
          </w:p>
          <w:p w14:paraId="141850E7" w14:textId="701A70AC" w:rsidR="007A73A1" w:rsidRPr="002637EA" w:rsidRDefault="007A73A1" w:rsidP="00D0023A">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職員でなくなった後においても秘密を保持すべき旨を</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雇用契約や就業規則に定めるなどの措置を講じること。</w:t>
            </w:r>
          </w:p>
        </w:tc>
        <w:tc>
          <w:tcPr>
            <w:tcW w:w="2495" w:type="dxa"/>
            <w:tcBorders>
              <w:top w:val="single" w:sz="4" w:space="0" w:color="auto"/>
              <w:bottom w:val="single" w:sz="4" w:space="0" w:color="auto"/>
              <w:right w:val="single" w:sz="4" w:space="0" w:color="auto"/>
            </w:tcBorders>
          </w:tcPr>
          <w:p w14:paraId="078789E1"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p>
          <w:p w14:paraId="5851AD9B" w14:textId="66849651"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w w:val="66"/>
                <w:sz w:val="20"/>
                <w:szCs w:val="20"/>
              </w:rPr>
            </w:pPr>
            <w:r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w w:val="66"/>
                <w:sz w:val="20"/>
                <w:szCs w:val="20"/>
              </w:rPr>
              <w:t xml:space="preserve"> 教育・保育要領第4章第1-4</w:t>
            </w:r>
          </w:p>
          <w:p w14:paraId="507E0A0F" w14:textId="77777777" w:rsidR="007A73A1" w:rsidRPr="002637EA" w:rsidRDefault="007A73A1" w:rsidP="007A73A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 個人情報の保護に関する法律第16条</w:t>
            </w:r>
          </w:p>
          <w:p w14:paraId="03E460E0" w14:textId="0E54CE8C" w:rsidR="007A73A1" w:rsidRPr="002637EA" w:rsidRDefault="007A73A1" w:rsidP="007A73A1">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color w:val="000000" w:themeColor="text1"/>
                <w:w w:val="66"/>
                <w:sz w:val="20"/>
                <w:szCs w:val="20"/>
              </w:rPr>
              <w:t>幼保連携型認定こども園園児指導要録の改善及び認定こども園こども要録の作成等に関する留意事項等について（平成30年3月30日府子本第315号29初幼教第17号子保発0330第3号）4-(6)-②</w:t>
            </w:r>
          </w:p>
        </w:tc>
        <w:tc>
          <w:tcPr>
            <w:tcW w:w="1738" w:type="dxa"/>
            <w:tcBorders>
              <w:top w:val="single" w:sz="4" w:space="0" w:color="auto"/>
              <w:bottom w:val="single" w:sz="4" w:space="0" w:color="auto"/>
              <w:right w:val="single" w:sz="4" w:space="0" w:color="auto"/>
            </w:tcBorders>
          </w:tcPr>
          <w:p w14:paraId="60D7A43B" w14:textId="77777777" w:rsidR="007A73A1" w:rsidRPr="002637EA" w:rsidRDefault="007A73A1" w:rsidP="00D0023A">
            <w:pPr>
              <w:rPr>
                <w:rFonts w:ascii="ＭＳ ゴシック" w:eastAsia="ＭＳ ゴシック" w:hAnsi="ＭＳ ゴシック"/>
                <w:color w:val="000000" w:themeColor="text1"/>
                <w:sz w:val="20"/>
                <w:szCs w:val="20"/>
              </w:rPr>
            </w:pPr>
          </w:p>
        </w:tc>
      </w:tr>
    </w:tbl>
    <w:p w14:paraId="1F7AB0F1" w14:textId="2D79F58E" w:rsidR="004013D4" w:rsidRPr="002637EA" w:rsidRDefault="004013D4" w:rsidP="008E501D">
      <w:pPr>
        <w:jc w:val="center"/>
        <w:rPr>
          <w:rFonts w:ascii="ＭＳ ゴシック" w:eastAsia="ＭＳ ゴシック" w:hAnsi="ＭＳ ゴシック"/>
          <w:color w:val="000000" w:themeColor="text1"/>
          <w:sz w:val="20"/>
          <w:szCs w:val="20"/>
        </w:rPr>
      </w:pPr>
      <w:r w:rsidRPr="002637EA">
        <w:rPr>
          <w:color w:val="000000" w:themeColor="text1"/>
        </w:rPr>
        <w:t>－</w:t>
      </w:r>
      <w:r w:rsidR="004B43CF" w:rsidRPr="002637EA">
        <w:rPr>
          <w:rFonts w:hint="eastAsia"/>
          <w:color w:val="000000" w:themeColor="text1"/>
        </w:rPr>
        <w:t>２０</w:t>
      </w:r>
      <w:r w:rsidRPr="002637EA">
        <w:rPr>
          <w:color w:val="000000" w:themeColor="text1"/>
        </w:rPr>
        <w:t>－</w:t>
      </w:r>
    </w:p>
    <w:p w14:paraId="59B75150" w14:textId="77777777" w:rsidR="001272AB" w:rsidRPr="002637EA" w:rsidRDefault="009B142B" w:rsidP="007A73A1">
      <w:pPr>
        <w:jc w:val="left"/>
        <w:rPr>
          <w:rFonts w:ascii="ＭＳ ゴシック" w:eastAsia="ＭＳ ゴシック" w:hAnsi="ＭＳ ゴシック"/>
          <w:b/>
          <w:color w:val="000000" w:themeColor="text1"/>
          <w:sz w:val="28"/>
          <w:szCs w:val="28"/>
        </w:rPr>
      </w:pPr>
      <w:r w:rsidRPr="002637EA">
        <w:rPr>
          <w:rFonts w:ascii="ＭＳ ゴシック" w:eastAsia="ＭＳ ゴシック" w:hAnsi="ＭＳ ゴシック" w:hint="eastAsia"/>
          <w:b/>
          <w:color w:val="000000" w:themeColor="text1"/>
          <w:sz w:val="28"/>
          <w:szCs w:val="28"/>
        </w:rPr>
        <w:lastRenderedPageBreak/>
        <w:t>Ⅲ</w:t>
      </w:r>
      <w:r w:rsidR="00AD7F13" w:rsidRPr="002637EA">
        <w:rPr>
          <w:rFonts w:ascii="ＭＳ ゴシック" w:eastAsia="ＭＳ ゴシック" w:hAnsi="ＭＳ ゴシック" w:hint="eastAsia"/>
          <w:b/>
          <w:color w:val="000000" w:themeColor="text1"/>
          <w:sz w:val="28"/>
          <w:szCs w:val="28"/>
        </w:rPr>
        <w:t>児童処遇</w:t>
      </w:r>
    </w:p>
    <w:tbl>
      <w:tblPr>
        <w:tblpPr w:leftFromText="142" w:rightFromText="142" w:vertAnchor="text" w:horzAnchor="margin"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2"/>
        <w:gridCol w:w="6176"/>
        <w:gridCol w:w="1797"/>
      </w:tblGrid>
      <w:tr w:rsidR="002637EA" w:rsidRPr="002637EA" w14:paraId="10387A2D" w14:textId="77777777" w:rsidTr="00EF7792">
        <w:trPr>
          <w:trHeight w:val="416"/>
        </w:trPr>
        <w:tc>
          <w:tcPr>
            <w:tcW w:w="2263" w:type="dxa"/>
            <w:vAlign w:val="center"/>
          </w:tcPr>
          <w:p w14:paraId="68B74AF1" w14:textId="77777777" w:rsidR="00B640A7" w:rsidRPr="002637EA" w:rsidRDefault="00B640A7" w:rsidP="00B640A7">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主　眼　事　項</w:t>
            </w:r>
          </w:p>
        </w:tc>
        <w:tc>
          <w:tcPr>
            <w:tcW w:w="6096" w:type="dxa"/>
            <w:vAlign w:val="center"/>
          </w:tcPr>
          <w:p w14:paraId="5AC2FA6F" w14:textId="77777777" w:rsidR="00B640A7" w:rsidRPr="002637EA" w:rsidRDefault="00B640A7" w:rsidP="00B640A7">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831" w:type="dxa"/>
            <w:vAlign w:val="center"/>
          </w:tcPr>
          <w:p w14:paraId="050E49F9" w14:textId="77777777" w:rsidR="00B640A7" w:rsidRPr="002637EA" w:rsidRDefault="00B640A7" w:rsidP="00B640A7">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3C58465A" w14:textId="77777777" w:rsidTr="00136894">
        <w:trPr>
          <w:trHeight w:val="13311"/>
        </w:trPr>
        <w:tc>
          <w:tcPr>
            <w:tcW w:w="2263" w:type="dxa"/>
          </w:tcPr>
          <w:p w14:paraId="61B3C3F9" w14:textId="77777777" w:rsidR="00B640A7" w:rsidRPr="002637EA" w:rsidRDefault="00B640A7" w:rsidP="00B640A7">
            <w:pPr>
              <w:overflowPunct w:val="0"/>
              <w:textAlignment w:val="baseline"/>
              <w:rPr>
                <w:rFonts w:ascii="ＭＳ ゴシック" w:eastAsia="ＭＳ ゴシック" w:hAnsi="Times New Roman"/>
                <w:b/>
                <w:color w:val="000000" w:themeColor="text1"/>
                <w:kern w:val="0"/>
                <w:sz w:val="20"/>
                <w:szCs w:val="20"/>
              </w:rPr>
            </w:pPr>
            <w:r w:rsidRPr="002637EA">
              <w:rPr>
                <w:rFonts w:ascii="ＭＳ ゴシック" w:eastAsia="ＭＳ ゴシック" w:hAnsi="ＭＳ ゴシック" w:cs="ＭＳ ゴシック" w:hint="eastAsia"/>
                <w:b/>
                <w:color w:val="000000" w:themeColor="text1"/>
                <w:kern w:val="0"/>
                <w:sz w:val="20"/>
                <w:szCs w:val="20"/>
              </w:rPr>
              <w:t>１　定員管理</w:t>
            </w:r>
          </w:p>
          <w:p w14:paraId="48720711"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5985E852"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012E8722"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7102C1B2"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11CDB929"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1C4523B4"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237760A6"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35C372E2"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261B12E2"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77B02637"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3BB6FC13"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75F1348C"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4179E249"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7BEAD512"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7AFD0979"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58616390"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2B3567DA"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3ADDD62F"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6B6EA78E"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0F1EF4AA"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319CDDD3"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69F6A6BD"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36679E9E"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403CD3D6" w14:textId="77777777" w:rsidR="002646BD" w:rsidRPr="002637EA" w:rsidRDefault="002646BD" w:rsidP="002E6F07">
            <w:pPr>
              <w:overflowPunct w:val="0"/>
              <w:spacing w:beforeLines="50" w:before="120"/>
              <w:textAlignment w:val="baseline"/>
              <w:rPr>
                <w:rFonts w:ascii="ＭＳ ゴシック" w:eastAsia="ＭＳ ゴシック" w:hAnsi="Times New Roman"/>
                <w:color w:val="000000" w:themeColor="text1"/>
                <w:kern w:val="0"/>
                <w:sz w:val="20"/>
                <w:szCs w:val="20"/>
              </w:rPr>
            </w:pPr>
          </w:p>
          <w:p w14:paraId="6B15A1D5" w14:textId="77777777" w:rsidR="00B640A7" w:rsidRPr="002637EA" w:rsidRDefault="00B640A7" w:rsidP="00B640A7">
            <w:pPr>
              <w:overflowPunct w:val="0"/>
              <w:ind w:left="201" w:hangingChars="100" w:hanging="201"/>
              <w:textAlignment w:val="baseline"/>
              <w:rPr>
                <w:rFonts w:ascii="ＭＳ ゴシック" w:eastAsia="ＭＳ ゴシック" w:hAnsi="Times New Roman"/>
                <w:b/>
                <w:color w:val="000000" w:themeColor="text1"/>
                <w:kern w:val="0"/>
                <w:sz w:val="20"/>
                <w:szCs w:val="20"/>
              </w:rPr>
            </w:pPr>
            <w:r w:rsidRPr="002637EA">
              <w:rPr>
                <w:rFonts w:ascii="ＭＳ ゴシック" w:eastAsia="ＭＳ ゴシック" w:hAnsi="Times New Roman" w:hint="eastAsia"/>
                <w:b/>
                <w:color w:val="000000" w:themeColor="text1"/>
                <w:kern w:val="0"/>
                <w:sz w:val="20"/>
                <w:szCs w:val="20"/>
              </w:rPr>
              <w:t>２　内容及び手続の説明及び同意</w:t>
            </w:r>
          </w:p>
          <w:p w14:paraId="37EE5134"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4CAE163A"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4D977CD8"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479D5923"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7A71786A"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6E257F81" w14:textId="77777777" w:rsidR="00B640A7" w:rsidRPr="002637EA" w:rsidRDefault="00B640A7" w:rsidP="00B640A7">
            <w:pPr>
              <w:overflowPunct w:val="0"/>
              <w:ind w:left="201" w:hangingChars="100" w:hanging="201"/>
              <w:textAlignment w:val="baseline"/>
              <w:rPr>
                <w:rFonts w:ascii="ＭＳ ゴシック" w:eastAsia="ＭＳ ゴシック" w:hAnsi="Times New Roman"/>
                <w:b/>
                <w:color w:val="000000" w:themeColor="text1"/>
                <w:kern w:val="0"/>
                <w:sz w:val="20"/>
                <w:szCs w:val="20"/>
              </w:rPr>
            </w:pPr>
            <w:r w:rsidRPr="002637EA">
              <w:rPr>
                <w:rFonts w:ascii="ＭＳ ゴシック" w:eastAsia="ＭＳ ゴシック" w:hAnsi="Times New Roman" w:hint="eastAsia"/>
                <w:b/>
                <w:color w:val="000000" w:themeColor="text1"/>
                <w:kern w:val="0"/>
                <w:sz w:val="20"/>
                <w:szCs w:val="20"/>
              </w:rPr>
              <w:t>３　教育及び保育の内容と計画</w:t>
            </w:r>
          </w:p>
          <w:p w14:paraId="2F996197" w14:textId="77777777" w:rsidR="00B640A7" w:rsidRPr="002637EA" w:rsidRDefault="00B640A7" w:rsidP="00B640A7">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（１）台帳等の整備</w:t>
            </w:r>
          </w:p>
          <w:p w14:paraId="2A419CB9" w14:textId="77777777" w:rsidR="00B640A7" w:rsidRPr="002637EA" w:rsidRDefault="00B640A7" w:rsidP="00B640A7">
            <w:pPr>
              <w:overflowPunct w:val="0"/>
              <w:ind w:left="201" w:hangingChars="100" w:hanging="201"/>
              <w:textAlignment w:val="baseline"/>
              <w:rPr>
                <w:rFonts w:ascii="ＭＳ ゴシック" w:eastAsia="ＭＳ ゴシック" w:hAnsi="Times New Roman"/>
                <w:b/>
                <w:color w:val="000000" w:themeColor="text1"/>
                <w:kern w:val="0"/>
                <w:sz w:val="20"/>
                <w:szCs w:val="20"/>
              </w:rPr>
            </w:pPr>
          </w:p>
          <w:p w14:paraId="322627E5" w14:textId="77777777" w:rsidR="00B640A7" w:rsidRPr="002637EA" w:rsidRDefault="00B640A7" w:rsidP="00B640A7">
            <w:pPr>
              <w:overflowPunct w:val="0"/>
              <w:ind w:left="201" w:hangingChars="100" w:hanging="201"/>
              <w:textAlignment w:val="baseline"/>
              <w:rPr>
                <w:rFonts w:ascii="ＭＳ ゴシック" w:eastAsia="ＭＳ ゴシック" w:hAnsi="Times New Roman"/>
                <w:b/>
                <w:color w:val="000000" w:themeColor="text1"/>
                <w:kern w:val="0"/>
                <w:sz w:val="20"/>
                <w:szCs w:val="20"/>
              </w:rPr>
            </w:pPr>
          </w:p>
          <w:p w14:paraId="7CD548FD" w14:textId="10E69454" w:rsidR="00B640A7" w:rsidRPr="002637EA" w:rsidRDefault="00B640A7" w:rsidP="00B640A7">
            <w:pPr>
              <w:overflowPunct w:val="0"/>
              <w:ind w:left="201" w:hangingChars="100" w:hanging="201"/>
              <w:textAlignment w:val="baseline"/>
              <w:rPr>
                <w:rFonts w:ascii="ＭＳ ゴシック" w:eastAsia="ＭＳ ゴシック" w:hAnsi="Times New Roman"/>
                <w:b/>
                <w:color w:val="000000" w:themeColor="text1"/>
                <w:kern w:val="0"/>
                <w:sz w:val="20"/>
                <w:szCs w:val="20"/>
              </w:rPr>
            </w:pPr>
          </w:p>
          <w:p w14:paraId="78D502AD" w14:textId="77777777" w:rsidR="00803191" w:rsidRPr="002637EA" w:rsidRDefault="00803191" w:rsidP="00803191">
            <w:pPr>
              <w:overflowPunct w:val="0"/>
              <w:spacing w:beforeLines="50" w:before="120"/>
              <w:ind w:left="201" w:hangingChars="100" w:hanging="201"/>
              <w:textAlignment w:val="baseline"/>
              <w:rPr>
                <w:rFonts w:ascii="ＭＳ ゴシック" w:eastAsia="ＭＳ ゴシック" w:hAnsi="Times New Roman"/>
                <w:b/>
                <w:color w:val="000000" w:themeColor="text1"/>
                <w:kern w:val="0"/>
                <w:sz w:val="20"/>
                <w:szCs w:val="20"/>
              </w:rPr>
            </w:pPr>
          </w:p>
          <w:p w14:paraId="3DF5082E" w14:textId="77777777" w:rsidR="00B640A7" w:rsidRPr="002637EA" w:rsidRDefault="00B640A7" w:rsidP="0080319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（２）全体的な計画の作成</w:t>
            </w:r>
          </w:p>
          <w:p w14:paraId="7C47A679" w14:textId="77777777" w:rsidR="00B640A7" w:rsidRPr="002637EA" w:rsidRDefault="00B640A7" w:rsidP="00EF7792">
            <w:pPr>
              <w:overflowPunct w:val="0"/>
              <w:textAlignment w:val="baseline"/>
              <w:rPr>
                <w:rFonts w:ascii="ＭＳ ゴシック" w:eastAsia="ＭＳ ゴシック" w:hAnsi="ＭＳ ゴシック"/>
                <w:color w:val="000000" w:themeColor="text1"/>
                <w:sz w:val="20"/>
                <w:szCs w:val="20"/>
              </w:rPr>
            </w:pPr>
          </w:p>
          <w:p w14:paraId="63CA6106" w14:textId="77777777" w:rsidR="00B640A7" w:rsidRPr="002637EA" w:rsidRDefault="00B640A7" w:rsidP="00B640A7">
            <w:pPr>
              <w:overflowPunct w:val="0"/>
              <w:ind w:left="200" w:hangingChars="100" w:hanging="200"/>
              <w:textAlignment w:val="baseline"/>
              <w:rPr>
                <w:rFonts w:ascii="ＭＳ ゴシック" w:eastAsia="ＭＳ ゴシック" w:hAnsi="ＭＳ ゴシック"/>
                <w:color w:val="000000" w:themeColor="text1"/>
                <w:sz w:val="20"/>
                <w:szCs w:val="20"/>
              </w:rPr>
            </w:pPr>
          </w:p>
          <w:p w14:paraId="24BD70DE" w14:textId="77777777" w:rsidR="00803191" w:rsidRPr="002637EA" w:rsidRDefault="00B640A7" w:rsidP="002646BD">
            <w:pPr>
              <w:ind w:left="400" w:hangingChars="200" w:hanging="4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（３）ねらい及び内容</w:t>
            </w:r>
          </w:p>
          <w:p w14:paraId="65F900C3" w14:textId="652DAFC8" w:rsidR="00B640A7" w:rsidRPr="002637EA" w:rsidRDefault="00B640A7" w:rsidP="00803191">
            <w:pPr>
              <w:ind w:leftChars="100" w:left="41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並びに配慮事項</w:t>
            </w:r>
          </w:p>
        </w:tc>
        <w:tc>
          <w:tcPr>
            <w:tcW w:w="6096" w:type="dxa"/>
          </w:tcPr>
          <w:p w14:paraId="1C9F3406" w14:textId="77777777" w:rsidR="00B640A7" w:rsidRPr="002637EA" w:rsidRDefault="00B640A7" w:rsidP="00B640A7">
            <w:pPr>
              <w:overflowPunct w:val="0"/>
              <w:ind w:leftChars="50" w:left="205"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kern w:val="0"/>
                <w:sz w:val="20"/>
                <w:szCs w:val="20"/>
              </w:rPr>
              <w:t xml:space="preserve">ア </w:t>
            </w:r>
            <w:r w:rsidRPr="002637EA">
              <w:rPr>
                <w:rFonts w:ascii="ＭＳ ゴシック" w:eastAsia="ＭＳ ゴシック" w:hAnsi="ＭＳ ゴシック" w:hint="eastAsia"/>
                <w:color w:val="000000" w:themeColor="text1"/>
                <w:sz w:val="20"/>
                <w:szCs w:val="20"/>
              </w:rPr>
              <w:t>利用定員は認可定員と一致又は認可定員の範囲内となっているか。</w:t>
            </w:r>
          </w:p>
          <w:p w14:paraId="229B9556" w14:textId="77777777" w:rsidR="00B640A7" w:rsidRPr="002637EA" w:rsidRDefault="00B640A7" w:rsidP="00B640A7">
            <w:pPr>
              <w:overflowPunct w:val="0"/>
              <w:ind w:leftChars="100" w:left="210"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※認可定員　　　人（最終的な変更届出；　　年 　月  　日）</w:t>
            </w:r>
          </w:p>
          <w:p w14:paraId="45BCBED6" w14:textId="77777777" w:rsidR="00B640A7" w:rsidRPr="002637EA" w:rsidRDefault="00B640A7" w:rsidP="00B640A7">
            <w:pPr>
              <w:overflowPunct w:val="0"/>
              <w:spacing w:line="180" w:lineRule="exact"/>
              <w:ind w:leftChars="50" w:left="305" w:hangingChars="100" w:hanging="200"/>
              <w:textAlignment w:val="baseline"/>
              <w:rPr>
                <w:rFonts w:ascii="ＭＳ ゴシック" w:eastAsia="ＭＳ ゴシック" w:hAnsi="Times New Roman"/>
                <w:color w:val="000000" w:themeColor="text1"/>
                <w:kern w:val="0"/>
                <w:sz w:val="20"/>
                <w:szCs w:val="20"/>
              </w:rPr>
            </w:pPr>
          </w:p>
          <w:tbl>
            <w:tblPr>
              <w:tblW w:w="5601"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1"/>
              <w:gridCol w:w="1040"/>
              <w:gridCol w:w="1000"/>
              <w:gridCol w:w="1100"/>
              <w:gridCol w:w="1000"/>
            </w:tblGrid>
            <w:tr w:rsidR="002637EA" w:rsidRPr="002637EA" w14:paraId="010CEFF6" w14:textId="77777777" w:rsidTr="007108CC">
              <w:trPr>
                <w:trHeight w:val="196"/>
              </w:trPr>
              <w:tc>
                <w:tcPr>
                  <w:tcW w:w="5601" w:type="dxa"/>
                  <w:gridSpan w:val="5"/>
                </w:tcPr>
                <w:p w14:paraId="74F1F33A" w14:textId="77777777" w:rsidR="00B640A7" w:rsidRPr="002637EA" w:rsidRDefault="00B640A7" w:rsidP="009B3075">
                  <w:pPr>
                    <w:framePr w:hSpace="142" w:wrap="around" w:vAnchor="text" w:hAnchor="margin" w:y="124"/>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最終的な変更；　　年 　月  　日</w:t>
                  </w:r>
                </w:p>
              </w:tc>
            </w:tr>
            <w:tr w:rsidR="002637EA" w:rsidRPr="002637EA" w14:paraId="66037C8A" w14:textId="77777777" w:rsidTr="007108CC">
              <w:trPr>
                <w:trHeight w:val="196"/>
              </w:trPr>
              <w:tc>
                <w:tcPr>
                  <w:tcW w:w="1461" w:type="dxa"/>
                  <w:vMerge w:val="restart"/>
                  <w:vAlign w:val="center"/>
                </w:tcPr>
                <w:p w14:paraId="685E5574" w14:textId="77777777" w:rsidR="00B640A7" w:rsidRPr="002637EA" w:rsidRDefault="00B640A7" w:rsidP="009B3075">
                  <w:pPr>
                    <w:framePr w:hSpace="142" w:wrap="around" w:vAnchor="text" w:hAnchor="margin" w:y="124"/>
                    <w:widowControl/>
                    <w:ind w:left="200" w:hangingChars="100" w:hanging="200"/>
                    <w:jc w:val="center"/>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利用定員（計）</w:t>
                  </w:r>
                </w:p>
              </w:tc>
              <w:tc>
                <w:tcPr>
                  <w:tcW w:w="1040" w:type="dxa"/>
                  <w:vMerge w:val="restart"/>
                  <w:vAlign w:val="center"/>
                </w:tcPr>
                <w:p w14:paraId="06013FFA" w14:textId="77777777" w:rsidR="00B640A7" w:rsidRPr="002637EA" w:rsidRDefault="00B640A7" w:rsidP="009B3075">
                  <w:pPr>
                    <w:framePr w:hSpace="142" w:wrap="around" w:vAnchor="text" w:hAnchor="margin" w:y="124"/>
                    <w:widowControl/>
                    <w:ind w:left="40" w:firstLineChars="100" w:firstLine="200"/>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1号</w:t>
                  </w:r>
                </w:p>
              </w:tc>
              <w:tc>
                <w:tcPr>
                  <w:tcW w:w="1000" w:type="dxa"/>
                  <w:vMerge w:val="restart"/>
                  <w:vAlign w:val="center"/>
                </w:tcPr>
                <w:p w14:paraId="790009EC" w14:textId="77777777" w:rsidR="00B640A7" w:rsidRPr="002637EA" w:rsidRDefault="00B640A7" w:rsidP="009B3075">
                  <w:pPr>
                    <w:framePr w:hSpace="142" w:wrap="around" w:vAnchor="text" w:hAnchor="margin" w:y="124"/>
                    <w:widowControl/>
                    <w:jc w:val="center"/>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２号</w:t>
                  </w:r>
                </w:p>
              </w:tc>
              <w:tc>
                <w:tcPr>
                  <w:tcW w:w="2100" w:type="dxa"/>
                  <w:gridSpan w:val="2"/>
                </w:tcPr>
                <w:p w14:paraId="1189941B" w14:textId="77777777" w:rsidR="00B640A7" w:rsidRPr="002637EA" w:rsidRDefault="00B640A7" w:rsidP="009B3075">
                  <w:pPr>
                    <w:framePr w:hSpace="142" w:wrap="around" w:vAnchor="text" w:hAnchor="margin" w:y="124"/>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３号</w:t>
                  </w:r>
                </w:p>
              </w:tc>
            </w:tr>
            <w:tr w:rsidR="002637EA" w:rsidRPr="002637EA" w14:paraId="18779C7A" w14:textId="77777777" w:rsidTr="007108CC">
              <w:trPr>
                <w:trHeight w:val="90"/>
              </w:trPr>
              <w:tc>
                <w:tcPr>
                  <w:tcW w:w="1461" w:type="dxa"/>
                  <w:vMerge/>
                </w:tcPr>
                <w:p w14:paraId="2ECDA4D5" w14:textId="77777777" w:rsidR="00B640A7" w:rsidRPr="002637EA" w:rsidRDefault="00B640A7" w:rsidP="009B3075">
                  <w:pPr>
                    <w:framePr w:hSpace="142" w:wrap="around" w:vAnchor="text" w:hAnchor="margin" w:y="124"/>
                    <w:widowControl/>
                    <w:jc w:val="left"/>
                    <w:rPr>
                      <w:rFonts w:ascii="ＭＳ ゴシック" w:eastAsia="ＭＳ ゴシック" w:hAnsi="Times New Roman"/>
                      <w:color w:val="000000" w:themeColor="text1"/>
                      <w:kern w:val="0"/>
                      <w:sz w:val="20"/>
                      <w:szCs w:val="20"/>
                    </w:rPr>
                  </w:pPr>
                </w:p>
              </w:tc>
              <w:tc>
                <w:tcPr>
                  <w:tcW w:w="1040" w:type="dxa"/>
                  <w:vMerge/>
                </w:tcPr>
                <w:p w14:paraId="22394C08" w14:textId="77777777" w:rsidR="00B640A7" w:rsidRPr="002637EA" w:rsidRDefault="00B640A7" w:rsidP="009B3075">
                  <w:pPr>
                    <w:framePr w:hSpace="142" w:wrap="around" w:vAnchor="text" w:hAnchor="margin" w:y="124"/>
                    <w:widowControl/>
                    <w:jc w:val="left"/>
                    <w:rPr>
                      <w:rFonts w:ascii="ＭＳ ゴシック" w:eastAsia="ＭＳ ゴシック" w:hAnsi="Times New Roman"/>
                      <w:color w:val="000000" w:themeColor="text1"/>
                      <w:kern w:val="0"/>
                      <w:sz w:val="20"/>
                      <w:szCs w:val="20"/>
                    </w:rPr>
                  </w:pPr>
                </w:p>
              </w:tc>
              <w:tc>
                <w:tcPr>
                  <w:tcW w:w="1000" w:type="dxa"/>
                  <w:vMerge/>
                </w:tcPr>
                <w:p w14:paraId="0B26A1C8" w14:textId="77777777" w:rsidR="00B640A7" w:rsidRPr="002637EA" w:rsidRDefault="00B640A7" w:rsidP="009B3075">
                  <w:pPr>
                    <w:framePr w:hSpace="142" w:wrap="around" w:vAnchor="text" w:hAnchor="margin" w:y="124"/>
                    <w:widowControl/>
                    <w:jc w:val="left"/>
                    <w:rPr>
                      <w:rFonts w:ascii="ＭＳ ゴシック" w:eastAsia="ＭＳ ゴシック" w:hAnsi="Times New Roman"/>
                      <w:color w:val="000000" w:themeColor="text1"/>
                      <w:kern w:val="0"/>
                      <w:sz w:val="20"/>
                      <w:szCs w:val="20"/>
                    </w:rPr>
                  </w:pPr>
                </w:p>
              </w:tc>
              <w:tc>
                <w:tcPr>
                  <w:tcW w:w="1100" w:type="dxa"/>
                </w:tcPr>
                <w:p w14:paraId="64192516" w14:textId="77777777" w:rsidR="00B640A7" w:rsidRPr="002637EA" w:rsidRDefault="00B640A7" w:rsidP="009B3075">
                  <w:pPr>
                    <w:framePr w:hSpace="142" w:wrap="around" w:vAnchor="text" w:hAnchor="margin" w:y="124"/>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１・２歳</w:t>
                  </w:r>
                </w:p>
              </w:tc>
              <w:tc>
                <w:tcPr>
                  <w:tcW w:w="1000" w:type="dxa"/>
                </w:tcPr>
                <w:p w14:paraId="33B09602" w14:textId="77777777" w:rsidR="00B640A7" w:rsidRPr="002637EA" w:rsidRDefault="00B640A7" w:rsidP="009B3075">
                  <w:pPr>
                    <w:framePr w:hSpace="142" w:wrap="around" w:vAnchor="text" w:hAnchor="margin" w:y="124"/>
                    <w:overflowPunct w:val="0"/>
                    <w:ind w:firstLineChars="100" w:firstLine="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０歳</w:t>
                  </w:r>
                </w:p>
              </w:tc>
            </w:tr>
            <w:tr w:rsidR="002637EA" w:rsidRPr="002637EA" w14:paraId="63CBD9B9" w14:textId="77777777" w:rsidTr="007108CC">
              <w:trPr>
                <w:trHeight w:val="311"/>
              </w:trPr>
              <w:tc>
                <w:tcPr>
                  <w:tcW w:w="1461" w:type="dxa"/>
                </w:tcPr>
                <w:p w14:paraId="3FBAAE51" w14:textId="77777777" w:rsidR="00B640A7" w:rsidRPr="002637EA" w:rsidRDefault="00B640A7" w:rsidP="009B3075">
                  <w:pPr>
                    <w:framePr w:hSpace="142" w:wrap="around" w:vAnchor="text" w:hAnchor="margin" w:y="124"/>
                    <w:overflowPunct w:val="0"/>
                    <w:ind w:leftChars="-10" w:left="179"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人</w:t>
                  </w:r>
                </w:p>
              </w:tc>
              <w:tc>
                <w:tcPr>
                  <w:tcW w:w="1040" w:type="dxa"/>
                </w:tcPr>
                <w:p w14:paraId="77BE2387" w14:textId="77777777" w:rsidR="00B640A7" w:rsidRPr="002637EA" w:rsidRDefault="00B640A7" w:rsidP="009B3075">
                  <w:pPr>
                    <w:framePr w:hSpace="142" w:wrap="around" w:vAnchor="text" w:hAnchor="margin" w:y="124"/>
                    <w:overflowPunct w:val="0"/>
                    <w:ind w:leftChars="-10" w:left="179"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人</w:t>
                  </w:r>
                </w:p>
              </w:tc>
              <w:tc>
                <w:tcPr>
                  <w:tcW w:w="1000" w:type="dxa"/>
                </w:tcPr>
                <w:p w14:paraId="5465E488" w14:textId="77777777" w:rsidR="00B640A7" w:rsidRPr="002637EA" w:rsidRDefault="00B640A7" w:rsidP="009B3075">
                  <w:pPr>
                    <w:framePr w:hSpace="142" w:wrap="around" w:vAnchor="text" w:hAnchor="margin" w:y="124"/>
                    <w:overflowPunct w:val="0"/>
                    <w:ind w:leftChars="-10" w:left="179"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人</w:t>
                  </w:r>
                </w:p>
              </w:tc>
              <w:tc>
                <w:tcPr>
                  <w:tcW w:w="1100" w:type="dxa"/>
                </w:tcPr>
                <w:p w14:paraId="63FD2439" w14:textId="77777777" w:rsidR="00B640A7" w:rsidRPr="002637EA" w:rsidRDefault="00B640A7" w:rsidP="009B3075">
                  <w:pPr>
                    <w:framePr w:hSpace="142" w:wrap="around" w:vAnchor="text" w:hAnchor="margin" w:y="124"/>
                    <w:overflowPunct w:val="0"/>
                    <w:ind w:leftChars="-10" w:left="179"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人</w:t>
                  </w:r>
                </w:p>
              </w:tc>
              <w:tc>
                <w:tcPr>
                  <w:tcW w:w="1000" w:type="dxa"/>
                </w:tcPr>
                <w:p w14:paraId="0163915A" w14:textId="77777777" w:rsidR="00B640A7" w:rsidRPr="002637EA" w:rsidRDefault="00B640A7" w:rsidP="009B3075">
                  <w:pPr>
                    <w:framePr w:hSpace="142" w:wrap="around" w:vAnchor="text" w:hAnchor="margin" w:y="124"/>
                    <w:overflowPunct w:val="0"/>
                    <w:ind w:leftChars="-10" w:left="179"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人</w:t>
                  </w:r>
                </w:p>
              </w:tc>
            </w:tr>
          </w:tbl>
          <w:p w14:paraId="1E6C789C" w14:textId="77777777" w:rsidR="00B640A7" w:rsidRPr="002637EA" w:rsidRDefault="00B640A7" w:rsidP="00B640A7">
            <w:pPr>
              <w:overflowPunct w:val="0"/>
              <w:ind w:leftChars="50" w:left="105"/>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p>
          <w:p w14:paraId="425BB4EA" w14:textId="77777777" w:rsidR="00B640A7" w:rsidRPr="002637EA" w:rsidRDefault="005F42C1" w:rsidP="00B640A7">
            <w:pPr>
              <w:overflowPunct w:val="0"/>
              <w:ind w:leftChars="50" w:left="105"/>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イ</w:t>
            </w:r>
            <w:r w:rsidR="00B640A7" w:rsidRPr="002637EA">
              <w:rPr>
                <w:rFonts w:ascii="ＭＳ ゴシック" w:eastAsia="ＭＳ ゴシック" w:hAnsi="Times New Roman" w:hint="eastAsia"/>
                <w:color w:val="000000" w:themeColor="text1"/>
                <w:kern w:val="0"/>
                <w:sz w:val="20"/>
                <w:szCs w:val="20"/>
              </w:rPr>
              <w:t xml:space="preserve"> 私的契約児はいないか。</w:t>
            </w:r>
          </w:p>
          <w:p w14:paraId="53385058"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326F29EB"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5F42C1" w:rsidRPr="002637EA">
              <w:rPr>
                <w:rFonts w:ascii="ＭＳ ゴシック" w:eastAsia="ＭＳ ゴシック" w:hAnsi="ＭＳ ゴシック" w:cs="ＭＳ ゴシック" w:hint="eastAsia"/>
                <w:color w:val="000000" w:themeColor="text1"/>
                <w:kern w:val="0"/>
                <w:sz w:val="20"/>
                <w:szCs w:val="20"/>
              </w:rPr>
              <w:t>ウ</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利用者の定員超過があるか。</w:t>
            </w:r>
          </w:p>
          <w:p w14:paraId="6DA7F010"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p>
          <w:p w14:paraId="5EB191E4"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5F42C1" w:rsidRPr="002637EA">
              <w:rPr>
                <w:rFonts w:ascii="ＭＳ ゴシック" w:eastAsia="ＭＳ ゴシック" w:hAnsi="ＭＳ ゴシック" w:cs="ＭＳ ゴシック" w:hint="eastAsia"/>
                <w:color w:val="000000" w:themeColor="text1"/>
                <w:kern w:val="0"/>
                <w:sz w:val="20"/>
                <w:szCs w:val="20"/>
              </w:rPr>
              <w:t>エ</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定員を超えている状況が恒常的にわたっていないか。</w:t>
            </w:r>
          </w:p>
          <w:p w14:paraId="5D36D03D" w14:textId="4E8CA3BA"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※「ある」場合</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定員超過の解消予定等</w:t>
            </w:r>
            <w:r w:rsidRPr="002637EA">
              <w:rPr>
                <w:rFonts w:ascii="ＭＳ ゴシック" w:eastAsia="ＭＳ ゴシック" w:hAnsi="ＭＳ ゴシック" w:cs="ＭＳ ゴシック" w:hint="eastAsia"/>
                <w:color w:val="000000" w:themeColor="text1"/>
                <w:kern w:val="0"/>
                <w:sz w:val="20"/>
                <w:szCs w:val="20"/>
              </w:rPr>
              <w:t>に該当する事項に</w:t>
            </w:r>
          </w:p>
          <w:p w14:paraId="1ADF8A08"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EF7792" w:rsidRPr="002637EA">
              <w:rPr>
                <w:rFonts w:ascii="ＭＳ ゴシック" w:eastAsia="ＭＳ ゴシック" w:hAnsi="ＭＳ ゴシック" w:cs="ＭＳ ゴシック"/>
                <w:color w:val="000000" w:themeColor="text1"/>
                <w:kern w:val="0"/>
                <w:sz w:val="20"/>
                <w:szCs w:val="20"/>
              </w:rPr>
              <w:t xml:space="preserve"> </w:t>
            </w:r>
            <w:r w:rsidR="00EF7792" w:rsidRPr="002637EA">
              <w:rPr>
                <w:rFonts w:ascii="ＭＳ ゴシック" w:eastAsia="ＭＳ ゴシック" w:hAnsi="ＭＳ ゴシック" w:cs="ＭＳ ゴシック" w:hint="eastAsia"/>
                <w:color w:val="000000" w:themeColor="text1"/>
                <w:kern w:val="0"/>
                <w:sz w:val="20"/>
                <w:szCs w:val="20"/>
              </w:rPr>
              <w:t>チェック（☑）する</w:t>
            </w:r>
            <w:r w:rsidRPr="002637EA">
              <w:rPr>
                <w:rFonts w:ascii="ＭＳ ゴシック" w:eastAsia="ＭＳ ゴシック" w:hAnsi="ＭＳ ゴシック" w:cs="ＭＳ ゴシック" w:hint="eastAsia"/>
                <w:color w:val="000000" w:themeColor="text1"/>
                <w:kern w:val="0"/>
                <w:sz w:val="20"/>
                <w:szCs w:val="20"/>
              </w:rPr>
              <w:t>こと。</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複数回答可）</w:t>
            </w:r>
          </w:p>
          <w:p w14:paraId="0CBF0E88" w14:textId="77777777" w:rsidR="00B640A7" w:rsidRPr="002637EA" w:rsidRDefault="00B640A7" w:rsidP="002646BD">
            <w:pPr>
              <w:overflowPunct w:val="0"/>
              <w:spacing w:line="60" w:lineRule="auto"/>
              <w:textAlignment w:val="baseline"/>
              <w:rPr>
                <w:rFonts w:ascii="ＭＳ ゴシック" w:eastAsia="ＭＳ ゴシック" w:hAnsi="Times New Roman"/>
                <w:color w:val="000000" w:themeColor="text1"/>
                <w:kern w:val="0"/>
                <w:sz w:val="20"/>
                <w:szCs w:val="20"/>
              </w:rPr>
            </w:pPr>
          </w:p>
          <w:p w14:paraId="189D1EAC"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135562627"/>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EF7792"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ア</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定員増をする予定</w:t>
            </w:r>
            <w:r w:rsidRPr="002637EA">
              <w:rPr>
                <w:rFonts w:ascii="ＭＳ ゴシック" w:eastAsia="ＭＳ ゴシック" w:hAnsi="ＭＳ ゴシック" w:cs="ＭＳ ゴシック"/>
                <w:color w:val="000000" w:themeColor="text1"/>
                <w:kern w:val="0"/>
                <w:sz w:val="20"/>
                <w:szCs w:val="20"/>
              </w:rPr>
              <w:t xml:space="preserve"> </w:t>
            </w:r>
          </w:p>
          <w:p w14:paraId="5EAE66DA"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379291913"/>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EF7792"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イ</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１年から２年で解消する予定　</w:t>
            </w:r>
          </w:p>
          <w:p w14:paraId="63ACA624" w14:textId="23BBCB53"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769121271"/>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EF7792"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ウ</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地域の保育事情により</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早急の解消は困難</w:t>
            </w:r>
          </w:p>
          <w:p w14:paraId="716E90F6"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250317150"/>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EF7792"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エ</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具体的解消計画はない</w:t>
            </w:r>
          </w:p>
          <w:p w14:paraId="39BC1E0F" w14:textId="77777777" w:rsidR="00B640A7" w:rsidRPr="002637EA" w:rsidRDefault="00B640A7" w:rsidP="00B640A7">
            <w:pPr>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67950701"/>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EF7792"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オ</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その他</w:t>
            </w:r>
            <w:r w:rsidRPr="002637EA">
              <w:rPr>
                <w:rFonts w:ascii="ＭＳ ゴシック" w:eastAsia="ＭＳ ゴシック" w:hAnsi="ＭＳ ゴシック" w:cs="ＭＳ ゴシック"/>
                <w:color w:val="000000" w:themeColor="text1"/>
                <w:kern w:val="0"/>
                <w:sz w:val="20"/>
                <w:szCs w:val="20"/>
              </w:rPr>
              <w:t>(                                 )</w:t>
            </w:r>
          </w:p>
          <w:p w14:paraId="00DA067C" w14:textId="77777777" w:rsidR="002646BD" w:rsidRPr="002637EA" w:rsidRDefault="002646BD" w:rsidP="00B640A7">
            <w:pPr>
              <w:overflowPunct w:val="0"/>
              <w:textAlignment w:val="baseline"/>
              <w:rPr>
                <w:rFonts w:ascii="ＭＳ ゴシック" w:eastAsia="ＭＳ ゴシック" w:hAnsi="ＭＳ ゴシック" w:cs="ＭＳ ゴシック"/>
                <w:color w:val="000000" w:themeColor="text1"/>
                <w:kern w:val="0"/>
                <w:sz w:val="20"/>
                <w:szCs w:val="20"/>
              </w:rPr>
            </w:pPr>
          </w:p>
          <w:p w14:paraId="47377F24" w14:textId="5A64C2A5" w:rsidR="002646BD" w:rsidRPr="002637EA" w:rsidRDefault="002646BD" w:rsidP="002646BD">
            <w:pPr>
              <w:overflowPunct w:val="0"/>
              <w:ind w:leftChars="50" w:left="205"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オ 認可定員を変更する場合は</w:t>
            </w:r>
            <w:r w:rsidR="002E08C1" w:rsidRPr="002637EA">
              <w:rPr>
                <w:rFonts w:ascii="ＭＳ ゴシック" w:eastAsia="ＭＳ ゴシック" w:hAnsi="Times New Roman" w:hint="eastAsia"/>
                <w:color w:val="000000" w:themeColor="text1"/>
                <w:kern w:val="0"/>
                <w:sz w:val="20"/>
                <w:szCs w:val="20"/>
              </w:rPr>
              <w:t>､</w:t>
            </w:r>
            <w:r w:rsidR="00494EC2" w:rsidRPr="002637EA">
              <w:rPr>
                <w:rFonts w:ascii="ＭＳ ゴシック" w:eastAsia="ＭＳ ゴシック" w:hAnsi="Times New Roman" w:hint="eastAsia"/>
                <w:color w:val="000000" w:themeColor="text1"/>
                <w:kern w:val="0"/>
                <w:sz w:val="20"/>
                <w:szCs w:val="20"/>
              </w:rPr>
              <w:t>認定こども園申請事項等</w:t>
            </w:r>
            <w:r w:rsidRPr="002637EA">
              <w:rPr>
                <w:rFonts w:ascii="ＭＳ ゴシック" w:eastAsia="ＭＳ ゴシック" w:hAnsi="Times New Roman" w:hint="eastAsia"/>
                <w:color w:val="000000" w:themeColor="text1"/>
                <w:kern w:val="0"/>
                <w:sz w:val="20"/>
                <w:szCs w:val="20"/>
              </w:rPr>
              <w:t>変更届出書を提出しているか。</w:t>
            </w:r>
          </w:p>
          <w:p w14:paraId="3715557B"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044D0FC1" w14:textId="0BF9BFC0" w:rsidR="00B640A7" w:rsidRPr="002637EA" w:rsidRDefault="00B640A7" w:rsidP="00B640A7">
            <w:pPr>
              <w:overflowPunct w:val="0"/>
              <w:ind w:left="300" w:hangingChars="150" w:hanging="3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(1)  教育・保育の提供の開始に際しては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あらかじめ</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利用の申込みを行った利用申込者に対し</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運営規程の概要</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職員の勤務体制</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利用者負担その他の利用申込者の教育・保育の選択に資すると認められる重要事項を記した文書を交付して説明を行い</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当該提供の開始について利用申込者の同意を得ているか。</w:t>
            </w:r>
          </w:p>
          <w:p w14:paraId="1B6204CE"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1A5F1453"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4C9B848D" w14:textId="6C1C6465" w:rsidR="00B640A7" w:rsidRPr="002637EA" w:rsidRDefault="00B640A7" w:rsidP="00B640A7">
            <w:pPr>
              <w:overflowPunct w:val="0"/>
              <w:ind w:firstLineChars="50" w:firstLine="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ア 台帳等を整備し</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園児の状況を把握しているか。</w:t>
            </w:r>
          </w:p>
          <w:p w14:paraId="392DA292" w14:textId="10AE51BD" w:rsidR="00BE047F" w:rsidRPr="002637EA" w:rsidRDefault="00BE047F" w:rsidP="00B640A7">
            <w:pPr>
              <w:overflowPunct w:val="0"/>
              <w:ind w:firstLineChars="50" w:firstLine="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該当するものにチェック（☑）すること。</w:t>
            </w:r>
          </w:p>
          <w:p w14:paraId="0538EB3F"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835801072"/>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Times New Roman" w:hint="eastAsia"/>
                <w:color w:val="000000" w:themeColor="text1"/>
                <w:kern w:val="0"/>
                <w:sz w:val="20"/>
                <w:szCs w:val="20"/>
              </w:rPr>
              <w:t xml:space="preserve">保護者等家族欄の記載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47758662"/>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Times New Roman" w:hint="eastAsia"/>
                <w:color w:val="000000" w:themeColor="text1"/>
                <w:kern w:val="0"/>
                <w:sz w:val="20"/>
                <w:szCs w:val="20"/>
              </w:rPr>
              <w:t>緊急連絡先（２か所以上）</w:t>
            </w:r>
          </w:p>
          <w:p w14:paraId="73A57114" w14:textId="77777777" w:rsidR="00B640A7" w:rsidRPr="002637EA" w:rsidRDefault="002637EA" w:rsidP="00EF7792">
            <w:pPr>
              <w:overflowPunct w:val="0"/>
              <w:ind w:firstLineChars="150" w:firstLine="30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18073639"/>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Times New Roman" w:hint="eastAsia"/>
                <w:color w:val="000000" w:themeColor="text1"/>
                <w:kern w:val="0"/>
                <w:sz w:val="20"/>
                <w:szCs w:val="20"/>
              </w:rPr>
              <w:t>自宅付近の見取り図</w:t>
            </w:r>
          </w:p>
          <w:p w14:paraId="2CEFF804"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68551423"/>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Times New Roman" w:hint="eastAsia"/>
                <w:color w:val="000000" w:themeColor="text1"/>
                <w:kern w:val="0"/>
                <w:sz w:val="20"/>
                <w:szCs w:val="20"/>
              </w:rPr>
              <w:t xml:space="preserve">かかりつけの医師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872040974"/>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Times New Roman" w:hint="eastAsia"/>
                <w:color w:val="000000" w:themeColor="text1"/>
                <w:kern w:val="0"/>
                <w:sz w:val="20"/>
                <w:szCs w:val="20"/>
              </w:rPr>
              <w:t>疾病の記録（アレルギー等）</w:t>
            </w:r>
          </w:p>
          <w:p w14:paraId="0D0A6CBA"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639798457"/>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Times New Roman" w:hint="eastAsia"/>
                <w:color w:val="000000" w:themeColor="text1"/>
                <w:kern w:val="0"/>
                <w:sz w:val="20"/>
                <w:szCs w:val="20"/>
              </w:rPr>
              <w:t xml:space="preserve">健康診断の記録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301230028"/>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Times New Roman" w:hint="eastAsia"/>
                <w:color w:val="000000" w:themeColor="text1"/>
                <w:kern w:val="0"/>
                <w:sz w:val="20"/>
                <w:szCs w:val="20"/>
              </w:rPr>
              <w:t>身体測定の記録</w:t>
            </w:r>
          </w:p>
          <w:p w14:paraId="63F9C2AE" w14:textId="0A826C19"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88949128"/>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Times New Roman" w:hint="eastAsia"/>
                <w:color w:val="000000" w:themeColor="text1"/>
                <w:kern w:val="0"/>
                <w:sz w:val="20"/>
                <w:szCs w:val="20"/>
              </w:rPr>
              <w:t xml:space="preserve">保育経過の記載        </w:t>
            </w:r>
            <w:r w:rsidR="00EF7792"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67840716"/>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Times New Roman" w:hint="eastAsia"/>
                <w:color w:val="000000" w:themeColor="text1"/>
                <w:kern w:val="0"/>
                <w:sz w:val="20"/>
                <w:szCs w:val="20"/>
              </w:rPr>
              <w:t>その他（　　　　　　　　 ）</w:t>
            </w:r>
          </w:p>
          <w:p w14:paraId="4879A38B" w14:textId="77777777" w:rsidR="00BE047F" w:rsidRPr="002637EA" w:rsidRDefault="00BE047F" w:rsidP="00BE047F">
            <w:pPr>
              <w:overflowPunct w:val="0"/>
              <w:spacing w:line="120" w:lineRule="auto"/>
              <w:textAlignment w:val="baseline"/>
              <w:rPr>
                <w:rFonts w:ascii="ＭＳ ゴシック" w:eastAsia="ＭＳ ゴシック" w:hAnsi="Times New Roman"/>
                <w:color w:val="000000" w:themeColor="text1"/>
                <w:kern w:val="0"/>
                <w:sz w:val="20"/>
                <w:szCs w:val="20"/>
              </w:rPr>
            </w:pPr>
          </w:p>
          <w:p w14:paraId="6565B956" w14:textId="77777777" w:rsidR="00B640A7" w:rsidRPr="002637EA" w:rsidRDefault="00B640A7" w:rsidP="00B640A7">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ア　教育及び保育の内容に関する全体的な計画を作成しているか。</w:t>
            </w:r>
          </w:p>
          <w:p w14:paraId="0A83F562" w14:textId="77777777" w:rsidR="00B640A7" w:rsidRPr="002637EA" w:rsidRDefault="00B640A7" w:rsidP="00B640A7">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03695B9D" w14:textId="77777777" w:rsidR="00B640A7" w:rsidRPr="002637EA" w:rsidRDefault="00B640A7" w:rsidP="00B640A7">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7BEC538C" w14:textId="7702C11A" w:rsidR="001C6D6C" w:rsidRPr="002637EA" w:rsidRDefault="00B640A7" w:rsidP="001C6D6C">
            <w:pPr>
              <w:overflowPunct w:val="0"/>
              <w:ind w:leftChars="50" w:left="305" w:hangingChars="100" w:hanging="200"/>
              <w:textAlignment w:val="baseline"/>
              <w:rPr>
                <w:rStyle w:val="af0"/>
                <w:rFonts w:hint="default"/>
                <w:color w:val="000000" w:themeColor="text1"/>
              </w:rPr>
            </w:pPr>
            <w:r w:rsidRPr="002637EA">
              <w:rPr>
                <w:rFonts w:ascii="ＭＳ ゴシック" w:eastAsia="ＭＳ ゴシック" w:hAnsi="ＭＳ ゴシック" w:hint="eastAsia"/>
                <w:color w:val="000000" w:themeColor="text1"/>
                <w:sz w:val="20"/>
                <w:szCs w:val="20"/>
              </w:rPr>
              <w:t xml:space="preserve">ア </w:t>
            </w:r>
            <w:r w:rsidR="001C6D6C" w:rsidRPr="002637EA">
              <w:rPr>
                <w:rStyle w:val="af0"/>
                <w:rFonts w:hint="default"/>
                <w:b w:val="0"/>
                <w:color w:val="000000" w:themeColor="text1"/>
                <w:u w:val="none"/>
              </w:rPr>
              <w:t>「幼児期の終わりまでに育ってほしい姿」が</w:t>
            </w:r>
            <w:r w:rsidR="002E08C1" w:rsidRPr="002637EA">
              <w:rPr>
                <w:rStyle w:val="af0"/>
                <w:rFonts w:hint="default"/>
                <w:b w:val="0"/>
                <w:color w:val="000000" w:themeColor="text1"/>
                <w:u w:val="none"/>
              </w:rPr>
              <w:t>､</w:t>
            </w:r>
            <w:r w:rsidR="001C6D6C" w:rsidRPr="002637EA">
              <w:rPr>
                <w:rStyle w:val="af0"/>
                <w:rFonts w:hint="default"/>
                <w:b w:val="0"/>
                <w:color w:val="000000" w:themeColor="text1"/>
                <w:u w:val="none"/>
              </w:rPr>
              <w:t>ねらい及び内容に基づく活動全体を通して資質・能力が育まれている園児の幼保連携型認定こども園修了時の具体的な姿であることを踏まえ</w:t>
            </w:r>
            <w:r w:rsidR="002E08C1" w:rsidRPr="002637EA">
              <w:rPr>
                <w:rStyle w:val="af0"/>
                <w:rFonts w:hint="default"/>
                <w:b w:val="0"/>
                <w:color w:val="000000" w:themeColor="text1"/>
                <w:u w:val="none"/>
              </w:rPr>
              <w:t>､</w:t>
            </w:r>
            <w:r w:rsidR="001C6D6C" w:rsidRPr="002637EA">
              <w:rPr>
                <w:rStyle w:val="af0"/>
                <w:rFonts w:hint="default"/>
                <w:b w:val="0"/>
                <w:color w:val="000000" w:themeColor="text1"/>
                <w:u w:val="none"/>
              </w:rPr>
              <w:t>指導を行っているか。</w:t>
            </w:r>
          </w:p>
          <w:p w14:paraId="344E26EF" w14:textId="08BD2770" w:rsidR="00B640A7" w:rsidRPr="002637EA" w:rsidRDefault="00B640A7" w:rsidP="00B640A7">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イ　乳幼児期</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満1歳以上満3歳未満</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満3歳以上といった</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年齢毎の保育に関する</w:t>
            </w:r>
            <w:r w:rsidR="001C6D6C" w:rsidRPr="002637EA">
              <w:rPr>
                <w:rStyle w:val="af0"/>
                <w:rFonts w:hint="default"/>
                <w:b w:val="0"/>
                <w:color w:val="000000" w:themeColor="text1"/>
                <w:u w:val="none"/>
              </w:rPr>
              <w:t>ねらい及び内容並びに</w:t>
            </w:r>
            <w:r w:rsidRPr="002637EA">
              <w:rPr>
                <w:rFonts w:ascii="ＭＳ ゴシック" w:eastAsia="ＭＳ ゴシック" w:hAnsi="ＭＳ ゴシック" w:hint="eastAsia"/>
                <w:color w:val="000000" w:themeColor="text1"/>
                <w:sz w:val="20"/>
                <w:szCs w:val="20"/>
              </w:rPr>
              <w:t>配慮事項に留意して保育を行っているか。</w:t>
            </w:r>
          </w:p>
        </w:tc>
        <w:tc>
          <w:tcPr>
            <w:tcW w:w="1831" w:type="dxa"/>
          </w:tcPr>
          <w:p w14:paraId="35386914" w14:textId="77777777" w:rsidR="00B640A7" w:rsidRPr="002637EA" w:rsidRDefault="002637EA" w:rsidP="00B640A7">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43926458"/>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2646BD"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63850797"/>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2646BD" w:rsidRPr="002637EA">
              <w:rPr>
                <w:rFonts w:ascii="ＭＳ ゴシック" w:eastAsia="ＭＳ ゴシック" w:hAnsi="Times New Roman" w:hint="eastAsia"/>
                <w:color w:val="000000" w:themeColor="text1"/>
                <w:kern w:val="0"/>
                <w:sz w:val="20"/>
                <w:szCs w:val="20"/>
              </w:rPr>
              <w:t>いない</w:t>
            </w:r>
          </w:p>
          <w:p w14:paraId="5023FE54"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0FE0C319"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3CA93CBF"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438C3ABC"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75B625D8"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67D6D0B8"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3712096C"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4A004143"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06D476B1" w14:textId="77777777" w:rsidR="00B640A7" w:rsidRPr="002637EA" w:rsidRDefault="002637EA" w:rsidP="00EF7792">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59962092"/>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Times New Roman" w:hint="eastAsia"/>
                <w:color w:val="000000" w:themeColor="text1"/>
                <w:kern w:val="0"/>
                <w:sz w:val="20"/>
                <w:szCs w:val="20"/>
              </w:rPr>
              <w:t>いない・</w:t>
            </w:r>
            <w:sdt>
              <w:sdtPr>
                <w:rPr>
                  <w:rFonts w:ascii="ＭＳ ゴシック" w:eastAsia="ＭＳ ゴシック" w:hAnsi="ＭＳ ゴシック" w:hint="eastAsia"/>
                  <w:color w:val="000000" w:themeColor="text1"/>
                  <w:sz w:val="20"/>
                  <w:szCs w:val="20"/>
                </w:rPr>
                <w:id w:val="-1225832251"/>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Times New Roman" w:hint="eastAsia"/>
                <w:color w:val="000000" w:themeColor="text1"/>
                <w:kern w:val="0"/>
                <w:sz w:val="20"/>
                <w:szCs w:val="20"/>
              </w:rPr>
              <w:t>いる</w:t>
            </w:r>
          </w:p>
          <w:p w14:paraId="1FDA257E"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0EDD074D" w14:textId="20D5A949" w:rsidR="00B640A7" w:rsidRPr="002637EA" w:rsidRDefault="002637EA" w:rsidP="004817A1">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1085116"/>
                <w14:checkbox>
                  <w14:checked w14:val="0"/>
                  <w14:checkedState w14:val="00FE" w14:font="Wingdings"/>
                  <w14:uncheckedState w14:val="2610" w14:font="ＭＳ ゴシック"/>
                </w14:checkbox>
              </w:sdtPr>
              <w:sdtEndPr/>
              <w:sdtContent>
                <w:r w:rsidR="003B21BD"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ある</w:t>
            </w:r>
            <w:r w:rsidR="00DC4971" w:rsidRPr="002637EA">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869614274"/>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DC4971" w:rsidRPr="002637EA">
              <w:rPr>
                <w:rFonts w:ascii="ＭＳ ゴシック" w:eastAsia="ＭＳ ゴシック" w:hAnsi="ＭＳ ゴシック" w:cs="ＭＳ ゴシック"/>
                <w:color w:val="000000" w:themeColor="text1"/>
                <w:kern w:val="0"/>
                <w:sz w:val="20"/>
                <w:szCs w:val="20"/>
              </w:rPr>
              <w:t>ない</w:t>
            </w:r>
          </w:p>
          <w:p w14:paraId="506DD51C"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20957F98" w14:textId="77777777" w:rsidR="00B640A7" w:rsidRPr="002637EA" w:rsidRDefault="002637EA" w:rsidP="00EF7792">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57634471"/>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sz w:val="20"/>
                  <w:szCs w:val="20"/>
                </w:rPr>
                <w:id w:val="-671028729"/>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いる</w:t>
            </w:r>
          </w:p>
          <w:p w14:paraId="224CBDB1"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7515F01C"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65A966F1"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2EDF26A9"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41DAE594" w14:textId="77777777" w:rsidR="00B640A7" w:rsidRPr="002637EA" w:rsidRDefault="00B640A7" w:rsidP="002646BD">
            <w:pPr>
              <w:overflowPunct w:val="0"/>
              <w:spacing w:line="276" w:lineRule="auto"/>
              <w:textAlignment w:val="baseline"/>
              <w:rPr>
                <w:rFonts w:ascii="ＭＳ ゴシック" w:eastAsia="ＭＳ ゴシック" w:hAnsi="Times New Roman"/>
                <w:color w:val="000000" w:themeColor="text1"/>
                <w:kern w:val="0"/>
                <w:sz w:val="20"/>
                <w:szCs w:val="20"/>
              </w:rPr>
            </w:pPr>
          </w:p>
          <w:p w14:paraId="05A643D9"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56859095"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5D08792C" w14:textId="77777777" w:rsidR="00B640A7" w:rsidRPr="002637EA" w:rsidRDefault="00B640A7" w:rsidP="002646BD">
            <w:pPr>
              <w:overflowPunct w:val="0"/>
              <w:spacing w:line="276" w:lineRule="auto"/>
              <w:textAlignment w:val="baseline"/>
              <w:rPr>
                <w:rFonts w:ascii="ＭＳ ゴシック" w:eastAsia="ＭＳ ゴシック" w:hAnsi="Times New Roman"/>
                <w:color w:val="000000" w:themeColor="text1"/>
                <w:kern w:val="0"/>
                <w:sz w:val="20"/>
                <w:szCs w:val="20"/>
              </w:rPr>
            </w:pPr>
          </w:p>
          <w:p w14:paraId="291D6D0B" w14:textId="77777777" w:rsidR="00B640A7" w:rsidRPr="002637EA" w:rsidRDefault="002637EA" w:rsidP="00B640A7">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70284813"/>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2646BD"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826630330"/>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2646BD" w:rsidRPr="002637EA">
              <w:rPr>
                <w:rFonts w:ascii="ＭＳ ゴシック" w:eastAsia="ＭＳ ゴシック" w:hAnsi="Times New Roman" w:hint="eastAsia"/>
                <w:color w:val="000000" w:themeColor="text1"/>
                <w:kern w:val="0"/>
                <w:sz w:val="20"/>
                <w:szCs w:val="20"/>
              </w:rPr>
              <w:t>いない</w:t>
            </w:r>
          </w:p>
          <w:p w14:paraId="68ED1397"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6A156477"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37B9F996" w14:textId="77777777" w:rsidR="00B640A7" w:rsidRPr="002637EA" w:rsidRDefault="002637EA" w:rsidP="00EF7792">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10626949"/>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42818040"/>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いない</w:t>
            </w:r>
          </w:p>
          <w:p w14:paraId="74A8CB93"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0A96CFAD"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56A9CA55"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4AC3F858"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5B1B1D29"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3A3A9BE4" w14:textId="77777777" w:rsidR="002646BD" w:rsidRPr="002637EA" w:rsidRDefault="002646BD" w:rsidP="00B640A7">
            <w:pPr>
              <w:overflowPunct w:val="0"/>
              <w:textAlignment w:val="baseline"/>
              <w:rPr>
                <w:rFonts w:ascii="ＭＳ ゴシック" w:eastAsia="ＭＳ ゴシック" w:hAnsi="Times New Roman"/>
                <w:color w:val="000000" w:themeColor="text1"/>
                <w:kern w:val="0"/>
                <w:sz w:val="20"/>
                <w:szCs w:val="20"/>
              </w:rPr>
            </w:pPr>
          </w:p>
          <w:p w14:paraId="757B462D" w14:textId="77777777" w:rsidR="00B640A7" w:rsidRPr="002637EA" w:rsidRDefault="002637EA" w:rsidP="00EF7792">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89861356"/>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67473954"/>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いない</w:t>
            </w:r>
          </w:p>
          <w:p w14:paraId="15403013"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5A8108F7"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2341D12F"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2F02CFAB"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19E59390" w14:textId="77777777" w:rsidR="00B640A7" w:rsidRPr="002637EA" w:rsidRDefault="00B640A7" w:rsidP="00B640A7">
            <w:pPr>
              <w:overflowPunct w:val="0"/>
              <w:textAlignment w:val="baseline"/>
              <w:rPr>
                <w:rFonts w:ascii="ＭＳ ゴシック" w:eastAsia="ＭＳ ゴシック" w:hAnsi="Times New Roman"/>
                <w:color w:val="000000" w:themeColor="text1"/>
                <w:kern w:val="0"/>
                <w:sz w:val="20"/>
                <w:szCs w:val="20"/>
              </w:rPr>
            </w:pPr>
          </w:p>
          <w:p w14:paraId="175AB6E2" w14:textId="77777777" w:rsidR="00B640A7" w:rsidRPr="002637EA" w:rsidRDefault="00B640A7" w:rsidP="00F04141">
            <w:pPr>
              <w:overflowPunct w:val="0"/>
              <w:spacing w:beforeLines="50" w:before="120"/>
              <w:textAlignment w:val="baseline"/>
              <w:rPr>
                <w:rFonts w:ascii="ＭＳ ゴシック" w:eastAsia="ＭＳ ゴシック" w:hAnsi="Times New Roman"/>
                <w:color w:val="000000" w:themeColor="text1"/>
                <w:kern w:val="0"/>
                <w:sz w:val="20"/>
                <w:szCs w:val="20"/>
              </w:rPr>
            </w:pPr>
          </w:p>
          <w:p w14:paraId="0E26BF17" w14:textId="77777777" w:rsidR="00B640A7" w:rsidRPr="002637EA" w:rsidRDefault="002637EA" w:rsidP="00EF7792">
            <w:pPr>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585191855"/>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59478915"/>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いない</w:t>
            </w:r>
          </w:p>
          <w:p w14:paraId="7F7D97AA" w14:textId="77777777" w:rsidR="00B640A7" w:rsidRPr="002637EA" w:rsidRDefault="00B640A7" w:rsidP="003B21BD">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10304B73" w14:textId="77777777" w:rsidR="00B640A7" w:rsidRPr="002637EA" w:rsidRDefault="00B640A7" w:rsidP="003B21BD">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7CB2377" w14:textId="77777777" w:rsidR="00B640A7" w:rsidRPr="002637EA" w:rsidRDefault="00B640A7" w:rsidP="003B21BD">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371C57E9" w14:textId="77777777" w:rsidR="00B640A7" w:rsidRPr="002637EA" w:rsidRDefault="002637EA" w:rsidP="00EF7792">
            <w:pPr>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68150856"/>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30659480"/>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B640A7" w:rsidRPr="002637EA">
              <w:rPr>
                <w:rFonts w:ascii="ＭＳ ゴシック" w:eastAsia="ＭＳ ゴシック" w:hAnsi="ＭＳ ゴシック" w:cs="ＭＳ ゴシック" w:hint="eastAsia"/>
                <w:color w:val="000000" w:themeColor="text1"/>
                <w:kern w:val="0"/>
                <w:sz w:val="20"/>
                <w:szCs w:val="20"/>
              </w:rPr>
              <w:t>いない</w:t>
            </w:r>
          </w:p>
          <w:p w14:paraId="55654AA7" w14:textId="77777777" w:rsidR="002646BD" w:rsidRPr="002637EA" w:rsidRDefault="002646BD" w:rsidP="003B21BD">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9EDCDAC" w14:textId="77777777" w:rsidR="002646BD" w:rsidRPr="002637EA" w:rsidRDefault="002646BD" w:rsidP="003B21BD">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2F813A2" w14:textId="77777777" w:rsidR="002646BD" w:rsidRPr="002637EA" w:rsidRDefault="002646BD" w:rsidP="003B21BD">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215E0A8" w14:textId="31671E54" w:rsidR="002646BD" w:rsidRPr="002637EA" w:rsidRDefault="002637EA" w:rsidP="00EF7792">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91873653"/>
                <w14:checkbox>
                  <w14:checked w14:val="0"/>
                  <w14:checkedState w14:val="00FE" w14:font="Wingdings"/>
                  <w14:uncheckedState w14:val="2610" w14:font="ＭＳ ゴシック"/>
                </w14:checkbox>
              </w:sdtPr>
              <w:sdtEndPr/>
              <w:sdtContent>
                <w:r w:rsidR="00EF7792" w:rsidRPr="002637EA">
                  <w:rPr>
                    <w:rFonts w:ascii="ＭＳ ゴシック" w:eastAsia="ＭＳ ゴシック" w:hAnsi="ＭＳ ゴシック" w:hint="eastAsia"/>
                    <w:color w:val="000000" w:themeColor="text1"/>
                    <w:sz w:val="20"/>
                    <w:szCs w:val="20"/>
                  </w:rPr>
                  <w:t>☐</w:t>
                </w:r>
              </w:sdtContent>
            </w:sdt>
            <w:r w:rsidR="002646BD"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09404753"/>
                <w14:checkbox>
                  <w14:checked w14:val="0"/>
                  <w14:checkedState w14:val="00FE" w14:font="Wingdings"/>
                  <w14:uncheckedState w14:val="2610" w14:font="ＭＳ ゴシック"/>
                </w14:checkbox>
              </w:sdtPr>
              <w:sdtEndPr/>
              <w:sdtContent>
                <w:r w:rsidR="006C2D8A" w:rsidRPr="002637EA">
                  <w:rPr>
                    <w:rFonts w:ascii="ＭＳ ゴシック" w:eastAsia="ＭＳ ゴシック" w:hAnsi="ＭＳ ゴシック" w:hint="eastAsia"/>
                    <w:color w:val="000000" w:themeColor="text1"/>
                    <w:sz w:val="20"/>
                    <w:szCs w:val="20"/>
                  </w:rPr>
                  <w:t>☐</w:t>
                </w:r>
              </w:sdtContent>
            </w:sdt>
            <w:r w:rsidR="002646BD" w:rsidRPr="002637EA">
              <w:rPr>
                <w:rFonts w:ascii="ＭＳ ゴシック" w:eastAsia="ＭＳ ゴシック" w:hAnsi="ＭＳ ゴシック" w:cs="ＭＳ ゴシック" w:hint="eastAsia"/>
                <w:color w:val="000000" w:themeColor="text1"/>
                <w:kern w:val="0"/>
                <w:sz w:val="20"/>
                <w:szCs w:val="20"/>
              </w:rPr>
              <w:t>いない</w:t>
            </w:r>
          </w:p>
        </w:tc>
      </w:tr>
    </w:tbl>
    <w:p w14:paraId="218FC2D0" w14:textId="23068524" w:rsidR="00FE76E5" w:rsidRPr="002637EA" w:rsidRDefault="009421C8" w:rsidP="009421C8">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580D77" w:rsidRPr="002637EA">
        <w:rPr>
          <w:rFonts w:ascii="ＭＳ ゴシック" w:eastAsia="ＭＳ ゴシック" w:hAnsi="ＭＳ ゴシック" w:hint="eastAsia"/>
          <w:color w:val="000000" w:themeColor="text1"/>
          <w:sz w:val="22"/>
          <w:szCs w:val="22"/>
        </w:rPr>
        <w:t>２</w:t>
      </w:r>
      <w:r w:rsidR="004B43CF" w:rsidRPr="002637EA">
        <w:rPr>
          <w:rFonts w:ascii="ＭＳ ゴシック" w:eastAsia="ＭＳ ゴシック" w:hAnsi="ＭＳ ゴシック" w:hint="eastAsia"/>
          <w:color w:val="000000" w:themeColor="text1"/>
          <w:sz w:val="22"/>
          <w:szCs w:val="22"/>
        </w:rPr>
        <w:t>１</w:t>
      </w:r>
      <w:r w:rsidRPr="002637EA">
        <w:rPr>
          <w:rFonts w:ascii="ＭＳ ゴシック" w:eastAsia="ＭＳ ゴシック" w:hAnsi="ＭＳ ゴシック" w:hint="eastAsia"/>
          <w:color w:val="000000" w:themeColor="text1"/>
          <w:sz w:val="20"/>
          <w:szCs w:val="20"/>
        </w:rPr>
        <w:t>－</w:t>
      </w:r>
    </w:p>
    <w:p w14:paraId="2331706B" w14:textId="77777777" w:rsidR="002646BD" w:rsidRPr="002637EA" w:rsidRDefault="002646BD" w:rsidP="00A62AD5">
      <w:pPr>
        <w:tabs>
          <w:tab w:val="left" w:pos="1290"/>
        </w:tabs>
        <w:rPr>
          <w:color w:val="000000" w:themeColor="text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2637EA" w:rsidRPr="002637EA" w14:paraId="7ADC4625" w14:textId="77777777" w:rsidTr="00296812">
        <w:trPr>
          <w:trHeight w:val="416"/>
        </w:trPr>
        <w:tc>
          <w:tcPr>
            <w:tcW w:w="3643" w:type="dxa"/>
            <w:vAlign w:val="center"/>
          </w:tcPr>
          <w:p w14:paraId="3AB27DF5" w14:textId="77777777" w:rsidR="00FE76E5" w:rsidRPr="002637EA" w:rsidRDefault="00FE76E5" w:rsidP="0029681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チ ェ ッ ク ポ イ ン ト</w:t>
            </w:r>
          </w:p>
        </w:tc>
        <w:tc>
          <w:tcPr>
            <w:tcW w:w="1980" w:type="dxa"/>
            <w:vAlign w:val="center"/>
          </w:tcPr>
          <w:p w14:paraId="6C96E59C" w14:textId="77777777" w:rsidR="00FE76E5" w:rsidRPr="002637EA" w:rsidRDefault="00FE76E5" w:rsidP="0029681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416" w:type="dxa"/>
            <w:vAlign w:val="center"/>
          </w:tcPr>
          <w:p w14:paraId="73F3880E" w14:textId="77777777" w:rsidR="00FE76E5" w:rsidRPr="002637EA" w:rsidRDefault="00FE76E5" w:rsidP="0029681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798" w:type="dxa"/>
            <w:vAlign w:val="center"/>
          </w:tcPr>
          <w:p w14:paraId="60B780FD" w14:textId="77777777" w:rsidR="00FE76E5" w:rsidRPr="002637EA" w:rsidRDefault="00FE76E5" w:rsidP="0029681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59858193" w14:textId="77777777" w:rsidTr="00296812">
        <w:trPr>
          <w:trHeight w:val="5400"/>
        </w:trPr>
        <w:tc>
          <w:tcPr>
            <w:tcW w:w="3643" w:type="dxa"/>
            <w:tcBorders>
              <w:bottom w:val="nil"/>
            </w:tcBorders>
          </w:tcPr>
          <w:p w14:paraId="6F7BEA48" w14:textId="6E4F4125" w:rsidR="00296812" w:rsidRPr="002637EA" w:rsidRDefault="002646BD" w:rsidP="0029518A">
            <w:pPr>
              <w:overflowPunct w:val="0"/>
              <w:ind w:left="100"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A059F9" w:rsidRPr="002637EA">
              <w:rPr>
                <w:rFonts w:ascii="ＭＳ ゴシック" w:eastAsia="ＭＳ ゴシック" w:hAnsi="Times New Roman" w:hint="eastAsia"/>
                <w:color w:val="000000" w:themeColor="text1"/>
                <w:kern w:val="0"/>
                <w:sz w:val="20"/>
                <w:szCs w:val="20"/>
              </w:rPr>
              <w:t>認可定員の変更届出（第48</w:t>
            </w:r>
            <w:r w:rsidRPr="002637EA">
              <w:rPr>
                <w:rFonts w:ascii="ＭＳ ゴシック" w:eastAsia="ＭＳ ゴシック" w:hAnsi="Times New Roman" w:hint="eastAsia"/>
                <w:color w:val="000000" w:themeColor="text1"/>
                <w:kern w:val="0"/>
                <w:sz w:val="20"/>
                <w:szCs w:val="20"/>
              </w:rPr>
              <w:t>号様式）は県所管課へ</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利用定員の変更は市町村経由で県所管課と協議する必要がある。</w:t>
            </w:r>
          </w:p>
          <w:p w14:paraId="7FD7BB45" w14:textId="31364BC9" w:rsidR="00296812" w:rsidRPr="002637EA" w:rsidRDefault="00296812" w:rsidP="0029518A">
            <w:pPr>
              <w:overflowPunct w:val="0"/>
              <w:ind w:left="100" w:hangingChars="50" w:hanging="1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私的契約児については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定員に空きがある場合に</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既に入所している児童の保育に支障を生じない範囲で入所させることは差し支えない。</w:t>
            </w:r>
          </w:p>
          <w:p w14:paraId="123854A8" w14:textId="77777777" w:rsidR="004212E9" w:rsidRPr="002637EA" w:rsidRDefault="004212E9" w:rsidP="0029681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6147DFC" w14:textId="063AF2D5" w:rsidR="000365A5" w:rsidRPr="002637EA" w:rsidRDefault="000365A5" w:rsidP="0029518A">
            <w:pPr>
              <w:overflowPunct w:val="0"/>
              <w:ind w:left="100" w:hangingChars="50" w:hanging="1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この場合の「恒常的に亘る」とは</w:t>
            </w:r>
            <w:r w:rsidR="002E08C1" w:rsidRPr="002637EA">
              <w:rPr>
                <w:rFonts w:ascii="ＭＳ ゴシック" w:eastAsia="ＭＳ ゴシック" w:hAnsi="ＭＳ ゴシック" w:cs="ＭＳ ゴシック" w:hint="eastAsia"/>
                <w:color w:val="000000" w:themeColor="text1"/>
                <w:kern w:val="0"/>
                <w:sz w:val="20"/>
                <w:szCs w:val="20"/>
              </w:rPr>
              <w:t>､</w:t>
            </w:r>
            <w:r w:rsidR="00A059F9" w:rsidRPr="002637EA">
              <w:rPr>
                <w:rStyle w:val="af0"/>
                <w:rFonts w:hint="default"/>
                <w:b w:val="0"/>
                <w:color w:val="000000" w:themeColor="text1"/>
                <w:u w:val="none"/>
              </w:rPr>
              <w:t>１</w:t>
            </w:r>
            <w:r w:rsidRPr="002637EA">
              <w:rPr>
                <w:rStyle w:val="af0"/>
                <w:rFonts w:hint="default"/>
                <w:b w:val="0"/>
                <w:color w:val="000000" w:themeColor="text1"/>
                <w:u w:val="none"/>
              </w:rPr>
              <w:t>号の場合は連続する過去の２年度間</w:t>
            </w:r>
            <w:r w:rsidR="002E08C1" w:rsidRPr="002637EA">
              <w:rPr>
                <w:rStyle w:val="af0"/>
                <w:rFonts w:hint="default"/>
                <w:b w:val="0"/>
                <w:color w:val="000000" w:themeColor="text1"/>
                <w:u w:val="none"/>
              </w:rPr>
              <w:t>､</w:t>
            </w:r>
            <w:r w:rsidR="00A059F9" w:rsidRPr="002637EA">
              <w:rPr>
                <w:rStyle w:val="af0"/>
                <w:rFonts w:hint="default"/>
                <w:b w:val="0"/>
                <w:color w:val="000000" w:themeColor="text1"/>
                <w:u w:val="none"/>
              </w:rPr>
              <w:t>２</w:t>
            </w:r>
            <w:r w:rsidRPr="002637EA">
              <w:rPr>
                <w:rStyle w:val="af0"/>
                <w:rFonts w:hint="default"/>
                <w:b w:val="0"/>
                <w:color w:val="000000" w:themeColor="text1"/>
                <w:u w:val="none"/>
              </w:rPr>
              <w:t>・</w:t>
            </w:r>
            <w:r w:rsidR="00A059F9" w:rsidRPr="002637EA">
              <w:rPr>
                <w:rStyle w:val="af0"/>
                <w:rFonts w:hint="default"/>
                <w:b w:val="0"/>
                <w:color w:val="000000" w:themeColor="text1"/>
                <w:u w:val="none"/>
              </w:rPr>
              <w:t>３</w:t>
            </w:r>
            <w:r w:rsidRPr="002637EA">
              <w:rPr>
                <w:rStyle w:val="af0"/>
                <w:rFonts w:hint="default"/>
                <w:b w:val="0"/>
                <w:color w:val="000000" w:themeColor="text1"/>
                <w:u w:val="none"/>
              </w:rPr>
              <w:t>号の場合は連続する過去の５年</w:t>
            </w:r>
            <w:r w:rsidR="00FC060C" w:rsidRPr="002637EA">
              <w:rPr>
                <w:rStyle w:val="af0"/>
                <w:rFonts w:hint="default"/>
                <w:b w:val="0"/>
                <w:color w:val="000000" w:themeColor="text1"/>
                <w:u w:val="none"/>
              </w:rPr>
              <w:t>度</w:t>
            </w:r>
            <w:r w:rsidRPr="002637EA">
              <w:rPr>
                <w:rStyle w:val="af0"/>
                <w:rFonts w:hint="default"/>
                <w:b w:val="0"/>
                <w:color w:val="000000" w:themeColor="text1"/>
                <w:u w:val="none"/>
              </w:rPr>
              <w:t>間</w:t>
            </w:r>
            <w:r w:rsidR="002E08C1" w:rsidRPr="002637EA">
              <w:rPr>
                <w:rStyle w:val="af0"/>
                <w:rFonts w:hint="default"/>
                <w:b w:val="0"/>
                <w:color w:val="000000" w:themeColor="text1"/>
                <w:u w:val="none"/>
              </w:rPr>
              <w:t>､</w:t>
            </w:r>
            <w:r w:rsidRPr="002637EA">
              <w:rPr>
                <w:rFonts w:ascii="ＭＳ ゴシック" w:eastAsia="ＭＳ ゴシック" w:hAnsi="ＭＳ ゴシック" w:cs="ＭＳ ゴシック" w:hint="eastAsia"/>
                <w:color w:val="000000" w:themeColor="text1"/>
                <w:kern w:val="0"/>
                <w:sz w:val="20"/>
                <w:szCs w:val="20"/>
              </w:rPr>
              <w:t>常に定員を超えており</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かつ各年度の年間平均在所率（当該年度内における各月の初日の在所人員の総和を各月の初日の認可定員の総和で除したものをいう。）が</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120</w:t>
            </w:r>
            <w:r w:rsidRPr="002637EA">
              <w:rPr>
                <w:rFonts w:ascii="ＭＳ ゴシック" w:eastAsia="ＭＳ ゴシック" w:hAnsi="ＭＳ ゴシック" w:cs="ＭＳ ゴシック" w:hint="eastAsia"/>
                <w:color w:val="000000" w:themeColor="text1"/>
                <w:kern w:val="0"/>
                <w:sz w:val="20"/>
                <w:szCs w:val="20"/>
              </w:rPr>
              <w:t>％以上の状態をいう。</w:t>
            </w:r>
          </w:p>
          <w:p w14:paraId="2B31F4EE" w14:textId="77777777" w:rsidR="00296812" w:rsidRPr="002637EA" w:rsidRDefault="00296812" w:rsidP="00FF3C56">
            <w:pPr>
              <w:overflowPunct w:val="0"/>
              <w:textAlignment w:val="baseline"/>
              <w:rPr>
                <w:rFonts w:ascii="ＭＳ ゴシック" w:eastAsia="ＭＳ ゴシック" w:hAnsi="ＭＳ ゴシック" w:cs="ＭＳ ゴシック"/>
                <w:color w:val="000000" w:themeColor="text1"/>
                <w:kern w:val="0"/>
                <w:sz w:val="20"/>
                <w:szCs w:val="20"/>
              </w:rPr>
            </w:pPr>
          </w:p>
          <w:p w14:paraId="368E13C5" w14:textId="77777777" w:rsidR="00FF3C56" w:rsidRPr="002637EA" w:rsidRDefault="00FF3C56" w:rsidP="00FF3C56">
            <w:pPr>
              <w:overflowPunct w:val="0"/>
              <w:textAlignment w:val="baseline"/>
              <w:rPr>
                <w:rFonts w:ascii="ＭＳ ゴシック" w:eastAsia="ＭＳ ゴシック" w:hAnsi="ＭＳ ゴシック" w:cs="ＭＳ ゴシック"/>
                <w:color w:val="000000" w:themeColor="text1"/>
                <w:kern w:val="0"/>
                <w:sz w:val="20"/>
                <w:szCs w:val="20"/>
              </w:rPr>
            </w:pPr>
          </w:p>
          <w:p w14:paraId="03994715" w14:textId="77777777" w:rsidR="00FF3C56" w:rsidRPr="002637EA" w:rsidRDefault="00FF3C56" w:rsidP="00FF3C56">
            <w:pPr>
              <w:overflowPunct w:val="0"/>
              <w:textAlignment w:val="baseline"/>
              <w:rPr>
                <w:rFonts w:ascii="ＭＳ ゴシック" w:eastAsia="ＭＳ ゴシック" w:hAnsi="ＭＳ ゴシック" w:cs="ＭＳ ゴシック"/>
                <w:color w:val="000000" w:themeColor="text1"/>
                <w:kern w:val="0"/>
                <w:sz w:val="20"/>
                <w:szCs w:val="20"/>
              </w:rPr>
            </w:pPr>
          </w:p>
          <w:p w14:paraId="2A48B44A" w14:textId="77777777" w:rsidR="00FF3C56" w:rsidRPr="002637EA" w:rsidRDefault="00FF3C56" w:rsidP="00FF3C56">
            <w:pPr>
              <w:overflowPunct w:val="0"/>
              <w:textAlignment w:val="baseline"/>
              <w:rPr>
                <w:rFonts w:ascii="ＭＳ ゴシック" w:eastAsia="ＭＳ ゴシック" w:hAnsi="ＭＳ ゴシック" w:cs="ＭＳ ゴシック"/>
                <w:color w:val="000000" w:themeColor="text1"/>
                <w:kern w:val="0"/>
                <w:sz w:val="20"/>
                <w:szCs w:val="20"/>
              </w:rPr>
            </w:pPr>
          </w:p>
          <w:p w14:paraId="4239558C" w14:textId="77777777" w:rsidR="00FF3C56" w:rsidRPr="002637EA" w:rsidRDefault="00FF3C56" w:rsidP="00FF3C56">
            <w:pPr>
              <w:overflowPunct w:val="0"/>
              <w:textAlignment w:val="baseline"/>
              <w:rPr>
                <w:rFonts w:ascii="ＭＳ ゴシック" w:eastAsia="ＭＳ ゴシック" w:hAnsi="ＭＳ ゴシック" w:cs="ＭＳ ゴシック"/>
                <w:color w:val="000000" w:themeColor="text1"/>
                <w:kern w:val="0"/>
                <w:sz w:val="20"/>
                <w:szCs w:val="20"/>
              </w:rPr>
            </w:pPr>
          </w:p>
          <w:p w14:paraId="2C93AD75" w14:textId="77777777" w:rsidR="00FF3C56" w:rsidRPr="002637EA" w:rsidRDefault="00FF3C56" w:rsidP="00FF3C56">
            <w:pPr>
              <w:overflowPunct w:val="0"/>
              <w:textAlignment w:val="baseline"/>
              <w:rPr>
                <w:rFonts w:ascii="ＭＳ ゴシック" w:eastAsia="ＭＳ ゴシック" w:hAnsi="ＭＳ ゴシック" w:cs="ＭＳ ゴシック"/>
                <w:color w:val="000000" w:themeColor="text1"/>
                <w:kern w:val="0"/>
                <w:sz w:val="20"/>
                <w:szCs w:val="20"/>
              </w:rPr>
            </w:pPr>
          </w:p>
        </w:tc>
        <w:tc>
          <w:tcPr>
            <w:tcW w:w="1980" w:type="dxa"/>
            <w:tcBorders>
              <w:bottom w:val="nil"/>
            </w:tcBorders>
          </w:tcPr>
          <w:p w14:paraId="387233ED" w14:textId="77777777" w:rsidR="002646BD" w:rsidRPr="002637EA" w:rsidRDefault="002646BD" w:rsidP="002646BD">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xml:space="preserve">○ </w:t>
            </w:r>
            <w:r w:rsidR="00494EC2" w:rsidRPr="002637EA">
              <w:rPr>
                <w:rFonts w:ascii="ＭＳ ゴシック" w:eastAsia="ＭＳ ゴシック" w:hAnsi="Times New Roman" w:hint="eastAsia"/>
                <w:color w:val="000000" w:themeColor="text1"/>
                <w:kern w:val="0"/>
                <w:sz w:val="20"/>
                <w:szCs w:val="20"/>
              </w:rPr>
              <w:t>認定こども園申請事項</w:t>
            </w:r>
            <w:r w:rsidR="00494EC2" w:rsidRPr="002637EA">
              <w:rPr>
                <w:rFonts w:ascii="ＭＳ ゴシック" w:eastAsia="ＭＳ ゴシック" w:hAnsi="Times New Roman" w:hint="eastAsia"/>
                <w:color w:val="000000" w:themeColor="text1"/>
                <w:kern w:val="0"/>
                <w:sz w:val="20"/>
                <w:szCs w:val="20"/>
                <w:lang w:eastAsia="zh-CN"/>
              </w:rPr>
              <w:t>変更届出（第</w:t>
            </w:r>
            <w:r w:rsidR="00494EC2" w:rsidRPr="002637EA">
              <w:rPr>
                <w:rFonts w:ascii="ＭＳ ゴシック" w:eastAsia="ＭＳ ゴシック" w:hAnsi="Times New Roman" w:hint="eastAsia"/>
                <w:color w:val="000000" w:themeColor="text1"/>
                <w:kern w:val="0"/>
                <w:sz w:val="20"/>
                <w:szCs w:val="20"/>
              </w:rPr>
              <w:t>10</w:t>
            </w:r>
            <w:r w:rsidRPr="002637EA">
              <w:rPr>
                <w:rFonts w:ascii="ＭＳ ゴシック" w:eastAsia="ＭＳ ゴシック" w:hAnsi="Times New Roman" w:hint="eastAsia"/>
                <w:color w:val="000000" w:themeColor="text1"/>
                <w:kern w:val="0"/>
                <w:sz w:val="20"/>
                <w:szCs w:val="20"/>
                <w:lang w:eastAsia="zh-CN"/>
              </w:rPr>
              <w:t>号様式）</w:t>
            </w:r>
          </w:p>
          <w:p w14:paraId="103EDD72" w14:textId="77777777" w:rsidR="00296812" w:rsidRPr="002637EA" w:rsidRDefault="00296812" w:rsidP="00296812">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施設認可書</w:t>
            </w:r>
          </w:p>
          <w:p w14:paraId="56C229CA" w14:textId="77777777" w:rsidR="00296812" w:rsidRPr="002637EA" w:rsidRDefault="00296812" w:rsidP="00296812">
            <w:pPr>
              <w:overflowPunct w:val="0"/>
              <w:textAlignment w:val="baseline"/>
              <w:rPr>
                <w:rFonts w:ascii="ＭＳ ゴシック" w:eastAsia="ＭＳ ゴシック" w:hAnsi="ＭＳ ゴシック"/>
                <w:color w:val="000000" w:themeColor="text1"/>
                <w:sz w:val="20"/>
                <w:szCs w:val="20"/>
              </w:rPr>
            </w:pPr>
          </w:p>
          <w:p w14:paraId="71CA203E"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7243E002"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30F5A5BD"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5AE4049F"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7892341B"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1BE5E2AD"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5D35CBDB"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73DA758F"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1EDCE976"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1BF506BF"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22108DAD"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7017F9D7"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62D89EB2" w14:textId="77777777" w:rsidR="00D677A0" w:rsidRPr="002637EA" w:rsidRDefault="00D677A0" w:rsidP="00296812">
            <w:pPr>
              <w:overflowPunct w:val="0"/>
              <w:textAlignment w:val="baseline"/>
              <w:rPr>
                <w:rFonts w:ascii="ＭＳ ゴシック" w:eastAsia="ＭＳ ゴシック" w:hAnsi="ＭＳ ゴシック"/>
                <w:color w:val="000000" w:themeColor="text1"/>
                <w:sz w:val="20"/>
                <w:szCs w:val="20"/>
              </w:rPr>
            </w:pPr>
          </w:p>
          <w:p w14:paraId="2B4CFA97" w14:textId="77777777" w:rsidR="00D677A0" w:rsidRPr="002637EA" w:rsidRDefault="006F2CBF" w:rsidP="006F2CBF">
            <w:pPr>
              <w:overflowPunct w:val="0"/>
              <w:ind w:left="180" w:hangingChars="90" w:hanging="18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D677A0" w:rsidRPr="002637EA">
              <w:rPr>
                <w:rFonts w:ascii="ＭＳ ゴシック" w:eastAsia="ＭＳ ゴシック" w:hAnsi="ＭＳ ゴシック" w:hint="eastAsia"/>
                <w:color w:val="000000" w:themeColor="text1"/>
                <w:sz w:val="20"/>
                <w:szCs w:val="20"/>
              </w:rPr>
              <w:t>同意書</w:t>
            </w:r>
            <w:r w:rsidR="00737CDA" w:rsidRPr="002637EA">
              <w:rPr>
                <w:rFonts w:ascii="ＭＳ ゴシック" w:eastAsia="ＭＳ ゴシック" w:hAnsi="ＭＳ ゴシック" w:hint="eastAsia"/>
                <w:color w:val="000000" w:themeColor="text1"/>
                <w:sz w:val="20"/>
                <w:szCs w:val="20"/>
              </w:rPr>
              <w:t>（「</w:t>
            </w:r>
            <w:r w:rsidR="00737CDA" w:rsidRPr="002637EA">
              <w:rPr>
                <w:rFonts w:ascii="ＭＳ ゴシック" w:eastAsia="ＭＳ ゴシック" w:hAnsi="Times New Roman" w:hint="eastAsia"/>
                <w:color w:val="000000" w:themeColor="text1"/>
                <w:kern w:val="0"/>
                <w:sz w:val="20"/>
                <w:szCs w:val="20"/>
              </w:rPr>
              <w:t>２　内容及び手続の説明及び同意</w:t>
            </w:r>
            <w:r w:rsidR="00737CDA" w:rsidRPr="002637EA">
              <w:rPr>
                <w:rFonts w:ascii="ＭＳ ゴシック" w:eastAsia="ＭＳ ゴシック" w:hAnsi="ＭＳ ゴシック" w:hint="eastAsia"/>
                <w:color w:val="000000" w:themeColor="text1"/>
                <w:sz w:val="20"/>
                <w:szCs w:val="20"/>
              </w:rPr>
              <w:t>」）</w:t>
            </w:r>
          </w:p>
        </w:tc>
        <w:tc>
          <w:tcPr>
            <w:tcW w:w="2416" w:type="dxa"/>
            <w:vMerge w:val="restart"/>
          </w:tcPr>
          <w:p w14:paraId="43364A39" w14:textId="0F6A5B03" w:rsidR="002646BD" w:rsidRPr="002637EA" w:rsidRDefault="002646BD" w:rsidP="002646BD">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運営基準第4条</w:t>
            </w:r>
            <w:r w:rsidR="002E08C1" w:rsidRPr="002637EA">
              <w:rPr>
                <w:rFonts w:ascii="ＭＳ ゴシック" w:eastAsia="ＭＳ ゴシック" w:hAnsi="Times New Roman" w:hint="eastAsia"/>
                <w:color w:val="000000" w:themeColor="text1"/>
                <w:kern w:val="0"/>
                <w:sz w:val="20"/>
                <w:szCs w:val="20"/>
                <w:lang w:eastAsia="zh-CN"/>
              </w:rPr>
              <w:t>､</w:t>
            </w:r>
            <w:r w:rsidRPr="002637EA">
              <w:rPr>
                <w:rFonts w:ascii="ＭＳ ゴシック" w:eastAsia="ＭＳ ゴシック" w:hAnsi="Times New Roman" w:hint="eastAsia"/>
                <w:color w:val="000000" w:themeColor="text1"/>
                <w:kern w:val="0"/>
                <w:sz w:val="20"/>
                <w:szCs w:val="20"/>
                <w:lang w:eastAsia="zh-CN"/>
              </w:rPr>
              <w:t>22条</w:t>
            </w:r>
          </w:p>
          <w:p w14:paraId="14CA3E9B" w14:textId="77777777" w:rsidR="000365A5" w:rsidRPr="002637EA" w:rsidRDefault="000365A5" w:rsidP="00FF3C56">
            <w:pPr>
              <w:overflowPunct w:val="0"/>
              <w:textAlignment w:val="baseline"/>
              <w:rPr>
                <w:rStyle w:val="af1"/>
                <w:rFonts w:hint="default"/>
                <w:color w:val="000000" w:themeColor="text1"/>
              </w:rPr>
            </w:pPr>
          </w:p>
          <w:p w14:paraId="2DD0883E" w14:textId="77777777" w:rsidR="00FF3C56" w:rsidRPr="002637EA" w:rsidRDefault="00FF3C56" w:rsidP="00FF3C56">
            <w:pPr>
              <w:overflowPunct w:val="0"/>
              <w:textAlignment w:val="baseline"/>
              <w:rPr>
                <w:rStyle w:val="af1"/>
                <w:rFonts w:hint="default"/>
                <w:color w:val="000000" w:themeColor="text1"/>
              </w:rPr>
            </w:pPr>
          </w:p>
          <w:p w14:paraId="34077463" w14:textId="77777777" w:rsidR="00296812" w:rsidRPr="002637EA" w:rsidRDefault="00296812" w:rsidP="00296812">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保育所への入所の円滑化について</w:t>
            </w:r>
          </w:p>
          <w:p w14:paraId="1D08C6D8" w14:textId="77777777" w:rsidR="00296812" w:rsidRPr="002637EA" w:rsidRDefault="00296812" w:rsidP="00296812">
            <w:pPr>
              <w:overflowPunct w:val="0"/>
              <w:ind w:leftChars="95" w:left="199"/>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color w:val="000000" w:themeColor="text1"/>
                <w:kern w:val="0"/>
                <w:sz w:val="20"/>
                <w:szCs w:val="20"/>
                <w:lang w:eastAsia="zh-CN"/>
              </w:rPr>
              <w:t>(</w:t>
            </w:r>
            <w:r w:rsidRPr="002637EA">
              <w:rPr>
                <w:rFonts w:ascii="ＭＳ ゴシック" w:eastAsia="ＭＳ ゴシック" w:hAnsi="ＭＳ ゴシック" w:cs="ＭＳ ゴシック" w:hint="eastAsia"/>
                <w:color w:val="000000" w:themeColor="text1"/>
                <w:kern w:val="0"/>
                <w:sz w:val="20"/>
                <w:szCs w:val="20"/>
                <w:lang w:eastAsia="zh-CN"/>
              </w:rPr>
              <w:t>平成</w:t>
            </w:r>
            <w:r w:rsidRPr="002637EA">
              <w:rPr>
                <w:rFonts w:ascii="ＭＳ ゴシック" w:eastAsia="ＭＳ ゴシック" w:hAnsi="ＭＳ ゴシック" w:cs="ＭＳ ゴシック"/>
                <w:color w:val="000000" w:themeColor="text1"/>
                <w:kern w:val="0"/>
                <w:sz w:val="20"/>
                <w:szCs w:val="20"/>
                <w:lang w:eastAsia="zh-CN"/>
              </w:rPr>
              <w:t>10</w:t>
            </w:r>
            <w:r w:rsidRPr="002637EA">
              <w:rPr>
                <w:rFonts w:ascii="ＭＳ ゴシック" w:eastAsia="ＭＳ ゴシック" w:hAnsi="ＭＳ ゴシック" w:cs="ＭＳ ゴシック" w:hint="eastAsia"/>
                <w:color w:val="000000" w:themeColor="text1"/>
                <w:kern w:val="0"/>
                <w:sz w:val="20"/>
                <w:szCs w:val="20"/>
                <w:lang w:eastAsia="zh-CN"/>
              </w:rPr>
              <w:t>年</w:t>
            </w:r>
            <w:r w:rsidRPr="002637EA">
              <w:rPr>
                <w:rFonts w:ascii="ＭＳ ゴシック" w:eastAsia="ＭＳ ゴシック" w:hAnsi="ＭＳ ゴシック" w:cs="ＭＳ ゴシック"/>
                <w:color w:val="000000" w:themeColor="text1"/>
                <w:kern w:val="0"/>
                <w:sz w:val="20"/>
                <w:szCs w:val="20"/>
                <w:lang w:eastAsia="zh-CN"/>
              </w:rPr>
              <w:t>2</w:t>
            </w:r>
            <w:r w:rsidRPr="002637EA">
              <w:rPr>
                <w:rFonts w:ascii="ＭＳ ゴシック" w:eastAsia="ＭＳ ゴシック" w:hAnsi="ＭＳ ゴシック" w:cs="ＭＳ ゴシック" w:hint="eastAsia"/>
                <w:color w:val="000000" w:themeColor="text1"/>
                <w:kern w:val="0"/>
                <w:sz w:val="20"/>
                <w:szCs w:val="20"/>
                <w:lang w:eastAsia="zh-CN"/>
              </w:rPr>
              <w:t>月</w:t>
            </w:r>
            <w:r w:rsidRPr="002637EA">
              <w:rPr>
                <w:rFonts w:ascii="ＭＳ ゴシック" w:eastAsia="ＭＳ ゴシック" w:hAnsi="ＭＳ ゴシック" w:cs="ＭＳ ゴシック"/>
                <w:color w:val="000000" w:themeColor="text1"/>
                <w:kern w:val="0"/>
                <w:sz w:val="20"/>
                <w:szCs w:val="20"/>
                <w:lang w:eastAsia="zh-CN"/>
              </w:rPr>
              <w:t>13</w:t>
            </w:r>
            <w:r w:rsidRPr="002637EA">
              <w:rPr>
                <w:rFonts w:ascii="ＭＳ ゴシック" w:eastAsia="ＭＳ ゴシック" w:hAnsi="ＭＳ ゴシック" w:cs="ＭＳ ゴシック" w:hint="eastAsia"/>
                <w:color w:val="000000" w:themeColor="text1"/>
                <w:kern w:val="0"/>
                <w:sz w:val="20"/>
                <w:szCs w:val="20"/>
                <w:lang w:eastAsia="zh-CN"/>
              </w:rPr>
              <w:t>日児保第</w:t>
            </w:r>
            <w:r w:rsidRPr="002637EA">
              <w:rPr>
                <w:rFonts w:ascii="ＭＳ ゴシック" w:eastAsia="ＭＳ ゴシック" w:hAnsi="ＭＳ ゴシック" w:cs="ＭＳ ゴシック"/>
                <w:color w:val="000000" w:themeColor="text1"/>
                <w:kern w:val="0"/>
                <w:sz w:val="20"/>
                <w:szCs w:val="20"/>
                <w:lang w:eastAsia="zh-CN"/>
              </w:rPr>
              <w:t>3</w:t>
            </w:r>
            <w:r w:rsidRPr="002637EA">
              <w:rPr>
                <w:rFonts w:ascii="ＭＳ ゴシック" w:eastAsia="ＭＳ ゴシック" w:hAnsi="ＭＳ ゴシック" w:cs="ＭＳ ゴシック" w:hint="eastAsia"/>
                <w:color w:val="000000" w:themeColor="text1"/>
                <w:kern w:val="0"/>
                <w:sz w:val="20"/>
                <w:szCs w:val="20"/>
                <w:lang w:eastAsia="zh-CN"/>
              </w:rPr>
              <w:t>号</w:t>
            </w:r>
            <w:r w:rsidRPr="002637EA">
              <w:rPr>
                <w:rFonts w:ascii="ＭＳ ゴシック" w:eastAsia="ＭＳ ゴシック" w:hAnsi="ＭＳ ゴシック" w:cs="ＭＳ ゴシック"/>
                <w:color w:val="000000" w:themeColor="text1"/>
                <w:kern w:val="0"/>
                <w:sz w:val="20"/>
                <w:szCs w:val="20"/>
                <w:lang w:eastAsia="zh-CN"/>
              </w:rPr>
              <w:t>)</w:t>
            </w:r>
          </w:p>
          <w:p w14:paraId="74C10DE1" w14:textId="77777777" w:rsidR="00296812" w:rsidRPr="002637EA" w:rsidRDefault="00D677A0" w:rsidP="00296812">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運営基準第22条</w:t>
            </w:r>
          </w:p>
          <w:p w14:paraId="2D3E6088" w14:textId="77777777" w:rsidR="008A6254" w:rsidRPr="002637EA" w:rsidRDefault="008A6254" w:rsidP="008A6254">
            <w:pPr>
              <w:overflowPunct w:val="0"/>
              <w:ind w:left="201" w:hangingChars="100" w:hanging="201"/>
              <w:textAlignment w:val="baseline"/>
              <w:rPr>
                <w:rStyle w:val="af1"/>
                <w:rFonts w:hint="default"/>
                <w:color w:val="000000" w:themeColor="text1"/>
              </w:rPr>
            </w:pPr>
          </w:p>
          <w:p w14:paraId="4D0A1B8B" w14:textId="77777777" w:rsidR="00FF3C56" w:rsidRPr="002637EA" w:rsidRDefault="00FF3C56" w:rsidP="00082EE2">
            <w:pPr>
              <w:overflowPunct w:val="0"/>
              <w:textAlignment w:val="baseline"/>
              <w:rPr>
                <w:rStyle w:val="af1"/>
                <w:rFonts w:hint="default"/>
                <w:color w:val="000000" w:themeColor="text1"/>
              </w:rPr>
            </w:pPr>
          </w:p>
          <w:p w14:paraId="17CF910B" w14:textId="77777777" w:rsidR="00082EE2" w:rsidRPr="002637EA" w:rsidRDefault="00082EE2" w:rsidP="00082EE2">
            <w:pPr>
              <w:overflowPunct w:val="0"/>
              <w:ind w:left="188" w:hangingChars="94" w:hanging="188"/>
              <w:textAlignment w:val="baseline"/>
              <w:rPr>
                <w:rFonts w:ascii="ＭＳ ゴシック" w:eastAsia="ＭＳ ゴシック" w:hAnsi="ＭＳ ゴシック"/>
                <w:color w:val="000000" w:themeColor="text1"/>
                <w:sz w:val="20"/>
                <w:szCs w:val="20"/>
              </w:rPr>
            </w:pPr>
            <w:r w:rsidRPr="002637EA">
              <w:rPr>
                <w:rStyle w:val="af0"/>
                <w:rFonts w:hint="default"/>
                <w:b w:val="0"/>
                <w:color w:val="000000" w:themeColor="text1"/>
                <w:u w:val="none"/>
              </w:rPr>
              <w:t>○ 特定教育・保育等に要する費用の額の算定に関する基準等の実施上の留意事項について</w:t>
            </w:r>
            <w:r w:rsidR="00A279F0" w:rsidRPr="002637EA">
              <w:rPr>
                <w:rFonts w:ascii="ＭＳ ゴシック" w:eastAsia="ＭＳ ゴシック" w:hAnsi="ＭＳ ゴシック" w:hint="eastAsia"/>
                <w:color w:val="000000" w:themeColor="text1"/>
                <w:sz w:val="20"/>
                <w:szCs w:val="20"/>
              </w:rPr>
              <w:t>（令和</w:t>
            </w:r>
            <w:r w:rsidR="00A279F0" w:rsidRPr="002637EA">
              <w:rPr>
                <w:rFonts w:ascii="ＭＳ ゴシック" w:eastAsia="ＭＳ ゴシック" w:hAnsi="ＭＳ ゴシック"/>
                <w:color w:val="000000" w:themeColor="text1"/>
                <w:sz w:val="20"/>
                <w:szCs w:val="20"/>
              </w:rPr>
              <w:t>５年５月19日こ</w:t>
            </w:r>
            <w:r w:rsidR="00A279F0" w:rsidRPr="002637EA">
              <w:rPr>
                <w:rFonts w:ascii="ＭＳ ゴシック" w:eastAsia="ＭＳ ゴシック" w:hAnsi="ＭＳ ゴシック" w:hint="eastAsia"/>
                <w:color w:val="000000" w:themeColor="text1"/>
                <w:sz w:val="20"/>
                <w:szCs w:val="20"/>
              </w:rPr>
              <w:t>成</w:t>
            </w:r>
            <w:r w:rsidR="00A279F0" w:rsidRPr="002637EA">
              <w:rPr>
                <w:rFonts w:ascii="ＭＳ ゴシック" w:eastAsia="ＭＳ ゴシック" w:hAnsi="ＭＳ ゴシック"/>
                <w:color w:val="000000" w:themeColor="text1"/>
                <w:sz w:val="20"/>
                <w:szCs w:val="20"/>
              </w:rPr>
              <w:t>保</w:t>
            </w:r>
            <w:r w:rsidR="00A279F0" w:rsidRPr="002637EA">
              <w:rPr>
                <w:rFonts w:ascii="ＭＳ ゴシック" w:eastAsia="ＭＳ ゴシック" w:hAnsi="ＭＳ ゴシック" w:hint="eastAsia"/>
                <w:color w:val="000000" w:themeColor="text1"/>
                <w:sz w:val="20"/>
                <w:szCs w:val="20"/>
              </w:rPr>
              <w:t>38</w:t>
            </w:r>
            <w:r w:rsidR="00A279F0" w:rsidRPr="002637EA">
              <w:rPr>
                <w:rFonts w:ascii="ＭＳ ゴシック" w:eastAsia="ＭＳ ゴシック" w:hAnsi="ＭＳ ゴシック"/>
                <w:color w:val="000000" w:themeColor="text1"/>
                <w:sz w:val="20"/>
                <w:szCs w:val="20"/>
              </w:rPr>
              <w:t>・５文科初第483号</w:t>
            </w:r>
            <w:r w:rsidR="00A279F0" w:rsidRPr="002637EA">
              <w:rPr>
                <w:rFonts w:ascii="ＭＳ ゴシック" w:eastAsia="ＭＳ ゴシック" w:hAnsi="ＭＳ ゴシック" w:hint="eastAsia"/>
                <w:color w:val="000000" w:themeColor="text1"/>
                <w:sz w:val="20"/>
                <w:szCs w:val="20"/>
              </w:rPr>
              <w:t>）</w:t>
            </w:r>
          </w:p>
          <w:p w14:paraId="10FC1BE8" w14:textId="77777777" w:rsidR="00082EE2" w:rsidRPr="002637EA" w:rsidRDefault="00082EE2" w:rsidP="00DF268F">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32C73CA5" w14:textId="77777777" w:rsidR="00296812" w:rsidRPr="002637EA" w:rsidRDefault="00A9357F" w:rsidP="00DF268F">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00DF268F" w:rsidRPr="002637EA">
              <w:rPr>
                <w:rFonts w:ascii="ＭＳ ゴシック" w:eastAsia="ＭＳ ゴシック" w:hAnsi="Times New Roman" w:hint="eastAsia"/>
                <w:color w:val="000000" w:themeColor="text1"/>
                <w:kern w:val="0"/>
                <w:sz w:val="20"/>
                <w:szCs w:val="20"/>
                <w:lang w:eastAsia="zh-CN"/>
              </w:rPr>
              <w:t xml:space="preserve">　府政共生第859号通知第3-1-(2)</w:t>
            </w:r>
          </w:p>
          <w:p w14:paraId="206E439C" w14:textId="77777777" w:rsidR="00296812" w:rsidRPr="002637EA" w:rsidRDefault="00296812" w:rsidP="00296812">
            <w:pPr>
              <w:overflowPunct w:val="0"/>
              <w:textAlignment w:val="baseline"/>
              <w:rPr>
                <w:rFonts w:ascii="ＭＳ ゴシック" w:eastAsia="ＭＳ ゴシック" w:hAnsi="Times New Roman"/>
                <w:color w:val="000000" w:themeColor="text1"/>
                <w:kern w:val="0"/>
                <w:sz w:val="20"/>
                <w:szCs w:val="20"/>
                <w:lang w:eastAsia="zh-CN"/>
              </w:rPr>
            </w:pPr>
          </w:p>
          <w:p w14:paraId="41247DF4" w14:textId="77777777" w:rsidR="0006223A" w:rsidRPr="002637EA" w:rsidRDefault="0006223A" w:rsidP="00296812">
            <w:pPr>
              <w:overflowPunct w:val="0"/>
              <w:textAlignment w:val="baseline"/>
              <w:rPr>
                <w:rFonts w:ascii="ＭＳ ゴシック" w:eastAsia="ＭＳ ゴシック" w:hAnsi="Times New Roman"/>
                <w:color w:val="000000" w:themeColor="text1"/>
                <w:kern w:val="0"/>
                <w:sz w:val="20"/>
                <w:szCs w:val="20"/>
                <w:lang w:eastAsia="zh-CN"/>
              </w:rPr>
            </w:pPr>
          </w:p>
          <w:p w14:paraId="3000E204" w14:textId="77777777" w:rsidR="00F9778A" w:rsidRPr="002637EA" w:rsidRDefault="00F9778A" w:rsidP="00296812">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法第29条</w:t>
            </w:r>
          </w:p>
          <w:p w14:paraId="2CEB8E45" w14:textId="77777777" w:rsidR="0006223A" w:rsidRPr="002637EA" w:rsidRDefault="00D677A0" w:rsidP="00296812">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運営基準第5条</w:t>
            </w:r>
          </w:p>
          <w:p w14:paraId="63BDA63C" w14:textId="67C7C723" w:rsidR="00F9778A" w:rsidRPr="002637EA" w:rsidRDefault="005F7B1A" w:rsidP="005F7B1A">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082EE2" w:rsidRPr="002637EA">
              <w:rPr>
                <w:rFonts w:ascii="ＭＳ ゴシック" w:eastAsia="ＭＳ ゴシック" w:hAnsi="Times New Roman"/>
                <w:color w:val="000000" w:themeColor="text1"/>
                <w:kern w:val="0"/>
                <w:sz w:val="20"/>
                <w:szCs w:val="20"/>
              </w:rPr>
              <w:t xml:space="preserve"> </w:t>
            </w:r>
            <w:r w:rsidR="00F9778A" w:rsidRPr="002637EA">
              <w:rPr>
                <w:rFonts w:ascii="ＭＳ ゴシック" w:eastAsia="ＭＳ ゴシック" w:hAnsi="Times New Roman" w:hint="eastAsia"/>
                <w:color w:val="000000" w:themeColor="text1"/>
                <w:kern w:val="0"/>
                <w:sz w:val="20"/>
                <w:szCs w:val="20"/>
              </w:rPr>
              <w:t>就学前の子どもに関する教育</w:t>
            </w:r>
            <w:r w:rsidR="002E08C1" w:rsidRPr="002637EA">
              <w:rPr>
                <w:rFonts w:ascii="ＭＳ ゴシック" w:eastAsia="ＭＳ ゴシック" w:hAnsi="Times New Roman" w:hint="eastAsia"/>
                <w:color w:val="000000" w:themeColor="text1"/>
                <w:kern w:val="0"/>
                <w:sz w:val="20"/>
                <w:szCs w:val="20"/>
              </w:rPr>
              <w:t>､</w:t>
            </w:r>
            <w:r w:rsidR="00F9778A" w:rsidRPr="002637EA">
              <w:rPr>
                <w:rFonts w:ascii="ＭＳ ゴシック" w:eastAsia="ＭＳ ゴシック" w:hAnsi="Times New Roman" w:hint="eastAsia"/>
                <w:color w:val="000000" w:themeColor="text1"/>
                <w:kern w:val="0"/>
                <w:sz w:val="20"/>
                <w:szCs w:val="20"/>
              </w:rPr>
              <w:t>保育等の総合的な提供の推進に関する法律施行細則第８条</w:t>
            </w:r>
          </w:p>
          <w:p w14:paraId="7D9F3C56" w14:textId="77777777" w:rsidR="00296812" w:rsidRPr="002637EA" w:rsidRDefault="00296812" w:rsidP="00296812">
            <w:pPr>
              <w:overflowPunct w:val="0"/>
              <w:textAlignment w:val="baseline"/>
              <w:rPr>
                <w:rFonts w:ascii="ＭＳ ゴシック" w:eastAsia="ＭＳ ゴシック" w:hAnsi="Times New Roman"/>
                <w:color w:val="000000" w:themeColor="text1"/>
                <w:kern w:val="0"/>
                <w:sz w:val="20"/>
                <w:szCs w:val="20"/>
              </w:rPr>
            </w:pPr>
          </w:p>
          <w:p w14:paraId="60DAA8B3" w14:textId="77777777" w:rsidR="00296812" w:rsidRPr="002637EA" w:rsidRDefault="00296812" w:rsidP="00296812">
            <w:pPr>
              <w:overflowPunct w:val="0"/>
              <w:textAlignment w:val="baseline"/>
              <w:rPr>
                <w:rFonts w:ascii="ＭＳ ゴシック" w:eastAsia="ＭＳ ゴシック" w:hAnsi="Times New Roman"/>
                <w:color w:val="000000" w:themeColor="text1"/>
                <w:kern w:val="0"/>
                <w:sz w:val="20"/>
                <w:szCs w:val="20"/>
              </w:rPr>
            </w:pPr>
          </w:p>
          <w:p w14:paraId="3F86C5CD" w14:textId="77777777" w:rsidR="00D677A0" w:rsidRPr="002637EA" w:rsidRDefault="00D677A0" w:rsidP="00296812">
            <w:pPr>
              <w:overflowPunct w:val="0"/>
              <w:textAlignment w:val="baseline"/>
              <w:rPr>
                <w:rFonts w:ascii="ＭＳ ゴシック" w:eastAsia="ＭＳ ゴシック" w:hAnsi="Times New Roman"/>
                <w:color w:val="000000" w:themeColor="text1"/>
                <w:kern w:val="0"/>
                <w:sz w:val="20"/>
                <w:szCs w:val="20"/>
              </w:rPr>
            </w:pPr>
          </w:p>
          <w:p w14:paraId="305F1D18" w14:textId="77777777" w:rsidR="00A5360F" w:rsidRPr="002637EA" w:rsidRDefault="00A5360F" w:rsidP="00296812">
            <w:pPr>
              <w:overflowPunct w:val="0"/>
              <w:textAlignment w:val="baseline"/>
              <w:rPr>
                <w:rFonts w:ascii="ＭＳ ゴシック" w:eastAsia="ＭＳ ゴシック" w:hAnsi="Times New Roman"/>
                <w:color w:val="000000" w:themeColor="text1"/>
                <w:kern w:val="0"/>
                <w:sz w:val="20"/>
                <w:szCs w:val="20"/>
              </w:rPr>
            </w:pPr>
          </w:p>
          <w:p w14:paraId="64D16B55" w14:textId="5E6BE3D4" w:rsidR="00A5360F" w:rsidRPr="002637EA" w:rsidRDefault="00A5360F" w:rsidP="00A5360F">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hint="eastAsia"/>
                <w:color w:val="000000" w:themeColor="text1"/>
                <w:sz w:val="20"/>
                <w:szCs w:val="20"/>
                <w:lang w:eastAsia="zh-CN"/>
              </w:rPr>
              <w:t>○ 運営基準第</w:t>
            </w:r>
            <w:r w:rsidR="00C9732A" w:rsidRPr="002637EA">
              <w:rPr>
                <w:rFonts w:ascii="ＭＳ ゴシック" w:eastAsia="ＭＳ ゴシック" w:hAnsi="ＭＳ ゴシック" w:hint="eastAsia"/>
                <w:color w:val="000000" w:themeColor="text1"/>
                <w:sz w:val="20"/>
                <w:szCs w:val="20"/>
                <w:lang w:eastAsia="zh-CN"/>
              </w:rPr>
              <w:t>10条</w:t>
            </w:r>
            <w:r w:rsidR="002E08C1" w:rsidRPr="002637EA">
              <w:rPr>
                <w:rFonts w:ascii="ＭＳ ゴシック" w:eastAsia="ＭＳ ゴシック" w:hAnsi="ＭＳ ゴシック" w:hint="eastAsia"/>
                <w:color w:val="000000" w:themeColor="text1"/>
                <w:sz w:val="20"/>
                <w:szCs w:val="20"/>
                <w:lang w:eastAsia="zh-CN"/>
              </w:rPr>
              <w:t>､</w:t>
            </w:r>
            <w:r w:rsidR="00C9732A" w:rsidRPr="002637EA">
              <w:rPr>
                <w:rFonts w:ascii="ＭＳ ゴシック" w:eastAsia="ＭＳ ゴシック" w:hAnsi="ＭＳ ゴシック" w:hint="eastAsia"/>
                <w:color w:val="000000" w:themeColor="text1"/>
                <w:sz w:val="20"/>
                <w:szCs w:val="20"/>
                <w:lang w:eastAsia="zh-CN"/>
              </w:rPr>
              <w:t>12条</w:t>
            </w:r>
            <w:r w:rsidR="002E08C1" w:rsidRPr="002637EA">
              <w:rPr>
                <w:rFonts w:ascii="ＭＳ ゴシック" w:eastAsia="ＭＳ ゴシック" w:hAnsi="ＭＳ ゴシック" w:hint="eastAsia"/>
                <w:color w:val="000000" w:themeColor="text1"/>
                <w:sz w:val="20"/>
                <w:szCs w:val="20"/>
                <w:lang w:eastAsia="zh-CN"/>
              </w:rPr>
              <w:t>､</w:t>
            </w:r>
            <w:r w:rsidRPr="002637EA">
              <w:rPr>
                <w:rFonts w:ascii="ＭＳ ゴシック" w:eastAsia="ＭＳ ゴシック" w:hAnsi="ＭＳ ゴシック" w:hint="eastAsia"/>
                <w:color w:val="000000" w:themeColor="text1"/>
                <w:sz w:val="20"/>
                <w:szCs w:val="20"/>
                <w:lang w:eastAsia="zh-CN"/>
              </w:rPr>
              <w:t>15条第1項1</w:t>
            </w:r>
            <w:r w:rsidR="002E08C1" w:rsidRPr="002637EA">
              <w:rPr>
                <w:rFonts w:ascii="ＭＳ ゴシック" w:eastAsia="ＭＳ ゴシック" w:hAnsi="ＭＳ ゴシック" w:hint="eastAsia"/>
                <w:color w:val="000000" w:themeColor="text1"/>
                <w:sz w:val="20"/>
                <w:szCs w:val="20"/>
                <w:lang w:eastAsia="zh-CN"/>
              </w:rPr>
              <w:t>､</w:t>
            </w:r>
            <w:r w:rsidR="00C9732A" w:rsidRPr="002637EA">
              <w:rPr>
                <w:rFonts w:ascii="ＭＳ ゴシック" w:eastAsia="ＭＳ ゴシック" w:hAnsi="ＭＳ ゴシック" w:hint="eastAsia"/>
                <w:color w:val="000000" w:themeColor="text1"/>
                <w:sz w:val="20"/>
                <w:szCs w:val="20"/>
                <w:lang w:eastAsia="zh-CN"/>
              </w:rPr>
              <w:t>第34条</w:t>
            </w:r>
          </w:p>
          <w:p w14:paraId="510F7F62" w14:textId="77777777" w:rsidR="00A5360F" w:rsidRPr="002637EA" w:rsidRDefault="00A5360F" w:rsidP="00296812">
            <w:pPr>
              <w:overflowPunct w:val="0"/>
              <w:textAlignment w:val="baseline"/>
              <w:rPr>
                <w:rFonts w:ascii="ＭＳ ゴシック" w:eastAsia="ＭＳ ゴシック" w:hAnsi="Times New Roman"/>
                <w:color w:val="000000" w:themeColor="text1"/>
                <w:kern w:val="0"/>
                <w:sz w:val="20"/>
                <w:szCs w:val="20"/>
                <w:lang w:eastAsia="zh-CN"/>
              </w:rPr>
            </w:pPr>
          </w:p>
          <w:p w14:paraId="5A96B4D5" w14:textId="77777777" w:rsidR="00296812" w:rsidRPr="002637EA" w:rsidRDefault="00D64CAE" w:rsidP="00296812">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法第10条</w:t>
            </w:r>
            <w:r w:rsidR="008058A8" w:rsidRPr="002637EA">
              <w:rPr>
                <w:rFonts w:ascii="ＭＳ ゴシック" w:eastAsia="ＭＳ ゴシック" w:hAnsi="Times New Roman" w:hint="eastAsia"/>
                <w:color w:val="000000" w:themeColor="text1"/>
                <w:kern w:val="0"/>
                <w:sz w:val="20"/>
                <w:szCs w:val="20"/>
                <w:lang w:eastAsia="zh-CN"/>
              </w:rPr>
              <w:t>第３項</w:t>
            </w:r>
          </w:p>
          <w:p w14:paraId="62A42E3D" w14:textId="3F8DCAF5" w:rsidR="007E757F" w:rsidRPr="002637EA" w:rsidRDefault="009D6086" w:rsidP="009D6086">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xml:space="preserve">○ </w:t>
            </w:r>
            <w:r w:rsidR="003B2FBD" w:rsidRPr="002637EA">
              <w:rPr>
                <w:rFonts w:ascii="ＭＳ ゴシック" w:eastAsia="ＭＳ ゴシック" w:hAnsi="ＭＳ ゴシック" w:hint="eastAsia"/>
                <w:color w:val="000000" w:themeColor="text1"/>
                <w:sz w:val="20"/>
                <w:szCs w:val="20"/>
                <w:lang w:eastAsia="zh-CN"/>
              </w:rPr>
              <w:t>教育･保育要領</w:t>
            </w:r>
            <w:r w:rsidR="000438AF" w:rsidRPr="002637EA">
              <w:rPr>
                <w:rStyle w:val="af0"/>
                <w:rFonts w:hint="default"/>
                <w:b w:val="0"/>
                <w:color w:val="000000" w:themeColor="text1"/>
                <w:u w:val="none"/>
              </w:rPr>
              <w:t>第1章2</w:t>
            </w:r>
            <w:r w:rsidR="002E08C1" w:rsidRPr="002637EA">
              <w:rPr>
                <w:rStyle w:val="af0"/>
                <w:rFonts w:hint="default"/>
                <w:b w:val="0"/>
                <w:color w:val="000000" w:themeColor="text1"/>
                <w:u w:val="none"/>
              </w:rPr>
              <w:t>､</w:t>
            </w:r>
            <w:r w:rsidR="000438AF" w:rsidRPr="002637EA">
              <w:rPr>
                <w:rStyle w:val="af0"/>
                <w:rFonts w:hint="default"/>
                <w:b w:val="0"/>
                <w:color w:val="000000" w:themeColor="text1"/>
                <w:u w:val="none"/>
              </w:rPr>
              <w:t>第2章</w:t>
            </w:r>
          </w:p>
          <w:p w14:paraId="4F8EB25A" w14:textId="77777777" w:rsidR="007E757F" w:rsidRPr="002637EA" w:rsidRDefault="003B2FBD" w:rsidP="003B2FBD">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教育･保育要領解説書</w:t>
            </w:r>
            <w:r w:rsidR="000438AF" w:rsidRPr="002637EA">
              <w:rPr>
                <w:rStyle w:val="af0"/>
                <w:rFonts w:hint="default"/>
                <w:b w:val="0"/>
                <w:color w:val="000000" w:themeColor="text1"/>
                <w:u w:val="none"/>
              </w:rPr>
              <w:t>第2章</w:t>
            </w:r>
          </w:p>
          <w:p w14:paraId="305CF885" w14:textId="77777777" w:rsidR="003B2FBD" w:rsidRPr="002637EA" w:rsidRDefault="003B2FBD" w:rsidP="009D6086">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79B6C747" w14:textId="77777777" w:rsidR="00A5360F" w:rsidRPr="002637EA" w:rsidRDefault="00A5360F" w:rsidP="009D6086">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7407DB23" w14:textId="77777777" w:rsidR="003B2FBD" w:rsidRPr="002637EA" w:rsidRDefault="003B2FBD" w:rsidP="009D6086">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6C6EC0BA" w14:textId="77777777" w:rsidR="007E757F" w:rsidRPr="002637EA" w:rsidRDefault="007E757F" w:rsidP="009D6086">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6FE498E0" w14:textId="77777777" w:rsidR="003B2FBD" w:rsidRPr="002637EA" w:rsidRDefault="003B2FBD" w:rsidP="000438AF">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1798" w:type="dxa"/>
            <w:vMerge w:val="restart"/>
          </w:tcPr>
          <w:p w14:paraId="2FC9CC93" w14:textId="77777777" w:rsidR="00296812" w:rsidRPr="002637EA" w:rsidRDefault="00296812" w:rsidP="00296812">
            <w:pPr>
              <w:widowControl/>
              <w:jc w:val="left"/>
              <w:rPr>
                <w:rFonts w:ascii="ＭＳ ゴシック" w:eastAsia="ＭＳ ゴシック" w:hAnsi="ＭＳ ゴシック"/>
                <w:color w:val="000000" w:themeColor="text1"/>
                <w:sz w:val="20"/>
                <w:szCs w:val="20"/>
              </w:rPr>
            </w:pPr>
          </w:p>
          <w:p w14:paraId="6BB9FF56" w14:textId="77777777" w:rsidR="00296812" w:rsidRPr="002637EA" w:rsidRDefault="00296812" w:rsidP="00296812">
            <w:pPr>
              <w:rPr>
                <w:rFonts w:ascii="ＭＳ ゴシック" w:eastAsia="ＭＳ ゴシック" w:hAnsi="ＭＳ ゴシック"/>
                <w:color w:val="000000" w:themeColor="text1"/>
                <w:sz w:val="20"/>
                <w:szCs w:val="20"/>
              </w:rPr>
            </w:pPr>
          </w:p>
        </w:tc>
      </w:tr>
      <w:tr w:rsidR="002637EA" w:rsidRPr="002637EA" w14:paraId="39EB5B8C" w14:textId="77777777" w:rsidTr="00A5563E">
        <w:trPr>
          <w:trHeight w:val="7065"/>
        </w:trPr>
        <w:tc>
          <w:tcPr>
            <w:tcW w:w="5623" w:type="dxa"/>
            <w:gridSpan w:val="2"/>
            <w:tcBorders>
              <w:top w:val="nil"/>
            </w:tcBorders>
          </w:tcPr>
          <w:p w14:paraId="71C8BDA4" w14:textId="77777777" w:rsidR="0006223A" w:rsidRPr="002637EA" w:rsidRDefault="0006223A" w:rsidP="00E96677">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D20233B" w14:textId="77777777" w:rsidR="0006223A" w:rsidRPr="002637EA" w:rsidRDefault="00A5360F" w:rsidP="00A5360F">
            <w:pPr>
              <w:overflowPunct w:val="0"/>
              <w:ind w:left="201" w:hangingChars="100" w:hanging="201"/>
              <w:textAlignment w:val="baseline"/>
              <w:rPr>
                <w:rFonts w:ascii="ＭＳ ゴシック" w:eastAsia="ＭＳ ゴシック" w:hAnsi="Times New Roman"/>
                <w:b/>
                <w:color w:val="000000" w:themeColor="text1"/>
                <w:kern w:val="0"/>
                <w:sz w:val="20"/>
                <w:szCs w:val="20"/>
              </w:rPr>
            </w:pPr>
            <w:r w:rsidRPr="002637EA">
              <w:rPr>
                <w:rFonts w:ascii="ＭＳ ゴシック" w:eastAsia="ＭＳ ゴシック" w:hAnsi="Times New Roman" w:hint="eastAsia"/>
                <w:b/>
                <w:color w:val="000000" w:themeColor="text1"/>
                <w:kern w:val="0"/>
                <w:sz w:val="20"/>
                <w:szCs w:val="20"/>
              </w:rPr>
              <w:t>３　教育及び保育の内容と計画</w:t>
            </w:r>
          </w:p>
          <w:p w14:paraId="14F46295" w14:textId="35D3A80C" w:rsidR="000365A5" w:rsidRPr="002637EA" w:rsidRDefault="0029518A" w:rsidP="0029518A">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0365A5" w:rsidRPr="002637EA">
              <w:rPr>
                <w:rFonts w:ascii="ＭＳ ゴシック" w:eastAsia="ＭＳ ゴシック" w:hAnsi="Times New Roman" w:hint="eastAsia"/>
                <w:color w:val="000000" w:themeColor="text1"/>
                <w:kern w:val="0"/>
                <w:sz w:val="20"/>
                <w:szCs w:val="20"/>
              </w:rPr>
              <w:t>教育基本法</w:t>
            </w:r>
            <w:r w:rsidR="002E08C1" w:rsidRPr="002637EA">
              <w:rPr>
                <w:rFonts w:ascii="ＭＳ ゴシック" w:eastAsia="ＭＳ ゴシック" w:hAnsi="Times New Roman" w:hint="eastAsia"/>
                <w:color w:val="000000" w:themeColor="text1"/>
                <w:kern w:val="0"/>
                <w:sz w:val="20"/>
                <w:szCs w:val="20"/>
              </w:rPr>
              <w:t>､</w:t>
            </w:r>
            <w:r w:rsidR="000365A5" w:rsidRPr="002637EA">
              <w:rPr>
                <w:rFonts w:ascii="ＭＳ ゴシック" w:eastAsia="ＭＳ ゴシック" w:hAnsi="Times New Roman" w:hint="eastAsia"/>
                <w:color w:val="000000" w:themeColor="text1"/>
                <w:kern w:val="0"/>
                <w:sz w:val="20"/>
                <w:szCs w:val="20"/>
              </w:rPr>
              <w:t>児童福祉法及び認定こども園法その他の法令並びに幼保連携型認定こども園教育・保育要領の示すところに従い</w:t>
            </w:r>
            <w:r w:rsidR="002E08C1" w:rsidRPr="002637EA">
              <w:rPr>
                <w:rFonts w:ascii="ＭＳ ゴシック" w:eastAsia="ＭＳ ゴシック" w:hAnsi="Times New Roman" w:hint="eastAsia"/>
                <w:color w:val="000000" w:themeColor="text1"/>
                <w:kern w:val="0"/>
                <w:sz w:val="20"/>
                <w:szCs w:val="20"/>
              </w:rPr>
              <w:t>､</w:t>
            </w:r>
            <w:r w:rsidR="000365A5" w:rsidRPr="002637EA">
              <w:rPr>
                <w:rFonts w:ascii="ＭＳ ゴシック" w:eastAsia="ＭＳ ゴシック" w:hAnsi="Times New Roman" w:hint="eastAsia"/>
                <w:color w:val="000000" w:themeColor="text1"/>
                <w:kern w:val="0"/>
                <w:sz w:val="20"/>
                <w:szCs w:val="20"/>
              </w:rPr>
              <w:t>教育及び保育を一体的に提供するため</w:t>
            </w:r>
            <w:r w:rsidR="002E08C1" w:rsidRPr="002637EA">
              <w:rPr>
                <w:rFonts w:ascii="ＭＳ ゴシック" w:eastAsia="ＭＳ ゴシック" w:hAnsi="Times New Roman" w:hint="eastAsia"/>
                <w:color w:val="000000" w:themeColor="text1"/>
                <w:kern w:val="0"/>
                <w:sz w:val="20"/>
                <w:szCs w:val="20"/>
              </w:rPr>
              <w:t>､</w:t>
            </w:r>
            <w:r w:rsidR="000365A5" w:rsidRPr="002637EA">
              <w:rPr>
                <w:rFonts w:ascii="ＭＳ ゴシック" w:eastAsia="ＭＳ ゴシック" w:hAnsi="Times New Roman" w:hint="eastAsia"/>
                <w:color w:val="000000" w:themeColor="text1"/>
                <w:kern w:val="0"/>
                <w:sz w:val="20"/>
                <w:szCs w:val="20"/>
              </w:rPr>
              <w:t>創意工夫を生かし</w:t>
            </w:r>
            <w:r w:rsidR="002E08C1" w:rsidRPr="002637EA">
              <w:rPr>
                <w:rFonts w:ascii="ＭＳ ゴシック" w:eastAsia="ＭＳ ゴシック" w:hAnsi="Times New Roman" w:hint="eastAsia"/>
                <w:color w:val="000000" w:themeColor="text1"/>
                <w:kern w:val="0"/>
                <w:sz w:val="20"/>
                <w:szCs w:val="20"/>
              </w:rPr>
              <w:t>､</w:t>
            </w:r>
            <w:r w:rsidR="000365A5" w:rsidRPr="002637EA">
              <w:rPr>
                <w:rFonts w:ascii="ＭＳ ゴシック" w:eastAsia="ＭＳ ゴシック" w:hAnsi="Times New Roman" w:hint="eastAsia"/>
                <w:color w:val="000000" w:themeColor="text1"/>
                <w:kern w:val="0"/>
                <w:sz w:val="20"/>
                <w:szCs w:val="20"/>
              </w:rPr>
              <w:t>園児の心身の発達と幼保連携型認定こども園</w:t>
            </w:r>
            <w:r w:rsidR="002E08C1" w:rsidRPr="002637EA">
              <w:rPr>
                <w:rFonts w:ascii="ＭＳ ゴシック" w:eastAsia="ＭＳ ゴシック" w:hAnsi="Times New Roman" w:hint="eastAsia"/>
                <w:color w:val="000000" w:themeColor="text1"/>
                <w:kern w:val="0"/>
                <w:sz w:val="20"/>
                <w:szCs w:val="20"/>
              </w:rPr>
              <w:t>､</w:t>
            </w:r>
            <w:r w:rsidR="000365A5" w:rsidRPr="002637EA">
              <w:rPr>
                <w:rFonts w:ascii="ＭＳ ゴシック" w:eastAsia="ＭＳ ゴシック" w:hAnsi="Times New Roman" w:hint="eastAsia"/>
                <w:color w:val="000000" w:themeColor="text1"/>
                <w:kern w:val="0"/>
                <w:sz w:val="20"/>
                <w:szCs w:val="20"/>
              </w:rPr>
              <w:t>家庭及び地域の実態に即応した適切な教育及び保育の内容</w:t>
            </w:r>
            <w:r w:rsidR="000365A5" w:rsidRPr="002637EA">
              <w:rPr>
                <w:rStyle w:val="af0"/>
                <w:rFonts w:hint="default"/>
                <w:b w:val="0"/>
                <w:color w:val="000000" w:themeColor="text1"/>
                <w:u w:val="none"/>
              </w:rPr>
              <w:t>並びに子育ての支援等</w:t>
            </w:r>
            <w:r w:rsidR="000365A5" w:rsidRPr="002637EA">
              <w:rPr>
                <w:rFonts w:ascii="ＭＳ ゴシック" w:eastAsia="ＭＳ ゴシック" w:hAnsi="Times New Roman" w:hint="eastAsia"/>
                <w:color w:val="000000" w:themeColor="text1"/>
                <w:kern w:val="0"/>
                <w:sz w:val="20"/>
                <w:szCs w:val="20"/>
              </w:rPr>
              <w:t>に関する全体的な計画を作成するものとする。</w:t>
            </w:r>
          </w:p>
          <w:p w14:paraId="7E76A0ED" w14:textId="7BE86BFF" w:rsidR="000365A5" w:rsidRPr="002637EA" w:rsidRDefault="00EF7424" w:rsidP="0029518A">
            <w:pPr>
              <w:overflowPunct w:val="0"/>
              <w:ind w:left="200" w:hangingChars="100" w:hanging="200"/>
              <w:textAlignment w:val="baseline"/>
              <w:rPr>
                <w:rStyle w:val="af0"/>
                <w:rFonts w:hint="default"/>
                <w:color w:val="000000" w:themeColor="text1"/>
              </w:rPr>
            </w:pPr>
            <w:r w:rsidRPr="002637EA">
              <w:rPr>
                <w:rFonts w:ascii="ＭＳ ゴシック" w:eastAsia="ＭＳ ゴシック" w:hAnsi="Times New Roman" w:hint="eastAsia"/>
                <w:color w:val="000000" w:themeColor="text1"/>
                <w:kern w:val="0"/>
                <w:sz w:val="20"/>
                <w:szCs w:val="20"/>
              </w:rPr>
              <w:t>○</w:t>
            </w:r>
            <w:r w:rsidR="0029518A" w:rsidRPr="002637EA">
              <w:rPr>
                <w:rFonts w:ascii="ＭＳ ゴシック" w:eastAsia="ＭＳ ゴシック" w:hAnsi="Times New Roman" w:hint="eastAsia"/>
                <w:color w:val="000000" w:themeColor="text1"/>
                <w:kern w:val="0"/>
                <w:sz w:val="20"/>
                <w:szCs w:val="20"/>
              </w:rPr>
              <w:t xml:space="preserve">　</w:t>
            </w:r>
            <w:r w:rsidR="000365A5" w:rsidRPr="002637EA">
              <w:rPr>
                <w:rFonts w:ascii="ＭＳ ゴシック" w:eastAsia="ＭＳ ゴシック" w:hAnsi="Times New Roman" w:hint="eastAsia"/>
                <w:color w:val="000000" w:themeColor="text1"/>
                <w:kern w:val="0"/>
                <w:sz w:val="20"/>
                <w:szCs w:val="20"/>
              </w:rPr>
              <w:t>ねらいは</w:t>
            </w:r>
            <w:r w:rsidR="002E08C1" w:rsidRPr="002637EA">
              <w:rPr>
                <w:rFonts w:ascii="ＭＳ ゴシック" w:eastAsia="ＭＳ ゴシック" w:hAnsi="Times New Roman" w:hint="eastAsia"/>
                <w:color w:val="000000" w:themeColor="text1"/>
                <w:kern w:val="0"/>
                <w:sz w:val="20"/>
                <w:szCs w:val="20"/>
              </w:rPr>
              <w:t>､</w:t>
            </w:r>
            <w:r w:rsidR="000365A5" w:rsidRPr="002637EA">
              <w:rPr>
                <w:rFonts w:ascii="ＭＳ ゴシック" w:eastAsia="ＭＳ ゴシック" w:hAnsi="Times New Roman" w:hint="eastAsia"/>
                <w:color w:val="000000" w:themeColor="text1"/>
                <w:kern w:val="0"/>
                <w:sz w:val="20"/>
                <w:szCs w:val="20"/>
              </w:rPr>
              <w:t>幼保連携型認定こども園</w:t>
            </w:r>
            <w:r w:rsidR="000365A5" w:rsidRPr="002637EA">
              <w:rPr>
                <w:rStyle w:val="af0"/>
                <w:rFonts w:hint="default"/>
                <w:b w:val="0"/>
                <w:color w:val="000000" w:themeColor="text1"/>
                <w:u w:val="none"/>
              </w:rPr>
              <w:t>の教育及び保育において育みたい資質・能力を園児の生活する姿から捉えたものであり</w:t>
            </w:r>
            <w:r w:rsidR="002E08C1" w:rsidRPr="002637EA">
              <w:rPr>
                <w:rStyle w:val="af0"/>
                <w:rFonts w:hint="default"/>
                <w:b w:val="0"/>
                <w:color w:val="000000" w:themeColor="text1"/>
                <w:u w:val="none"/>
              </w:rPr>
              <w:t>､</w:t>
            </w:r>
            <w:r w:rsidR="000365A5" w:rsidRPr="002637EA">
              <w:rPr>
                <w:rFonts w:ascii="ＭＳ ゴシック" w:eastAsia="ＭＳ ゴシック" w:hAnsi="Times New Roman" w:hint="eastAsia"/>
                <w:color w:val="000000" w:themeColor="text1"/>
                <w:kern w:val="0"/>
                <w:sz w:val="20"/>
                <w:szCs w:val="20"/>
              </w:rPr>
              <w:t>内容は</w:t>
            </w:r>
            <w:r w:rsidR="002E08C1" w:rsidRPr="002637EA">
              <w:rPr>
                <w:rFonts w:ascii="ＭＳ ゴシック" w:eastAsia="ＭＳ ゴシック" w:hAnsi="Times New Roman" w:hint="eastAsia"/>
                <w:color w:val="000000" w:themeColor="text1"/>
                <w:kern w:val="0"/>
                <w:sz w:val="20"/>
                <w:szCs w:val="20"/>
              </w:rPr>
              <w:t>､</w:t>
            </w:r>
            <w:r w:rsidR="000365A5" w:rsidRPr="002637EA">
              <w:rPr>
                <w:rFonts w:ascii="ＭＳ ゴシック" w:eastAsia="ＭＳ ゴシック" w:hAnsi="Times New Roman" w:hint="eastAsia"/>
                <w:color w:val="000000" w:themeColor="text1"/>
                <w:kern w:val="0"/>
                <w:sz w:val="20"/>
                <w:szCs w:val="20"/>
              </w:rPr>
              <w:t>ねらいを達成するために指導する事項である。</w:t>
            </w:r>
            <w:r w:rsidR="000365A5" w:rsidRPr="002637EA">
              <w:rPr>
                <w:rStyle w:val="af0"/>
                <w:rFonts w:hint="default"/>
                <w:b w:val="0"/>
                <w:color w:val="000000" w:themeColor="text1"/>
                <w:u w:val="none"/>
              </w:rPr>
              <w:t>各視点や領域は</w:t>
            </w:r>
            <w:r w:rsidR="002E08C1" w:rsidRPr="002637EA">
              <w:rPr>
                <w:rStyle w:val="af0"/>
                <w:rFonts w:hint="default"/>
                <w:b w:val="0"/>
                <w:color w:val="000000" w:themeColor="text1"/>
                <w:u w:val="none"/>
              </w:rPr>
              <w:t>､</w:t>
            </w:r>
            <w:r w:rsidR="000365A5" w:rsidRPr="002637EA">
              <w:rPr>
                <w:rStyle w:val="af0"/>
                <w:rFonts w:hint="default"/>
                <w:b w:val="0"/>
                <w:color w:val="000000" w:themeColor="text1"/>
                <w:u w:val="none"/>
              </w:rPr>
              <w:t>この時期の発達の特徴を踏まえ</w:t>
            </w:r>
            <w:r w:rsidR="002E08C1" w:rsidRPr="002637EA">
              <w:rPr>
                <w:rStyle w:val="af0"/>
                <w:rFonts w:hint="default"/>
                <w:b w:val="0"/>
                <w:color w:val="000000" w:themeColor="text1"/>
                <w:u w:val="none"/>
              </w:rPr>
              <w:t>､</w:t>
            </w:r>
            <w:r w:rsidR="006F2CBF" w:rsidRPr="002637EA">
              <w:rPr>
                <w:rStyle w:val="af0"/>
                <w:rFonts w:hint="default"/>
                <w:b w:val="0"/>
                <w:color w:val="000000" w:themeColor="text1"/>
                <w:u w:val="none"/>
              </w:rPr>
              <w:t>教育及び保育のねらい及び内容を乳幼児の発達の側面から</w:t>
            </w:r>
            <w:r w:rsidR="002E08C1" w:rsidRPr="002637EA">
              <w:rPr>
                <w:rStyle w:val="af0"/>
                <w:rFonts w:hint="default"/>
                <w:b w:val="0"/>
                <w:color w:val="000000" w:themeColor="text1"/>
                <w:u w:val="none"/>
              </w:rPr>
              <w:t>､</w:t>
            </w:r>
            <w:r w:rsidR="006F2CBF" w:rsidRPr="002637EA">
              <w:rPr>
                <w:rStyle w:val="af0"/>
                <w:rFonts w:hint="default"/>
                <w:b w:val="0"/>
                <w:color w:val="000000" w:themeColor="text1"/>
                <w:u w:val="none"/>
              </w:rPr>
              <w:t>乳児は３つの視点として</w:t>
            </w:r>
            <w:r w:rsidR="002E08C1" w:rsidRPr="002637EA">
              <w:rPr>
                <w:rStyle w:val="af0"/>
                <w:rFonts w:hint="default"/>
                <w:b w:val="0"/>
                <w:color w:val="000000" w:themeColor="text1"/>
                <w:u w:val="none"/>
              </w:rPr>
              <w:t>､</w:t>
            </w:r>
            <w:r w:rsidR="006F2CBF" w:rsidRPr="002637EA">
              <w:rPr>
                <w:rStyle w:val="af0"/>
                <w:rFonts w:hint="default"/>
                <w:b w:val="0"/>
                <w:color w:val="000000" w:themeColor="text1"/>
                <w:u w:val="none"/>
              </w:rPr>
              <w:t>幼児は５</w:t>
            </w:r>
            <w:r w:rsidR="000365A5" w:rsidRPr="002637EA">
              <w:rPr>
                <w:rStyle w:val="af0"/>
                <w:rFonts w:hint="default"/>
                <w:b w:val="0"/>
                <w:color w:val="000000" w:themeColor="text1"/>
                <w:u w:val="none"/>
              </w:rPr>
              <w:t>つの領域としてまとめ</w:t>
            </w:r>
            <w:r w:rsidR="002E08C1" w:rsidRPr="002637EA">
              <w:rPr>
                <w:rStyle w:val="af0"/>
                <w:rFonts w:hint="default"/>
                <w:b w:val="0"/>
                <w:color w:val="000000" w:themeColor="text1"/>
                <w:u w:val="none"/>
              </w:rPr>
              <w:t>､</w:t>
            </w:r>
            <w:r w:rsidR="000365A5" w:rsidRPr="002637EA">
              <w:rPr>
                <w:rStyle w:val="af0"/>
                <w:rFonts w:hint="default"/>
                <w:b w:val="0"/>
                <w:color w:val="000000" w:themeColor="text1"/>
                <w:u w:val="none"/>
              </w:rPr>
              <w:t>示したものである。内容の取扱いは</w:t>
            </w:r>
            <w:r w:rsidR="002E08C1" w:rsidRPr="002637EA">
              <w:rPr>
                <w:rStyle w:val="af0"/>
                <w:rFonts w:hint="default"/>
                <w:b w:val="0"/>
                <w:color w:val="000000" w:themeColor="text1"/>
                <w:u w:val="none"/>
              </w:rPr>
              <w:t>､</w:t>
            </w:r>
            <w:r w:rsidR="000365A5" w:rsidRPr="002637EA">
              <w:rPr>
                <w:rStyle w:val="af0"/>
                <w:rFonts w:hint="default"/>
                <w:b w:val="0"/>
                <w:color w:val="000000" w:themeColor="text1"/>
                <w:u w:val="none"/>
              </w:rPr>
              <w:t>園児の発達を踏まえた指導を行うに当たって留意すべき事項である。</w:t>
            </w:r>
          </w:p>
          <w:p w14:paraId="2808AA25" w14:textId="4900DCFE" w:rsidR="00EF7424" w:rsidRPr="002637EA" w:rsidRDefault="00EF7424" w:rsidP="00EF7424">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w:t>
            </w:r>
            <w:r w:rsidR="0029518A" w:rsidRPr="002637EA">
              <w:rPr>
                <w:rFonts w:ascii="ＭＳ ゴシック" w:eastAsia="ＭＳ ゴシック" w:hAnsi="Times New Roman" w:hint="eastAsia"/>
                <w:color w:val="000000" w:themeColor="text1"/>
                <w:kern w:val="0"/>
                <w:sz w:val="20"/>
                <w:szCs w:val="20"/>
              </w:rPr>
              <w:t xml:space="preserve">　</w:t>
            </w:r>
            <w:r w:rsidR="000365A5" w:rsidRPr="002637EA">
              <w:rPr>
                <w:rFonts w:ascii="ＭＳ ゴシック" w:eastAsia="ＭＳ ゴシック" w:hAnsi="Times New Roman" w:hint="eastAsia"/>
                <w:color w:val="000000" w:themeColor="text1"/>
                <w:kern w:val="0"/>
                <w:sz w:val="20"/>
                <w:szCs w:val="20"/>
              </w:rPr>
              <w:t>各</w:t>
            </w:r>
            <w:r w:rsidR="000365A5" w:rsidRPr="002637EA">
              <w:rPr>
                <w:rStyle w:val="af0"/>
                <w:rFonts w:hint="default"/>
                <w:b w:val="0"/>
                <w:color w:val="000000" w:themeColor="text1"/>
                <w:u w:val="none"/>
              </w:rPr>
              <w:t>視点や</w:t>
            </w:r>
            <w:r w:rsidR="000365A5" w:rsidRPr="002637EA">
              <w:rPr>
                <w:rFonts w:ascii="ＭＳ ゴシック" w:eastAsia="ＭＳ ゴシック" w:hAnsi="Times New Roman" w:hint="eastAsia"/>
                <w:color w:val="000000" w:themeColor="text1"/>
                <w:kern w:val="0"/>
                <w:sz w:val="20"/>
                <w:szCs w:val="20"/>
              </w:rPr>
              <w:t>領域に示すねらいは</w:t>
            </w:r>
            <w:r w:rsidR="002E08C1" w:rsidRPr="002637EA">
              <w:rPr>
                <w:rFonts w:ascii="ＭＳ ゴシック" w:eastAsia="ＭＳ ゴシック" w:hAnsi="Times New Roman" w:hint="eastAsia"/>
                <w:color w:val="000000" w:themeColor="text1"/>
                <w:kern w:val="0"/>
                <w:sz w:val="20"/>
                <w:szCs w:val="20"/>
              </w:rPr>
              <w:t>､</w:t>
            </w:r>
            <w:r w:rsidR="000365A5" w:rsidRPr="002637EA">
              <w:rPr>
                <w:rFonts w:ascii="ＭＳ ゴシック" w:eastAsia="ＭＳ ゴシック" w:hAnsi="Times New Roman" w:hint="eastAsia"/>
                <w:color w:val="000000" w:themeColor="text1"/>
                <w:kern w:val="0"/>
                <w:sz w:val="20"/>
                <w:szCs w:val="20"/>
              </w:rPr>
              <w:t>幼保連携型認定こども園</w:t>
            </w:r>
            <w:r w:rsidR="000365A5" w:rsidRPr="002637EA">
              <w:rPr>
                <w:rStyle w:val="af0"/>
                <w:rFonts w:hint="default"/>
                <w:b w:val="0"/>
                <w:color w:val="000000" w:themeColor="text1"/>
                <w:u w:val="none"/>
              </w:rPr>
              <w:t>における生活の全体を通じ</w:t>
            </w:r>
            <w:r w:rsidR="002E08C1" w:rsidRPr="002637EA">
              <w:rPr>
                <w:rStyle w:val="af0"/>
                <w:rFonts w:hint="default"/>
                <w:b w:val="0"/>
                <w:color w:val="000000" w:themeColor="text1"/>
                <w:u w:val="none"/>
              </w:rPr>
              <w:t>､</w:t>
            </w:r>
            <w:r w:rsidR="000365A5" w:rsidRPr="002637EA">
              <w:rPr>
                <w:rStyle w:val="af0"/>
                <w:rFonts w:hint="default"/>
                <w:b w:val="0"/>
                <w:color w:val="000000" w:themeColor="text1"/>
                <w:u w:val="none"/>
              </w:rPr>
              <w:t>園児が様々な体験を積み重ねる中で相互に関連をもちながら次第に達成に向かうものであること</w:t>
            </w:r>
            <w:r w:rsidR="002E08C1" w:rsidRPr="002637EA">
              <w:rPr>
                <w:rStyle w:val="af0"/>
                <w:rFonts w:hint="default"/>
                <w:b w:val="0"/>
                <w:color w:val="000000" w:themeColor="text1"/>
                <w:u w:val="none"/>
              </w:rPr>
              <w:t>､</w:t>
            </w:r>
            <w:r w:rsidR="000365A5" w:rsidRPr="002637EA">
              <w:rPr>
                <w:rStyle w:val="af0"/>
                <w:rFonts w:hint="default"/>
                <w:b w:val="0"/>
                <w:color w:val="000000" w:themeColor="text1"/>
                <w:u w:val="none"/>
              </w:rPr>
              <w:t>内容は</w:t>
            </w:r>
            <w:r w:rsidR="002E08C1" w:rsidRPr="002637EA">
              <w:rPr>
                <w:rStyle w:val="af0"/>
                <w:rFonts w:hint="default"/>
                <w:b w:val="0"/>
                <w:color w:val="000000" w:themeColor="text1"/>
                <w:u w:val="none"/>
              </w:rPr>
              <w:t>､</w:t>
            </w:r>
            <w:r w:rsidR="000365A5" w:rsidRPr="002637EA">
              <w:rPr>
                <w:rStyle w:val="af0"/>
                <w:rFonts w:hint="default"/>
                <w:b w:val="0"/>
                <w:color w:val="000000" w:themeColor="text1"/>
                <w:u w:val="none"/>
              </w:rPr>
              <w:t>園児が環境に関わって展開する具体的な活動を通して総合的に指導されるものであることに</w:t>
            </w:r>
            <w:r w:rsidR="000365A5" w:rsidRPr="002637EA">
              <w:rPr>
                <w:rFonts w:ascii="ＭＳ ゴシック" w:eastAsia="ＭＳ ゴシック" w:hAnsi="Times New Roman" w:hint="eastAsia"/>
                <w:color w:val="000000" w:themeColor="text1"/>
                <w:kern w:val="0"/>
                <w:sz w:val="20"/>
                <w:szCs w:val="20"/>
              </w:rPr>
              <w:t>留意しなければならない。</w:t>
            </w:r>
          </w:p>
          <w:p w14:paraId="6F7425A1" w14:textId="6EF83936" w:rsidR="00EF7424" w:rsidRPr="002637EA" w:rsidRDefault="0029518A" w:rsidP="0006223A">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EF7424" w:rsidRPr="002637EA">
              <w:rPr>
                <w:rFonts w:ascii="ＭＳ ゴシック" w:eastAsia="ＭＳ ゴシック" w:hAnsi="Times New Roman" w:hint="eastAsia"/>
                <w:color w:val="000000" w:themeColor="text1"/>
                <w:kern w:val="0"/>
                <w:sz w:val="20"/>
                <w:szCs w:val="20"/>
              </w:rPr>
              <w:t>特に必要な場合には</w:t>
            </w:r>
            <w:r w:rsidR="002E08C1" w:rsidRPr="002637EA">
              <w:rPr>
                <w:rFonts w:ascii="ＭＳ ゴシック" w:eastAsia="ＭＳ ゴシック" w:hAnsi="Times New Roman" w:hint="eastAsia"/>
                <w:color w:val="000000" w:themeColor="text1"/>
                <w:kern w:val="0"/>
                <w:sz w:val="20"/>
                <w:szCs w:val="20"/>
              </w:rPr>
              <w:t>､</w:t>
            </w:r>
            <w:r w:rsidR="00EF7424" w:rsidRPr="002637EA">
              <w:rPr>
                <w:rFonts w:ascii="ＭＳ ゴシック" w:eastAsia="ＭＳ ゴシック" w:hAnsi="Times New Roman" w:hint="eastAsia"/>
                <w:color w:val="000000" w:themeColor="text1"/>
                <w:kern w:val="0"/>
                <w:sz w:val="20"/>
                <w:szCs w:val="20"/>
              </w:rPr>
              <w:t>各領域に示すねらいの趣旨に基づいて適切な</w:t>
            </w:r>
            <w:r w:rsidR="002E08C1" w:rsidRPr="002637EA">
              <w:rPr>
                <w:rFonts w:ascii="ＭＳ ゴシック" w:eastAsia="ＭＳ ゴシック" w:hAnsi="Times New Roman" w:hint="eastAsia"/>
                <w:color w:val="000000" w:themeColor="text1"/>
                <w:kern w:val="0"/>
                <w:sz w:val="20"/>
                <w:szCs w:val="20"/>
              </w:rPr>
              <w:t>､</w:t>
            </w:r>
            <w:r w:rsidR="00EF7424" w:rsidRPr="002637EA">
              <w:rPr>
                <w:rFonts w:ascii="ＭＳ ゴシック" w:eastAsia="ＭＳ ゴシック" w:hAnsi="Times New Roman" w:hint="eastAsia"/>
                <w:color w:val="000000" w:themeColor="text1"/>
                <w:kern w:val="0"/>
                <w:sz w:val="20"/>
                <w:szCs w:val="20"/>
              </w:rPr>
              <w:t>具体的な内容を工夫し</w:t>
            </w:r>
            <w:r w:rsidR="002E08C1" w:rsidRPr="002637EA">
              <w:rPr>
                <w:rFonts w:ascii="ＭＳ ゴシック" w:eastAsia="ＭＳ ゴシック" w:hAnsi="Times New Roman" w:hint="eastAsia"/>
                <w:color w:val="000000" w:themeColor="text1"/>
                <w:kern w:val="0"/>
                <w:sz w:val="20"/>
                <w:szCs w:val="20"/>
              </w:rPr>
              <w:t>､</w:t>
            </w:r>
            <w:r w:rsidR="00EF7424" w:rsidRPr="002637EA">
              <w:rPr>
                <w:rFonts w:ascii="ＭＳ ゴシック" w:eastAsia="ＭＳ ゴシック" w:hAnsi="Times New Roman" w:hint="eastAsia"/>
                <w:color w:val="000000" w:themeColor="text1"/>
                <w:kern w:val="0"/>
                <w:sz w:val="20"/>
                <w:szCs w:val="20"/>
              </w:rPr>
              <w:t>それを加えても差し支えないが</w:t>
            </w:r>
            <w:r w:rsidR="002E08C1" w:rsidRPr="002637EA">
              <w:rPr>
                <w:rFonts w:ascii="ＭＳ ゴシック" w:eastAsia="ＭＳ ゴシック" w:hAnsi="Times New Roman" w:hint="eastAsia"/>
                <w:color w:val="000000" w:themeColor="text1"/>
                <w:kern w:val="0"/>
                <w:sz w:val="20"/>
                <w:szCs w:val="20"/>
              </w:rPr>
              <w:t>､</w:t>
            </w:r>
            <w:r w:rsidR="00EF7424" w:rsidRPr="002637EA">
              <w:rPr>
                <w:rFonts w:ascii="ＭＳ ゴシック" w:eastAsia="ＭＳ ゴシック" w:hAnsi="Times New Roman" w:hint="eastAsia"/>
                <w:color w:val="000000" w:themeColor="text1"/>
                <w:kern w:val="0"/>
                <w:sz w:val="20"/>
                <w:szCs w:val="20"/>
              </w:rPr>
              <w:t>その場合には</w:t>
            </w:r>
            <w:r w:rsidR="002E08C1" w:rsidRPr="002637EA">
              <w:rPr>
                <w:rFonts w:ascii="ＭＳ ゴシック" w:eastAsia="ＭＳ ゴシック" w:hAnsi="Times New Roman" w:hint="eastAsia"/>
                <w:color w:val="000000" w:themeColor="text1"/>
                <w:kern w:val="0"/>
                <w:sz w:val="20"/>
                <w:szCs w:val="20"/>
              </w:rPr>
              <w:t>､</w:t>
            </w:r>
            <w:r w:rsidR="00EF7424" w:rsidRPr="002637EA">
              <w:rPr>
                <w:rFonts w:ascii="ＭＳ ゴシック" w:eastAsia="ＭＳ ゴシック" w:hAnsi="Times New Roman" w:hint="eastAsia"/>
                <w:color w:val="000000" w:themeColor="text1"/>
                <w:kern w:val="0"/>
                <w:sz w:val="20"/>
                <w:szCs w:val="20"/>
              </w:rPr>
              <w:t>それが教育及び保育の基本及び目標を逸脱しないよう慎重に配慮する必要がある。</w:t>
            </w:r>
          </w:p>
        </w:tc>
        <w:tc>
          <w:tcPr>
            <w:tcW w:w="2416" w:type="dxa"/>
            <w:vMerge/>
          </w:tcPr>
          <w:p w14:paraId="55D489AC" w14:textId="77777777" w:rsidR="00296812" w:rsidRPr="002637EA" w:rsidRDefault="00296812" w:rsidP="00296812">
            <w:pPr>
              <w:overflowPunct w:val="0"/>
              <w:textAlignment w:val="baseline"/>
              <w:rPr>
                <w:rFonts w:ascii="ＭＳ ゴシック" w:eastAsia="ＭＳ ゴシック" w:hAnsi="Times New Roman"/>
                <w:color w:val="000000" w:themeColor="text1"/>
                <w:kern w:val="0"/>
                <w:sz w:val="20"/>
                <w:szCs w:val="20"/>
              </w:rPr>
            </w:pPr>
          </w:p>
        </w:tc>
        <w:tc>
          <w:tcPr>
            <w:tcW w:w="1798" w:type="dxa"/>
            <w:vMerge/>
          </w:tcPr>
          <w:p w14:paraId="55B272CF" w14:textId="77777777" w:rsidR="00296812" w:rsidRPr="002637EA" w:rsidRDefault="00296812" w:rsidP="00296812">
            <w:pPr>
              <w:widowControl/>
              <w:jc w:val="left"/>
              <w:rPr>
                <w:rFonts w:ascii="ＭＳ ゴシック" w:eastAsia="ＭＳ ゴシック" w:hAnsi="ＭＳ ゴシック"/>
                <w:color w:val="000000" w:themeColor="text1"/>
                <w:sz w:val="20"/>
                <w:szCs w:val="20"/>
              </w:rPr>
            </w:pPr>
          </w:p>
        </w:tc>
      </w:tr>
    </w:tbl>
    <w:p w14:paraId="1523D65D" w14:textId="4A471D32" w:rsidR="002E1F88" w:rsidRPr="002637EA" w:rsidRDefault="009421C8" w:rsidP="00F53843">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580D77" w:rsidRPr="002637EA">
        <w:rPr>
          <w:rFonts w:ascii="ＭＳ ゴシック" w:eastAsia="ＭＳ ゴシック" w:hAnsi="ＭＳ ゴシック" w:hint="eastAsia"/>
          <w:color w:val="000000" w:themeColor="text1"/>
          <w:sz w:val="22"/>
          <w:szCs w:val="22"/>
        </w:rPr>
        <w:t>２</w:t>
      </w:r>
      <w:r w:rsidR="004B43CF" w:rsidRPr="002637EA">
        <w:rPr>
          <w:rFonts w:ascii="ＭＳ ゴシック" w:eastAsia="ＭＳ ゴシック" w:hAnsi="ＭＳ ゴシック" w:hint="eastAsia"/>
          <w:color w:val="000000" w:themeColor="text1"/>
          <w:sz w:val="22"/>
          <w:szCs w:val="22"/>
        </w:rPr>
        <w:t>２</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528"/>
        <w:gridCol w:w="1947"/>
      </w:tblGrid>
      <w:tr w:rsidR="002637EA" w:rsidRPr="002637EA" w14:paraId="4F487927" w14:textId="77777777" w:rsidTr="00211DB1">
        <w:trPr>
          <w:trHeight w:val="416"/>
        </w:trPr>
        <w:tc>
          <w:tcPr>
            <w:tcW w:w="2122" w:type="dxa"/>
            <w:vAlign w:val="center"/>
          </w:tcPr>
          <w:p w14:paraId="1AE372B9" w14:textId="77777777" w:rsidR="002E1F88" w:rsidRPr="002637EA" w:rsidRDefault="002E1F88" w:rsidP="00EA7F73">
            <w:pPr>
              <w:spacing w:line="260" w:lineRule="exact"/>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　眼　事　項</w:t>
            </w:r>
          </w:p>
        </w:tc>
        <w:tc>
          <w:tcPr>
            <w:tcW w:w="5528" w:type="dxa"/>
            <w:vAlign w:val="center"/>
          </w:tcPr>
          <w:p w14:paraId="22B4DAE2" w14:textId="77777777" w:rsidR="002E1F88" w:rsidRPr="002637EA" w:rsidRDefault="002E1F88" w:rsidP="00EA7F73">
            <w:pPr>
              <w:spacing w:line="260" w:lineRule="exact"/>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0F3DC202" w14:textId="77777777" w:rsidR="002E1F88" w:rsidRPr="002637EA" w:rsidRDefault="002E1F88" w:rsidP="00EA7F73">
            <w:pPr>
              <w:spacing w:line="260" w:lineRule="exact"/>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6CF35FB1" w14:textId="77777777" w:rsidTr="004B43CF">
        <w:trPr>
          <w:trHeight w:val="13743"/>
        </w:trPr>
        <w:tc>
          <w:tcPr>
            <w:tcW w:w="2122" w:type="dxa"/>
          </w:tcPr>
          <w:p w14:paraId="2A5CB060" w14:textId="77777777" w:rsidR="002E1F88" w:rsidRPr="002637EA" w:rsidRDefault="00F1260E" w:rsidP="00EA7F73">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06223A" w:rsidRPr="002637EA">
              <w:rPr>
                <w:rFonts w:ascii="ＭＳ ゴシック" w:eastAsia="ＭＳ ゴシック" w:hAnsi="ＭＳ ゴシック" w:hint="eastAsia"/>
                <w:color w:val="000000" w:themeColor="text1"/>
                <w:sz w:val="20"/>
                <w:szCs w:val="20"/>
              </w:rPr>
              <w:t>４</w:t>
            </w:r>
            <w:r w:rsidRPr="002637EA">
              <w:rPr>
                <w:rFonts w:ascii="ＭＳ ゴシック" w:eastAsia="ＭＳ ゴシック" w:hAnsi="ＭＳ ゴシック" w:hint="eastAsia"/>
                <w:color w:val="000000" w:themeColor="text1"/>
                <w:sz w:val="20"/>
                <w:szCs w:val="20"/>
              </w:rPr>
              <w:t>）指導計画</w:t>
            </w:r>
          </w:p>
        </w:tc>
        <w:tc>
          <w:tcPr>
            <w:tcW w:w="5528" w:type="dxa"/>
          </w:tcPr>
          <w:p w14:paraId="40E7193C" w14:textId="77777777" w:rsidR="00F1260E" w:rsidRPr="002637EA" w:rsidRDefault="00F1260E"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ア</w:t>
            </w:r>
            <w:r w:rsidR="00A059F9"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指導計画が作成されているか。</w:t>
            </w:r>
          </w:p>
          <w:p w14:paraId="7CBFDBC6" w14:textId="77777777" w:rsidR="00EA7F73" w:rsidRPr="002637EA" w:rsidRDefault="00EA7F73"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hint="eastAsia"/>
                <w:color w:val="000000" w:themeColor="text1"/>
                <w:sz w:val="20"/>
                <w:szCs w:val="20"/>
              </w:rPr>
              <w:t>該当するもの</w:t>
            </w:r>
            <w:r w:rsidR="00211DB1" w:rsidRPr="002637EA">
              <w:rPr>
                <w:rFonts w:ascii="ＭＳ ゴシック" w:eastAsia="ＭＳ ゴシック" w:hAnsi="Times New Roman" w:hint="eastAsia"/>
                <w:color w:val="000000" w:themeColor="text1"/>
                <w:kern w:val="0"/>
                <w:sz w:val="20"/>
                <w:szCs w:val="20"/>
              </w:rPr>
              <w:t>にチェック（☑）する</w:t>
            </w:r>
            <w:r w:rsidRPr="002637EA">
              <w:rPr>
                <w:rFonts w:ascii="ＭＳ ゴシック" w:eastAsia="ＭＳ ゴシック" w:hAnsi="ＭＳ ゴシック"/>
                <w:color w:val="000000" w:themeColor="text1"/>
                <w:sz w:val="20"/>
                <w:szCs w:val="20"/>
              </w:rPr>
              <w:t>こと。）</w:t>
            </w:r>
          </w:p>
          <w:p w14:paraId="675F37FC" w14:textId="445AD460" w:rsidR="00F1260E" w:rsidRPr="002637EA" w:rsidRDefault="00F1260E"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211DB1"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802882978"/>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hint="eastAsia"/>
                <w:color w:val="000000" w:themeColor="text1"/>
                <w:sz w:val="20"/>
                <w:szCs w:val="20"/>
              </w:rPr>
              <w:t>長期の計画（</w:t>
            </w:r>
            <w:sdt>
              <w:sdtPr>
                <w:rPr>
                  <w:rFonts w:ascii="ＭＳ ゴシック" w:eastAsia="ＭＳ ゴシック" w:hAnsi="ＭＳ ゴシック" w:hint="eastAsia"/>
                  <w:color w:val="000000" w:themeColor="text1"/>
                  <w:sz w:val="20"/>
                  <w:szCs w:val="20"/>
                </w:rPr>
                <w:id w:val="926534258"/>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hint="eastAsia"/>
                <w:color w:val="000000" w:themeColor="text1"/>
                <w:sz w:val="20"/>
                <w:szCs w:val="20"/>
              </w:rPr>
              <w:t>年間</w:t>
            </w:r>
            <w:r w:rsidR="002E08C1" w:rsidRPr="002637EA">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1579245522"/>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hint="eastAsia"/>
                <w:color w:val="000000" w:themeColor="text1"/>
                <w:sz w:val="20"/>
                <w:szCs w:val="20"/>
              </w:rPr>
              <w:t>月間</w:t>
            </w:r>
            <w:r w:rsidR="002E08C1" w:rsidRPr="002637EA">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503792118"/>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hint="eastAsia"/>
                <w:color w:val="000000" w:themeColor="text1"/>
                <w:sz w:val="20"/>
                <w:szCs w:val="20"/>
              </w:rPr>
              <w:t xml:space="preserve">その他(    </w:t>
            </w:r>
            <w:r w:rsidR="00211DB1"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　　</w:t>
            </w:r>
          </w:p>
          <w:p w14:paraId="4AF39E88" w14:textId="63F25B1E" w:rsidR="00F1260E" w:rsidRPr="002637EA" w:rsidRDefault="00F1260E"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211DB1"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28934345"/>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hint="eastAsia"/>
                <w:color w:val="000000" w:themeColor="text1"/>
                <w:sz w:val="20"/>
                <w:szCs w:val="20"/>
              </w:rPr>
              <w:t>短期の計画（</w:t>
            </w:r>
            <w:sdt>
              <w:sdtPr>
                <w:rPr>
                  <w:rFonts w:ascii="ＭＳ ゴシック" w:eastAsia="ＭＳ ゴシック" w:hAnsi="ＭＳ ゴシック" w:hint="eastAsia"/>
                  <w:color w:val="000000" w:themeColor="text1"/>
                  <w:sz w:val="20"/>
                  <w:szCs w:val="20"/>
                </w:rPr>
                <w:id w:val="-441684820"/>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hint="eastAsia"/>
                <w:color w:val="000000" w:themeColor="text1"/>
                <w:sz w:val="20"/>
                <w:szCs w:val="20"/>
              </w:rPr>
              <w:t>週案</w:t>
            </w:r>
            <w:r w:rsidR="002E08C1" w:rsidRPr="002637EA">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1185875085"/>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hint="eastAsia"/>
                <w:color w:val="000000" w:themeColor="text1"/>
                <w:sz w:val="20"/>
                <w:szCs w:val="20"/>
              </w:rPr>
              <w:t>日案</w:t>
            </w:r>
            <w:r w:rsidR="002E08C1" w:rsidRPr="002637EA">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935669358"/>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hint="eastAsia"/>
                <w:color w:val="000000" w:themeColor="text1"/>
                <w:sz w:val="20"/>
                <w:szCs w:val="20"/>
              </w:rPr>
              <w:t xml:space="preserve">その他(　　 </w:t>
            </w:r>
            <w:r w:rsidR="00211DB1"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p>
          <w:p w14:paraId="7F159507" w14:textId="77777777" w:rsidR="00F1260E" w:rsidRPr="002637EA" w:rsidRDefault="00F1260E"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7A0334A3" w14:textId="5182725D" w:rsidR="00F1260E" w:rsidRPr="002637EA" w:rsidRDefault="00F1260E"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イ</w:t>
            </w:r>
            <w:r w:rsidR="00A059F9"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長期的な指導計画は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子どもの生活や発達を見通した計画となっているか。</w:t>
            </w:r>
          </w:p>
          <w:p w14:paraId="68073E3C" w14:textId="392951B0" w:rsidR="00F1260E" w:rsidRPr="002637EA" w:rsidRDefault="00F1260E"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A059F9"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また</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短期の指導計画は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園児の生活のリズムに配慮し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園児の意識や興味の連続性のある活動が相互に関連して幼保連携型認定こども園の生活の自然な流れの中に組み込まれるようになっているか。</w:t>
            </w:r>
          </w:p>
          <w:p w14:paraId="78EB68B9" w14:textId="77777777"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7A1D74BE" w14:textId="71E03B3C"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ウ  教育及び保育の実施に際して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園児の実態及び園児を取り巻く状況の変化などに即して指導の過程についての反省や評価を適切に行い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常に指導計画の改善を図っているか。</w:t>
            </w:r>
          </w:p>
          <w:p w14:paraId="5714A0D2" w14:textId="0547E82D"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エ　</w:t>
            </w:r>
            <w:r w:rsidR="009335EC" w:rsidRPr="002637EA">
              <w:rPr>
                <w:rStyle w:val="af0"/>
                <w:rFonts w:hint="default"/>
                <w:b w:val="0"/>
                <w:color w:val="000000" w:themeColor="text1"/>
                <w:u w:val="none"/>
              </w:rPr>
              <w:t>子どもの入園当初の教育及び保育に当たっては</w:t>
            </w:r>
            <w:r w:rsidR="002E08C1" w:rsidRPr="002637EA">
              <w:rPr>
                <w:rStyle w:val="af0"/>
                <w:rFonts w:hint="default"/>
                <w:b w:val="0"/>
                <w:color w:val="000000" w:themeColor="text1"/>
                <w:u w:val="none"/>
              </w:rPr>
              <w:t>､</w:t>
            </w:r>
            <w:r w:rsidR="009335EC" w:rsidRPr="002637EA">
              <w:rPr>
                <w:rStyle w:val="af0"/>
                <w:rFonts w:hint="default"/>
                <w:b w:val="0"/>
                <w:color w:val="000000" w:themeColor="text1"/>
                <w:u w:val="none"/>
              </w:rPr>
              <w:t>既に在園している園児に不安や動揺を与えないようにしつつ</w:t>
            </w:r>
            <w:r w:rsidR="002E08C1" w:rsidRPr="002637EA">
              <w:rPr>
                <w:rStyle w:val="af0"/>
                <w:rFonts w:hint="default"/>
                <w:b w:val="0"/>
                <w:color w:val="000000" w:themeColor="text1"/>
                <w:u w:val="none"/>
              </w:rPr>
              <w:t>､</w:t>
            </w:r>
            <w:r w:rsidR="009335EC" w:rsidRPr="002637EA">
              <w:rPr>
                <w:rStyle w:val="af0"/>
                <w:rFonts w:hint="default"/>
                <w:b w:val="0"/>
                <w:color w:val="000000" w:themeColor="text1"/>
                <w:u w:val="none"/>
              </w:rPr>
              <w:t>可能な限り個別的に対応し</w:t>
            </w:r>
            <w:r w:rsidR="002E08C1" w:rsidRPr="002637EA">
              <w:rPr>
                <w:rStyle w:val="af0"/>
                <w:rFonts w:hint="default"/>
                <w:b w:val="0"/>
                <w:color w:val="000000" w:themeColor="text1"/>
                <w:u w:val="none"/>
              </w:rPr>
              <w:t>､</w:t>
            </w:r>
            <w:r w:rsidR="001C74AC" w:rsidRPr="002637EA">
              <w:rPr>
                <w:rStyle w:val="af0"/>
                <w:rFonts w:hint="default"/>
                <w:b w:val="0"/>
                <w:color w:val="000000" w:themeColor="text1"/>
                <w:u w:val="none"/>
              </w:rPr>
              <w:t>園児が安定感を得て</w:t>
            </w:r>
            <w:r w:rsidR="002E08C1" w:rsidRPr="002637EA">
              <w:rPr>
                <w:rStyle w:val="af0"/>
                <w:rFonts w:hint="default"/>
                <w:b w:val="0"/>
                <w:color w:val="000000" w:themeColor="text1"/>
                <w:u w:val="none"/>
              </w:rPr>
              <w:t>､</w:t>
            </w:r>
            <w:r w:rsidR="001C74AC" w:rsidRPr="002637EA">
              <w:rPr>
                <w:rStyle w:val="af0"/>
                <w:rFonts w:hint="default"/>
                <w:b w:val="0"/>
                <w:color w:val="000000" w:themeColor="text1"/>
                <w:u w:val="none"/>
              </w:rPr>
              <w:t>次第に園の生活になじんでいくよう配慮しているか</w:t>
            </w:r>
            <w:r w:rsidR="009335EC" w:rsidRPr="002637EA">
              <w:rPr>
                <w:rStyle w:val="af0"/>
                <w:rFonts w:hint="default"/>
                <w:b w:val="0"/>
                <w:color w:val="000000" w:themeColor="text1"/>
                <w:u w:val="none"/>
              </w:rPr>
              <w:t>。</w:t>
            </w:r>
          </w:p>
          <w:p w14:paraId="4D6A859C" w14:textId="77777777"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0A948C0A" w14:textId="25ABDD40"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オ  </w:t>
            </w:r>
            <w:r w:rsidR="00A2599F" w:rsidRPr="002637EA">
              <w:rPr>
                <w:rFonts w:ascii="ＭＳ ゴシック" w:eastAsia="ＭＳ ゴシック" w:hAnsi="ＭＳ ゴシック" w:hint="eastAsia"/>
                <w:color w:val="000000" w:themeColor="text1"/>
                <w:sz w:val="20"/>
                <w:szCs w:val="20"/>
              </w:rPr>
              <w:t>全体の職員による協力体制をつくりながら</w:t>
            </w:r>
            <w:r w:rsidR="002E08C1" w:rsidRPr="002637EA">
              <w:rPr>
                <w:rFonts w:ascii="ＭＳ ゴシック" w:eastAsia="ＭＳ ゴシック" w:hAnsi="ＭＳ ゴシック" w:hint="eastAsia"/>
                <w:color w:val="000000" w:themeColor="text1"/>
                <w:sz w:val="20"/>
                <w:szCs w:val="20"/>
              </w:rPr>
              <w:t>､</w:t>
            </w:r>
            <w:r w:rsidR="00A2599F" w:rsidRPr="002637EA">
              <w:rPr>
                <w:rFonts w:ascii="ＭＳ ゴシック" w:eastAsia="ＭＳ ゴシック" w:hAnsi="ＭＳ ゴシック" w:hint="eastAsia"/>
                <w:color w:val="000000" w:themeColor="text1"/>
                <w:sz w:val="20"/>
                <w:szCs w:val="20"/>
              </w:rPr>
              <w:t>園児一人ひとり</w:t>
            </w:r>
            <w:r w:rsidRPr="002637EA">
              <w:rPr>
                <w:rFonts w:ascii="ＭＳ ゴシック" w:eastAsia="ＭＳ ゴシック" w:hAnsi="ＭＳ ゴシック" w:hint="eastAsia"/>
                <w:color w:val="000000" w:themeColor="text1"/>
                <w:sz w:val="20"/>
                <w:szCs w:val="20"/>
              </w:rPr>
              <w:t>が興味や欲求を十分に満足させるよう適切な援助を行っているか。</w:t>
            </w:r>
          </w:p>
          <w:p w14:paraId="7FCD115A" w14:textId="77777777"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791FB2F6" w14:textId="4CFC97A7"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カ  </w:t>
            </w:r>
            <w:r w:rsidR="00A2599F" w:rsidRPr="002637EA">
              <w:rPr>
                <w:rFonts w:ascii="ＭＳ ゴシック" w:eastAsia="ＭＳ ゴシック" w:hAnsi="ＭＳ ゴシック" w:hint="eastAsia"/>
                <w:color w:val="000000" w:themeColor="text1"/>
                <w:sz w:val="20"/>
                <w:szCs w:val="20"/>
              </w:rPr>
              <w:t>保育教諭等は</w:t>
            </w:r>
            <w:r w:rsidR="002E08C1" w:rsidRPr="002637EA">
              <w:rPr>
                <w:rFonts w:ascii="ＭＳ ゴシック" w:eastAsia="ＭＳ ゴシック" w:hAnsi="ＭＳ ゴシック" w:hint="eastAsia"/>
                <w:color w:val="000000" w:themeColor="text1"/>
                <w:sz w:val="20"/>
                <w:szCs w:val="20"/>
              </w:rPr>
              <w:t>､</w:t>
            </w:r>
            <w:r w:rsidR="00A2599F" w:rsidRPr="002637EA">
              <w:rPr>
                <w:rFonts w:ascii="ＭＳ ゴシック" w:eastAsia="ＭＳ ゴシック" w:hAnsi="ＭＳ ゴシック" w:hint="eastAsia"/>
                <w:color w:val="000000" w:themeColor="text1"/>
                <w:sz w:val="20"/>
                <w:szCs w:val="20"/>
              </w:rPr>
              <w:t>活動の場面に応じて</w:t>
            </w:r>
            <w:r w:rsidR="002E08C1" w:rsidRPr="002637EA">
              <w:rPr>
                <w:rFonts w:ascii="ＭＳ ゴシック" w:eastAsia="ＭＳ ゴシック" w:hAnsi="ＭＳ ゴシック" w:hint="eastAsia"/>
                <w:color w:val="000000" w:themeColor="text1"/>
                <w:sz w:val="20"/>
                <w:szCs w:val="20"/>
              </w:rPr>
              <w:t>､</w:t>
            </w:r>
            <w:r w:rsidR="00A2599F" w:rsidRPr="002637EA">
              <w:rPr>
                <w:rFonts w:ascii="ＭＳ ゴシック" w:eastAsia="ＭＳ ゴシック" w:hAnsi="ＭＳ ゴシック" w:hint="eastAsia"/>
                <w:color w:val="000000" w:themeColor="text1"/>
                <w:sz w:val="20"/>
                <w:szCs w:val="20"/>
              </w:rPr>
              <w:t>園児の人権や園児一人ひとり</w:t>
            </w:r>
            <w:r w:rsidRPr="002637EA">
              <w:rPr>
                <w:rFonts w:ascii="ＭＳ ゴシック" w:eastAsia="ＭＳ ゴシック" w:hAnsi="ＭＳ ゴシック" w:hint="eastAsia"/>
                <w:color w:val="000000" w:themeColor="text1"/>
                <w:sz w:val="20"/>
                <w:szCs w:val="20"/>
              </w:rPr>
              <w:t>の個人差等に配慮した指導を行っているか。</w:t>
            </w:r>
          </w:p>
          <w:p w14:paraId="50217E94" w14:textId="63C52426"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キ  教育及び保育が</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小学校以降の生活や学習の基盤の育成につながることに配慮し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乳幼児期にふさわしい生活を通して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創造的な思考や主体的な生活態度などの基礎を培うよう</w:t>
            </w:r>
            <w:r w:rsidR="008058A8" w:rsidRPr="002637EA">
              <w:rPr>
                <w:rFonts w:ascii="ＭＳ ゴシック" w:eastAsia="ＭＳ ゴシック" w:hAnsi="ＭＳ ゴシック" w:hint="eastAsia"/>
                <w:color w:val="000000" w:themeColor="text1"/>
                <w:sz w:val="20"/>
                <w:szCs w:val="20"/>
              </w:rPr>
              <w:t>にし</w:t>
            </w:r>
            <w:r w:rsidRPr="002637EA">
              <w:rPr>
                <w:rFonts w:ascii="ＭＳ ゴシック" w:eastAsia="ＭＳ ゴシック" w:hAnsi="ＭＳ ゴシック" w:hint="eastAsia"/>
                <w:color w:val="000000" w:themeColor="text1"/>
                <w:sz w:val="20"/>
                <w:szCs w:val="20"/>
              </w:rPr>
              <w:t>ているか。</w:t>
            </w:r>
          </w:p>
          <w:p w14:paraId="3001CD4E" w14:textId="77777777"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502E057F" w14:textId="4A57D55E"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ク </w:t>
            </w:r>
            <w:r w:rsidR="008058A8" w:rsidRPr="002637EA">
              <w:rPr>
                <w:rFonts w:ascii="ＭＳ ゴシック" w:eastAsia="ＭＳ ゴシック" w:hAnsi="ＭＳ ゴシック" w:hint="eastAsia"/>
                <w:color w:val="000000" w:themeColor="text1"/>
                <w:sz w:val="20"/>
                <w:szCs w:val="20"/>
              </w:rPr>
              <w:t>満</w:t>
            </w:r>
            <w:r w:rsidRPr="002637EA">
              <w:rPr>
                <w:rFonts w:ascii="ＭＳ ゴシック" w:eastAsia="ＭＳ ゴシック" w:hAnsi="ＭＳ ゴシック" w:hint="eastAsia"/>
                <w:color w:val="000000" w:themeColor="text1"/>
                <w:sz w:val="20"/>
                <w:szCs w:val="20"/>
              </w:rPr>
              <w:t>３歳未満児については</w:t>
            </w:r>
            <w:r w:rsidR="002E08C1" w:rsidRPr="002637EA">
              <w:rPr>
                <w:rFonts w:ascii="ＭＳ ゴシック" w:eastAsia="ＭＳ ゴシック" w:hAnsi="ＭＳ ゴシック" w:hint="eastAsia"/>
                <w:color w:val="000000" w:themeColor="text1"/>
                <w:sz w:val="20"/>
                <w:szCs w:val="20"/>
              </w:rPr>
              <w:t>､</w:t>
            </w:r>
            <w:r w:rsidR="008058A8" w:rsidRPr="002637EA">
              <w:rPr>
                <w:rFonts w:ascii="ＭＳ ゴシック" w:eastAsia="ＭＳ ゴシック" w:hAnsi="ＭＳ ゴシック" w:hint="eastAsia"/>
                <w:color w:val="000000" w:themeColor="text1"/>
                <w:sz w:val="20"/>
                <w:szCs w:val="20"/>
              </w:rPr>
              <w:t>生</w:t>
            </w:r>
            <w:r w:rsidR="009335EC" w:rsidRPr="002637EA">
              <w:rPr>
                <w:rStyle w:val="af0"/>
                <w:rFonts w:hint="default"/>
                <w:b w:val="0"/>
                <w:color w:val="000000" w:themeColor="text1"/>
                <w:u w:val="none"/>
              </w:rPr>
              <w:t>育</w:t>
            </w:r>
            <w:r w:rsidR="008058A8" w:rsidRPr="002637EA">
              <w:rPr>
                <w:rFonts w:ascii="ＭＳ ゴシック" w:eastAsia="ＭＳ ゴシック" w:hAnsi="ＭＳ ゴシック" w:hint="eastAsia"/>
                <w:color w:val="000000" w:themeColor="text1"/>
                <w:sz w:val="20"/>
                <w:szCs w:val="20"/>
              </w:rPr>
              <w:t>歴</w:t>
            </w:r>
            <w:r w:rsidR="002E08C1" w:rsidRPr="002637EA">
              <w:rPr>
                <w:rFonts w:ascii="ＭＳ ゴシック" w:eastAsia="ＭＳ ゴシック" w:hAnsi="ＭＳ ゴシック" w:hint="eastAsia"/>
                <w:color w:val="000000" w:themeColor="text1"/>
                <w:sz w:val="20"/>
                <w:szCs w:val="20"/>
              </w:rPr>
              <w:t>､</w:t>
            </w:r>
            <w:r w:rsidR="008058A8" w:rsidRPr="002637EA">
              <w:rPr>
                <w:rFonts w:ascii="ＭＳ ゴシック" w:eastAsia="ＭＳ ゴシック" w:hAnsi="ＭＳ ゴシック" w:hint="eastAsia"/>
                <w:color w:val="000000" w:themeColor="text1"/>
                <w:sz w:val="20"/>
                <w:szCs w:val="20"/>
              </w:rPr>
              <w:t>心身の発達</w:t>
            </w:r>
            <w:r w:rsidR="002E08C1" w:rsidRPr="002637EA">
              <w:rPr>
                <w:rFonts w:ascii="ＭＳ ゴシック" w:eastAsia="ＭＳ ゴシック" w:hAnsi="ＭＳ ゴシック" w:hint="eastAsia"/>
                <w:color w:val="000000" w:themeColor="text1"/>
                <w:sz w:val="20"/>
                <w:szCs w:val="20"/>
              </w:rPr>
              <w:t>､</w:t>
            </w:r>
            <w:r w:rsidR="008058A8" w:rsidRPr="002637EA">
              <w:rPr>
                <w:rFonts w:ascii="ＭＳ ゴシック" w:eastAsia="ＭＳ ゴシック" w:hAnsi="ＭＳ ゴシック" w:hint="eastAsia"/>
                <w:color w:val="000000" w:themeColor="text1"/>
                <w:sz w:val="20"/>
                <w:szCs w:val="20"/>
              </w:rPr>
              <w:t>活動の実態に即して</w:t>
            </w:r>
            <w:r w:rsidRPr="002637EA">
              <w:rPr>
                <w:rFonts w:ascii="ＭＳ ゴシック" w:eastAsia="ＭＳ ゴシック" w:hAnsi="ＭＳ ゴシック" w:hint="eastAsia"/>
                <w:color w:val="000000" w:themeColor="text1"/>
                <w:sz w:val="20"/>
                <w:szCs w:val="20"/>
              </w:rPr>
              <w:t>個別的な計画を作成しているか。</w:t>
            </w:r>
          </w:p>
          <w:p w14:paraId="1095C303" w14:textId="77777777"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5C6716D1" w14:textId="15989680"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ケ  満３歳以上の園児については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個の成長と</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園児相互の関係や協同的な活動が促されるよう配慮しているか。</w:t>
            </w:r>
          </w:p>
          <w:p w14:paraId="79E329C3" w14:textId="77777777" w:rsidR="003B2FBD" w:rsidRPr="002637EA" w:rsidRDefault="003B2FBD"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1AC615E1" w14:textId="692E01E6" w:rsidR="003B2FBD" w:rsidRPr="002637EA" w:rsidRDefault="003B2FBD" w:rsidP="00EA7F73">
            <w:pPr>
              <w:overflowPunct w:val="0"/>
              <w:spacing w:line="260" w:lineRule="exact"/>
              <w:ind w:leftChars="51" w:left="321" w:hangingChars="107" w:hanging="214"/>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コ  </w:t>
            </w:r>
            <w:r w:rsidR="00A2599F" w:rsidRPr="002637EA">
              <w:rPr>
                <w:rFonts w:ascii="ＭＳ ゴシック" w:eastAsia="ＭＳ ゴシック" w:hAnsi="ＭＳ ゴシック" w:hint="eastAsia"/>
                <w:color w:val="000000" w:themeColor="text1"/>
                <w:sz w:val="20"/>
                <w:szCs w:val="20"/>
              </w:rPr>
              <w:t>異年齢で構成されるグループ等での指導に当たっては</w:t>
            </w:r>
            <w:r w:rsidR="002E08C1" w:rsidRPr="002637EA">
              <w:rPr>
                <w:rFonts w:ascii="ＭＳ ゴシック" w:eastAsia="ＭＳ ゴシック" w:hAnsi="ＭＳ ゴシック" w:hint="eastAsia"/>
                <w:color w:val="000000" w:themeColor="text1"/>
                <w:sz w:val="20"/>
                <w:szCs w:val="20"/>
              </w:rPr>
              <w:t>､</w:t>
            </w:r>
            <w:r w:rsidR="00A2599F" w:rsidRPr="002637EA">
              <w:rPr>
                <w:rFonts w:ascii="ＭＳ ゴシック" w:eastAsia="ＭＳ ゴシック" w:hAnsi="ＭＳ ゴシック" w:hint="eastAsia"/>
                <w:color w:val="000000" w:themeColor="text1"/>
                <w:sz w:val="20"/>
                <w:szCs w:val="20"/>
              </w:rPr>
              <w:t>園児一人ひとり</w:t>
            </w:r>
            <w:r w:rsidRPr="002637EA">
              <w:rPr>
                <w:rFonts w:ascii="ＭＳ ゴシック" w:eastAsia="ＭＳ ゴシック" w:hAnsi="ＭＳ ゴシック" w:hint="eastAsia"/>
                <w:color w:val="000000" w:themeColor="text1"/>
                <w:sz w:val="20"/>
                <w:szCs w:val="20"/>
              </w:rPr>
              <w:t>の生活や経験</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発達の過程などを把握し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適切な指導や環境の構成ができるよう配慮しているか。</w:t>
            </w:r>
          </w:p>
          <w:p w14:paraId="3C420BEA" w14:textId="666C4B70" w:rsidR="009335EC" w:rsidRPr="002637EA" w:rsidRDefault="003B2FBD" w:rsidP="00EA7F73">
            <w:pPr>
              <w:overflowPunct w:val="0"/>
              <w:spacing w:line="260" w:lineRule="exact"/>
              <w:ind w:leftChars="70" w:left="333" w:hangingChars="93" w:hanging="186"/>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サ　一日の生活のリズムや在園時間が異なる園児が共に過ごすことを踏まえ</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活動と休息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緊張感と解放感等の調和を図るとともに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園児に不安や動揺を与えないようにする等の配慮をしているか。</w:t>
            </w:r>
          </w:p>
          <w:p w14:paraId="4CCFEC2B" w14:textId="491670E0" w:rsidR="009335EC" w:rsidRPr="002637EA" w:rsidRDefault="009335EC" w:rsidP="00EA7F73">
            <w:pPr>
              <w:overflowPunct w:val="0"/>
              <w:spacing w:line="260" w:lineRule="exact"/>
              <w:ind w:leftChars="158" w:left="332" w:firstLineChars="96" w:firstLine="192"/>
              <w:textAlignment w:val="baseline"/>
              <w:rPr>
                <w:rFonts w:ascii="ＭＳ ゴシック" w:eastAsia="ＭＳ ゴシック" w:hAnsi="ＭＳ ゴシック"/>
                <w:b/>
                <w:color w:val="000000" w:themeColor="text1"/>
                <w:sz w:val="20"/>
                <w:szCs w:val="20"/>
              </w:rPr>
            </w:pPr>
            <w:r w:rsidRPr="002637EA">
              <w:rPr>
                <w:rStyle w:val="af0"/>
                <w:rFonts w:hint="default"/>
                <w:b w:val="0"/>
                <w:color w:val="000000" w:themeColor="text1"/>
                <w:u w:val="none"/>
              </w:rPr>
              <w:t>その際</w:t>
            </w:r>
            <w:r w:rsidR="002E08C1" w:rsidRPr="002637EA">
              <w:rPr>
                <w:rStyle w:val="af0"/>
                <w:rFonts w:hint="default"/>
                <w:b w:val="0"/>
                <w:color w:val="000000" w:themeColor="text1"/>
                <w:u w:val="none"/>
              </w:rPr>
              <w:t>､</w:t>
            </w:r>
            <w:r w:rsidRPr="002637EA">
              <w:rPr>
                <w:rStyle w:val="af0"/>
                <w:rFonts w:hint="default"/>
                <w:b w:val="0"/>
                <w:color w:val="000000" w:themeColor="text1"/>
                <w:u w:val="none"/>
              </w:rPr>
              <w:t>担当の保育教諭等</w:t>
            </w:r>
            <w:r w:rsidR="001C74AC" w:rsidRPr="002637EA">
              <w:rPr>
                <w:rStyle w:val="af0"/>
                <w:rFonts w:hint="default"/>
                <w:b w:val="0"/>
                <w:color w:val="000000" w:themeColor="text1"/>
                <w:u w:val="none"/>
              </w:rPr>
              <w:t>が替わる場合には</w:t>
            </w:r>
            <w:r w:rsidR="002E08C1" w:rsidRPr="002637EA">
              <w:rPr>
                <w:rStyle w:val="af0"/>
                <w:rFonts w:hint="default"/>
                <w:b w:val="0"/>
                <w:color w:val="000000" w:themeColor="text1"/>
                <w:u w:val="none"/>
              </w:rPr>
              <w:t>､</w:t>
            </w:r>
            <w:r w:rsidR="001C74AC" w:rsidRPr="002637EA">
              <w:rPr>
                <w:rStyle w:val="af0"/>
                <w:rFonts w:hint="default"/>
                <w:b w:val="0"/>
                <w:color w:val="000000" w:themeColor="text1"/>
                <w:u w:val="none"/>
              </w:rPr>
              <w:t>園児の様子等引継ぎを行い</w:t>
            </w:r>
            <w:r w:rsidR="002E08C1" w:rsidRPr="002637EA">
              <w:rPr>
                <w:rStyle w:val="af0"/>
                <w:rFonts w:hint="default"/>
                <w:b w:val="0"/>
                <w:color w:val="000000" w:themeColor="text1"/>
                <w:u w:val="none"/>
              </w:rPr>
              <w:t>､</w:t>
            </w:r>
            <w:r w:rsidR="001C74AC" w:rsidRPr="002637EA">
              <w:rPr>
                <w:rStyle w:val="af0"/>
                <w:rFonts w:hint="default"/>
                <w:b w:val="0"/>
                <w:color w:val="000000" w:themeColor="text1"/>
                <w:u w:val="none"/>
              </w:rPr>
              <w:t>十分な連携を図っているか</w:t>
            </w:r>
            <w:r w:rsidRPr="002637EA">
              <w:rPr>
                <w:rStyle w:val="af0"/>
                <w:rFonts w:hint="default"/>
                <w:b w:val="0"/>
                <w:color w:val="000000" w:themeColor="text1"/>
                <w:u w:val="none"/>
              </w:rPr>
              <w:t>。</w:t>
            </w:r>
          </w:p>
          <w:p w14:paraId="5FA4177E" w14:textId="77777777" w:rsidR="00F53843" w:rsidRPr="002637EA" w:rsidRDefault="00F53843"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35262FDD" w14:textId="5FDF866E" w:rsidR="00F53843" w:rsidRPr="002637EA" w:rsidRDefault="00F53843" w:rsidP="00EA7F7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シ</w:t>
            </w:r>
            <w:r w:rsidR="005A0153" w:rsidRPr="002637EA">
              <w:rPr>
                <w:rFonts w:ascii="ＭＳ ゴシック" w:eastAsia="ＭＳ ゴシック" w:hAnsi="ＭＳ ゴシック" w:hint="eastAsia"/>
                <w:color w:val="000000" w:themeColor="text1"/>
                <w:sz w:val="20"/>
                <w:szCs w:val="20"/>
              </w:rPr>
              <w:t xml:space="preserve">　</w:t>
            </w:r>
            <w:r w:rsidR="005A0153" w:rsidRPr="002637EA">
              <w:rPr>
                <w:rFonts w:ascii="ＭＳ ゴシック" w:eastAsia="ＭＳ ゴシック" w:hAnsi="ＭＳ ゴシック"/>
                <w:color w:val="000000" w:themeColor="text1"/>
                <w:sz w:val="20"/>
                <w:szCs w:val="20"/>
              </w:rPr>
              <w:t>長</w:t>
            </w:r>
            <w:r w:rsidRPr="002637EA">
              <w:rPr>
                <w:rFonts w:ascii="ＭＳ ゴシック" w:eastAsia="ＭＳ ゴシック" w:hAnsi="ＭＳ ゴシック" w:hint="eastAsia"/>
                <w:color w:val="000000" w:themeColor="text1"/>
                <w:sz w:val="20"/>
                <w:szCs w:val="20"/>
              </w:rPr>
              <w:t>時間にわたる</w:t>
            </w:r>
            <w:r w:rsidR="009335EC" w:rsidRPr="002637EA">
              <w:rPr>
                <w:rStyle w:val="af0"/>
                <w:rFonts w:hint="default"/>
                <w:b w:val="0"/>
                <w:color w:val="000000" w:themeColor="text1"/>
                <w:u w:val="none"/>
              </w:rPr>
              <w:t>教育及び</w:t>
            </w:r>
            <w:r w:rsidRPr="002637EA">
              <w:rPr>
                <w:rFonts w:ascii="ＭＳ ゴシック" w:eastAsia="ＭＳ ゴシック" w:hAnsi="ＭＳ ゴシック" w:hint="eastAsia"/>
                <w:color w:val="000000" w:themeColor="text1"/>
                <w:sz w:val="20"/>
                <w:szCs w:val="20"/>
              </w:rPr>
              <w:t>保育については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保</w:t>
            </w:r>
            <w:r w:rsidR="006F2CBF" w:rsidRPr="002637EA">
              <w:rPr>
                <w:rFonts w:ascii="ＭＳ ゴシック" w:eastAsia="ＭＳ ゴシック" w:hAnsi="ＭＳ ゴシック" w:hint="eastAsia"/>
                <w:color w:val="000000" w:themeColor="text1"/>
                <w:sz w:val="20"/>
                <w:szCs w:val="20"/>
              </w:rPr>
              <w:t>育の内容や方法</w:t>
            </w:r>
            <w:r w:rsidR="002E08C1" w:rsidRPr="002637EA">
              <w:rPr>
                <w:rFonts w:ascii="ＭＳ ゴシック" w:eastAsia="ＭＳ ゴシック" w:hAnsi="ＭＳ ゴシック" w:hint="eastAsia"/>
                <w:color w:val="000000" w:themeColor="text1"/>
                <w:sz w:val="20"/>
                <w:szCs w:val="20"/>
              </w:rPr>
              <w:t>､</w:t>
            </w:r>
            <w:r w:rsidR="006F2CBF" w:rsidRPr="002637EA">
              <w:rPr>
                <w:rFonts w:ascii="ＭＳ ゴシック" w:eastAsia="ＭＳ ゴシック" w:hAnsi="ＭＳ ゴシック" w:hint="eastAsia"/>
                <w:color w:val="000000" w:themeColor="text1"/>
                <w:sz w:val="20"/>
                <w:szCs w:val="20"/>
              </w:rPr>
              <w:t>職員の協力体制</w:t>
            </w:r>
            <w:r w:rsidR="002E08C1" w:rsidRPr="002637EA">
              <w:rPr>
                <w:rFonts w:ascii="ＭＳ ゴシック" w:eastAsia="ＭＳ ゴシック" w:hAnsi="ＭＳ ゴシック" w:hint="eastAsia"/>
                <w:color w:val="000000" w:themeColor="text1"/>
                <w:sz w:val="20"/>
                <w:szCs w:val="20"/>
              </w:rPr>
              <w:t>､</w:t>
            </w:r>
            <w:r w:rsidR="006F2CBF" w:rsidRPr="002637EA">
              <w:rPr>
                <w:rFonts w:ascii="ＭＳ ゴシック" w:eastAsia="ＭＳ ゴシック" w:hAnsi="ＭＳ ゴシック" w:hint="eastAsia"/>
                <w:color w:val="000000" w:themeColor="text1"/>
                <w:sz w:val="20"/>
                <w:szCs w:val="20"/>
              </w:rPr>
              <w:t>家庭との連携等を指導計画に位置付</w:t>
            </w:r>
            <w:r w:rsidRPr="002637EA">
              <w:rPr>
                <w:rFonts w:ascii="ＭＳ ゴシック" w:eastAsia="ＭＳ ゴシック" w:hAnsi="ＭＳ ゴシック" w:hint="eastAsia"/>
                <w:color w:val="000000" w:themeColor="text1"/>
                <w:sz w:val="20"/>
                <w:szCs w:val="20"/>
              </w:rPr>
              <w:t>けているか。</w:t>
            </w:r>
          </w:p>
        </w:tc>
        <w:tc>
          <w:tcPr>
            <w:tcW w:w="1947" w:type="dxa"/>
          </w:tcPr>
          <w:p w14:paraId="15070B21" w14:textId="77777777" w:rsidR="002E1F88" w:rsidRPr="002637EA" w:rsidRDefault="002637EA" w:rsidP="00EA7F73">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50657412"/>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3F5670"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96119044"/>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3F5670" w:rsidRPr="002637EA">
              <w:rPr>
                <w:rFonts w:ascii="ＭＳ ゴシック" w:eastAsia="ＭＳ ゴシック" w:hAnsi="Times New Roman" w:hint="eastAsia"/>
                <w:color w:val="000000" w:themeColor="text1"/>
                <w:kern w:val="0"/>
                <w:sz w:val="20"/>
                <w:szCs w:val="20"/>
              </w:rPr>
              <w:t>いない</w:t>
            </w:r>
          </w:p>
          <w:p w14:paraId="4A429C4C"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7872E8FF"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6B617339" w14:textId="77777777" w:rsidR="00EA7F73" w:rsidRPr="002637EA" w:rsidRDefault="00EA7F73"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148E43D3" w14:textId="77777777" w:rsidR="003F5670" w:rsidRPr="002637EA" w:rsidRDefault="003F5670"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30CCC1B5" w14:textId="77777777" w:rsidR="002E1F88" w:rsidRPr="002637EA" w:rsidRDefault="002637EA" w:rsidP="00EA7F73">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61819566"/>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3F5670"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50254403"/>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3F5670" w:rsidRPr="002637EA">
              <w:rPr>
                <w:rFonts w:ascii="ＭＳ ゴシック" w:eastAsia="ＭＳ ゴシック" w:hAnsi="Times New Roman" w:hint="eastAsia"/>
                <w:color w:val="000000" w:themeColor="text1"/>
                <w:kern w:val="0"/>
                <w:sz w:val="20"/>
                <w:szCs w:val="20"/>
              </w:rPr>
              <w:t>いない</w:t>
            </w:r>
          </w:p>
          <w:p w14:paraId="3A2FFE3E"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5E3960EC" w14:textId="77777777" w:rsidR="002E1F88" w:rsidRPr="002637EA" w:rsidRDefault="002637EA" w:rsidP="00EA7F73">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42180864"/>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3B2FBD"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90171059"/>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3B2FBD" w:rsidRPr="002637EA">
              <w:rPr>
                <w:rFonts w:ascii="ＭＳ ゴシック" w:eastAsia="ＭＳ ゴシック" w:hAnsi="Times New Roman" w:hint="eastAsia"/>
                <w:color w:val="000000" w:themeColor="text1"/>
                <w:kern w:val="0"/>
                <w:sz w:val="20"/>
                <w:szCs w:val="20"/>
              </w:rPr>
              <w:t>いない</w:t>
            </w:r>
          </w:p>
          <w:p w14:paraId="5A4813C0"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1A2A9AAC"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6F7C7DDE"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15F58F22"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0880CAF8" w14:textId="77777777" w:rsidR="002E1F88" w:rsidRPr="002637EA" w:rsidRDefault="002637EA" w:rsidP="00EA7F73">
            <w:pPr>
              <w:overflowPunct w:val="0"/>
              <w:spacing w:line="260" w:lineRule="exact"/>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06821310"/>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2E1F88"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1211984"/>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2E1F88" w:rsidRPr="002637EA">
              <w:rPr>
                <w:rFonts w:ascii="ＭＳ ゴシック" w:eastAsia="ＭＳ ゴシック" w:hAnsi="ＭＳ ゴシック" w:cs="ＭＳ ゴシック" w:hint="eastAsia"/>
                <w:color w:val="000000" w:themeColor="text1"/>
                <w:kern w:val="0"/>
                <w:sz w:val="20"/>
                <w:szCs w:val="20"/>
              </w:rPr>
              <w:t>いない</w:t>
            </w:r>
          </w:p>
          <w:p w14:paraId="4FF747BC"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5C87E79D"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64CD5696" w14:textId="77777777" w:rsidR="003B2FBD" w:rsidRPr="002637EA" w:rsidRDefault="003B2FBD"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347FAF8E" w14:textId="77777777" w:rsidR="002E1F88" w:rsidRPr="002637EA" w:rsidRDefault="002637EA" w:rsidP="00EA7F73">
            <w:pPr>
              <w:overflowPunct w:val="0"/>
              <w:spacing w:line="260" w:lineRule="exact"/>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67245662"/>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2E1F88"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22211210"/>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2E1F88" w:rsidRPr="002637EA">
              <w:rPr>
                <w:rFonts w:ascii="ＭＳ ゴシック" w:eastAsia="ＭＳ ゴシック" w:hAnsi="ＭＳ ゴシック" w:cs="ＭＳ ゴシック" w:hint="eastAsia"/>
                <w:color w:val="000000" w:themeColor="text1"/>
                <w:kern w:val="0"/>
                <w:sz w:val="20"/>
                <w:szCs w:val="20"/>
              </w:rPr>
              <w:t>いない</w:t>
            </w:r>
          </w:p>
          <w:p w14:paraId="217EA61E"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12B783F9"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254EAE57" w14:textId="77777777" w:rsidR="00EA7F73" w:rsidRPr="002637EA" w:rsidRDefault="00EA7F73"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56831300"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7D7CC734" w14:textId="77777777" w:rsidR="002E1F88" w:rsidRPr="002637EA" w:rsidRDefault="002637EA" w:rsidP="00EA7F73">
            <w:pPr>
              <w:overflowPunct w:val="0"/>
              <w:spacing w:line="260" w:lineRule="exact"/>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68939205"/>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2E1F88"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03706318"/>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2E1F88" w:rsidRPr="002637EA">
              <w:rPr>
                <w:rFonts w:ascii="ＭＳ ゴシック" w:eastAsia="ＭＳ ゴシック" w:hAnsi="ＭＳ ゴシック" w:cs="ＭＳ ゴシック" w:hint="eastAsia"/>
                <w:color w:val="000000" w:themeColor="text1"/>
                <w:kern w:val="0"/>
                <w:sz w:val="20"/>
                <w:szCs w:val="20"/>
              </w:rPr>
              <w:t>いない</w:t>
            </w:r>
          </w:p>
          <w:p w14:paraId="36F31EC9"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27F0D977"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5DD378E7" w14:textId="77777777" w:rsidR="002E1F88" w:rsidRPr="002637EA" w:rsidRDefault="002E1F88" w:rsidP="00EA7F73">
            <w:pPr>
              <w:overflowPunct w:val="0"/>
              <w:spacing w:line="260" w:lineRule="exact"/>
              <w:textAlignment w:val="baseline"/>
              <w:rPr>
                <w:rFonts w:ascii="ＭＳ ゴシック" w:eastAsia="ＭＳ ゴシック" w:hAnsi="Times New Roman"/>
                <w:color w:val="000000" w:themeColor="text1"/>
                <w:kern w:val="0"/>
                <w:sz w:val="20"/>
                <w:szCs w:val="20"/>
              </w:rPr>
            </w:pPr>
          </w:p>
          <w:p w14:paraId="14D22B7C" w14:textId="77777777" w:rsidR="002E1F88" w:rsidRPr="002637EA" w:rsidRDefault="002637EA" w:rsidP="00EA7F73">
            <w:pPr>
              <w:overflowPunct w:val="0"/>
              <w:spacing w:line="260" w:lineRule="exact"/>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07851361"/>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2E1F88"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65983804"/>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2E1F88" w:rsidRPr="002637EA">
              <w:rPr>
                <w:rFonts w:ascii="ＭＳ ゴシック" w:eastAsia="ＭＳ ゴシック" w:hAnsi="ＭＳ ゴシック" w:cs="ＭＳ ゴシック" w:hint="eastAsia"/>
                <w:color w:val="000000" w:themeColor="text1"/>
                <w:kern w:val="0"/>
                <w:sz w:val="20"/>
                <w:szCs w:val="20"/>
              </w:rPr>
              <w:t>いない</w:t>
            </w:r>
          </w:p>
          <w:p w14:paraId="5DDAE74C" w14:textId="77777777" w:rsidR="002E1F88" w:rsidRPr="002637EA" w:rsidRDefault="002E1F88"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31E831BE"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33C9056A" w14:textId="77777777" w:rsidR="00F53843" w:rsidRPr="002637EA" w:rsidRDefault="002637EA" w:rsidP="00EA7F73">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61420310"/>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71018074"/>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いない</w:t>
            </w:r>
          </w:p>
          <w:p w14:paraId="41E1809C"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030FB6FE"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0CEBEB58" w14:textId="77777777" w:rsidR="00FE49DA" w:rsidRPr="002637EA" w:rsidRDefault="00FE49DA"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51B043DF"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7228959F" w14:textId="77777777" w:rsidR="00F53843" w:rsidRPr="002637EA" w:rsidRDefault="002637EA" w:rsidP="00EA7F73">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61465158"/>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840124066"/>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いない</w:t>
            </w:r>
          </w:p>
          <w:p w14:paraId="1A00DA98"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2DCEA700" w14:textId="77777777" w:rsidR="00FE49DA" w:rsidRPr="002637EA" w:rsidRDefault="00FE49DA"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6BE9842A" w14:textId="77777777" w:rsidR="00F53843" w:rsidRPr="002637EA" w:rsidRDefault="002637EA" w:rsidP="00EA7F73">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95910142"/>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406342088"/>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いない</w:t>
            </w:r>
          </w:p>
          <w:p w14:paraId="78801EF0"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662FDBBD"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550DD9EB" w14:textId="77777777" w:rsidR="00F53843" w:rsidRPr="002637EA" w:rsidRDefault="002637EA" w:rsidP="00EA7F73">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465710828"/>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590578563"/>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いない</w:t>
            </w:r>
          </w:p>
          <w:p w14:paraId="0F6DFAAB"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093633FD" w14:textId="77777777" w:rsidR="00FE49DA" w:rsidRPr="002637EA" w:rsidRDefault="00FE49DA"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7F75176B" w14:textId="77777777" w:rsidR="001C74AC" w:rsidRPr="002637EA" w:rsidRDefault="001C74AC"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4A107203" w14:textId="77777777" w:rsidR="00F53843" w:rsidRPr="002637EA" w:rsidRDefault="002637EA" w:rsidP="00EA7F73">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953799"/>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538390842"/>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いない</w:t>
            </w:r>
          </w:p>
          <w:p w14:paraId="73F2A697"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3EEDF654"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4A0FB793" w14:textId="77777777" w:rsidR="00F53843" w:rsidRPr="002637EA" w:rsidRDefault="00F5384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5802720B" w14:textId="77777777" w:rsidR="008A6254" w:rsidRPr="002637EA" w:rsidRDefault="008A6254"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70DE028F" w14:textId="77777777" w:rsidR="008A6254" w:rsidRPr="002637EA" w:rsidRDefault="008A6254"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10151DBD" w14:textId="77777777" w:rsidR="00EA7F73" w:rsidRPr="002637EA" w:rsidRDefault="00EA7F73" w:rsidP="00EA7F73">
            <w:pPr>
              <w:overflowPunct w:val="0"/>
              <w:spacing w:line="260" w:lineRule="exact"/>
              <w:textAlignment w:val="baseline"/>
              <w:rPr>
                <w:rFonts w:ascii="ＭＳ ゴシック" w:eastAsia="ＭＳ ゴシック" w:hAnsi="ＭＳ ゴシック"/>
                <w:color w:val="000000" w:themeColor="text1"/>
                <w:sz w:val="20"/>
                <w:szCs w:val="20"/>
              </w:rPr>
            </w:pPr>
          </w:p>
          <w:p w14:paraId="1522A3D2" w14:textId="77777777" w:rsidR="00F53843" w:rsidRPr="002637EA" w:rsidRDefault="002637EA" w:rsidP="00EA7F73">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29231634"/>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0744094"/>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F53843" w:rsidRPr="002637EA">
              <w:rPr>
                <w:rFonts w:ascii="ＭＳ ゴシック" w:eastAsia="ＭＳ ゴシック" w:hAnsi="ＭＳ ゴシック" w:hint="eastAsia"/>
                <w:color w:val="000000" w:themeColor="text1"/>
                <w:sz w:val="20"/>
                <w:szCs w:val="20"/>
              </w:rPr>
              <w:t>いない</w:t>
            </w:r>
          </w:p>
        </w:tc>
      </w:tr>
    </w:tbl>
    <w:p w14:paraId="4FAAF02D" w14:textId="618770BB" w:rsidR="002E1F88" w:rsidRPr="002637EA" w:rsidRDefault="002E1F88" w:rsidP="00F53843">
      <w:pPr>
        <w:tabs>
          <w:tab w:val="left" w:pos="1290"/>
        </w:tabs>
        <w:ind w:firstLineChars="400" w:firstLine="800"/>
        <w:jc w:val="center"/>
        <w:rPr>
          <w:color w:val="000000" w:themeColor="text1"/>
        </w:rPr>
      </w:pPr>
      <w:r w:rsidRPr="002637EA">
        <w:rPr>
          <w:rFonts w:ascii="ＭＳ ゴシック" w:eastAsia="ＭＳ ゴシック" w:hAnsi="ＭＳ ゴシック" w:hint="eastAsia"/>
          <w:color w:val="000000" w:themeColor="text1"/>
          <w:sz w:val="20"/>
          <w:szCs w:val="20"/>
        </w:rPr>
        <w:t>－</w:t>
      </w:r>
      <w:r w:rsidR="00580D77" w:rsidRPr="002637EA">
        <w:rPr>
          <w:rFonts w:ascii="ＭＳ ゴシック" w:eastAsia="ＭＳ ゴシック" w:hAnsi="ＭＳ ゴシック" w:hint="eastAsia"/>
          <w:color w:val="000000" w:themeColor="text1"/>
          <w:sz w:val="20"/>
          <w:szCs w:val="20"/>
        </w:rPr>
        <w:t>２</w:t>
      </w:r>
      <w:r w:rsidR="00F83AB6" w:rsidRPr="002637EA">
        <w:rPr>
          <w:rFonts w:ascii="ＭＳ ゴシック" w:eastAsia="ＭＳ ゴシック" w:hAnsi="ＭＳ ゴシック" w:hint="eastAsia"/>
          <w:color w:val="000000" w:themeColor="text1"/>
          <w:sz w:val="20"/>
          <w:szCs w:val="20"/>
        </w:rPr>
        <w:t>３</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2637EA" w:rsidRPr="002637EA" w14:paraId="5FF8FE92" w14:textId="77777777" w:rsidTr="00D357B6">
        <w:trPr>
          <w:trHeight w:val="416"/>
        </w:trPr>
        <w:tc>
          <w:tcPr>
            <w:tcW w:w="3643" w:type="dxa"/>
            <w:vAlign w:val="center"/>
          </w:tcPr>
          <w:p w14:paraId="6BCCD752" w14:textId="77777777" w:rsidR="002E1F88" w:rsidRPr="002637EA" w:rsidRDefault="002E1F88" w:rsidP="002E1F88">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2C6D50FD" w14:textId="77777777" w:rsidR="002E1F88" w:rsidRPr="002637EA" w:rsidRDefault="002E1F88" w:rsidP="002E1F88">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416" w:type="dxa"/>
            <w:vAlign w:val="center"/>
          </w:tcPr>
          <w:p w14:paraId="78C8B879" w14:textId="77777777" w:rsidR="002E1F88" w:rsidRPr="002637EA" w:rsidRDefault="002E1F88" w:rsidP="002E1F88">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798" w:type="dxa"/>
            <w:vAlign w:val="center"/>
          </w:tcPr>
          <w:p w14:paraId="4759ED7F" w14:textId="77777777" w:rsidR="002E1F88" w:rsidRPr="002637EA" w:rsidRDefault="002E1F88" w:rsidP="002E1F88">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1448B521" w14:textId="77777777" w:rsidTr="00EB3C39">
        <w:trPr>
          <w:trHeight w:val="13747"/>
        </w:trPr>
        <w:tc>
          <w:tcPr>
            <w:tcW w:w="5623" w:type="dxa"/>
            <w:gridSpan w:val="2"/>
          </w:tcPr>
          <w:p w14:paraId="515607EA" w14:textId="77777777" w:rsidR="00F1260E" w:rsidRPr="002637EA" w:rsidRDefault="0029518A" w:rsidP="0029518A">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A1D75" w:rsidRPr="002637EA">
              <w:rPr>
                <w:rFonts w:ascii="ＭＳ ゴシック" w:eastAsia="ＭＳ ゴシック" w:hAnsi="ＭＳ ゴシック" w:hint="eastAsia"/>
                <w:color w:val="000000" w:themeColor="text1"/>
                <w:sz w:val="20"/>
                <w:szCs w:val="20"/>
              </w:rPr>
              <w:t xml:space="preserve">　</w:t>
            </w:r>
            <w:r w:rsidR="00F1260E" w:rsidRPr="002637EA">
              <w:rPr>
                <w:rFonts w:ascii="ＭＳ ゴシック" w:eastAsia="ＭＳ ゴシック" w:hAnsi="ＭＳ ゴシック" w:hint="eastAsia"/>
                <w:color w:val="000000" w:themeColor="text1"/>
                <w:sz w:val="20"/>
                <w:szCs w:val="20"/>
              </w:rPr>
              <w:t xml:space="preserve">指導計画　</w:t>
            </w:r>
          </w:p>
          <w:p w14:paraId="6C7A7C4A" w14:textId="1C467EBA" w:rsidR="00F1260E" w:rsidRPr="002637EA" w:rsidRDefault="00A2599F" w:rsidP="00FA1D75">
            <w:pPr>
              <w:overflowPunct w:val="0"/>
              <w:ind w:leftChars="100" w:left="210"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園児の発達に即して園児一人ひとり</w:t>
            </w:r>
            <w:r w:rsidR="00F1260E" w:rsidRPr="002637EA">
              <w:rPr>
                <w:rFonts w:ascii="ＭＳ ゴシック" w:eastAsia="ＭＳ ゴシック" w:hAnsi="ＭＳ ゴシック" w:hint="eastAsia"/>
                <w:color w:val="000000" w:themeColor="text1"/>
                <w:sz w:val="20"/>
                <w:szCs w:val="20"/>
              </w:rPr>
              <w:t>が乳幼児期にふさわしい生活を展開し</w:t>
            </w:r>
            <w:r w:rsidR="002E08C1" w:rsidRPr="002637EA">
              <w:rPr>
                <w:rFonts w:ascii="ＭＳ ゴシック" w:eastAsia="ＭＳ ゴシック" w:hAnsi="ＭＳ ゴシック" w:hint="eastAsia"/>
                <w:color w:val="000000" w:themeColor="text1"/>
                <w:sz w:val="20"/>
                <w:szCs w:val="20"/>
              </w:rPr>
              <w:t>､</w:t>
            </w:r>
            <w:r w:rsidR="00F1260E" w:rsidRPr="002637EA">
              <w:rPr>
                <w:rFonts w:ascii="ＭＳ ゴシック" w:eastAsia="ＭＳ ゴシック" w:hAnsi="ＭＳ ゴシック" w:hint="eastAsia"/>
                <w:color w:val="000000" w:themeColor="text1"/>
                <w:sz w:val="20"/>
                <w:szCs w:val="20"/>
              </w:rPr>
              <w:t>必要な体験を得られるようにするために</w:t>
            </w:r>
            <w:r w:rsidR="002E08C1" w:rsidRPr="002637EA">
              <w:rPr>
                <w:rFonts w:ascii="ＭＳ ゴシック" w:eastAsia="ＭＳ ゴシック" w:hAnsi="ＭＳ ゴシック" w:hint="eastAsia"/>
                <w:color w:val="000000" w:themeColor="text1"/>
                <w:sz w:val="20"/>
                <w:szCs w:val="20"/>
              </w:rPr>
              <w:t>､</w:t>
            </w:r>
            <w:r w:rsidR="00F1260E" w:rsidRPr="002637EA">
              <w:rPr>
                <w:rFonts w:ascii="ＭＳ ゴシック" w:eastAsia="ＭＳ ゴシック" w:hAnsi="ＭＳ ゴシック" w:hint="eastAsia"/>
                <w:color w:val="000000" w:themeColor="text1"/>
                <w:sz w:val="20"/>
                <w:szCs w:val="20"/>
              </w:rPr>
              <w:t>具体的に作成すること。また</w:t>
            </w:r>
            <w:r w:rsidR="002E08C1" w:rsidRPr="002637EA">
              <w:rPr>
                <w:rFonts w:ascii="ＭＳ ゴシック" w:eastAsia="ＭＳ ゴシック" w:hAnsi="ＭＳ ゴシック" w:hint="eastAsia"/>
                <w:color w:val="000000" w:themeColor="text1"/>
                <w:sz w:val="20"/>
                <w:szCs w:val="20"/>
              </w:rPr>
              <w:t>､</w:t>
            </w:r>
            <w:r w:rsidR="00F1260E" w:rsidRPr="002637EA">
              <w:rPr>
                <w:rFonts w:ascii="ＭＳ ゴシック" w:eastAsia="ＭＳ ゴシック" w:hAnsi="ＭＳ ゴシック" w:hint="eastAsia"/>
                <w:color w:val="000000" w:themeColor="text1"/>
                <w:sz w:val="20"/>
                <w:szCs w:val="20"/>
              </w:rPr>
              <w:t>指導計画の作成に当たっては</w:t>
            </w:r>
            <w:r w:rsidR="002E08C1" w:rsidRPr="002637EA">
              <w:rPr>
                <w:rFonts w:ascii="ＭＳ ゴシック" w:eastAsia="ＭＳ ゴシック" w:hAnsi="ＭＳ ゴシック" w:hint="eastAsia"/>
                <w:color w:val="000000" w:themeColor="text1"/>
                <w:sz w:val="20"/>
                <w:szCs w:val="20"/>
              </w:rPr>
              <w:t>､</w:t>
            </w:r>
            <w:r w:rsidR="00F1260E" w:rsidRPr="002637EA">
              <w:rPr>
                <w:rFonts w:ascii="ＭＳ ゴシック" w:eastAsia="ＭＳ ゴシック" w:hAnsi="ＭＳ ゴシック" w:hint="eastAsia"/>
                <w:color w:val="000000" w:themeColor="text1"/>
                <w:sz w:val="20"/>
                <w:szCs w:val="20"/>
              </w:rPr>
              <w:t>具体的なねらい及び内容を明確に設定し</w:t>
            </w:r>
            <w:r w:rsidR="002E08C1" w:rsidRPr="002637EA">
              <w:rPr>
                <w:rFonts w:ascii="ＭＳ ゴシック" w:eastAsia="ＭＳ ゴシック" w:hAnsi="ＭＳ ゴシック" w:hint="eastAsia"/>
                <w:color w:val="000000" w:themeColor="text1"/>
                <w:sz w:val="20"/>
                <w:szCs w:val="20"/>
              </w:rPr>
              <w:t>､</w:t>
            </w:r>
            <w:r w:rsidR="00F1260E" w:rsidRPr="002637EA">
              <w:rPr>
                <w:rFonts w:ascii="ＭＳ ゴシック" w:eastAsia="ＭＳ ゴシック" w:hAnsi="ＭＳ ゴシック" w:hint="eastAsia"/>
                <w:color w:val="000000" w:themeColor="text1"/>
                <w:sz w:val="20"/>
                <w:szCs w:val="20"/>
              </w:rPr>
              <w:t>適切な環境を構成することなどにより活動が選択・展開されるようにすること。</w:t>
            </w:r>
          </w:p>
          <w:p w14:paraId="31FF0C62" w14:textId="77777777" w:rsidR="00F1260E" w:rsidRPr="002637EA" w:rsidRDefault="00F1260E" w:rsidP="00F1260E">
            <w:pPr>
              <w:overflowPunct w:val="0"/>
              <w:ind w:left="100"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 xml:space="preserve">  </w:t>
            </w:r>
          </w:p>
          <w:p w14:paraId="208ADBDA" w14:textId="39EBCA15" w:rsidR="00F1260E" w:rsidRPr="002637EA" w:rsidRDefault="00FA1D75" w:rsidP="00FA1D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F1260E" w:rsidRPr="002637EA">
              <w:rPr>
                <w:rFonts w:ascii="ＭＳ ゴシック" w:eastAsia="ＭＳ ゴシック" w:hAnsi="ＭＳ ゴシック" w:hint="eastAsia"/>
                <w:color w:val="000000" w:themeColor="text1"/>
                <w:sz w:val="20"/>
                <w:szCs w:val="20"/>
              </w:rPr>
              <w:t>年</w:t>
            </w:r>
            <w:r w:rsidR="002E08C1" w:rsidRPr="002637EA">
              <w:rPr>
                <w:rFonts w:ascii="ＭＳ ゴシック" w:eastAsia="ＭＳ ゴシック" w:hAnsi="ＭＳ ゴシック" w:hint="eastAsia"/>
                <w:color w:val="000000" w:themeColor="text1"/>
                <w:sz w:val="20"/>
                <w:szCs w:val="20"/>
              </w:rPr>
              <w:t>､</w:t>
            </w:r>
            <w:r w:rsidR="00F1260E" w:rsidRPr="002637EA">
              <w:rPr>
                <w:rFonts w:ascii="ＭＳ ゴシック" w:eastAsia="ＭＳ ゴシック" w:hAnsi="ＭＳ ゴシック" w:hint="eastAsia"/>
                <w:color w:val="000000" w:themeColor="text1"/>
                <w:sz w:val="20"/>
                <w:szCs w:val="20"/>
              </w:rPr>
              <w:t>学期</w:t>
            </w:r>
            <w:r w:rsidR="002E08C1" w:rsidRPr="002637EA">
              <w:rPr>
                <w:rFonts w:ascii="ＭＳ ゴシック" w:eastAsia="ＭＳ ゴシック" w:hAnsi="ＭＳ ゴシック" w:hint="eastAsia"/>
                <w:color w:val="000000" w:themeColor="text1"/>
                <w:sz w:val="20"/>
                <w:szCs w:val="20"/>
              </w:rPr>
              <w:t>､</w:t>
            </w:r>
            <w:r w:rsidR="00F1260E" w:rsidRPr="002637EA">
              <w:rPr>
                <w:rFonts w:ascii="ＭＳ ゴシック" w:eastAsia="ＭＳ ゴシック" w:hAnsi="ＭＳ ゴシック" w:hint="eastAsia"/>
                <w:color w:val="000000" w:themeColor="text1"/>
                <w:sz w:val="20"/>
                <w:szCs w:val="20"/>
              </w:rPr>
              <w:t>月</w:t>
            </w:r>
            <w:r w:rsidR="00184068" w:rsidRPr="002637EA">
              <w:rPr>
                <w:rStyle w:val="af0"/>
                <w:rFonts w:hint="default"/>
                <w:b w:val="0"/>
                <w:color w:val="000000" w:themeColor="text1"/>
                <w:u w:val="none"/>
              </w:rPr>
              <w:t>などにわたる</w:t>
            </w:r>
            <w:r w:rsidR="00F1260E" w:rsidRPr="002637EA">
              <w:rPr>
                <w:rFonts w:ascii="ＭＳ ゴシック" w:eastAsia="ＭＳ ゴシック" w:hAnsi="ＭＳ ゴシック" w:hint="eastAsia"/>
                <w:color w:val="000000" w:themeColor="text1"/>
                <w:sz w:val="20"/>
                <w:szCs w:val="20"/>
              </w:rPr>
              <w:t>長期の指導計画と</w:t>
            </w:r>
            <w:r w:rsidR="002E08C1" w:rsidRPr="002637EA">
              <w:rPr>
                <w:rFonts w:ascii="ＭＳ ゴシック" w:eastAsia="ＭＳ ゴシック" w:hAnsi="ＭＳ ゴシック" w:hint="eastAsia"/>
                <w:color w:val="000000" w:themeColor="text1"/>
                <w:sz w:val="20"/>
                <w:szCs w:val="20"/>
              </w:rPr>
              <w:t>､</w:t>
            </w:r>
            <w:r w:rsidR="00F1260E" w:rsidRPr="002637EA">
              <w:rPr>
                <w:rFonts w:ascii="ＭＳ ゴシック" w:eastAsia="ＭＳ ゴシック" w:hAnsi="ＭＳ ゴシック" w:hint="eastAsia"/>
                <w:color w:val="000000" w:themeColor="text1"/>
                <w:sz w:val="20"/>
                <w:szCs w:val="20"/>
              </w:rPr>
              <w:t>これと関連を保ちながらより具体的な園児の生活に即した</w:t>
            </w:r>
            <w:r w:rsidR="00184068" w:rsidRPr="002637EA">
              <w:rPr>
                <w:rStyle w:val="af0"/>
                <w:rFonts w:hint="default"/>
                <w:b w:val="0"/>
                <w:color w:val="000000" w:themeColor="text1"/>
                <w:u w:val="none"/>
              </w:rPr>
              <w:t>週</w:t>
            </w:r>
            <w:r w:rsidR="002E08C1" w:rsidRPr="002637EA">
              <w:rPr>
                <w:rStyle w:val="af0"/>
                <w:rFonts w:hint="default"/>
                <w:b w:val="0"/>
                <w:color w:val="000000" w:themeColor="text1"/>
                <w:u w:val="none"/>
              </w:rPr>
              <w:t>､</w:t>
            </w:r>
            <w:r w:rsidR="00184068" w:rsidRPr="002637EA">
              <w:rPr>
                <w:rStyle w:val="af0"/>
                <w:rFonts w:hint="default"/>
                <w:b w:val="0"/>
                <w:color w:val="000000" w:themeColor="text1"/>
                <w:u w:val="none"/>
              </w:rPr>
              <w:t>日などの</w:t>
            </w:r>
            <w:r w:rsidR="00F1260E" w:rsidRPr="002637EA">
              <w:rPr>
                <w:rFonts w:ascii="ＭＳ ゴシック" w:eastAsia="ＭＳ ゴシック" w:hAnsi="ＭＳ ゴシック" w:hint="eastAsia"/>
                <w:color w:val="000000" w:themeColor="text1"/>
                <w:sz w:val="20"/>
                <w:szCs w:val="20"/>
              </w:rPr>
              <w:t>短期の指導計画</w:t>
            </w:r>
            <w:r w:rsidR="00184068" w:rsidRPr="002637EA">
              <w:rPr>
                <w:rStyle w:val="af0"/>
                <w:rFonts w:hint="default"/>
                <w:b w:val="0"/>
                <w:color w:val="000000" w:themeColor="text1"/>
                <w:u w:val="none"/>
              </w:rPr>
              <w:t>作成し</w:t>
            </w:r>
            <w:r w:rsidR="002E08C1" w:rsidRPr="002637EA">
              <w:rPr>
                <w:rStyle w:val="af0"/>
                <w:rFonts w:hint="default"/>
                <w:b w:val="0"/>
                <w:color w:val="000000" w:themeColor="text1"/>
                <w:u w:val="none"/>
              </w:rPr>
              <w:t>､</w:t>
            </w:r>
            <w:r w:rsidR="00184068" w:rsidRPr="002637EA">
              <w:rPr>
                <w:rStyle w:val="af0"/>
                <w:rFonts w:hint="default"/>
                <w:b w:val="0"/>
                <w:color w:val="000000" w:themeColor="text1"/>
                <w:u w:val="none"/>
              </w:rPr>
              <w:t>適切な指導が行われるようにすること。</w:t>
            </w:r>
          </w:p>
          <w:p w14:paraId="0A210248"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2F612D98"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3E1EE4DA"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423E67B8"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6F1DE697"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69242C82"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2BCC6898"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5BD5623D"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2426A1E4"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791D7899"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7AA87E70"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2D078E71" w14:textId="77777777" w:rsidR="003B2FBD" w:rsidRPr="002637EA" w:rsidRDefault="003B2FBD"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15F0535B"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3FBA766B"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6F5DAEBA"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7804F6D3"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717DF429"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080CBE50"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6BEDA873"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1764361F"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7A7CFDED"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282675EB"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668685EB"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51CC887F"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2E9D6134"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66A6E566"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2BBB6E45"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50821C57"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2A861631"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750E0E72"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374D118B"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22A6CB27"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73CC5FD8" w14:textId="77777777" w:rsidR="00F53843" w:rsidRPr="002637EA" w:rsidRDefault="00F53843" w:rsidP="003B2FBD">
            <w:pPr>
              <w:overflowPunct w:val="0"/>
              <w:ind w:left="100" w:hangingChars="50" w:hanging="100"/>
              <w:textAlignment w:val="baseline"/>
              <w:rPr>
                <w:rFonts w:ascii="ＭＳ ゴシック" w:eastAsia="ＭＳ ゴシック" w:hAnsi="ＭＳ ゴシック"/>
                <w:color w:val="000000" w:themeColor="text1"/>
                <w:sz w:val="20"/>
                <w:szCs w:val="20"/>
              </w:rPr>
            </w:pPr>
          </w:p>
          <w:p w14:paraId="0285E905" w14:textId="77777777" w:rsidR="00F53843" w:rsidRPr="002637EA" w:rsidRDefault="00F53843" w:rsidP="00F53843">
            <w:pPr>
              <w:overflowPunct w:val="0"/>
              <w:ind w:left="100" w:hangingChars="50" w:hanging="100"/>
              <w:textAlignment w:val="baseline"/>
              <w:rPr>
                <w:rFonts w:ascii="ＭＳ ゴシック" w:eastAsia="ＭＳ ゴシック" w:hAnsi="ＭＳ ゴシック"/>
                <w:color w:val="000000" w:themeColor="text1"/>
                <w:sz w:val="20"/>
                <w:szCs w:val="20"/>
              </w:rPr>
            </w:pPr>
          </w:p>
          <w:p w14:paraId="7F14B6F8" w14:textId="77777777" w:rsidR="00CA2AD9" w:rsidRPr="002637EA" w:rsidRDefault="00CA2AD9" w:rsidP="00F53843">
            <w:pPr>
              <w:overflowPunct w:val="0"/>
              <w:ind w:left="100" w:hangingChars="50" w:hanging="100"/>
              <w:textAlignment w:val="baseline"/>
              <w:rPr>
                <w:rFonts w:ascii="ＭＳ ゴシック" w:eastAsia="ＭＳ ゴシック" w:hAnsi="ＭＳ ゴシック"/>
                <w:color w:val="000000" w:themeColor="text1"/>
                <w:sz w:val="20"/>
                <w:szCs w:val="20"/>
              </w:rPr>
            </w:pPr>
          </w:p>
          <w:p w14:paraId="4C2286DA" w14:textId="77777777" w:rsidR="00CA2AD9" w:rsidRPr="002637EA" w:rsidRDefault="00CA2AD9" w:rsidP="00F53843">
            <w:pPr>
              <w:overflowPunct w:val="0"/>
              <w:ind w:left="100" w:hangingChars="50" w:hanging="100"/>
              <w:textAlignment w:val="baseline"/>
              <w:rPr>
                <w:rFonts w:ascii="ＭＳ ゴシック" w:eastAsia="ＭＳ ゴシック" w:hAnsi="ＭＳ ゴシック"/>
                <w:color w:val="000000" w:themeColor="text1"/>
                <w:sz w:val="20"/>
                <w:szCs w:val="20"/>
              </w:rPr>
            </w:pPr>
          </w:p>
          <w:p w14:paraId="6649088E" w14:textId="4EE11CAA" w:rsidR="003B2FBD" w:rsidRPr="002637EA" w:rsidRDefault="00F53843" w:rsidP="00FA1D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A1D75" w:rsidRPr="002637EA">
              <w:rPr>
                <w:rFonts w:ascii="ＭＳ ゴシック" w:eastAsia="ＭＳ ゴシック" w:hAnsi="ＭＳ ゴシック" w:hint="eastAsia"/>
                <w:color w:val="000000" w:themeColor="text1"/>
                <w:sz w:val="20"/>
                <w:szCs w:val="20"/>
              </w:rPr>
              <w:t xml:space="preserve">　</w:t>
            </w:r>
            <w:r w:rsidR="00184068" w:rsidRPr="002637EA">
              <w:rPr>
                <w:rStyle w:val="af0"/>
                <w:rFonts w:hint="default"/>
                <w:b w:val="0"/>
                <w:color w:val="000000" w:themeColor="text1"/>
                <w:u w:val="none"/>
              </w:rPr>
              <w:t>長時間にわたる教育及び保育については</w:t>
            </w:r>
            <w:r w:rsidR="002E08C1" w:rsidRPr="002637EA">
              <w:rPr>
                <w:rStyle w:val="af0"/>
                <w:rFonts w:hint="default"/>
                <w:b w:val="0"/>
                <w:color w:val="000000" w:themeColor="text1"/>
                <w:u w:val="none"/>
              </w:rPr>
              <w:t>､</w:t>
            </w:r>
            <w:r w:rsidR="006F2CBF" w:rsidRPr="002637EA">
              <w:rPr>
                <w:rFonts w:ascii="ＭＳ ゴシック" w:eastAsia="ＭＳ ゴシック" w:hAnsi="ＭＳ ゴシック" w:hint="eastAsia"/>
                <w:color w:val="000000" w:themeColor="text1"/>
                <w:sz w:val="20"/>
                <w:szCs w:val="20"/>
              </w:rPr>
              <w:t>各々の保育教諭等が１</w:t>
            </w:r>
            <w:r w:rsidRPr="002637EA">
              <w:rPr>
                <w:rFonts w:ascii="ＭＳ ゴシック" w:eastAsia="ＭＳ ゴシック" w:hAnsi="ＭＳ ゴシック" w:hint="eastAsia"/>
                <w:color w:val="000000" w:themeColor="text1"/>
                <w:sz w:val="20"/>
                <w:szCs w:val="20"/>
              </w:rPr>
              <w:t>日の</w:t>
            </w:r>
            <w:r w:rsidR="00184068" w:rsidRPr="002637EA">
              <w:rPr>
                <w:rStyle w:val="af0"/>
                <w:rFonts w:hint="default"/>
                <w:b w:val="0"/>
                <w:color w:val="000000" w:themeColor="text1"/>
                <w:u w:val="none"/>
              </w:rPr>
              <w:t>教育及び</w:t>
            </w:r>
            <w:r w:rsidRPr="002637EA">
              <w:rPr>
                <w:rFonts w:ascii="ＭＳ ゴシック" w:eastAsia="ＭＳ ゴシック" w:hAnsi="ＭＳ ゴシック" w:hint="eastAsia"/>
                <w:color w:val="000000" w:themeColor="text1"/>
                <w:sz w:val="20"/>
                <w:szCs w:val="20"/>
              </w:rPr>
              <w:t>保育の流れを把握した上で</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それぞれの担当する時間や子どもにふさわしい対応ができるよう</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教育及び保育のねらいや内容等について</w:t>
            </w:r>
            <w:r w:rsidR="005F1742" w:rsidRPr="002637EA">
              <w:rPr>
                <w:rStyle w:val="af0"/>
                <w:rFonts w:hint="default"/>
                <w:b w:val="0"/>
                <w:color w:val="000000" w:themeColor="text1"/>
                <w:u w:val="none"/>
              </w:rPr>
              <w:t>共通理解を図ったうえで</w:t>
            </w:r>
            <w:r w:rsidRPr="002637EA">
              <w:rPr>
                <w:rFonts w:ascii="ＭＳ ゴシック" w:eastAsia="ＭＳ ゴシック" w:hAnsi="ＭＳ ゴシック" w:hint="eastAsia"/>
                <w:color w:val="000000" w:themeColor="text1"/>
                <w:sz w:val="20"/>
                <w:szCs w:val="20"/>
              </w:rPr>
              <w:t>取り組むことが重要である。</w:t>
            </w:r>
          </w:p>
        </w:tc>
        <w:tc>
          <w:tcPr>
            <w:tcW w:w="2416" w:type="dxa"/>
          </w:tcPr>
          <w:p w14:paraId="3D5A38BA" w14:textId="2F67C440" w:rsidR="00F1260E" w:rsidRPr="002637EA" w:rsidRDefault="00F1260E" w:rsidP="006B38C2">
            <w:pPr>
              <w:overflowPunct w:val="0"/>
              <w:ind w:left="100"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教育･保育要領第</w:t>
            </w:r>
            <w:r w:rsidR="006B38C2" w:rsidRPr="002637EA">
              <w:rPr>
                <w:rStyle w:val="af0"/>
                <w:rFonts w:hint="default"/>
                <w:b w:val="0"/>
                <w:color w:val="000000" w:themeColor="text1"/>
                <w:u w:val="none"/>
              </w:rPr>
              <w:t>１</w:t>
            </w:r>
            <w:r w:rsidR="002E08C1" w:rsidRPr="002637EA">
              <w:rPr>
                <w:rStyle w:val="af0"/>
                <w:rFonts w:hint="default"/>
                <w:b w:val="0"/>
                <w:color w:val="000000" w:themeColor="text1"/>
                <w:u w:val="none"/>
              </w:rPr>
              <w:t>､</w:t>
            </w:r>
            <w:r w:rsidRPr="002637EA">
              <w:rPr>
                <w:rFonts w:ascii="ＭＳ ゴシック" w:eastAsia="ＭＳ ゴシック" w:hAnsi="ＭＳ ゴシック" w:hint="eastAsia"/>
                <w:color w:val="000000" w:themeColor="text1"/>
                <w:sz w:val="20"/>
                <w:szCs w:val="20"/>
              </w:rPr>
              <w:t>３章</w:t>
            </w:r>
          </w:p>
          <w:p w14:paraId="493EFAC8" w14:textId="578BF0A1" w:rsidR="00F1260E" w:rsidRPr="002637EA" w:rsidRDefault="00F1260E" w:rsidP="003B2FBD">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教育･保育要領解説</w:t>
            </w:r>
            <w:r w:rsidR="00184068" w:rsidRPr="002637EA">
              <w:rPr>
                <w:rStyle w:val="af0"/>
                <w:rFonts w:hint="default"/>
                <w:b w:val="0"/>
                <w:color w:val="000000" w:themeColor="text1"/>
                <w:u w:val="none"/>
              </w:rPr>
              <w:t>第１</w:t>
            </w:r>
            <w:r w:rsidR="002E08C1" w:rsidRPr="002637EA">
              <w:rPr>
                <w:rStyle w:val="af0"/>
                <w:rFonts w:hint="default"/>
                <w:b w:val="0"/>
                <w:color w:val="000000" w:themeColor="text1"/>
                <w:u w:val="none"/>
              </w:rPr>
              <w:t>､</w:t>
            </w:r>
            <w:r w:rsidR="00E34AAB" w:rsidRPr="002637EA">
              <w:rPr>
                <w:rStyle w:val="af0"/>
                <w:rFonts w:hint="default"/>
                <w:b w:val="0"/>
                <w:color w:val="000000" w:themeColor="text1"/>
                <w:u w:val="none"/>
              </w:rPr>
              <w:t>３</w:t>
            </w:r>
            <w:r w:rsidR="00184068" w:rsidRPr="002637EA">
              <w:rPr>
                <w:rStyle w:val="af0"/>
                <w:rFonts w:hint="default"/>
                <w:b w:val="0"/>
                <w:color w:val="000000" w:themeColor="text1"/>
                <w:u w:val="none"/>
              </w:rPr>
              <w:t>章</w:t>
            </w:r>
          </w:p>
          <w:p w14:paraId="1027A1E0" w14:textId="77777777" w:rsidR="00F1260E" w:rsidRPr="002637EA" w:rsidRDefault="00F1260E" w:rsidP="00F1260E">
            <w:pPr>
              <w:overflowPunct w:val="0"/>
              <w:textAlignment w:val="baseline"/>
              <w:rPr>
                <w:rFonts w:ascii="ＭＳ ゴシック" w:eastAsia="ＭＳ ゴシック" w:hAnsi="ＭＳ ゴシック"/>
                <w:color w:val="000000" w:themeColor="text1"/>
                <w:sz w:val="20"/>
                <w:szCs w:val="20"/>
              </w:rPr>
            </w:pPr>
          </w:p>
          <w:p w14:paraId="5B79D255" w14:textId="77777777" w:rsidR="00F1260E" w:rsidRPr="002637EA" w:rsidRDefault="00F1260E" w:rsidP="00F1260E">
            <w:pPr>
              <w:overflowPunct w:val="0"/>
              <w:textAlignment w:val="baseline"/>
              <w:rPr>
                <w:rFonts w:ascii="ＭＳ ゴシック" w:eastAsia="ＭＳ ゴシック" w:hAnsi="ＭＳ ゴシック"/>
                <w:color w:val="000000" w:themeColor="text1"/>
                <w:sz w:val="20"/>
                <w:szCs w:val="20"/>
              </w:rPr>
            </w:pPr>
          </w:p>
          <w:p w14:paraId="6B86FD6A"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34B4B2FC"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1343418B"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16363CBA"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39C46D22"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3F9B88B8"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4CD8CCBD"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34335CF5"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3181E4DE"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5F35E586"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31B32D75"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41E3AAEF"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56216CF6"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5B5E06E9"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413C07EA"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37086BBB"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5919C8F6"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4D3F7203"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1605C578"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7675410A"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0B4D2289"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293285A9"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123E7E76"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02863516"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71AF33A7"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695D8361"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43861ECB"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0B582392"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4F595900"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31B84159"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04AFBFD6"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655F39AD"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11347FE3"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261AD95E"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6F11C3F0"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1796B165"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0B20360D"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6DC659B3"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6D6C2515"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68D7769C"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2CEE32BD" w14:textId="77777777" w:rsidR="00F53843" w:rsidRPr="002637EA" w:rsidRDefault="00F53843" w:rsidP="00F1260E">
            <w:pPr>
              <w:overflowPunct w:val="0"/>
              <w:textAlignment w:val="baseline"/>
              <w:rPr>
                <w:rFonts w:ascii="ＭＳ ゴシック" w:eastAsia="ＭＳ ゴシック" w:hAnsi="ＭＳ ゴシック"/>
                <w:color w:val="000000" w:themeColor="text1"/>
                <w:sz w:val="20"/>
                <w:szCs w:val="20"/>
              </w:rPr>
            </w:pPr>
          </w:p>
          <w:p w14:paraId="491D3DFF" w14:textId="77777777" w:rsidR="00F1260E" w:rsidRPr="002637EA" w:rsidRDefault="00F1260E" w:rsidP="005F1742">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1798" w:type="dxa"/>
          </w:tcPr>
          <w:p w14:paraId="01E04877" w14:textId="77777777" w:rsidR="002474F4" w:rsidRPr="002637EA" w:rsidRDefault="002474F4" w:rsidP="002E1F88">
            <w:pPr>
              <w:rPr>
                <w:rFonts w:ascii="ＭＳ ゴシック" w:eastAsia="ＭＳ ゴシック" w:hAnsi="ＭＳ ゴシック"/>
                <w:color w:val="000000" w:themeColor="text1"/>
                <w:sz w:val="20"/>
                <w:szCs w:val="20"/>
              </w:rPr>
            </w:pPr>
          </w:p>
        </w:tc>
      </w:tr>
    </w:tbl>
    <w:p w14:paraId="445979CC" w14:textId="7308AF26" w:rsidR="007930D4" w:rsidRPr="002637EA" w:rsidRDefault="002E1F88" w:rsidP="00F53843">
      <w:pPr>
        <w:tabs>
          <w:tab w:val="left" w:pos="1290"/>
        </w:tabs>
        <w:ind w:firstLineChars="400" w:firstLine="800"/>
        <w:jc w:val="center"/>
        <w:rPr>
          <w:color w:val="000000" w:themeColor="text1"/>
        </w:rPr>
      </w:pPr>
      <w:r w:rsidRPr="002637EA">
        <w:rPr>
          <w:rFonts w:ascii="ＭＳ ゴシック" w:eastAsia="ＭＳ ゴシック" w:hAnsi="ＭＳ ゴシック" w:hint="eastAsia"/>
          <w:color w:val="000000" w:themeColor="text1"/>
          <w:sz w:val="20"/>
          <w:szCs w:val="20"/>
        </w:rPr>
        <w:t>－</w:t>
      </w:r>
      <w:r w:rsidR="00580D77" w:rsidRPr="002637EA">
        <w:rPr>
          <w:rFonts w:ascii="ＭＳ ゴシック" w:eastAsia="ＭＳ ゴシック" w:hAnsi="ＭＳ ゴシック" w:hint="eastAsia"/>
          <w:color w:val="000000" w:themeColor="text1"/>
          <w:sz w:val="20"/>
          <w:szCs w:val="20"/>
        </w:rPr>
        <w:t>２</w:t>
      </w:r>
      <w:r w:rsidR="00F83AB6" w:rsidRPr="002637EA">
        <w:rPr>
          <w:rFonts w:ascii="ＭＳ ゴシック" w:eastAsia="ＭＳ ゴシック" w:hAnsi="ＭＳ ゴシック" w:hint="eastAsia"/>
          <w:color w:val="000000" w:themeColor="text1"/>
          <w:sz w:val="20"/>
          <w:szCs w:val="20"/>
        </w:rPr>
        <w:t>４</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2637EA" w:rsidRPr="002637EA" w14:paraId="3A881260" w14:textId="77777777" w:rsidTr="00F935A3">
        <w:trPr>
          <w:trHeight w:val="416"/>
        </w:trPr>
        <w:tc>
          <w:tcPr>
            <w:tcW w:w="1980" w:type="dxa"/>
            <w:vAlign w:val="center"/>
          </w:tcPr>
          <w:p w14:paraId="37A26A8A" w14:textId="77777777" w:rsidR="0005342D" w:rsidRPr="002637EA" w:rsidRDefault="0005342D" w:rsidP="00A55804">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6CDE0B65" w14:textId="77777777" w:rsidR="0005342D" w:rsidRPr="002637EA" w:rsidRDefault="0005342D" w:rsidP="00A55804">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805" w:type="dxa"/>
            <w:vAlign w:val="center"/>
          </w:tcPr>
          <w:p w14:paraId="1D6804AD" w14:textId="77777777" w:rsidR="0005342D" w:rsidRPr="002637EA" w:rsidRDefault="0005342D" w:rsidP="00A55804">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10BEDC17" w14:textId="77777777" w:rsidTr="006C2D8A">
        <w:trPr>
          <w:trHeight w:val="13457"/>
        </w:trPr>
        <w:tc>
          <w:tcPr>
            <w:tcW w:w="1980" w:type="dxa"/>
          </w:tcPr>
          <w:p w14:paraId="1135C931" w14:textId="77777777" w:rsidR="0005342D" w:rsidRPr="002637EA" w:rsidRDefault="0005342D" w:rsidP="00A55804">
            <w:pPr>
              <w:overflowPunct w:val="0"/>
              <w:textAlignment w:val="baseline"/>
              <w:rPr>
                <w:rFonts w:ascii="ＭＳ ゴシック" w:eastAsia="ＭＳ ゴシック" w:hAnsi="ＭＳ ゴシック"/>
                <w:color w:val="000000" w:themeColor="text1"/>
                <w:sz w:val="20"/>
                <w:szCs w:val="20"/>
              </w:rPr>
            </w:pPr>
          </w:p>
          <w:p w14:paraId="577407E2" w14:textId="77777777" w:rsidR="0005342D" w:rsidRPr="002637EA" w:rsidRDefault="0005342D" w:rsidP="0005342D">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06223A" w:rsidRPr="002637EA">
              <w:rPr>
                <w:rFonts w:ascii="ＭＳ ゴシック" w:eastAsia="ＭＳ ゴシック" w:hAnsi="ＭＳ ゴシック" w:cs="ＭＳ ゴシック" w:hint="eastAsia"/>
                <w:color w:val="000000" w:themeColor="text1"/>
                <w:kern w:val="0"/>
                <w:sz w:val="20"/>
                <w:szCs w:val="20"/>
              </w:rPr>
              <w:t>５</w:t>
            </w:r>
            <w:r w:rsidRPr="002637EA">
              <w:rPr>
                <w:rFonts w:ascii="ＭＳ ゴシック" w:eastAsia="ＭＳ ゴシック" w:hAnsi="ＭＳ ゴシック" w:cs="ＭＳ ゴシック" w:hint="eastAsia"/>
                <w:color w:val="000000" w:themeColor="text1"/>
                <w:kern w:val="0"/>
                <w:sz w:val="20"/>
                <w:szCs w:val="20"/>
              </w:rPr>
              <w:t>）障害</w:t>
            </w:r>
            <w:r w:rsidR="008058A8" w:rsidRPr="002637EA">
              <w:rPr>
                <w:rFonts w:ascii="ＭＳ ゴシック" w:eastAsia="ＭＳ ゴシック" w:hAnsi="ＭＳ ゴシック" w:cs="ＭＳ ゴシック" w:hint="eastAsia"/>
                <w:color w:val="000000" w:themeColor="text1"/>
                <w:kern w:val="0"/>
                <w:sz w:val="20"/>
                <w:szCs w:val="20"/>
              </w:rPr>
              <w:t>のある園児の教育及び</w:t>
            </w:r>
            <w:r w:rsidRPr="002637EA">
              <w:rPr>
                <w:rFonts w:ascii="ＭＳ ゴシック" w:eastAsia="ＭＳ ゴシック" w:hAnsi="ＭＳ ゴシック" w:cs="ＭＳ ゴシック" w:hint="eastAsia"/>
                <w:color w:val="000000" w:themeColor="text1"/>
                <w:kern w:val="0"/>
                <w:sz w:val="20"/>
                <w:szCs w:val="20"/>
              </w:rPr>
              <w:t>保育</w:t>
            </w:r>
          </w:p>
          <w:p w14:paraId="195F53F4" w14:textId="77777777" w:rsidR="0005342D" w:rsidRPr="002637EA" w:rsidRDefault="0005342D" w:rsidP="00A55804">
            <w:pPr>
              <w:overflowPunct w:val="0"/>
              <w:textAlignment w:val="baseline"/>
              <w:rPr>
                <w:rFonts w:ascii="ＭＳ ゴシック" w:eastAsia="ＭＳ ゴシック" w:hAnsi="ＭＳ ゴシック"/>
                <w:color w:val="000000" w:themeColor="text1"/>
                <w:sz w:val="20"/>
                <w:szCs w:val="20"/>
              </w:rPr>
            </w:pPr>
          </w:p>
          <w:p w14:paraId="79246BDD" w14:textId="77777777" w:rsidR="0006223A" w:rsidRPr="002637EA" w:rsidRDefault="0006223A" w:rsidP="00A55804">
            <w:pPr>
              <w:overflowPunct w:val="0"/>
              <w:textAlignment w:val="baseline"/>
              <w:rPr>
                <w:rFonts w:ascii="ＭＳ ゴシック" w:eastAsia="ＭＳ ゴシック" w:hAnsi="ＭＳ ゴシック"/>
                <w:color w:val="000000" w:themeColor="text1"/>
                <w:sz w:val="20"/>
                <w:szCs w:val="20"/>
              </w:rPr>
            </w:pPr>
          </w:p>
          <w:p w14:paraId="054AEE48" w14:textId="77777777" w:rsidR="0006223A" w:rsidRPr="002637EA" w:rsidRDefault="0006223A" w:rsidP="00A55804">
            <w:pPr>
              <w:overflowPunct w:val="0"/>
              <w:textAlignment w:val="baseline"/>
              <w:rPr>
                <w:rFonts w:ascii="ＭＳ ゴシック" w:eastAsia="ＭＳ ゴシック" w:hAnsi="ＭＳ ゴシック"/>
                <w:color w:val="000000" w:themeColor="text1"/>
                <w:sz w:val="20"/>
                <w:szCs w:val="20"/>
              </w:rPr>
            </w:pPr>
          </w:p>
          <w:p w14:paraId="26A3F056" w14:textId="77777777" w:rsidR="00034994" w:rsidRPr="002637EA" w:rsidRDefault="00034994" w:rsidP="00A55804">
            <w:pPr>
              <w:overflowPunct w:val="0"/>
              <w:textAlignment w:val="baseline"/>
              <w:rPr>
                <w:rFonts w:ascii="ＭＳ ゴシック" w:eastAsia="ＭＳ ゴシック" w:hAnsi="ＭＳ ゴシック"/>
                <w:color w:val="000000" w:themeColor="text1"/>
                <w:sz w:val="20"/>
                <w:szCs w:val="20"/>
              </w:rPr>
            </w:pPr>
          </w:p>
          <w:p w14:paraId="7A47E536" w14:textId="77777777" w:rsidR="00742641" w:rsidRPr="002637EA" w:rsidRDefault="00742641" w:rsidP="00211DB1">
            <w:pPr>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06223A" w:rsidRPr="002637EA">
              <w:rPr>
                <w:rFonts w:ascii="ＭＳ ゴシック" w:eastAsia="ＭＳ ゴシック" w:hAnsi="ＭＳ ゴシック" w:hint="eastAsia"/>
                <w:color w:val="000000" w:themeColor="text1"/>
                <w:sz w:val="20"/>
                <w:szCs w:val="20"/>
              </w:rPr>
              <w:t>６</w:t>
            </w:r>
            <w:r w:rsidRPr="002637EA">
              <w:rPr>
                <w:rFonts w:ascii="ＭＳ ゴシック" w:eastAsia="ＭＳ ゴシック" w:hAnsi="ＭＳ ゴシック" w:hint="eastAsia"/>
                <w:color w:val="000000" w:themeColor="text1"/>
                <w:sz w:val="20"/>
                <w:szCs w:val="20"/>
              </w:rPr>
              <w:t>）小学校との連携</w:t>
            </w:r>
            <w:r w:rsidR="00C22B1C" w:rsidRPr="002637EA">
              <w:rPr>
                <w:rFonts w:ascii="ＭＳ ゴシック" w:eastAsia="ＭＳ ゴシック" w:hAnsi="ＭＳ ゴシック" w:hint="eastAsia"/>
                <w:color w:val="000000" w:themeColor="text1"/>
                <w:sz w:val="20"/>
                <w:szCs w:val="20"/>
              </w:rPr>
              <w:t>及び指導要録</w:t>
            </w:r>
          </w:p>
          <w:p w14:paraId="33313DE2" w14:textId="77777777" w:rsidR="00742641" w:rsidRPr="002637EA" w:rsidRDefault="00742641" w:rsidP="00A55804">
            <w:pPr>
              <w:overflowPunct w:val="0"/>
              <w:textAlignment w:val="baseline"/>
              <w:rPr>
                <w:rFonts w:ascii="ＭＳ ゴシック" w:eastAsia="ＭＳ ゴシック" w:hAnsi="ＭＳ ゴシック"/>
                <w:color w:val="000000" w:themeColor="text1"/>
                <w:sz w:val="20"/>
                <w:szCs w:val="20"/>
              </w:rPr>
            </w:pPr>
          </w:p>
          <w:p w14:paraId="031FC4EC" w14:textId="77777777" w:rsidR="00EA3B1E" w:rsidRPr="002637EA" w:rsidRDefault="00EA3B1E" w:rsidP="00A55804">
            <w:pPr>
              <w:overflowPunct w:val="0"/>
              <w:textAlignment w:val="baseline"/>
              <w:rPr>
                <w:rFonts w:ascii="ＭＳ ゴシック" w:eastAsia="ＭＳ ゴシック" w:hAnsi="ＭＳ ゴシック"/>
                <w:color w:val="000000" w:themeColor="text1"/>
                <w:sz w:val="20"/>
                <w:szCs w:val="20"/>
              </w:rPr>
            </w:pPr>
          </w:p>
          <w:p w14:paraId="74D23F96" w14:textId="77777777" w:rsidR="00EA3B1E" w:rsidRPr="002637EA" w:rsidRDefault="00EA3B1E" w:rsidP="00A55804">
            <w:pPr>
              <w:overflowPunct w:val="0"/>
              <w:textAlignment w:val="baseline"/>
              <w:rPr>
                <w:rFonts w:ascii="ＭＳ ゴシック" w:eastAsia="ＭＳ ゴシック" w:hAnsi="ＭＳ ゴシック"/>
                <w:color w:val="000000" w:themeColor="text1"/>
                <w:sz w:val="20"/>
                <w:szCs w:val="20"/>
              </w:rPr>
            </w:pPr>
          </w:p>
          <w:p w14:paraId="40DE63FE" w14:textId="77777777" w:rsidR="00EA3B1E" w:rsidRPr="002637EA" w:rsidRDefault="00EA3B1E" w:rsidP="00A55804">
            <w:pPr>
              <w:overflowPunct w:val="0"/>
              <w:textAlignment w:val="baseline"/>
              <w:rPr>
                <w:rFonts w:ascii="ＭＳ ゴシック" w:eastAsia="ＭＳ ゴシック" w:hAnsi="ＭＳ ゴシック"/>
                <w:color w:val="000000" w:themeColor="text1"/>
                <w:sz w:val="20"/>
                <w:szCs w:val="20"/>
              </w:rPr>
            </w:pPr>
          </w:p>
          <w:p w14:paraId="2EAED37A" w14:textId="77777777" w:rsidR="00EA3B1E" w:rsidRPr="002637EA" w:rsidRDefault="00EA3B1E" w:rsidP="00EA3B1E">
            <w:pPr>
              <w:overflowPunct w:val="0"/>
              <w:textAlignment w:val="baseline"/>
              <w:rPr>
                <w:rFonts w:ascii="ＭＳ ゴシック" w:eastAsia="ＭＳ ゴシック" w:hAnsi="Times New Roman"/>
                <w:color w:val="000000" w:themeColor="text1"/>
                <w:kern w:val="0"/>
                <w:sz w:val="20"/>
                <w:szCs w:val="20"/>
              </w:rPr>
            </w:pPr>
          </w:p>
          <w:p w14:paraId="03F3BEC0" w14:textId="77777777" w:rsidR="00EA3B1E" w:rsidRPr="002637EA" w:rsidRDefault="00EA3B1E" w:rsidP="00A55804">
            <w:pPr>
              <w:overflowPunct w:val="0"/>
              <w:textAlignment w:val="baseline"/>
              <w:rPr>
                <w:rFonts w:ascii="ＭＳ ゴシック" w:eastAsia="ＭＳ ゴシック" w:hAnsi="ＭＳ ゴシック"/>
                <w:color w:val="000000" w:themeColor="text1"/>
                <w:sz w:val="20"/>
                <w:szCs w:val="20"/>
              </w:rPr>
            </w:pPr>
          </w:p>
          <w:p w14:paraId="38E96D8B" w14:textId="77777777" w:rsidR="00EA3B1E" w:rsidRPr="002637EA" w:rsidRDefault="00EA3B1E" w:rsidP="00A55804">
            <w:pPr>
              <w:overflowPunct w:val="0"/>
              <w:textAlignment w:val="baseline"/>
              <w:rPr>
                <w:rFonts w:ascii="ＭＳ ゴシック" w:eastAsia="ＭＳ ゴシック" w:hAnsi="ＭＳ ゴシック"/>
                <w:color w:val="000000" w:themeColor="text1"/>
                <w:sz w:val="20"/>
                <w:szCs w:val="20"/>
              </w:rPr>
            </w:pPr>
          </w:p>
          <w:p w14:paraId="6E1C4443" w14:textId="77777777" w:rsidR="00EA3B1E" w:rsidRPr="002637EA" w:rsidRDefault="00EA3B1E" w:rsidP="00A55804">
            <w:pPr>
              <w:overflowPunct w:val="0"/>
              <w:textAlignment w:val="baseline"/>
              <w:rPr>
                <w:rFonts w:ascii="ＭＳ ゴシック" w:eastAsia="ＭＳ ゴシック" w:hAnsi="ＭＳ ゴシック"/>
                <w:color w:val="000000" w:themeColor="text1"/>
                <w:sz w:val="20"/>
                <w:szCs w:val="20"/>
              </w:rPr>
            </w:pPr>
          </w:p>
          <w:p w14:paraId="4D73A537" w14:textId="77777777" w:rsidR="00EA3B1E" w:rsidRPr="002637EA" w:rsidRDefault="00EA3B1E" w:rsidP="00A55804">
            <w:pPr>
              <w:overflowPunct w:val="0"/>
              <w:textAlignment w:val="baseline"/>
              <w:rPr>
                <w:rFonts w:ascii="ＭＳ ゴシック" w:eastAsia="ＭＳ ゴシック" w:hAnsi="ＭＳ ゴシック"/>
                <w:color w:val="000000" w:themeColor="text1"/>
                <w:sz w:val="20"/>
                <w:szCs w:val="20"/>
              </w:rPr>
            </w:pPr>
          </w:p>
          <w:p w14:paraId="689617F4" w14:textId="77777777" w:rsidR="00EA3B1E" w:rsidRPr="002637EA" w:rsidRDefault="00EA3B1E" w:rsidP="00A55804">
            <w:pPr>
              <w:overflowPunct w:val="0"/>
              <w:textAlignment w:val="baseline"/>
              <w:rPr>
                <w:rFonts w:ascii="ＭＳ ゴシック" w:eastAsia="ＭＳ ゴシック" w:hAnsi="ＭＳ ゴシック"/>
                <w:color w:val="000000" w:themeColor="text1"/>
                <w:sz w:val="20"/>
                <w:szCs w:val="20"/>
              </w:rPr>
            </w:pPr>
          </w:p>
          <w:p w14:paraId="6121D7D6" w14:textId="77777777" w:rsidR="00EA3B1E" w:rsidRPr="002637EA" w:rsidRDefault="00EA3B1E" w:rsidP="00A55804">
            <w:pPr>
              <w:overflowPunct w:val="0"/>
              <w:textAlignment w:val="baseline"/>
              <w:rPr>
                <w:rFonts w:ascii="ＭＳ ゴシック" w:eastAsia="ＭＳ ゴシック" w:hAnsi="ＭＳ ゴシック"/>
                <w:color w:val="000000" w:themeColor="text1"/>
                <w:sz w:val="20"/>
                <w:szCs w:val="20"/>
              </w:rPr>
            </w:pPr>
          </w:p>
        </w:tc>
        <w:tc>
          <w:tcPr>
            <w:tcW w:w="5812" w:type="dxa"/>
          </w:tcPr>
          <w:p w14:paraId="6A6211AB" w14:textId="77777777" w:rsidR="0005342D" w:rsidRPr="002637EA" w:rsidRDefault="0005342D" w:rsidP="00A55804">
            <w:pPr>
              <w:overflowPunct w:val="0"/>
              <w:ind w:leftChars="50" w:left="105"/>
              <w:textAlignment w:val="baseline"/>
              <w:rPr>
                <w:rFonts w:ascii="ＭＳ ゴシック" w:eastAsia="ＭＳ ゴシック" w:hAnsi="ＭＳ ゴシック"/>
                <w:color w:val="000000" w:themeColor="text1"/>
                <w:sz w:val="20"/>
                <w:szCs w:val="20"/>
              </w:rPr>
            </w:pPr>
          </w:p>
          <w:p w14:paraId="4F4CC0A9" w14:textId="13A213F2" w:rsidR="00742641" w:rsidRPr="002637EA" w:rsidRDefault="00742641" w:rsidP="00F06B30">
            <w:pPr>
              <w:overflowPunct w:val="0"/>
              <w:ind w:leftChars="50" w:left="191" w:hangingChars="43" w:hanging="86"/>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ア</w:t>
            </w:r>
            <w:r w:rsidR="00F06B30" w:rsidRPr="002637EA">
              <w:rPr>
                <w:rFonts w:ascii="ＭＳ ゴシック" w:eastAsia="ＭＳ ゴシック" w:hAnsi="Times New Roman" w:hint="eastAsia"/>
                <w:color w:val="000000" w:themeColor="text1"/>
                <w:kern w:val="0"/>
                <w:sz w:val="20"/>
                <w:szCs w:val="20"/>
              </w:rPr>
              <w:t xml:space="preserve"> </w:t>
            </w:r>
            <w:r w:rsidR="00AD2D7E" w:rsidRPr="002637EA">
              <w:rPr>
                <w:rStyle w:val="af0"/>
                <w:rFonts w:hint="default"/>
                <w:b w:val="0"/>
                <w:color w:val="000000" w:themeColor="text1"/>
                <w:u w:val="none"/>
              </w:rPr>
              <w:t>個別の教育及び保育支援計画</w:t>
            </w:r>
            <w:r w:rsidR="0027138D" w:rsidRPr="002637EA">
              <w:rPr>
                <w:rFonts w:ascii="ＭＳ ゴシック" w:eastAsia="ＭＳ ゴシック" w:hAnsi="Times New Roman" w:hint="eastAsia"/>
                <w:color w:val="000000" w:themeColor="text1"/>
                <w:kern w:val="0"/>
                <w:sz w:val="20"/>
                <w:szCs w:val="20"/>
              </w:rPr>
              <w:t>を作成するなど</w:t>
            </w:r>
            <w:r w:rsidR="002E08C1" w:rsidRPr="002637EA">
              <w:rPr>
                <w:rFonts w:ascii="ＭＳ ゴシック" w:eastAsia="ＭＳ ゴシック" w:hAnsi="Times New Roman" w:hint="eastAsia"/>
                <w:color w:val="000000" w:themeColor="text1"/>
                <w:kern w:val="0"/>
                <w:sz w:val="20"/>
                <w:szCs w:val="20"/>
              </w:rPr>
              <w:t>､</w:t>
            </w:r>
            <w:r w:rsidR="0027138D" w:rsidRPr="002637EA">
              <w:rPr>
                <w:rFonts w:ascii="ＭＳ ゴシック" w:eastAsia="ＭＳ ゴシック" w:hAnsi="Times New Roman" w:hint="eastAsia"/>
                <w:color w:val="000000" w:themeColor="text1"/>
                <w:kern w:val="0"/>
                <w:sz w:val="20"/>
                <w:szCs w:val="20"/>
              </w:rPr>
              <w:t>適切な対応を図って</w:t>
            </w:r>
            <w:r w:rsidRPr="002637EA">
              <w:rPr>
                <w:rFonts w:ascii="ＭＳ ゴシック" w:eastAsia="ＭＳ ゴシック" w:hAnsi="Times New Roman" w:hint="eastAsia"/>
                <w:color w:val="000000" w:themeColor="text1"/>
                <w:kern w:val="0"/>
                <w:sz w:val="20"/>
                <w:szCs w:val="20"/>
              </w:rPr>
              <w:t>いるか。</w:t>
            </w:r>
          </w:p>
          <w:p w14:paraId="4E87F0AE" w14:textId="77777777" w:rsidR="00742641" w:rsidRPr="002637EA" w:rsidRDefault="00742641"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50292285" w14:textId="77777777" w:rsidR="0027138D" w:rsidRPr="002637EA" w:rsidRDefault="0027138D"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551E23F4" w14:textId="77777777" w:rsidR="0006223A" w:rsidRPr="002637EA" w:rsidRDefault="0006223A" w:rsidP="00A55804">
            <w:pPr>
              <w:tabs>
                <w:tab w:val="left" w:pos="1290"/>
              </w:tabs>
              <w:rPr>
                <w:color w:val="000000" w:themeColor="text1"/>
              </w:rPr>
            </w:pPr>
          </w:p>
          <w:p w14:paraId="0056271A" w14:textId="77777777" w:rsidR="00912BEA" w:rsidRPr="002637EA" w:rsidRDefault="00912BEA" w:rsidP="00A55804">
            <w:pPr>
              <w:tabs>
                <w:tab w:val="left" w:pos="1290"/>
              </w:tabs>
              <w:rPr>
                <w:color w:val="000000" w:themeColor="text1"/>
              </w:rPr>
            </w:pPr>
          </w:p>
          <w:p w14:paraId="0426D3A9" w14:textId="77777777" w:rsidR="0005342D" w:rsidRPr="002637EA" w:rsidRDefault="0005342D" w:rsidP="00A55804">
            <w:pPr>
              <w:overflowPunct w:val="0"/>
              <w:ind w:leftChars="50" w:left="105"/>
              <w:textAlignment w:val="baseline"/>
              <w:rPr>
                <w:rFonts w:ascii="ＭＳ ゴシック" w:eastAsia="ＭＳ ゴシック" w:hAnsi="ＭＳ ゴシック"/>
                <w:color w:val="000000" w:themeColor="text1"/>
                <w:sz w:val="20"/>
                <w:szCs w:val="20"/>
              </w:rPr>
            </w:pPr>
          </w:p>
          <w:p w14:paraId="6092AB3F" w14:textId="02C8921F" w:rsidR="00742641" w:rsidRPr="002637EA" w:rsidRDefault="0005342D" w:rsidP="00742641">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ア </w:t>
            </w:r>
            <w:r w:rsidR="00F06B30" w:rsidRPr="002637EA">
              <w:rPr>
                <w:rStyle w:val="af0"/>
                <w:rFonts w:hint="default"/>
                <w:b w:val="0"/>
                <w:color w:val="000000" w:themeColor="text1"/>
                <w:u w:val="none"/>
              </w:rPr>
              <w:t>小学校の教師との意見交換や合同の研究の機会などを設け</w:t>
            </w:r>
            <w:r w:rsidR="002E08C1" w:rsidRPr="002637EA">
              <w:rPr>
                <w:rStyle w:val="af0"/>
                <w:rFonts w:hint="default"/>
                <w:b w:val="0"/>
                <w:color w:val="000000" w:themeColor="text1"/>
                <w:u w:val="none"/>
              </w:rPr>
              <w:t>､</w:t>
            </w:r>
            <w:r w:rsidR="00AD2D7E" w:rsidRPr="002637EA">
              <w:rPr>
                <w:rStyle w:val="af0"/>
                <w:rFonts w:hint="default"/>
                <w:b w:val="0"/>
                <w:color w:val="000000" w:themeColor="text1"/>
                <w:u w:val="none"/>
              </w:rPr>
              <w:t>小学校との円滑な接続を図っているか。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tblGrid>
            <w:tr w:rsidR="002637EA" w:rsidRPr="002637EA" w14:paraId="1F11BBDD" w14:textId="77777777" w:rsidTr="00EA3B1E">
              <w:trPr>
                <w:trHeight w:val="1675"/>
              </w:trPr>
              <w:tc>
                <w:tcPr>
                  <w:tcW w:w="5520" w:type="dxa"/>
                </w:tcPr>
                <w:p w14:paraId="75C08894" w14:textId="77777777" w:rsidR="00742641" w:rsidRPr="002637EA" w:rsidRDefault="00742641"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w:t>
                  </w:r>
                  <w:r w:rsidR="00EA3B1E" w:rsidRPr="002637EA">
                    <w:rPr>
                      <w:rFonts w:ascii="ＭＳ ゴシック" w:eastAsia="ＭＳ ゴシック" w:hAnsi="ＭＳ ゴシック" w:hint="eastAsia"/>
                      <w:color w:val="000000" w:themeColor="text1"/>
                      <w:sz w:val="20"/>
                      <w:szCs w:val="20"/>
                    </w:rPr>
                    <w:t>連携の</w:t>
                  </w:r>
                  <w:r w:rsidRPr="002637EA">
                    <w:rPr>
                      <w:rFonts w:ascii="ＭＳ ゴシック" w:eastAsia="ＭＳ ゴシック" w:hAnsi="ＭＳ ゴシック" w:hint="eastAsia"/>
                      <w:color w:val="000000" w:themeColor="text1"/>
                      <w:sz w:val="20"/>
                      <w:szCs w:val="20"/>
                    </w:rPr>
                    <w:t>内容</w:t>
                  </w:r>
                  <w:r w:rsidRPr="002637EA">
                    <w:rPr>
                      <w:rFonts w:ascii="ＭＳ ゴシック" w:eastAsia="ＭＳ ゴシック" w:hAnsi="ＭＳ ゴシック"/>
                      <w:color w:val="000000" w:themeColor="text1"/>
                      <w:sz w:val="20"/>
                      <w:szCs w:val="20"/>
                    </w:rPr>
                    <w:t>)</w:t>
                  </w:r>
                </w:p>
                <w:p w14:paraId="76449704" w14:textId="77777777" w:rsidR="00742641" w:rsidRPr="002637EA" w:rsidRDefault="00742641"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40625B08" w14:textId="77777777" w:rsidR="00742641" w:rsidRPr="002637EA" w:rsidRDefault="00742641"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184B0F03" w14:textId="77777777" w:rsidR="00742641" w:rsidRPr="002637EA" w:rsidRDefault="00742641"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128B960C" w14:textId="77777777" w:rsidR="00742641" w:rsidRPr="002637EA" w:rsidRDefault="00742641"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1008076E" w14:textId="77777777" w:rsidR="00742641" w:rsidRPr="002637EA" w:rsidRDefault="00742641"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bl>
          <w:p w14:paraId="0660C9E8" w14:textId="77777777" w:rsidR="0005342D" w:rsidRPr="002637EA" w:rsidRDefault="0005342D" w:rsidP="00A55804">
            <w:pPr>
              <w:overflowPunct w:val="0"/>
              <w:ind w:leftChars="150" w:left="515" w:hangingChars="100" w:hanging="200"/>
              <w:textAlignment w:val="baseline"/>
              <w:rPr>
                <w:rFonts w:ascii="ＭＳ ゴシック" w:eastAsia="ＭＳ ゴシック" w:hAnsi="ＭＳ ゴシック"/>
                <w:color w:val="000000" w:themeColor="text1"/>
                <w:sz w:val="20"/>
                <w:szCs w:val="20"/>
              </w:rPr>
            </w:pPr>
          </w:p>
          <w:p w14:paraId="4A2E7ABC" w14:textId="77777777" w:rsidR="0006223A" w:rsidRPr="002637EA" w:rsidRDefault="0006223A" w:rsidP="00A55804">
            <w:pPr>
              <w:overflowPunct w:val="0"/>
              <w:ind w:leftChars="150" w:left="515" w:hangingChars="100" w:hanging="200"/>
              <w:textAlignment w:val="baseline"/>
              <w:rPr>
                <w:rFonts w:ascii="ＭＳ ゴシック" w:eastAsia="ＭＳ ゴシック" w:hAnsi="ＭＳ ゴシック"/>
                <w:color w:val="000000" w:themeColor="text1"/>
                <w:sz w:val="20"/>
                <w:szCs w:val="20"/>
              </w:rPr>
            </w:pPr>
          </w:p>
          <w:p w14:paraId="742753A3" w14:textId="33E4C8AE" w:rsidR="00742641" w:rsidRPr="002637EA" w:rsidRDefault="00742641" w:rsidP="00EA3B1E">
            <w:pPr>
              <w:overflowPunct w:val="0"/>
              <w:ind w:left="300" w:hangingChars="150" w:hanging="3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イ</w:t>
            </w:r>
            <w:r w:rsidR="00EA3B1E" w:rsidRPr="002637EA">
              <w:rPr>
                <w:rFonts w:ascii="ＭＳ ゴシック" w:eastAsia="ＭＳ ゴシック" w:hAnsi="ＭＳ ゴシック" w:hint="eastAsia"/>
                <w:color w:val="000000" w:themeColor="text1"/>
                <w:sz w:val="20"/>
                <w:szCs w:val="20"/>
              </w:rPr>
              <w:t xml:space="preserve"> </w:t>
            </w:r>
            <w:r w:rsidR="00E34357" w:rsidRPr="002637EA">
              <w:rPr>
                <w:rFonts w:ascii="ＭＳ ゴシック" w:eastAsia="ＭＳ ゴシック" w:hAnsi="ＭＳ ゴシック" w:hint="eastAsia"/>
                <w:color w:val="000000" w:themeColor="text1"/>
                <w:sz w:val="20"/>
                <w:szCs w:val="20"/>
              </w:rPr>
              <w:t>園長は</w:t>
            </w:r>
            <w:r w:rsidR="002E08C1" w:rsidRPr="002637EA">
              <w:rPr>
                <w:rFonts w:ascii="ＭＳ ゴシック" w:eastAsia="ＭＳ ゴシック" w:hAnsi="ＭＳ ゴシック" w:hint="eastAsia"/>
                <w:color w:val="000000" w:themeColor="text1"/>
                <w:sz w:val="20"/>
                <w:szCs w:val="20"/>
              </w:rPr>
              <w:t>､</w:t>
            </w:r>
            <w:r w:rsidR="00E34357" w:rsidRPr="002637EA">
              <w:rPr>
                <w:rFonts w:ascii="ＭＳ ゴシック" w:eastAsia="ＭＳ ゴシック" w:hAnsi="ＭＳ ゴシック" w:hint="eastAsia"/>
                <w:color w:val="000000" w:themeColor="text1"/>
                <w:sz w:val="20"/>
                <w:szCs w:val="20"/>
              </w:rPr>
              <w:t>当該園に在籍する園児の指導</w:t>
            </w:r>
            <w:r w:rsidR="00EA3B1E" w:rsidRPr="002637EA">
              <w:rPr>
                <w:rFonts w:ascii="ＭＳ ゴシック" w:eastAsia="ＭＳ ゴシック" w:hAnsi="ＭＳ ゴシック" w:hint="eastAsia"/>
                <w:color w:val="000000" w:themeColor="text1"/>
                <w:sz w:val="20"/>
                <w:szCs w:val="20"/>
              </w:rPr>
              <w:t>要録を作成しているか。</w:t>
            </w:r>
          </w:p>
          <w:p w14:paraId="23C09026" w14:textId="77777777" w:rsidR="00742641" w:rsidRPr="002637EA" w:rsidRDefault="00742641" w:rsidP="00742641">
            <w:pPr>
              <w:overflowPunct w:val="0"/>
              <w:textAlignment w:val="baseline"/>
              <w:rPr>
                <w:rFonts w:ascii="ＭＳ ゴシック" w:eastAsia="ＭＳ ゴシック" w:hAnsi="ＭＳ ゴシック"/>
                <w:color w:val="000000" w:themeColor="text1"/>
                <w:sz w:val="20"/>
                <w:szCs w:val="20"/>
              </w:rPr>
            </w:pPr>
          </w:p>
          <w:p w14:paraId="2D66C611" w14:textId="77777777" w:rsidR="0006223A" w:rsidRPr="002637EA" w:rsidRDefault="0006223A" w:rsidP="00742641">
            <w:pPr>
              <w:overflowPunct w:val="0"/>
              <w:textAlignment w:val="baseline"/>
              <w:rPr>
                <w:rFonts w:ascii="ＭＳ ゴシック" w:eastAsia="ＭＳ ゴシック" w:hAnsi="ＭＳ ゴシック"/>
                <w:color w:val="000000" w:themeColor="text1"/>
                <w:sz w:val="20"/>
                <w:szCs w:val="20"/>
              </w:rPr>
            </w:pPr>
          </w:p>
          <w:p w14:paraId="5AC93FDC" w14:textId="1EB5395F" w:rsidR="00742641" w:rsidRPr="002637EA" w:rsidRDefault="00742641"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ウ</w:t>
            </w:r>
            <w:r w:rsidR="00EA3B1E" w:rsidRPr="002637EA">
              <w:rPr>
                <w:rFonts w:ascii="ＭＳ ゴシック" w:eastAsia="ＭＳ ゴシック" w:hAnsi="ＭＳ ゴシック" w:hint="eastAsia"/>
                <w:color w:val="000000" w:themeColor="text1"/>
                <w:sz w:val="20"/>
                <w:szCs w:val="20"/>
              </w:rPr>
              <w:t xml:space="preserve"> </w:t>
            </w:r>
            <w:r w:rsidR="00E34357" w:rsidRPr="002637EA">
              <w:rPr>
                <w:rFonts w:ascii="ＭＳ ゴシック" w:eastAsia="ＭＳ ゴシック" w:hAnsi="ＭＳ ゴシック" w:hint="eastAsia"/>
                <w:color w:val="000000" w:themeColor="text1"/>
                <w:sz w:val="20"/>
                <w:szCs w:val="20"/>
              </w:rPr>
              <w:t>園児の就学に際し</w:t>
            </w:r>
            <w:r w:rsidR="002E08C1" w:rsidRPr="002637EA">
              <w:rPr>
                <w:rFonts w:ascii="ＭＳ ゴシック" w:eastAsia="ＭＳ ゴシック" w:hAnsi="ＭＳ ゴシック" w:hint="eastAsia"/>
                <w:color w:val="000000" w:themeColor="text1"/>
                <w:sz w:val="20"/>
                <w:szCs w:val="20"/>
              </w:rPr>
              <w:t>､</w:t>
            </w:r>
            <w:r w:rsidR="00E34357" w:rsidRPr="002637EA">
              <w:rPr>
                <w:rFonts w:ascii="ＭＳ ゴシック" w:eastAsia="ＭＳ ゴシック" w:hAnsi="ＭＳ ゴシック" w:hint="eastAsia"/>
                <w:color w:val="000000" w:themeColor="text1"/>
                <w:sz w:val="20"/>
                <w:szCs w:val="20"/>
              </w:rPr>
              <w:t>指導</w:t>
            </w:r>
            <w:r w:rsidR="00EA3B1E" w:rsidRPr="002637EA">
              <w:rPr>
                <w:rFonts w:ascii="ＭＳ ゴシック" w:eastAsia="ＭＳ ゴシック" w:hAnsi="ＭＳ ゴシック" w:hint="eastAsia"/>
                <w:color w:val="000000" w:themeColor="text1"/>
                <w:sz w:val="20"/>
                <w:szCs w:val="20"/>
              </w:rPr>
              <w:t>要録の</w:t>
            </w:r>
            <w:r w:rsidR="00E34357" w:rsidRPr="002637EA">
              <w:rPr>
                <w:rFonts w:ascii="ＭＳ ゴシック" w:eastAsia="ＭＳ ゴシック" w:hAnsi="ＭＳ ゴシック" w:hint="eastAsia"/>
                <w:color w:val="000000" w:themeColor="text1"/>
                <w:sz w:val="20"/>
                <w:szCs w:val="20"/>
              </w:rPr>
              <w:t>抄本又は</w:t>
            </w:r>
            <w:r w:rsidR="00EA3B1E" w:rsidRPr="002637EA">
              <w:rPr>
                <w:rFonts w:ascii="ＭＳ ゴシック" w:eastAsia="ＭＳ ゴシック" w:hAnsi="ＭＳ ゴシック" w:hint="eastAsia"/>
                <w:color w:val="000000" w:themeColor="text1"/>
                <w:sz w:val="20"/>
                <w:szCs w:val="20"/>
              </w:rPr>
              <w:t>写しを</w:t>
            </w:r>
            <w:r w:rsidR="008058A8" w:rsidRPr="002637EA">
              <w:rPr>
                <w:rFonts w:ascii="ＭＳ ゴシック" w:eastAsia="ＭＳ ゴシック" w:hAnsi="ＭＳ ゴシック" w:hint="eastAsia"/>
                <w:color w:val="000000" w:themeColor="text1"/>
                <w:sz w:val="20"/>
                <w:szCs w:val="20"/>
              </w:rPr>
              <w:t>進学先の</w:t>
            </w:r>
            <w:r w:rsidR="00EA3B1E" w:rsidRPr="002637EA">
              <w:rPr>
                <w:rFonts w:ascii="ＭＳ ゴシック" w:eastAsia="ＭＳ ゴシック" w:hAnsi="ＭＳ ゴシック" w:hint="eastAsia"/>
                <w:color w:val="000000" w:themeColor="text1"/>
                <w:sz w:val="20"/>
                <w:szCs w:val="20"/>
              </w:rPr>
              <w:t>小学校</w:t>
            </w:r>
            <w:r w:rsidR="00E34357" w:rsidRPr="002637EA">
              <w:rPr>
                <w:rFonts w:ascii="ＭＳ ゴシック" w:eastAsia="ＭＳ ゴシック" w:hAnsi="ＭＳ ゴシック" w:hint="eastAsia"/>
                <w:color w:val="000000" w:themeColor="text1"/>
                <w:sz w:val="20"/>
                <w:szCs w:val="20"/>
              </w:rPr>
              <w:t>の校長に</w:t>
            </w:r>
            <w:r w:rsidR="00EA3B1E" w:rsidRPr="002637EA">
              <w:rPr>
                <w:rFonts w:ascii="ＭＳ ゴシック" w:eastAsia="ＭＳ ゴシック" w:hAnsi="ＭＳ ゴシック" w:hint="eastAsia"/>
                <w:color w:val="000000" w:themeColor="text1"/>
                <w:sz w:val="20"/>
                <w:szCs w:val="20"/>
              </w:rPr>
              <w:t>送付しているか。</w:t>
            </w:r>
          </w:p>
          <w:p w14:paraId="75A3B1E9" w14:textId="77777777" w:rsidR="00EA3B1E" w:rsidRPr="002637EA"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23ED336E" w14:textId="77777777" w:rsidR="0006223A" w:rsidRPr="002637EA" w:rsidRDefault="0006223A"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5DDAB922" w14:textId="73827F39" w:rsidR="00C22B1C" w:rsidRPr="002637EA" w:rsidRDefault="00C22B1C"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エ </w:t>
            </w:r>
            <w:r w:rsidR="00F77C79" w:rsidRPr="002637EA">
              <w:rPr>
                <w:rFonts w:ascii="ＭＳ ゴシック" w:eastAsia="ＭＳ ゴシック" w:hAnsi="ＭＳ ゴシック" w:hint="eastAsia"/>
                <w:color w:val="000000" w:themeColor="text1"/>
                <w:sz w:val="20"/>
                <w:szCs w:val="20"/>
              </w:rPr>
              <w:t>園児が</w:t>
            </w:r>
            <w:r w:rsidR="000E2C44" w:rsidRPr="002637EA">
              <w:rPr>
                <w:rFonts w:ascii="ＭＳ ゴシック" w:eastAsia="ＭＳ ゴシック" w:hAnsi="ＭＳ ゴシック" w:hint="eastAsia"/>
                <w:color w:val="000000" w:themeColor="text1"/>
                <w:sz w:val="20"/>
                <w:szCs w:val="20"/>
              </w:rPr>
              <w:t>退園した際</w:t>
            </w:r>
            <w:r w:rsidR="002E08C1" w:rsidRPr="002637EA">
              <w:rPr>
                <w:rFonts w:ascii="ＭＳ ゴシック" w:eastAsia="ＭＳ ゴシック" w:hAnsi="ＭＳ ゴシック" w:hint="eastAsia"/>
                <w:color w:val="000000" w:themeColor="text1"/>
                <w:sz w:val="20"/>
                <w:szCs w:val="20"/>
              </w:rPr>
              <w:t>､</w:t>
            </w:r>
            <w:r w:rsidR="00F77C79" w:rsidRPr="002637EA">
              <w:rPr>
                <w:rFonts w:ascii="ＭＳ ゴシック" w:eastAsia="ＭＳ ゴシック" w:hAnsi="ＭＳ ゴシック" w:hint="eastAsia"/>
                <w:color w:val="000000" w:themeColor="text1"/>
                <w:sz w:val="20"/>
                <w:szCs w:val="20"/>
              </w:rPr>
              <w:t>転園</w:t>
            </w:r>
            <w:r w:rsidR="000E2C44" w:rsidRPr="002637EA">
              <w:rPr>
                <w:rFonts w:ascii="ＭＳ ゴシック" w:eastAsia="ＭＳ ゴシック" w:hAnsi="ＭＳ ゴシック" w:hint="eastAsia"/>
                <w:color w:val="000000" w:themeColor="text1"/>
                <w:sz w:val="20"/>
                <w:szCs w:val="20"/>
              </w:rPr>
              <w:t>先が分かっている</w:t>
            </w:r>
            <w:r w:rsidR="00F77C79" w:rsidRPr="002637EA">
              <w:rPr>
                <w:rFonts w:ascii="ＭＳ ゴシック" w:eastAsia="ＭＳ ゴシック" w:hAnsi="ＭＳ ゴシック" w:hint="eastAsia"/>
                <w:color w:val="000000" w:themeColor="text1"/>
                <w:sz w:val="20"/>
                <w:szCs w:val="20"/>
              </w:rPr>
              <w:t>場合</w:t>
            </w:r>
            <w:r w:rsidR="000E2C44" w:rsidRPr="002637EA">
              <w:rPr>
                <w:rFonts w:ascii="ＭＳ ゴシック" w:eastAsia="ＭＳ ゴシック" w:hAnsi="ＭＳ ゴシック" w:hint="eastAsia"/>
                <w:color w:val="000000" w:themeColor="text1"/>
                <w:sz w:val="20"/>
                <w:szCs w:val="20"/>
              </w:rPr>
              <w:t>は</w:t>
            </w:r>
            <w:r w:rsidR="002E08C1" w:rsidRPr="002637EA">
              <w:rPr>
                <w:rFonts w:ascii="ＭＳ ゴシック" w:eastAsia="ＭＳ ゴシック" w:hAnsi="ＭＳ ゴシック" w:hint="eastAsia"/>
                <w:color w:val="000000" w:themeColor="text1"/>
                <w:sz w:val="20"/>
                <w:szCs w:val="20"/>
              </w:rPr>
              <w:t>､</w:t>
            </w:r>
            <w:r w:rsidR="00F77C79" w:rsidRPr="002637EA">
              <w:rPr>
                <w:rFonts w:ascii="ＭＳ ゴシック" w:eastAsia="ＭＳ ゴシック" w:hAnsi="ＭＳ ゴシック" w:hint="eastAsia"/>
                <w:color w:val="000000" w:themeColor="text1"/>
                <w:sz w:val="20"/>
                <w:szCs w:val="20"/>
              </w:rPr>
              <w:t>指導要録の写しを転園先の幼稚園長</w:t>
            </w:r>
            <w:r w:rsidR="002E08C1" w:rsidRPr="002637EA">
              <w:rPr>
                <w:rFonts w:ascii="ＭＳ ゴシック" w:eastAsia="ＭＳ ゴシック" w:hAnsi="ＭＳ ゴシック" w:hint="eastAsia"/>
                <w:color w:val="000000" w:themeColor="text1"/>
                <w:sz w:val="20"/>
                <w:szCs w:val="20"/>
              </w:rPr>
              <w:t>､</w:t>
            </w:r>
            <w:r w:rsidR="00F77C79" w:rsidRPr="002637EA">
              <w:rPr>
                <w:rFonts w:ascii="ＭＳ ゴシック" w:eastAsia="ＭＳ ゴシック" w:hAnsi="ＭＳ ゴシック" w:hint="eastAsia"/>
                <w:color w:val="000000" w:themeColor="text1"/>
                <w:sz w:val="20"/>
                <w:szCs w:val="20"/>
              </w:rPr>
              <w:t>保育所長</w:t>
            </w:r>
            <w:r w:rsidR="008058A8" w:rsidRPr="002637EA">
              <w:rPr>
                <w:rFonts w:ascii="ＭＳ ゴシック" w:eastAsia="ＭＳ ゴシック" w:hAnsi="ＭＳ ゴシック" w:hint="eastAsia"/>
                <w:color w:val="000000" w:themeColor="text1"/>
                <w:sz w:val="20"/>
                <w:szCs w:val="20"/>
              </w:rPr>
              <w:t>又は</w:t>
            </w:r>
            <w:r w:rsidR="00F77C79" w:rsidRPr="002637EA">
              <w:rPr>
                <w:rFonts w:ascii="ＭＳ ゴシック" w:eastAsia="ＭＳ ゴシック" w:hAnsi="ＭＳ ゴシック" w:hint="eastAsia"/>
                <w:color w:val="000000" w:themeColor="text1"/>
                <w:sz w:val="20"/>
                <w:szCs w:val="20"/>
              </w:rPr>
              <w:t>認定こども園長へ送付しているか。</w:t>
            </w:r>
          </w:p>
          <w:p w14:paraId="2AFD33B5" w14:textId="77777777" w:rsidR="00C22B1C" w:rsidRPr="002637EA" w:rsidRDefault="00C22B1C"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4EB55EE0" w14:textId="77777777" w:rsidR="00EA3B1E" w:rsidRPr="002637EA" w:rsidRDefault="00EA3B1E" w:rsidP="002261F3">
            <w:pPr>
              <w:overflowPunct w:val="0"/>
              <w:ind w:leftChars="50" w:left="305" w:hangingChars="100" w:hanging="200"/>
              <w:textAlignment w:val="baseline"/>
              <w:rPr>
                <w:rFonts w:ascii="ＭＳ ゴシック" w:eastAsia="ＭＳ ゴシック" w:hAnsi="ＭＳ ゴシック"/>
                <w:color w:val="000000" w:themeColor="text1"/>
                <w:sz w:val="20"/>
                <w:szCs w:val="20"/>
              </w:rPr>
            </w:pPr>
          </w:p>
        </w:tc>
        <w:tc>
          <w:tcPr>
            <w:tcW w:w="1805" w:type="dxa"/>
          </w:tcPr>
          <w:p w14:paraId="1F059317" w14:textId="77777777" w:rsidR="0005342D" w:rsidRPr="002637EA" w:rsidRDefault="0005342D" w:rsidP="00A55804">
            <w:pPr>
              <w:overflowPunct w:val="0"/>
              <w:textAlignment w:val="baseline"/>
              <w:rPr>
                <w:rFonts w:ascii="ＭＳ ゴシック" w:eastAsia="ＭＳ ゴシック" w:hAnsi="ＭＳ ゴシック"/>
                <w:color w:val="000000" w:themeColor="text1"/>
                <w:sz w:val="20"/>
                <w:szCs w:val="20"/>
              </w:rPr>
            </w:pPr>
          </w:p>
          <w:p w14:paraId="33E8996C" w14:textId="77777777" w:rsidR="0005342D" w:rsidRPr="002637EA" w:rsidRDefault="002637EA" w:rsidP="00A55804">
            <w:pPr>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44320013"/>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05342D"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39941819"/>
                <w14:checkbox>
                  <w14:checked w14:val="0"/>
                  <w14:checkedState w14:val="00FE" w14:font="Wingdings"/>
                  <w14:uncheckedState w14:val="2610" w14:font="ＭＳ ゴシック"/>
                </w14:checkbox>
              </w:sdtPr>
              <w:sdtEndPr/>
              <w:sdtContent>
                <w:r w:rsidR="00211DB1" w:rsidRPr="002637EA">
                  <w:rPr>
                    <w:rFonts w:ascii="ＭＳ ゴシック" w:eastAsia="ＭＳ ゴシック" w:hAnsi="ＭＳ ゴシック" w:hint="eastAsia"/>
                    <w:color w:val="000000" w:themeColor="text1"/>
                    <w:sz w:val="20"/>
                    <w:szCs w:val="20"/>
                  </w:rPr>
                  <w:t>☐</w:t>
                </w:r>
              </w:sdtContent>
            </w:sdt>
            <w:r w:rsidR="0005342D" w:rsidRPr="002637EA">
              <w:rPr>
                <w:rFonts w:ascii="ＭＳ ゴシック" w:eastAsia="ＭＳ ゴシック" w:hAnsi="ＭＳ ゴシック" w:hint="eastAsia"/>
                <w:color w:val="000000" w:themeColor="text1"/>
                <w:sz w:val="20"/>
                <w:szCs w:val="20"/>
              </w:rPr>
              <w:t>いない</w:t>
            </w:r>
          </w:p>
          <w:p w14:paraId="7D528352" w14:textId="77777777" w:rsidR="0005342D" w:rsidRPr="002637EA" w:rsidRDefault="0005342D" w:rsidP="00A55804">
            <w:pPr>
              <w:rPr>
                <w:rFonts w:ascii="ＭＳ ゴシック" w:eastAsia="ＭＳ ゴシック" w:hAnsi="ＭＳ ゴシック"/>
                <w:color w:val="000000" w:themeColor="text1"/>
                <w:sz w:val="20"/>
                <w:szCs w:val="20"/>
              </w:rPr>
            </w:pPr>
          </w:p>
          <w:p w14:paraId="6184DEBE" w14:textId="77777777" w:rsidR="0005342D" w:rsidRPr="002637EA" w:rsidRDefault="0005342D" w:rsidP="00A55804">
            <w:pPr>
              <w:rPr>
                <w:rFonts w:ascii="ＭＳ ゴシック" w:eastAsia="ＭＳ ゴシック" w:hAnsi="ＭＳ ゴシック"/>
                <w:color w:val="000000" w:themeColor="text1"/>
                <w:sz w:val="20"/>
                <w:szCs w:val="20"/>
              </w:rPr>
            </w:pPr>
          </w:p>
          <w:p w14:paraId="416205E6" w14:textId="77777777" w:rsidR="0006223A" w:rsidRPr="002637EA" w:rsidRDefault="0006223A" w:rsidP="00A55804">
            <w:pPr>
              <w:rPr>
                <w:rFonts w:ascii="ＭＳ ゴシック" w:eastAsia="ＭＳ ゴシック" w:hAnsi="ＭＳ ゴシック"/>
                <w:color w:val="000000" w:themeColor="text1"/>
                <w:sz w:val="20"/>
                <w:szCs w:val="20"/>
              </w:rPr>
            </w:pPr>
          </w:p>
          <w:p w14:paraId="68893174" w14:textId="77777777" w:rsidR="00262A54" w:rsidRPr="002637EA" w:rsidRDefault="00262A54" w:rsidP="00A55804">
            <w:pPr>
              <w:rPr>
                <w:rFonts w:ascii="ＭＳ ゴシック" w:eastAsia="ＭＳ ゴシック" w:hAnsi="ＭＳ ゴシック"/>
                <w:color w:val="000000" w:themeColor="text1"/>
                <w:sz w:val="20"/>
                <w:szCs w:val="20"/>
              </w:rPr>
            </w:pPr>
          </w:p>
          <w:p w14:paraId="723B145E" w14:textId="77777777" w:rsidR="0006223A" w:rsidRPr="002637EA" w:rsidRDefault="0006223A" w:rsidP="00A55804">
            <w:pPr>
              <w:rPr>
                <w:rFonts w:ascii="ＭＳ ゴシック" w:eastAsia="ＭＳ ゴシック" w:hAnsi="ＭＳ ゴシック"/>
                <w:color w:val="000000" w:themeColor="text1"/>
                <w:sz w:val="20"/>
                <w:szCs w:val="20"/>
              </w:rPr>
            </w:pPr>
          </w:p>
          <w:p w14:paraId="5F894332" w14:textId="77777777" w:rsidR="0005342D" w:rsidRPr="002637EA" w:rsidRDefault="0005342D" w:rsidP="00A55804">
            <w:pPr>
              <w:rPr>
                <w:rFonts w:ascii="ＭＳ ゴシック" w:eastAsia="ＭＳ ゴシック" w:hAnsi="ＭＳ ゴシック"/>
                <w:color w:val="000000" w:themeColor="text1"/>
                <w:sz w:val="20"/>
                <w:szCs w:val="20"/>
              </w:rPr>
            </w:pPr>
          </w:p>
          <w:p w14:paraId="2FE3C87B" w14:textId="77777777" w:rsidR="0005342D" w:rsidRPr="002637EA" w:rsidRDefault="002637EA" w:rsidP="00A55804">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49413266"/>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05342D"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65435939"/>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05342D" w:rsidRPr="002637EA">
              <w:rPr>
                <w:rFonts w:ascii="ＭＳ ゴシック" w:eastAsia="ＭＳ ゴシック" w:hAnsi="ＭＳ ゴシック" w:hint="eastAsia"/>
                <w:color w:val="000000" w:themeColor="text1"/>
                <w:sz w:val="20"/>
                <w:szCs w:val="20"/>
              </w:rPr>
              <w:t>いない</w:t>
            </w:r>
          </w:p>
          <w:p w14:paraId="508EDF10" w14:textId="77777777" w:rsidR="0005342D" w:rsidRPr="002637EA" w:rsidRDefault="0005342D" w:rsidP="00A55804">
            <w:pPr>
              <w:rPr>
                <w:rFonts w:ascii="ＭＳ ゴシック" w:eastAsia="ＭＳ ゴシック" w:hAnsi="ＭＳ ゴシック"/>
                <w:color w:val="000000" w:themeColor="text1"/>
                <w:sz w:val="20"/>
                <w:szCs w:val="20"/>
              </w:rPr>
            </w:pPr>
          </w:p>
          <w:p w14:paraId="1410547D" w14:textId="77777777" w:rsidR="0005342D" w:rsidRPr="002637EA" w:rsidRDefault="0005342D" w:rsidP="00A55804">
            <w:pPr>
              <w:rPr>
                <w:rFonts w:ascii="ＭＳ ゴシック" w:eastAsia="ＭＳ ゴシック" w:hAnsi="ＭＳ ゴシック"/>
                <w:color w:val="000000" w:themeColor="text1"/>
                <w:sz w:val="20"/>
                <w:szCs w:val="20"/>
              </w:rPr>
            </w:pPr>
          </w:p>
          <w:p w14:paraId="5185F38F" w14:textId="77777777" w:rsidR="00EA3B1E" w:rsidRPr="002637EA" w:rsidRDefault="00EA3B1E" w:rsidP="00A55804">
            <w:pPr>
              <w:rPr>
                <w:rFonts w:ascii="ＭＳ ゴシック" w:eastAsia="ＭＳ ゴシック" w:hAnsi="ＭＳ ゴシック"/>
                <w:color w:val="000000" w:themeColor="text1"/>
                <w:sz w:val="20"/>
                <w:szCs w:val="20"/>
              </w:rPr>
            </w:pPr>
          </w:p>
          <w:p w14:paraId="1ADD9EFA" w14:textId="77777777" w:rsidR="00EA3B1E" w:rsidRPr="002637EA" w:rsidRDefault="00EA3B1E" w:rsidP="00A55804">
            <w:pPr>
              <w:rPr>
                <w:rFonts w:ascii="ＭＳ ゴシック" w:eastAsia="ＭＳ ゴシック" w:hAnsi="ＭＳ ゴシック"/>
                <w:color w:val="000000" w:themeColor="text1"/>
                <w:sz w:val="20"/>
                <w:szCs w:val="20"/>
              </w:rPr>
            </w:pPr>
          </w:p>
          <w:p w14:paraId="4328911F" w14:textId="77777777" w:rsidR="0006223A" w:rsidRPr="002637EA" w:rsidRDefault="0006223A" w:rsidP="00A55804">
            <w:pPr>
              <w:rPr>
                <w:rFonts w:ascii="ＭＳ ゴシック" w:eastAsia="ＭＳ ゴシック" w:hAnsi="ＭＳ ゴシック"/>
                <w:color w:val="000000" w:themeColor="text1"/>
                <w:sz w:val="20"/>
                <w:szCs w:val="20"/>
              </w:rPr>
            </w:pPr>
          </w:p>
          <w:p w14:paraId="065423DD" w14:textId="77777777" w:rsidR="00EA3B1E" w:rsidRPr="002637EA" w:rsidRDefault="00EA3B1E" w:rsidP="00A55804">
            <w:pPr>
              <w:rPr>
                <w:rFonts w:ascii="ＭＳ ゴシック" w:eastAsia="ＭＳ ゴシック" w:hAnsi="ＭＳ ゴシック"/>
                <w:color w:val="000000" w:themeColor="text1"/>
                <w:sz w:val="20"/>
                <w:szCs w:val="20"/>
              </w:rPr>
            </w:pPr>
          </w:p>
          <w:p w14:paraId="64F08157" w14:textId="77777777" w:rsidR="00EA3B1E" w:rsidRPr="002637EA" w:rsidRDefault="00EA3B1E" w:rsidP="00A55804">
            <w:pPr>
              <w:rPr>
                <w:rFonts w:ascii="ＭＳ ゴシック" w:eastAsia="ＭＳ ゴシック" w:hAnsi="ＭＳ ゴシック"/>
                <w:color w:val="000000" w:themeColor="text1"/>
                <w:sz w:val="20"/>
                <w:szCs w:val="20"/>
              </w:rPr>
            </w:pPr>
          </w:p>
          <w:p w14:paraId="799EDF50" w14:textId="77777777" w:rsidR="00EA3B1E" w:rsidRPr="002637EA" w:rsidRDefault="00EA3B1E" w:rsidP="00A55804">
            <w:pPr>
              <w:rPr>
                <w:rFonts w:ascii="ＭＳ ゴシック" w:eastAsia="ＭＳ ゴシック" w:hAnsi="ＭＳ ゴシック"/>
                <w:color w:val="000000" w:themeColor="text1"/>
                <w:sz w:val="20"/>
                <w:szCs w:val="20"/>
              </w:rPr>
            </w:pPr>
          </w:p>
          <w:p w14:paraId="5EE9F1CD" w14:textId="77777777" w:rsidR="0005342D" w:rsidRPr="002637EA" w:rsidRDefault="0005342D" w:rsidP="00E860D2">
            <w:pPr>
              <w:spacing w:line="120" w:lineRule="auto"/>
              <w:rPr>
                <w:rFonts w:ascii="ＭＳ ゴシック" w:eastAsia="ＭＳ ゴシック" w:hAnsi="ＭＳ ゴシック"/>
                <w:color w:val="000000" w:themeColor="text1"/>
                <w:sz w:val="20"/>
                <w:szCs w:val="20"/>
              </w:rPr>
            </w:pPr>
          </w:p>
          <w:p w14:paraId="4FEE3B7C" w14:textId="77777777" w:rsidR="00EA3B1E" w:rsidRPr="002637EA" w:rsidRDefault="00EA3B1E" w:rsidP="00A55804">
            <w:pPr>
              <w:rPr>
                <w:rFonts w:ascii="ＭＳ ゴシック" w:eastAsia="ＭＳ ゴシック" w:hAnsi="ＭＳ ゴシック"/>
                <w:color w:val="000000" w:themeColor="text1"/>
                <w:sz w:val="20"/>
                <w:szCs w:val="20"/>
              </w:rPr>
            </w:pPr>
          </w:p>
          <w:p w14:paraId="016CE11D" w14:textId="77777777" w:rsidR="0005342D" w:rsidRPr="002637EA" w:rsidRDefault="002637EA" w:rsidP="00A55804">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12117154"/>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05342D"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15232534"/>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05342D" w:rsidRPr="002637EA">
              <w:rPr>
                <w:rFonts w:ascii="ＭＳ ゴシック" w:eastAsia="ＭＳ ゴシック" w:hAnsi="ＭＳ ゴシック" w:hint="eastAsia"/>
                <w:color w:val="000000" w:themeColor="text1"/>
                <w:sz w:val="20"/>
                <w:szCs w:val="20"/>
              </w:rPr>
              <w:t>いない</w:t>
            </w:r>
          </w:p>
          <w:p w14:paraId="4904B993" w14:textId="77777777" w:rsidR="0005342D" w:rsidRPr="002637EA" w:rsidRDefault="0005342D" w:rsidP="00A55804">
            <w:pPr>
              <w:rPr>
                <w:rFonts w:ascii="ＭＳ ゴシック" w:eastAsia="ＭＳ ゴシック" w:hAnsi="ＭＳ ゴシック"/>
                <w:color w:val="000000" w:themeColor="text1"/>
                <w:sz w:val="20"/>
                <w:szCs w:val="20"/>
              </w:rPr>
            </w:pPr>
          </w:p>
          <w:p w14:paraId="55502467" w14:textId="77777777" w:rsidR="0006223A" w:rsidRPr="002637EA" w:rsidRDefault="0006223A" w:rsidP="00A55804">
            <w:pPr>
              <w:rPr>
                <w:rFonts w:ascii="ＭＳ ゴシック" w:eastAsia="ＭＳ ゴシック" w:hAnsi="ＭＳ ゴシック"/>
                <w:color w:val="000000" w:themeColor="text1"/>
                <w:sz w:val="20"/>
                <w:szCs w:val="20"/>
              </w:rPr>
            </w:pPr>
          </w:p>
          <w:p w14:paraId="7E916D37" w14:textId="77777777" w:rsidR="0005342D" w:rsidRPr="002637EA" w:rsidRDefault="0005342D" w:rsidP="00A55804">
            <w:pPr>
              <w:rPr>
                <w:rFonts w:ascii="ＭＳ ゴシック" w:eastAsia="ＭＳ ゴシック" w:hAnsi="ＭＳ ゴシック"/>
                <w:color w:val="000000" w:themeColor="text1"/>
                <w:sz w:val="20"/>
                <w:szCs w:val="20"/>
              </w:rPr>
            </w:pPr>
          </w:p>
          <w:p w14:paraId="2C17C31B" w14:textId="77777777" w:rsidR="0005342D" w:rsidRPr="002637EA" w:rsidRDefault="002637EA" w:rsidP="00A55804">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40440686"/>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05342D"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52788454"/>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05342D" w:rsidRPr="002637EA">
              <w:rPr>
                <w:rFonts w:ascii="ＭＳ ゴシック" w:eastAsia="ＭＳ ゴシック" w:hAnsi="ＭＳ ゴシック" w:hint="eastAsia"/>
                <w:color w:val="000000" w:themeColor="text1"/>
                <w:sz w:val="20"/>
                <w:szCs w:val="20"/>
              </w:rPr>
              <w:t>いない</w:t>
            </w:r>
          </w:p>
          <w:p w14:paraId="26A49A7B" w14:textId="77777777" w:rsidR="0005342D" w:rsidRPr="002637EA" w:rsidRDefault="0005342D" w:rsidP="00A55804">
            <w:pPr>
              <w:rPr>
                <w:rFonts w:ascii="ＭＳ ゴシック" w:eastAsia="ＭＳ ゴシック" w:hAnsi="ＭＳ ゴシック"/>
                <w:color w:val="000000" w:themeColor="text1"/>
                <w:sz w:val="20"/>
                <w:szCs w:val="20"/>
              </w:rPr>
            </w:pPr>
          </w:p>
          <w:p w14:paraId="13C738F4" w14:textId="77777777" w:rsidR="0006223A" w:rsidRPr="002637EA" w:rsidRDefault="0006223A" w:rsidP="00A55804">
            <w:pPr>
              <w:rPr>
                <w:rFonts w:ascii="ＭＳ ゴシック" w:eastAsia="ＭＳ ゴシック" w:hAnsi="ＭＳ ゴシック"/>
                <w:color w:val="000000" w:themeColor="text1"/>
                <w:sz w:val="20"/>
                <w:szCs w:val="20"/>
              </w:rPr>
            </w:pPr>
          </w:p>
          <w:p w14:paraId="5CE09B11" w14:textId="77777777" w:rsidR="00E2035C" w:rsidRPr="002637EA" w:rsidRDefault="00E2035C" w:rsidP="00E860D2">
            <w:pPr>
              <w:spacing w:line="120" w:lineRule="auto"/>
              <w:rPr>
                <w:rFonts w:ascii="ＭＳ ゴシック" w:eastAsia="ＭＳ ゴシック" w:hAnsi="ＭＳ ゴシック"/>
                <w:color w:val="000000" w:themeColor="text1"/>
                <w:sz w:val="20"/>
                <w:szCs w:val="20"/>
              </w:rPr>
            </w:pPr>
          </w:p>
          <w:p w14:paraId="2FA9BE62" w14:textId="77777777" w:rsidR="0005342D" w:rsidRPr="002637EA" w:rsidRDefault="002637EA" w:rsidP="00A55804">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86130638"/>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05342D"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48068976"/>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05342D" w:rsidRPr="002637EA">
              <w:rPr>
                <w:rFonts w:ascii="ＭＳ ゴシック" w:eastAsia="ＭＳ ゴシック" w:hAnsi="ＭＳ ゴシック" w:hint="eastAsia"/>
                <w:color w:val="000000" w:themeColor="text1"/>
                <w:sz w:val="20"/>
                <w:szCs w:val="20"/>
              </w:rPr>
              <w:t>いない</w:t>
            </w:r>
          </w:p>
          <w:p w14:paraId="1DF97BF6" w14:textId="77777777" w:rsidR="0005342D" w:rsidRPr="002637EA" w:rsidRDefault="0005342D" w:rsidP="00A55804">
            <w:pPr>
              <w:rPr>
                <w:rFonts w:ascii="ＭＳ ゴシック" w:eastAsia="ＭＳ ゴシック" w:hAnsi="ＭＳ ゴシック"/>
                <w:color w:val="000000" w:themeColor="text1"/>
                <w:sz w:val="20"/>
                <w:szCs w:val="20"/>
              </w:rPr>
            </w:pPr>
          </w:p>
          <w:p w14:paraId="0715555A" w14:textId="77777777" w:rsidR="0005342D" w:rsidRPr="002637EA" w:rsidRDefault="0005342D" w:rsidP="00A55804">
            <w:pPr>
              <w:rPr>
                <w:rFonts w:ascii="ＭＳ ゴシック" w:eastAsia="ＭＳ ゴシック" w:hAnsi="ＭＳ ゴシック"/>
                <w:color w:val="000000" w:themeColor="text1"/>
                <w:sz w:val="20"/>
                <w:szCs w:val="20"/>
              </w:rPr>
            </w:pPr>
          </w:p>
          <w:p w14:paraId="58780E06" w14:textId="77777777" w:rsidR="0005342D" w:rsidRPr="002637EA" w:rsidRDefault="0005342D" w:rsidP="0006223A">
            <w:pPr>
              <w:rPr>
                <w:rFonts w:ascii="ＭＳ ゴシック" w:eastAsia="ＭＳ ゴシック" w:hAnsi="ＭＳ ゴシック"/>
                <w:color w:val="000000" w:themeColor="text1"/>
                <w:sz w:val="20"/>
                <w:szCs w:val="20"/>
              </w:rPr>
            </w:pPr>
          </w:p>
        </w:tc>
      </w:tr>
    </w:tbl>
    <w:p w14:paraId="050E2504" w14:textId="2D8B62B2" w:rsidR="0005342D" w:rsidRPr="002637EA" w:rsidRDefault="00A62BC2" w:rsidP="00A62BC2">
      <w:pPr>
        <w:tabs>
          <w:tab w:val="left" w:pos="1290"/>
        </w:tabs>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２</w:t>
      </w:r>
      <w:r w:rsidR="00F83AB6" w:rsidRPr="002637EA">
        <w:rPr>
          <w:rFonts w:ascii="ＭＳ ゴシック" w:eastAsia="ＭＳ ゴシック" w:hAnsi="ＭＳ ゴシック" w:hint="eastAsia"/>
          <w:color w:val="000000" w:themeColor="text1"/>
          <w:sz w:val="20"/>
          <w:szCs w:val="20"/>
        </w:rPr>
        <w:t>５</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2637EA" w:rsidRPr="002637EA" w14:paraId="7A83CB3E" w14:textId="77777777" w:rsidTr="00A55804">
        <w:trPr>
          <w:trHeight w:val="416"/>
        </w:trPr>
        <w:tc>
          <w:tcPr>
            <w:tcW w:w="3643" w:type="dxa"/>
            <w:vAlign w:val="center"/>
          </w:tcPr>
          <w:p w14:paraId="0AAEC8F2" w14:textId="77777777" w:rsidR="0005342D" w:rsidRPr="002637EA" w:rsidRDefault="0005342D" w:rsidP="00A55804">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6E5FB21F" w14:textId="77777777" w:rsidR="0005342D" w:rsidRPr="002637EA" w:rsidRDefault="0005342D" w:rsidP="00A55804">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127" w:type="dxa"/>
            <w:vAlign w:val="center"/>
          </w:tcPr>
          <w:p w14:paraId="684130AB" w14:textId="77777777" w:rsidR="0005342D" w:rsidRPr="002637EA" w:rsidRDefault="0005342D" w:rsidP="00A55804">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941" w:type="dxa"/>
            <w:vAlign w:val="center"/>
          </w:tcPr>
          <w:p w14:paraId="27F4EF0F" w14:textId="77777777" w:rsidR="0005342D" w:rsidRPr="002637EA" w:rsidRDefault="0005342D" w:rsidP="00A55804">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63203B64" w14:textId="77777777" w:rsidTr="006C2D8A">
        <w:trPr>
          <w:trHeight w:val="13457"/>
        </w:trPr>
        <w:tc>
          <w:tcPr>
            <w:tcW w:w="3643" w:type="dxa"/>
          </w:tcPr>
          <w:p w14:paraId="2D18FD97" w14:textId="77777777" w:rsidR="00262A54" w:rsidRPr="002637EA" w:rsidRDefault="00262A54" w:rsidP="007561FE">
            <w:pPr>
              <w:overflowPunct w:val="0"/>
              <w:ind w:left="100" w:hangingChars="50" w:hanging="100"/>
              <w:textAlignment w:val="baseline"/>
              <w:rPr>
                <w:rFonts w:ascii="ＭＳ ゴシック" w:eastAsia="ＭＳ ゴシック" w:hAnsi="ＭＳ ゴシック"/>
                <w:color w:val="000000" w:themeColor="text1"/>
                <w:sz w:val="20"/>
                <w:szCs w:val="20"/>
              </w:rPr>
            </w:pPr>
          </w:p>
          <w:p w14:paraId="32C54B45" w14:textId="2D5D3462" w:rsidR="00E2035C" w:rsidRPr="002637EA" w:rsidRDefault="00260C92" w:rsidP="00FA1D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A1D75" w:rsidRPr="002637EA">
              <w:rPr>
                <w:rFonts w:ascii="ＭＳ ゴシック" w:eastAsia="ＭＳ ゴシック" w:hAnsi="ＭＳ ゴシック" w:hint="eastAsia"/>
                <w:color w:val="000000" w:themeColor="text1"/>
                <w:sz w:val="20"/>
                <w:szCs w:val="20"/>
              </w:rPr>
              <w:t xml:space="preserve">　</w:t>
            </w:r>
            <w:r w:rsidR="001F0C29" w:rsidRPr="002637EA">
              <w:rPr>
                <w:rStyle w:val="af0"/>
                <w:rFonts w:hint="default"/>
                <w:b w:val="0"/>
                <w:color w:val="000000" w:themeColor="text1"/>
                <w:u w:val="none"/>
              </w:rPr>
              <w:t>障害の種類や程度を的確に把握した上で</w:t>
            </w:r>
            <w:r w:rsidR="002E08C1" w:rsidRPr="002637EA">
              <w:rPr>
                <w:rStyle w:val="af0"/>
                <w:rFonts w:hint="default"/>
                <w:b w:val="0"/>
                <w:color w:val="000000" w:themeColor="text1"/>
                <w:u w:val="none"/>
              </w:rPr>
              <w:t>､</w:t>
            </w:r>
            <w:r w:rsidR="001F0C29" w:rsidRPr="002637EA">
              <w:rPr>
                <w:rStyle w:val="af0"/>
                <w:rFonts w:hint="default"/>
                <w:b w:val="0"/>
                <w:color w:val="000000" w:themeColor="text1"/>
                <w:u w:val="none"/>
              </w:rPr>
              <w:t>障害のある園児などの「困難さ」に対する「指導上の工夫の意図」を理解し</w:t>
            </w:r>
            <w:r w:rsidR="002E08C1" w:rsidRPr="002637EA">
              <w:rPr>
                <w:rStyle w:val="af0"/>
                <w:rFonts w:hint="default"/>
                <w:b w:val="0"/>
                <w:color w:val="000000" w:themeColor="text1"/>
                <w:u w:val="none"/>
              </w:rPr>
              <w:t>､</w:t>
            </w:r>
            <w:r w:rsidR="001F0C29" w:rsidRPr="002637EA">
              <w:rPr>
                <w:rStyle w:val="af0"/>
                <w:rFonts w:hint="default"/>
                <w:b w:val="0"/>
                <w:color w:val="000000" w:themeColor="text1"/>
                <w:u w:val="none"/>
              </w:rPr>
              <w:t>個に応じた様々な「手立て」を検討し</w:t>
            </w:r>
            <w:r w:rsidR="002E08C1" w:rsidRPr="002637EA">
              <w:rPr>
                <w:rStyle w:val="af0"/>
                <w:rFonts w:hint="default"/>
                <w:b w:val="0"/>
                <w:color w:val="000000" w:themeColor="text1"/>
                <w:u w:val="none"/>
              </w:rPr>
              <w:t>､</w:t>
            </w:r>
            <w:r w:rsidR="001F0C29" w:rsidRPr="002637EA">
              <w:rPr>
                <w:rStyle w:val="af0"/>
                <w:rFonts w:hint="default"/>
                <w:b w:val="0"/>
                <w:color w:val="000000" w:themeColor="text1"/>
                <w:u w:val="none"/>
              </w:rPr>
              <w:t>指導に当たっていく必要がある。</w:t>
            </w:r>
          </w:p>
          <w:p w14:paraId="55E55F7F" w14:textId="77777777" w:rsidR="00C22B1C" w:rsidRPr="002637EA" w:rsidRDefault="00C22B1C" w:rsidP="00A55804">
            <w:pPr>
              <w:overflowPunct w:val="0"/>
              <w:textAlignment w:val="baseline"/>
              <w:rPr>
                <w:rFonts w:ascii="ＭＳ ゴシック" w:eastAsia="ＭＳ ゴシック" w:hAnsi="ＭＳ ゴシック"/>
                <w:color w:val="000000" w:themeColor="text1"/>
                <w:sz w:val="20"/>
                <w:szCs w:val="20"/>
              </w:rPr>
            </w:pPr>
          </w:p>
          <w:p w14:paraId="5B8D6546" w14:textId="3F29B1B9" w:rsidR="00C22B1C" w:rsidRPr="002637EA" w:rsidRDefault="007C156B" w:rsidP="00FA1D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A1D75" w:rsidRPr="002637EA">
              <w:rPr>
                <w:rFonts w:ascii="ＭＳ ゴシック" w:eastAsia="ＭＳ ゴシック" w:hAnsi="ＭＳ ゴシック" w:hint="eastAsia"/>
                <w:color w:val="000000" w:themeColor="text1"/>
                <w:sz w:val="20"/>
                <w:szCs w:val="20"/>
              </w:rPr>
              <w:t xml:space="preserve">　</w:t>
            </w:r>
            <w:r w:rsidR="001F0C29" w:rsidRPr="002637EA">
              <w:rPr>
                <w:rStyle w:val="af0"/>
                <w:rFonts w:hint="default"/>
                <w:b w:val="0"/>
                <w:color w:val="000000" w:themeColor="text1"/>
                <w:u w:val="none"/>
              </w:rPr>
              <w:t>全ての保育教諭等が障害に関する知識や配慮等についての正しい理解と認識を深め</w:t>
            </w:r>
            <w:r w:rsidR="002E08C1" w:rsidRPr="002637EA">
              <w:rPr>
                <w:rStyle w:val="af0"/>
                <w:rFonts w:hint="default"/>
                <w:b w:val="0"/>
                <w:color w:val="000000" w:themeColor="text1"/>
                <w:u w:val="none"/>
              </w:rPr>
              <w:t>､</w:t>
            </w:r>
            <w:r w:rsidR="001F0C29" w:rsidRPr="002637EA">
              <w:rPr>
                <w:rStyle w:val="af0"/>
                <w:rFonts w:hint="default"/>
                <w:b w:val="0"/>
                <w:color w:val="000000" w:themeColor="text1"/>
                <w:u w:val="none"/>
              </w:rPr>
              <w:t>障害のある園児などに対する組織的な対応ができるようにしていくことが重要である。</w:t>
            </w:r>
          </w:p>
          <w:p w14:paraId="5A731BF9" w14:textId="77777777" w:rsidR="00C22B1C" w:rsidRPr="002637EA" w:rsidRDefault="00C22B1C" w:rsidP="00A55804">
            <w:pPr>
              <w:overflowPunct w:val="0"/>
              <w:textAlignment w:val="baseline"/>
              <w:rPr>
                <w:rFonts w:ascii="ＭＳ ゴシック" w:eastAsia="ＭＳ ゴシック" w:hAnsi="ＭＳ ゴシック"/>
                <w:color w:val="000000" w:themeColor="text1"/>
                <w:sz w:val="20"/>
                <w:szCs w:val="20"/>
              </w:rPr>
            </w:pPr>
          </w:p>
          <w:p w14:paraId="0D050EBB" w14:textId="77777777" w:rsidR="007C156B" w:rsidRPr="002637EA" w:rsidRDefault="007C156B" w:rsidP="00A55804">
            <w:pPr>
              <w:overflowPunct w:val="0"/>
              <w:textAlignment w:val="baseline"/>
              <w:rPr>
                <w:rFonts w:ascii="ＭＳ ゴシック" w:eastAsia="ＭＳ ゴシック" w:hAnsi="ＭＳ ゴシック"/>
                <w:color w:val="000000" w:themeColor="text1"/>
                <w:sz w:val="20"/>
                <w:szCs w:val="20"/>
              </w:rPr>
            </w:pPr>
          </w:p>
          <w:p w14:paraId="1612C54C" w14:textId="77777777" w:rsidR="00774BD6" w:rsidRPr="002637EA" w:rsidRDefault="00774BD6" w:rsidP="00A55804">
            <w:pPr>
              <w:overflowPunct w:val="0"/>
              <w:textAlignment w:val="baseline"/>
              <w:rPr>
                <w:rFonts w:ascii="ＭＳ ゴシック" w:eastAsia="ＭＳ ゴシック" w:hAnsi="ＭＳ ゴシック"/>
                <w:color w:val="000000" w:themeColor="text1"/>
                <w:sz w:val="20"/>
                <w:szCs w:val="20"/>
              </w:rPr>
            </w:pPr>
          </w:p>
          <w:p w14:paraId="6927B246" w14:textId="77777777" w:rsidR="00774BD6" w:rsidRPr="002637EA" w:rsidRDefault="00774BD6" w:rsidP="00A55804">
            <w:pPr>
              <w:overflowPunct w:val="0"/>
              <w:textAlignment w:val="baseline"/>
              <w:rPr>
                <w:rFonts w:ascii="ＭＳ ゴシック" w:eastAsia="ＭＳ ゴシック" w:hAnsi="ＭＳ ゴシック"/>
                <w:color w:val="000000" w:themeColor="text1"/>
                <w:sz w:val="20"/>
                <w:szCs w:val="20"/>
              </w:rPr>
            </w:pPr>
          </w:p>
          <w:p w14:paraId="32EF1414" w14:textId="77777777" w:rsidR="00774BD6" w:rsidRPr="002637EA" w:rsidRDefault="00774BD6" w:rsidP="00136894">
            <w:pPr>
              <w:overflowPunct w:val="0"/>
              <w:textAlignment w:val="baseline"/>
              <w:rPr>
                <w:rFonts w:ascii="ＭＳ ゴシック" w:eastAsia="ＭＳ ゴシック" w:hAnsi="ＭＳ ゴシック"/>
                <w:color w:val="000000" w:themeColor="text1"/>
                <w:sz w:val="20"/>
                <w:szCs w:val="20"/>
              </w:rPr>
            </w:pPr>
          </w:p>
          <w:p w14:paraId="18E20548" w14:textId="767CCDE0" w:rsidR="00E2035C" w:rsidRPr="002637EA" w:rsidRDefault="00E2035C" w:rsidP="00FA1D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A1D75" w:rsidRPr="002637EA">
              <w:rPr>
                <w:rFonts w:ascii="ＭＳ ゴシック" w:eastAsia="ＭＳ ゴシック" w:hAnsi="ＭＳ ゴシック" w:hint="eastAsia"/>
                <w:color w:val="000000" w:themeColor="text1"/>
                <w:sz w:val="20"/>
                <w:szCs w:val="20"/>
              </w:rPr>
              <w:t xml:space="preserve">　</w:t>
            </w:r>
            <w:r w:rsidR="00C22B1C" w:rsidRPr="002637EA">
              <w:rPr>
                <w:rFonts w:ascii="ＭＳ ゴシック" w:eastAsia="ＭＳ ゴシック" w:hAnsi="ＭＳ ゴシック" w:hint="eastAsia"/>
                <w:color w:val="000000" w:themeColor="text1"/>
                <w:sz w:val="20"/>
                <w:szCs w:val="20"/>
              </w:rPr>
              <w:t>指導</w:t>
            </w:r>
            <w:r w:rsidRPr="002637EA">
              <w:rPr>
                <w:rFonts w:ascii="ＭＳ ゴシック" w:eastAsia="ＭＳ ゴシック" w:hAnsi="ＭＳ ゴシック" w:hint="eastAsia"/>
                <w:color w:val="000000" w:themeColor="text1"/>
                <w:sz w:val="20"/>
                <w:szCs w:val="20"/>
              </w:rPr>
              <w:t>要録の</w:t>
            </w:r>
            <w:r w:rsidR="00C22B1C" w:rsidRPr="002637EA">
              <w:rPr>
                <w:rFonts w:ascii="ＭＳ ゴシック" w:eastAsia="ＭＳ ゴシック" w:hAnsi="ＭＳ ゴシック" w:hint="eastAsia"/>
                <w:color w:val="000000" w:themeColor="text1"/>
                <w:sz w:val="20"/>
                <w:szCs w:val="20"/>
              </w:rPr>
              <w:t>及びその写しのうち</w:t>
            </w:r>
            <w:r w:rsidR="002E08C1" w:rsidRPr="002637EA">
              <w:rPr>
                <w:rFonts w:ascii="ＭＳ ゴシック" w:eastAsia="ＭＳ ゴシック" w:hAnsi="ＭＳ ゴシック" w:hint="eastAsia"/>
                <w:color w:val="000000" w:themeColor="text1"/>
                <w:sz w:val="20"/>
                <w:szCs w:val="20"/>
              </w:rPr>
              <w:t>､</w:t>
            </w:r>
            <w:r w:rsidR="00C22B1C" w:rsidRPr="002637EA">
              <w:rPr>
                <w:rFonts w:ascii="ＭＳ ゴシック" w:eastAsia="ＭＳ ゴシック" w:hAnsi="ＭＳ ゴシック" w:hint="eastAsia"/>
                <w:color w:val="000000" w:themeColor="text1"/>
                <w:sz w:val="20"/>
                <w:szCs w:val="20"/>
              </w:rPr>
              <w:t>入園</w:t>
            </w:r>
            <w:r w:rsidR="002E08C1" w:rsidRPr="002637EA">
              <w:rPr>
                <w:rFonts w:ascii="ＭＳ ゴシック" w:eastAsia="ＭＳ ゴシック" w:hAnsi="ＭＳ ゴシック" w:hint="eastAsia"/>
                <w:color w:val="000000" w:themeColor="text1"/>
                <w:sz w:val="20"/>
                <w:szCs w:val="20"/>
              </w:rPr>
              <w:t>､</w:t>
            </w:r>
            <w:r w:rsidR="00C22B1C" w:rsidRPr="002637EA">
              <w:rPr>
                <w:rFonts w:ascii="ＭＳ ゴシック" w:eastAsia="ＭＳ ゴシック" w:hAnsi="ＭＳ ゴシック" w:hint="eastAsia"/>
                <w:color w:val="000000" w:themeColor="text1"/>
                <w:sz w:val="20"/>
                <w:szCs w:val="20"/>
              </w:rPr>
              <w:t>卒園等の学籍に関する記録については</w:t>
            </w:r>
            <w:r w:rsidR="002E08C1" w:rsidRPr="002637EA">
              <w:rPr>
                <w:rFonts w:ascii="ＭＳ ゴシック" w:eastAsia="ＭＳ ゴシック" w:hAnsi="ＭＳ ゴシック" w:hint="eastAsia"/>
                <w:color w:val="000000" w:themeColor="text1"/>
                <w:sz w:val="20"/>
                <w:szCs w:val="20"/>
              </w:rPr>
              <w:t>､</w:t>
            </w:r>
            <w:r w:rsidR="00C22B1C" w:rsidRPr="002637EA">
              <w:rPr>
                <w:rFonts w:ascii="ＭＳ ゴシック" w:eastAsia="ＭＳ ゴシック" w:hAnsi="ＭＳ ゴシック" w:hint="eastAsia"/>
                <w:color w:val="000000" w:themeColor="text1"/>
                <w:sz w:val="20"/>
                <w:szCs w:val="20"/>
              </w:rPr>
              <w:t>20年間</w:t>
            </w:r>
            <w:r w:rsidR="008058A8" w:rsidRPr="002637EA">
              <w:rPr>
                <w:rFonts w:ascii="ＭＳ ゴシック" w:eastAsia="ＭＳ ゴシック" w:hAnsi="ＭＳ ゴシック" w:hint="eastAsia"/>
                <w:color w:val="000000" w:themeColor="text1"/>
                <w:sz w:val="20"/>
                <w:szCs w:val="20"/>
              </w:rPr>
              <w:t>保存すること</w:t>
            </w:r>
            <w:r w:rsidRPr="002637EA">
              <w:rPr>
                <w:rFonts w:ascii="ＭＳ ゴシック" w:eastAsia="ＭＳ ゴシック" w:hAnsi="ＭＳ ゴシック" w:hint="eastAsia"/>
                <w:color w:val="000000" w:themeColor="text1"/>
                <w:sz w:val="20"/>
                <w:szCs w:val="20"/>
              </w:rPr>
              <w:t>。</w:t>
            </w:r>
          </w:p>
          <w:p w14:paraId="31F14F9B"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1187CCD8" w14:textId="77777777" w:rsidR="00C07FFA" w:rsidRPr="002637EA" w:rsidRDefault="00C07FFA" w:rsidP="00A55804">
            <w:pPr>
              <w:overflowPunct w:val="0"/>
              <w:textAlignment w:val="baseline"/>
              <w:rPr>
                <w:rFonts w:ascii="ＭＳ ゴシック" w:eastAsia="ＭＳ ゴシック" w:hAnsi="ＭＳ ゴシック"/>
                <w:color w:val="000000" w:themeColor="text1"/>
                <w:sz w:val="20"/>
                <w:szCs w:val="20"/>
              </w:rPr>
            </w:pPr>
          </w:p>
          <w:p w14:paraId="21CA44A6" w14:textId="77777777" w:rsidR="00F77C79" w:rsidRPr="002637EA" w:rsidRDefault="00F77C79" w:rsidP="00A55804">
            <w:pPr>
              <w:overflowPunct w:val="0"/>
              <w:textAlignment w:val="baseline"/>
              <w:rPr>
                <w:rFonts w:ascii="ＭＳ ゴシック" w:eastAsia="ＭＳ ゴシック" w:hAnsi="ＭＳ ゴシック"/>
                <w:color w:val="000000" w:themeColor="text1"/>
                <w:sz w:val="20"/>
                <w:szCs w:val="20"/>
              </w:rPr>
            </w:pPr>
          </w:p>
          <w:p w14:paraId="67B86766" w14:textId="77777777" w:rsidR="00F77C79" w:rsidRPr="002637EA" w:rsidRDefault="00F77C79" w:rsidP="00A55804">
            <w:pPr>
              <w:overflowPunct w:val="0"/>
              <w:textAlignment w:val="baseline"/>
              <w:rPr>
                <w:rFonts w:ascii="ＭＳ ゴシック" w:eastAsia="ＭＳ ゴシック" w:hAnsi="ＭＳ ゴシック"/>
                <w:color w:val="000000" w:themeColor="text1"/>
                <w:sz w:val="20"/>
                <w:szCs w:val="20"/>
              </w:rPr>
            </w:pPr>
          </w:p>
          <w:p w14:paraId="28639EC1"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10CE1EC5" w14:textId="77777777" w:rsidR="00E2035C" w:rsidRPr="002637EA" w:rsidRDefault="00E2035C" w:rsidP="0006223A">
            <w:pPr>
              <w:overflowPunct w:val="0"/>
              <w:textAlignment w:val="baseline"/>
              <w:rPr>
                <w:rFonts w:ascii="ＭＳ ゴシック" w:eastAsia="ＭＳ ゴシック" w:hAnsi="ＭＳ ゴシック"/>
                <w:color w:val="000000" w:themeColor="text1"/>
                <w:sz w:val="20"/>
                <w:szCs w:val="20"/>
              </w:rPr>
            </w:pPr>
          </w:p>
        </w:tc>
        <w:tc>
          <w:tcPr>
            <w:tcW w:w="2126" w:type="dxa"/>
          </w:tcPr>
          <w:p w14:paraId="4E7F1813"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7CCB66B1" w14:textId="77777777" w:rsidR="00E2035C" w:rsidRPr="002637EA" w:rsidRDefault="00E2035C" w:rsidP="00E2035C">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指導計画</w:t>
            </w:r>
          </w:p>
          <w:p w14:paraId="222F93AE"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16414BF6" w14:textId="77777777" w:rsidR="00034994" w:rsidRPr="002637EA" w:rsidRDefault="00034994" w:rsidP="00A55804">
            <w:pPr>
              <w:overflowPunct w:val="0"/>
              <w:textAlignment w:val="baseline"/>
              <w:rPr>
                <w:rFonts w:ascii="ＭＳ ゴシック" w:eastAsia="ＭＳ ゴシック" w:hAnsi="ＭＳ ゴシック"/>
                <w:color w:val="000000" w:themeColor="text1"/>
                <w:sz w:val="20"/>
                <w:szCs w:val="20"/>
              </w:rPr>
            </w:pPr>
          </w:p>
          <w:p w14:paraId="620BD65C" w14:textId="77777777" w:rsidR="00034994" w:rsidRPr="002637EA" w:rsidRDefault="00034994" w:rsidP="00A55804">
            <w:pPr>
              <w:overflowPunct w:val="0"/>
              <w:textAlignment w:val="baseline"/>
              <w:rPr>
                <w:rFonts w:ascii="ＭＳ ゴシック" w:eastAsia="ＭＳ ゴシック" w:hAnsi="ＭＳ ゴシック"/>
                <w:color w:val="000000" w:themeColor="text1"/>
                <w:sz w:val="20"/>
                <w:szCs w:val="20"/>
              </w:rPr>
            </w:pPr>
          </w:p>
          <w:p w14:paraId="7B2B77E3"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4DA331F4"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08C04C77"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54421725"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067EBCD6"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471F21C7" w14:textId="77777777" w:rsidR="0027138D" w:rsidRPr="002637EA" w:rsidRDefault="0027138D" w:rsidP="00A55804">
            <w:pPr>
              <w:overflowPunct w:val="0"/>
              <w:textAlignment w:val="baseline"/>
              <w:rPr>
                <w:rFonts w:ascii="ＭＳ ゴシック" w:eastAsia="ＭＳ ゴシック" w:hAnsi="ＭＳ ゴシック"/>
                <w:color w:val="000000" w:themeColor="text1"/>
                <w:sz w:val="20"/>
                <w:szCs w:val="20"/>
              </w:rPr>
            </w:pPr>
          </w:p>
          <w:p w14:paraId="105FA670" w14:textId="77777777" w:rsidR="0027138D" w:rsidRPr="002637EA" w:rsidRDefault="0027138D" w:rsidP="00A55804">
            <w:pPr>
              <w:overflowPunct w:val="0"/>
              <w:textAlignment w:val="baseline"/>
              <w:rPr>
                <w:rFonts w:ascii="ＭＳ ゴシック" w:eastAsia="ＭＳ ゴシック" w:hAnsi="ＭＳ ゴシック"/>
                <w:color w:val="000000" w:themeColor="text1"/>
                <w:sz w:val="20"/>
                <w:szCs w:val="20"/>
              </w:rPr>
            </w:pPr>
          </w:p>
          <w:p w14:paraId="4080D3AE"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29458E82"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6C78D1F6"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721BC82B" w14:textId="77777777" w:rsidR="00912BEA" w:rsidRPr="002637EA" w:rsidRDefault="00912BEA" w:rsidP="00A55804">
            <w:pPr>
              <w:overflowPunct w:val="0"/>
              <w:textAlignment w:val="baseline"/>
              <w:rPr>
                <w:rFonts w:ascii="ＭＳ ゴシック" w:eastAsia="ＭＳ ゴシック" w:hAnsi="ＭＳ ゴシック"/>
                <w:color w:val="000000" w:themeColor="text1"/>
                <w:sz w:val="20"/>
                <w:szCs w:val="20"/>
              </w:rPr>
            </w:pPr>
          </w:p>
          <w:p w14:paraId="2EDB18ED" w14:textId="77777777" w:rsidR="00912BEA" w:rsidRPr="002637EA" w:rsidRDefault="00912BEA" w:rsidP="00A55804">
            <w:pPr>
              <w:overflowPunct w:val="0"/>
              <w:textAlignment w:val="baseline"/>
              <w:rPr>
                <w:rFonts w:ascii="ＭＳ ゴシック" w:eastAsia="ＭＳ ゴシック" w:hAnsi="ＭＳ ゴシック"/>
                <w:color w:val="000000" w:themeColor="text1"/>
                <w:sz w:val="20"/>
                <w:szCs w:val="20"/>
              </w:rPr>
            </w:pPr>
          </w:p>
          <w:p w14:paraId="265806F4"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1A0F83BA" w14:textId="77777777" w:rsidR="008058A8" w:rsidRPr="002637EA" w:rsidRDefault="008058A8" w:rsidP="008058A8">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指導要録</w:t>
            </w:r>
          </w:p>
          <w:p w14:paraId="603D3C2D"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p w14:paraId="283A80BC" w14:textId="77777777" w:rsidR="00E2035C" w:rsidRPr="002637EA" w:rsidRDefault="00E2035C" w:rsidP="00A55804">
            <w:pPr>
              <w:overflowPunct w:val="0"/>
              <w:textAlignment w:val="baseline"/>
              <w:rPr>
                <w:rFonts w:ascii="ＭＳ ゴシック" w:eastAsia="ＭＳ ゴシック" w:hAnsi="ＭＳ ゴシック"/>
                <w:color w:val="000000" w:themeColor="text1"/>
                <w:sz w:val="20"/>
                <w:szCs w:val="20"/>
              </w:rPr>
            </w:pPr>
          </w:p>
        </w:tc>
        <w:tc>
          <w:tcPr>
            <w:tcW w:w="4068" w:type="dxa"/>
            <w:gridSpan w:val="2"/>
          </w:tcPr>
          <w:p w14:paraId="676985D6" w14:textId="77777777" w:rsidR="00E2035C" w:rsidRPr="002637EA" w:rsidRDefault="00E2035C" w:rsidP="00A55804">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56403EE7" w14:textId="77777777" w:rsidR="00AF12EB" w:rsidRPr="002637EA" w:rsidRDefault="002B3D5B" w:rsidP="0074264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lang w:eastAsia="zh-CN"/>
              </w:rPr>
              <w:t xml:space="preserve">○ </w:t>
            </w:r>
            <w:r w:rsidR="001F0C29" w:rsidRPr="002637EA">
              <w:rPr>
                <w:rStyle w:val="af0"/>
                <w:rFonts w:hint="default"/>
                <w:b w:val="0"/>
                <w:color w:val="000000" w:themeColor="text1"/>
                <w:u w:val="none"/>
                <w:lang w:eastAsia="zh-CN"/>
              </w:rPr>
              <w:t>法第26条の規定により準用する学校教育法第81条</w:t>
            </w:r>
          </w:p>
          <w:p w14:paraId="79BA0DCA" w14:textId="77777777" w:rsidR="00E2035C" w:rsidRPr="002637EA" w:rsidRDefault="00260C92" w:rsidP="00742641">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w:t>
            </w:r>
            <w:r w:rsidR="00E2035C" w:rsidRPr="002637EA">
              <w:rPr>
                <w:rFonts w:ascii="ＭＳ ゴシック" w:eastAsia="ＭＳ ゴシック" w:hAnsi="ＭＳ ゴシック" w:hint="eastAsia"/>
                <w:color w:val="000000" w:themeColor="text1"/>
                <w:sz w:val="20"/>
                <w:szCs w:val="20"/>
                <w:lang w:eastAsia="zh-CN"/>
              </w:rPr>
              <w:t xml:space="preserve"> </w:t>
            </w:r>
            <w:r w:rsidR="00034994" w:rsidRPr="002637EA">
              <w:rPr>
                <w:rFonts w:ascii="ＭＳ ゴシック" w:eastAsia="ＭＳ ゴシック" w:hAnsi="ＭＳ ゴシック" w:hint="eastAsia"/>
                <w:color w:val="000000" w:themeColor="text1"/>
                <w:sz w:val="20"/>
                <w:szCs w:val="20"/>
                <w:lang w:eastAsia="zh-CN"/>
              </w:rPr>
              <w:t>教育･保育要領</w:t>
            </w:r>
            <w:r w:rsidR="00C35B1A" w:rsidRPr="002637EA">
              <w:rPr>
                <w:rStyle w:val="af0"/>
                <w:rFonts w:hint="default"/>
                <w:b w:val="0"/>
                <w:color w:val="000000" w:themeColor="text1"/>
                <w:u w:val="none"/>
                <w:lang w:eastAsia="zh-CN"/>
              </w:rPr>
              <w:t>第１章第2</w:t>
            </w:r>
            <w:r w:rsidR="00C35B1A" w:rsidRPr="002637EA">
              <w:rPr>
                <w:rStyle w:val="af0"/>
                <w:rFonts w:hint="default"/>
                <w:b w:val="0"/>
                <w:color w:val="000000" w:themeColor="text1"/>
                <w:u w:val="none"/>
              </w:rPr>
              <w:t>節</w:t>
            </w:r>
            <w:r w:rsidR="00C35B1A" w:rsidRPr="002637EA">
              <w:rPr>
                <w:rStyle w:val="af0"/>
                <w:rFonts w:hint="default"/>
                <w:b w:val="0"/>
                <w:color w:val="000000" w:themeColor="text1"/>
                <w:u w:val="none"/>
                <w:lang w:eastAsia="zh-CN"/>
              </w:rPr>
              <w:t>3</w:t>
            </w:r>
          </w:p>
          <w:p w14:paraId="71AFF178" w14:textId="01A7B000" w:rsidR="00E2035C" w:rsidRPr="002637EA" w:rsidRDefault="00260C92" w:rsidP="0074264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E2035C" w:rsidRPr="002637EA">
              <w:rPr>
                <w:rFonts w:ascii="ＭＳ ゴシック" w:eastAsia="ＭＳ ゴシック" w:hAnsi="ＭＳ ゴシック" w:hint="eastAsia"/>
                <w:color w:val="000000" w:themeColor="text1"/>
                <w:sz w:val="20"/>
                <w:szCs w:val="20"/>
              </w:rPr>
              <w:t xml:space="preserve"> </w:t>
            </w:r>
            <w:r w:rsidR="00034994" w:rsidRPr="002637EA">
              <w:rPr>
                <w:rFonts w:ascii="ＭＳ ゴシック" w:eastAsia="ＭＳ ゴシック" w:hAnsi="ＭＳ ゴシック" w:hint="eastAsia"/>
                <w:color w:val="000000" w:themeColor="text1"/>
                <w:sz w:val="20"/>
                <w:szCs w:val="20"/>
              </w:rPr>
              <w:t>教育･保育要領</w:t>
            </w:r>
            <w:r w:rsidR="00E2035C" w:rsidRPr="002637EA">
              <w:rPr>
                <w:rFonts w:ascii="ＭＳ ゴシック" w:eastAsia="ＭＳ ゴシック" w:hAnsi="ＭＳ ゴシック" w:hint="eastAsia"/>
                <w:color w:val="000000" w:themeColor="text1"/>
                <w:sz w:val="20"/>
                <w:szCs w:val="20"/>
              </w:rPr>
              <w:t>解説</w:t>
            </w:r>
            <w:r w:rsidR="00C35B1A" w:rsidRPr="002637EA">
              <w:rPr>
                <w:rStyle w:val="af0"/>
                <w:rFonts w:hint="default"/>
                <w:b w:val="0"/>
                <w:color w:val="000000" w:themeColor="text1"/>
                <w:u w:val="none"/>
              </w:rPr>
              <w:t>第１章第2節3</w:t>
            </w:r>
            <w:r w:rsidR="002E08C1" w:rsidRPr="002637EA">
              <w:rPr>
                <w:rStyle w:val="af0"/>
                <w:rFonts w:hint="default"/>
                <w:b w:val="0"/>
                <w:color w:val="000000" w:themeColor="text1"/>
                <w:u w:val="none"/>
              </w:rPr>
              <w:t>､</w:t>
            </w:r>
            <w:r w:rsidR="00C35B1A" w:rsidRPr="002637EA">
              <w:rPr>
                <w:rStyle w:val="af0"/>
                <w:rFonts w:hint="default"/>
                <w:b w:val="0"/>
                <w:color w:val="000000" w:themeColor="text1"/>
                <w:u w:val="none"/>
              </w:rPr>
              <w:t>第4章第3節6</w:t>
            </w:r>
          </w:p>
          <w:p w14:paraId="05CF88CD" w14:textId="77777777" w:rsidR="00E2035C" w:rsidRPr="002637EA"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05BFCBDC" w14:textId="77777777" w:rsidR="00E2035C" w:rsidRPr="002637EA"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29FC70EB" w14:textId="77777777" w:rsidR="00A5360F" w:rsidRPr="002637EA" w:rsidRDefault="00A5360F" w:rsidP="00EA3B1E">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運営基準第11条</w:t>
            </w:r>
          </w:p>
          <w:p w14:paraId="5484B179" w14:textId="77777777" w:rsidR="00E2035C" w:rsidRPr="002637EA" w:rsidRDefault="00260C92" w:rsidP="00EA3B1E">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w:t>
            </w:r>
            <w:r w:rsidR="00E2035C" w:rsidRPr="002637EA">
              <w:rPr>
                <w:rFonts w:ascii="ＭＳ ゴシック" w:eastAsia="ＭＳ ゴシック" w:hAnsi="ＭＳ ゴシック" w:hint="eastAsia"/>
                <w:color w:val="000000" w:themeColor="text1"/>
                <w:sz w:val="20"/>
                <w:szCs w:val="20"/>
                <w:lang w:eastAsia="zh-CN"/>
              </w:rPr>
              <w:t xml:space="preserve"> </w:t>
            </w:r>
            <w:r w:rsidR="00C22B1C" w:rsidRPr="002637EA">
              <w:rPr>
                <w:rFonts w:ascii="ＭＳ ゴシック" w:eastAsia="ＭＳ ゴシック" w:hAnsi="ＭＳ ゴシック" w:hint="eastAsia"/>
                <w:color w:val="000000" w:themeColor="text1"/>
                <w:sz w:val="20"/>
                <w:szCs w:val="20"/>
                <w:lang w:eastAsia="zh-CN"/>
              </w:rPr>
              <w:t>教育･保育要領第３章第2-</w:t>
            </w:r>
            <w:r w:rsidR="00E2035C" w:rsidRPr="002637EA">
              <w:rPr>
                <w:rFonts w:ascii="ＭＳ ゴシック" w:eastAsia="ＭＳ ゴシック" w:hAnsi="ＭＳ ゴシック" w:hint="eastAsia"/>
                <w:color w:val="000000" w:themeColor="text1"/>
                <w:sz w:val="20"/>
                <w:szCs w:val="20"/>
                <w:lang w:eastAsia="zh-CN"/>
              </w:rPr>
              <w:t>1</w:t>
            </w:r>
            <w:r w:rsidR="00C22B1C" w:rsidRPr="002637EA">
              <w:rPr>
                <w:rFonts w:ascii="ＭＳ ゴシック" w:eastAsia="ＭＳ ゴシック" w:hAnsi="ＭＳ ゴシック" w:hint="eastAsia"/>
                <w:color w:val="000000" w:themeColor="text1"/>
                <w:sz w:val="20"/>
                <w:szCs w:val="20"/>
                <w:lang w:eastAsia="zh-CN"/>
              </w:rPr>
              <w:t>0</w:t>
            </w:r>
          </w:p>
          <w:p w14:paraId="01996174" w14:textId="77777777" w:rsidR="00C07FFA" w:rsidRPr="002637EA" w:rsidRDefault="00C07FFA" w:rsidP="00A55804">
            <w:pPr>
              <w:rPr>
                <w:rFonts w:ascii="ＭＳ ゴシック" w:eastAsia="ＭＳ ゴシック" w:hAnsi="ＭＳ ゴシック"/>
                <w:color w:val="000000" w:themeColor="text1"/>
                <w:sz w:val="20"/>
                <w:szCs w:val="20"/>
                <w:lang w:eastAsia="zh-CN"/>
              </w:rPr>
            </w:pPr>
          </w:p>
          <w:p w14:paraId="743C413B" w14:textId="77777777" w:rsidR="00C22B1C" w:rsidRPr="002637EA" w:rsidRDefault="00C22B1C" w:rsidP="00A55804">
            <w:pPr>
              <w:rPr>
                <w:rFonts w:ascii="ＭＳ ゴシック" w:eastAsia="ＭＳ ゴシック" w:hAnsi="ＭＳ ゴシック"/>
                <w:color w:val="000000" w:themeColor="text1"/>
                <w:sz w:val="20"/>
                <w:szCs w:val="20"/>
                <w:lang w:eastAsia="zh-CN"/>
              </w:rPr>
            </w:pPr>
          </w:p>
          <w:p w14:paraId="469F6713" w14:textId="77777777" w:rsidR="00C22B1C" w:rsidRPr="002637EA" w:rsidRDefault="00C22B1C" w:rsidP="00A55804">
            <w:pPr>
              <w:rPr>
                <w:rFonts w:ascii="ＭＳ ゴシック" w:eastAsia="ＭＳ ゴシック" w:hAnsi="ＭＳ ゴシック"/>
                <w:color w:val="000000" w:themeColor="text1"/>
                <w:sz w:val="20"/>
                <w:szCs w:val="20"/>
                <w:lang w:eastAsia="zh-CN"/>
              </w:rPr>
            </w:pPr>
          </w:p>
          <w:p w14:paraId="6C4225D5" w14:textId="77777777" w:rsidR="00C22B1C" w:rsidRPr="002637EA" w:rsidRDefault="00C22B1C" w:rsidP="00A55804">
            <w:pPr>
              <w:rPr>
                <w:rFonts w:ascii="ＭＳ ゴシック" w:eastAsia="ＭＳ ゴシック" w:hAnsi="ＭＳ ゴシック"/>
                <w:color w:val="000000" w:themeColor="text1"/>
                <w:sz w:val="20"/>
                <w:szCs w:val="20"/>
                <w:lang w:eastAsia="zh-CN"/>
              </w:rPr>
            </w:pPr>
          </w:p>
          <w:p w14:paraId="40B245BA" w14:textId="77777777" w:rsidR="00C22B1C" w:rsidRPr="002637EA" w:rsidRDefault="00C22B1C" w:rsidP="00A55804">
            <w:pPr>
              <w:rPr>
                <w:rFonts w:ascii="ＭＳ ゴシック" w:eastAsia="ＭＳ ゴシック" w:hAnsi="ＭＳ ゴシック"/>
                <w:color w:val="000000" w:themeColor="text1"/>
                <w:sz w:val="20"/>
                <w:szCs w:val="20"/>
                <w:lang w:eastAsia="zh-CN"/>
              </w:rPr>
            </w:pPr>
          </w:p>
          <w:p w14:paraId="1229D966" w14:textId="77777777" w:rsidR="00C22B1C" w:rsidRPr="002637EA" w:rsidRDefault="00C22B1C" w:rsidP="00A55804">
            <w:pPr>
              <w:rPr>
                <w:rFonts w:ascii="ＭＳ ゴシック" w:eastAsia="ＭＳ ゴシック" w:hAnsi="ＭＳ ゴシック"/>
                <w:color w:val="000000" w:themeColor="text1"/>
                <w:sz w:val="20"/>
                <w:szCs w:val="20"/>
                <w:lang w:eastAsia="zh-CN"/>
              </w:rPr>
            </w:pPr>
          </w:p>
          <w:p w14:paraId="6A85D5F3" w14:textId="77777777" w:rsidR="00C07FFA" w:rsidRPr="002637EA" w:rsidRDefault="00C07FFA" w:rsidP="00A55804">
            <w:pPr>
              <w:rPr>
                <w:rFonts w:ascii="ＭＳ ゴシック" w:eastAsia="ＭＳ ゴシック" w:hAnsi="ＭＳ ゴシック"/>
                <w:color w:val="000000" w:themeColor="text1"/>
                <w:sz w:val="20"/>
                <w:szCs w:val="20"/>
                <w:lang w:eastAsia="zh-CN"/>
              </w:rPr>
            </w:pPr>
          </w:p>
          <w:p w14:paraId="2B6DB873" w14:textId="77777777" w:rsidR="00C07FFA" w:rsidRPr="002637EA" w:rsidRDefault="00C07FFA" w:rsidP="00A55804">
            <w:pPr>
              <w:rPr>
                <w:rFonts w:ascii="ＭＳ ゴシック" w:eastAsia="ＭＳ ゴシック" w:hAnsi="ＭＳ ゴシック"/>
                <w:color w:val="000000" w:themeColor="text1"/>
                <w:sz w:val="20"/>
                <w:szCs w:val="20"/>
                <w:lang w:eastAsia="zh-CN"/>
              </w:rPr>
            </w:pPr>
          </w:p>
          <w:p w14:paraId="2B49E035" w14:textId="3C0F63AC" w:rsidR="00C9732A" w:rsidRPr="002637EA" w:rsidRDefault="00C9732A" w:rsidP="00A55804">
            <w:pP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運営基準第12条</w:t>
            </w:r>
            <w:r w:rsidR="002E08C1" w:rsidRPr="002637EA">
              <w:rPr>
                <w:rFonts w:ascii="ＭＳ ゴシック" w:eastAsia="ＭＳ ゴシック" w:hAnsi="ＭＳ ゴシック" w:hint="eastAsia"/>
                <w:color w:val="000000" w:themeColor="text1"/>
                <w:sz w:val="20"/>
                <w:szCs w:val="20"/>
                <w:lang w:eastAsia="zh-CN"/>
              </w:rPr>
              <w:t>､</w:t>
            </w:r>
            <w:r w:rsidRPr="002637EA">
              <w:rPr>
                <w:rFonts w:ascii="ＭＳ ゴシック" w:eastAsia="ＭＳ ゴシック" w:hAnsi="ＭＳ ゴシック" w:hint="eastAsia"/>
                <w:color w:val="000000" w:themeColor="text1"/>
                <w:sz w:val="20"/>
                <w:szCs w:val="20"/>
                <w:lang w:eastAsia="zh-CN"/>
              </w:rPr>
              <w:t>34条</w:t>
            </w:r>
          </w:p>
          <w:p w14:paraId="4C2B0F38" w14:textId="77777777" w:rsidR="00C07FFA" w:rsidRPr="002637EA" w:rsidRDefault="00F77C79" w:rsidP="00A55804">
            <w:pP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xml:space="preserve">○ </w:t>
            </w:r>
            <w:r w:rsidR="008F79C6" w:rsidRPr="002637EA">
              <w:rPr>
                <w:rFonts w:ascii="ＭＳ ゴシック" w:eastAsia="ＭＳ ゴシック" w:hAnsi="ＭＳ ゴシック" w:hint="eastAsia"/>
                <w:color w:val="000000" w:themeColor="text1"/>
                <w:sz w:val="20"/>
                <w:szCs w:val="20"/>
                <w:lang w:eastAsia="zh-CN"/>
              </w:rPr>
              <w:t>規則</w:t>
            </w:r>
            <w:r w:rsidRPr="002637EA">
              <w:rPr>
                <w:rFonts w:ascii="ＭＳ ゴシック" w:eastAsia="ＭＳ ゴシック" w:hAnsi="ＭＳ ゴシック" w:hint="eastAsia"/>
                <w:color w:val="000000" w:themeColor="text1"/>
                <w:sz w:val="20"/>
                <w:szCs w:val="20"/>
                <w:lang w:eastAsia="zh-CN"/>
              </w:rPr>
              <w:t>第30条</w:t>
            </w:r>
          </w:p>
          <w:p w14:paraId="2AF3B980" w14:textId="77777777" w:rsidR="00C07FFA" w:rsidRPr="002637EA" w:rsidRDefault="00C35B1A" w:rsidP="00C35B1A">
            <w:pPr>
              <w:ind w:left="200" w:hangingChars="100" w:hanging="200"/>
              <w:rPr>
                <w:rFonts w:ascii="ＭＳ ゴシック" w:eastAsia="ＭＳ ゴシック" w:hAnsi="ＭＳ ゴシック"/>
                <w:color w:val="000000" w:themeColor="text1"/>
                <w:sz w:val="20"/>
                <w:szCs w:val="20"/>
                <w:lang w:eastAsia="zh-CN"/>
              </w:rPr>
            </w:pPr>
            <w:r w:rsidRPr="002637EA">
              <w:rPr>
                <w:rStyle w:val="af0"/>
                <w:rFonts w:hint="default"/>
                <w:b w:val="0"/>
                <w:color w:val="000000" w:themeColor="text1"/>
                <w:u w:val="none"/>
              </w:rPr>
              <w:t>○</w:t>
            </w:r>
            <w:r w:rsidRPr="002637EA">
              <w:rPr>
                <w:rStyle w:val="af0"/>
                <w:rFonts w:hint="default"/>
                <w:color w:val="000000" w:themeColor="text1"/>
                <w:u w:val="none"/>
              </w:rPr>
              <w:t xml:space="preserve"> </w:t>
            </w:r>
            <w:r w:rsidRPr="002637EA">
              <w:rPr>
                <w:rStyle w:val="af0"/>
                <w:rFonts w:hint="default"/>
                <w:b w:val="0"/>
                <w:color w:val="000000" w:themeColor="text1"/>
                <w:u w:val="none"/>
              </w:rPr>
              <w:t>幼保連携型認定こども園園児指導要録の改善及び認定こども園こども要録の作成等に関する留意事項等について（平成30年3月30日府子本第315号29初幼教第17号子保発0330第3号）</w:t>
            </w:r>
          </w:p>
        </w:tc>
      </w:tr>
    </w:tbl>
    <w:p w14:paraId="669347A3" w14:textId="7FB3937B" w:rsidR="0005342D" w:rsidRPr="002637EA" w:rsidRDefault="00A62BC2" w:rsidP="00944D7F">
      <w:pPr>
        <w:tabs>
          <w:tab w:val="left" w:pos="1290"/>
        </w:tabs>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２</w:t>
      </w:r>
      <w:r w:rsidR="00F83AB6" w:rsidRPr="002637EA">
        <w:rPr>
          <w:rFonts w:ascii="ＭＳ ゴシック" w:eastAsia="ＭＳ ゴシック" w:hAnsi="ＭＳ ゴシック" w:hint="eastAsia"/>
          <w:color w:val="000000" w:themeColor="text1"/>
          <w:sz w:val="20"/>
          <w:szCs w:val="20"/>
        </w:rPr>
        <w:t>６</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2637EA" w:rsidRPr="002637EA" w14:paraId="3CFFD6FB" w14:textId="77777777" w:rsidTr="00F935A3">
        <w:trPr>
          <w:trHeight w:val="416"/>
        </w:trPr>
        <w:tc>
          <w:tcPr>
            <w:tcW w:w="1980" w:type="dxa"/>
            <w:vAlign w:val="center"/>
          </w:tcPr>
          <w:p w14:paraId="3B303007" w14:textId="77777777" w:rsidR="007930D4" w:rsidRPr="002637EA" w:rsidRDefault="007930D4" w:rsidP="00A55804">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42AF4107" w14:textId="77777777" w:rsidR="007930D4" w:rsidRPr="002637EA" w:rsidRDefault="007930D4" w:rsidP="00A55804">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805" w:type="dxa"/>
            <w:vAlign w:val="center"/>
          </w:tcPr>
          <w:p w14:paraId="585E8421" w14:textId="77777777" w:rsidR="007930D4" w:rsidRPr="002637EA" w:rsidRDefault="007930D4" w:rsidP="00A55804">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1A56935F" w14:textId="77777777" w:rsidTr="00F935A3">
        <w:trPr>
          <w:trHeight w:val="13588"/>
        </w:trPr>
        <w:tc>
          <w:tcPr>
            <w:tcW w:w="1980" w:type="dxa"/>
          </w:tcPr>
          <w:p w14:paraId="3DE731BA" w14:textId="16563DFB" w:rsidR="007930D4" w:rsidRPr="002637EA" w:rsidRDefault="007930D4" w:rsidP="00260940">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E2035C" w:rsidRPr="002637EA">
              <w:rPr>
                <w:rFonts w:ascii="ＭＳ ゴシック" w:eastAsia="ＭＳ ゴシック" w:hAnsi="ＭＳ ゴシック" w:cs="ＭＳ ゴシック" w:hint="eastAsia"/>
                <w:color w:val="000000" w:themeColor="text1"/>
                <w:kern w:val="0"/>
                <w:sz w:val="20"/>
                <w:szCs w:val="20"/>
              </w:rPr>
              <w:t>７</w:t>
            </w:r>
            <w:r w:rsidR="00260940" w:rsidRPr="002637EA">
              <w:rPr>
                <w:rFonts w:ascii="ＭＳ ゴシック" w:eastAsia="ＭＳ ゴシック" w:hAnsi="ＭＳ ゴシック" w:cs="ＭＳ ゴシック" w:hint="eastAsia"/>
                <w:color w:val="000000" w:themeColor="text1"/>
                <w:kern w:val="0"/>
                <w:sz w:val="20"/>
                <w:szCs w:val="20"/>
              </w:rPr>
              <w:t>）子ども</w:t>
            </w:r>
            <w:r w:rsidRPr="002637EA">
              <w:rPr>
                <w:rFonts w:ascii="ＭＳ ゴシック" w:eastAsia="ＭＳ ゴシック" w:hAnsi="ＭＳ ゴシック" w:cs="ＭＳ ゴシック" w:hint="eastAsia"/>
                <w:color w:val="000000" w:themeColor="text1"/>
                <w:kern w:val="0"/>
                <w:sz w:val="20"/>
                <w:szCs w:val="20"/>
              </w:rPr>
              <w:t>の権利擁護</w:t>
            </w:r>
            <w:r w:rsidR="002E08C1" w:rsidRPr="002637EA">
              <w:rPr>
                <w:rFonts w:ascii="ＭＳ ゴシック" w:eastAsia="ＭＳ ゴシック" w:hAnsi="ＭＳ ゴシック" w:cs="ＭＳ ゴシック" w:hint="eastAsia"/>
                <w:color w:val="000000" w:themeColor="text1"/>
                <w:kern w:val="0"/>
                <w:sz w:val="20"/>
                <w:szCs w:val="20"/>
              </w:rPr>
              <w:t>､</w:t>
            </w:r>
            <w:r w:rsidR="00260940" w:rsidRPr="002637EA">
              <w:rPr>
                <w:rFonts w:ascii="ＭＳ ゴシック" w:eastAsia="ＭＳ ゴシック" w:hAnsi="ＭＳ ゴシック" w:cs="ＭＳ ゴシック" w:hint="eastAsia"/>
                <w:color w:val="000000" w:themeColor="text1"/>
                <w:kern w:val="0"/>
                <w:sz w:val="20"/>
                <w:szCs w:val="20"/>
              </w:rPr>
              <w:t>虐待への対応</w:t>
            </w:r>
          </w:p>
          <w:p w14:paraId="696B7E8A"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5BE26965"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17F22BCC"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4086FE5C"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15D8F3AE"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3F090F09"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5992A848"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6A4EAE17"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6779A3AF"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40897007"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739B9541"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32B9E137"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2001C589"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7F03E857"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53F54E0F"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04C08A6B"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698ACCBD"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0CDD4C66"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20C8A173"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4BE67BB0"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6423F0A4" w14:textId="77777777" w:rsidR="00E976FF" w:rsidRPr="002637EA" w:rsidRDefault="00E976FF" w:rsidP="00A55804">
            <w:pPr>
              <w:overflowPunct w:val="0"/>
              <w:textAlignment w:val="baseline"/>
              <w:rPr>
                <w:rFonts w:ascii="ＭＳ ゴシック" w:eastAsia="ＭＳ ゴシック" w:hAnsi="Times New Roman"/>
                <w:color w:val="000000" w:themeColor="text1"/>
                <w:kern w:val="0"/>
                <w:sz w:val="20"/>
                <w:szCs w:val="20"/>
              </w:rPr>
            </w:pPr>
          </w:p>
          <w:p w14:paraId="51D3BE63" w14:textId="77777777" w:rsidR="00E976FF" w:rsidRPr="002637EA" w:rsidRDefault="00E976FF" w:rsidP="00A55804">
            <w:pPr>
              <w:overflowPunct w:val="0"/>
              <w:textAlignment w:val="baseline"/>
              <w:rPr>
                <w:rFonts w:ascii="ＭＳ ゴシック" w:eastAsia="ＭＳ ゴシック" w:hAnsi="Times New Roman"/>
                <w:color w:val="000000" w:themeColor="text1"/>
                <w:kern w:val="0"/>
                <w:sz w:val="20"/>
                <w:szCs w:val="20"/>
              </w:rPr>
            </w:pPr>
          </w:p>
          <w:p w14:paraId="433BAAA4" w14:textId="77777777" w:rsidR="00262A54" w:rsidRPr="002637EA" w:rsidRDefault="00262A54" w:rsidP="00A55804">
            <w:pPr>
              <w:overflowPunct w:val="0"/>
              <w:textAlignment w:val="baseline"/>
              <w:rPr>
                <w:rFonts w:ascii="ＭＳ ゴシック" w:eastAsia="ＭＳ ゴシック" w:hAnsi="Times New Roman"/>
                <w:color w:val="000000" w:themeColor="text1"/>
                <w:kern w:val="0"/>
                <w:sz w:val="20"/>
                <w:szCs w:val="20"/>
              </w:rPr>
            </w:pPr>
          </w:p>
          <w:p w14:paraId="630E24C7" w14:textId="77777777" w:rsidR="00C72588" w:rsidRPr="002637EA" w:rsidRDefault="00C72588" w:rsidP="00A55804">
            <w:pPr>
              <w:overflowPunct w:val="0"/>
              <w:textAlignment w:val="baseline"/>
              <w:rPr>
                <w:rFonts w:ascii="ＭＳ ゴシック" w:eastAsia="ＭＳ ゴシック" w:hAnsi="Times New Roman"/>
                <w:color w:val="000000" w:themeColor="text1"/>
                <w:kern w:val="0"/>
                <w:sz w:val="20"/>
                <w:szCs w:val="20"/>
              </w:rPr>
            </w:pPr>
          </w:p>
          <w:p w14:paraId="30A5BFE9" w14:textId="77777777" w:rsidR="00C72588" w:rsidRPr="002637EA" w:rsidRDefault="00C72588" w:rsidP="00A55804">
            <w:pPr>
              <w:overflowPunct w:val="0"/>
              <w:textAlignment w:val="baseline"/>
              <w:rPr>
                <w:rFonts w:ascii="ＭＳ ゴシック" w:eastAsia="ＭＳ ゴシック" w:hAnsi="Times New Roman"/>
                <w:color w:val="000000" w:themeColor="text1"/>
                <w:kern w:val="0"/>
                <w:sz w:val="20"/>
                <w:szCs w:val="20"/>
              </w:rPr>
            </w:pPr>
          </w:p>
          <w:p w14:paraId="61C00A69"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1F5C43E6" w14:textId="77777777" w:rsidR="007930D4" w:rsidRPr="002637EA" w:rsidRDefault="007930D4" w:rsidP="003204A6">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3204A6" w:rsidRPr="002637EA">
              <w:rPr>
                <w:rFonts w:ascii="ＭＳ ゴシック" w:eastAsia="ＭＳ ゴシック" w:hAnsi="ＭＳ ゴシック" w:cs="ＭＳ ゴシック" w:hint="eastAsia"/>
                <w:color w:val="000000" w:themeColor="text1"/>
                <w:kern w:val="0"/>
                <w:sz w:val="20"/>
                <w:szCs w:val="20"/>
              </w:rPr>
              <w:t>８</w:t>
            </w:r>
            <w:r w:rsidRPr="002637EA">
              <w:rPr>
                <w:rFonts w:ascii="ＭＳ ゴシック" w:eastAsia="ＭＳ ゴシック" w:hAnsi="ＭＳ ゴシック" w:cs="ＭＳ ゴシック" w:hint="eastAsia"/>
                <w:color w:val="000000" w:themeColor="text1"/>
                <w:kern w:val="0"/>
                <w:sz w:val="20"/>
                <w:szCs w:val="20"/>
              </w:rPr>
              <w:t>）健康</w:t>
            </w:r>
            <w:r w:rsidR="00D91FCD" w:rsidRPr="002637EA">
              <w:rPr>
                <w:rFonts w:ascii="ＭＳ ゴシック" w:eastAsia="ＭＳ ゴシック" w:hAnsi="ＭＳ ゴシック" w:cs="ＭＳ ゴシック" w:hint="eastAsia"/>
                <w:color w:val="000000" w:themeColor="text1"/>
                <w:kern w:val="0"/>
                <w:sz w:val="20"/>
                <w:szCs w:val="20"/>
              </w:rPr>
              <w:t>増進</w:t>
            </w:r>
          </w:p>
        </w:tc>
        <w:tc>
          <w:tcPr>
            <w:tcW w:w="5812" w:type="dxa"/>
          </w:tcPr>
          <w:p w14:paraId="31A59BA8" w14:textId="2F7BB27E" w:rsidR="00853E7E" w:rsidRPr="002637EA" w:rsidRDefault="007930D4" w:rsidP="00A55804">
            <w:pPr>
              <w:overflowPunct w:val="0"/>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ア</w:t>
            </w:r>
            <w:r w:rsidR="00853E7E" w:rsidRPr="002637EA">
              <w:rPr>
                <w:rFonts w:ascii="ＭＳ ゴシック" w:eastAsia="ＭＳ ゴシック" w:hAnsi="ＭＳ ゴシック" w:cs="ＭＳ ゴシック" w:hint="eastAsia"/>
                <w:color w:val="000000" w:themeColor="text1"/>
                <w:kern w:val="0"/>
                <w:sz w:val="20"/>
                <w:szCs w:val="20"/>
              </w:rPr>
              <w:t xml:space="preserve"> 子どもの</w:t>
            </w:r>
            <w:r w:rsidR="00494EC2" w:rsidRPr="002637EA">
              <w:rPr>
                <w:rFonts w:ascii="ＭＳ ゴシック" w:eastAsia="ＭＳ ゴシック" w:hAnsi="ＭＳ ゴシック" w:cs="ＭＳ ゴシック" w:hint="eastAsia"/>
                <w:color w:val="000000" w:themeColor="text1"/>
                <w:kern w:val="0"/>
                <w:sz w:val="20"/>
                <w:szCs w:val="20"/>
              </w:rPr>
              <w:t>教育及び</w:t>
            </w:r>
            <w:r w:rsidR="00853E7E" w:rsidRPr="002637EA">
              <w:rPr>
                <w:rFonts w:ascii="ＭＳ ゴシック" w:eastAsia="ＭＳ ゴシック" w:hAnsi="ＭＳ ゴシック" w:cs="ＭＳ ゴシック" w:hint="eastAsia"/>
                <w:color w:val="000000" w:themeColor="text1"/>
                <w:kern w:val="0"/>
                <w:sz w:val="20"/>
                <w:szCs w:val="20"/>
              </w:rPr>
              <w:t>保育において</w:t>
            </w:r>
            <w:r w:rsidR="002E08C1" w:rsidRPr="002637EA">
              <w:rPr>
                <w:rFonts w:ascii="ＭＳ ゴシック" w:eastAsia="ＭＳ ゴシック" w:hAnsi="ＭＳ ゴシック" w:cs="ＭＳ ゴシック" w:hint="eastAsia"/>
                <w:color w:val="000000" w:themeColor="text1"/>
                <w:kern w:val="0"/>
                <w:sz w:val="20"/>
                <w:szCs w:val="20"/>
              </w:rPr>
              <w:t>､</w:t>
            </w:r>
            <w:r w:rsidR="00853E7E" w:rsidRPr="002637EA">
              <w:rPr>
                <w:rFonts w:ascii="ＭＳ ゴシック" w:eastAsia="ＭＳ ゴシック" w:hAnsi="ＭＳ ゴシック" w:cs="ＭＳ ゴシック" w:hint="eastAsia"/>
                <w:color w:val="000000" w:themeColor="text1"/>
                <w:kern w:val="0"/>
                <w:sz w:val="20"/>
                <w:szCs w:val="20"/>
              </w:rPr>
              <w:t>差別的な取扱</w:t>
            </w:r>
            <w:r w:rsidR="002454E8" w:rsidRPr="002637EA">
              <w:rPr>
                <w:rFonts w:ascii="ＭＳ ゴシック" w:eastAsia="ＭＳ ゴシック" w:hAnsi="ＭＳ ゴシック" w:cs="ＭＳ ゴシック" w:hint="eastAsia"/>
                <w:color w:val="000000" w:themeColor="text1"/>
                <w:kern w:val="0"/>
                <w:sz w:val="20"/>
                <w:szCs w:val="20"/>
              </w:rPr>
              <w:t>い</w:t>
            </w:r>
            <w:r w:rsidR="00853E7E" w:rsidRPr="002637EA">
              <w:rPr>
                <w:rFonts w:ascii="ＭＳ ゴシック" w:eastAsia="ＭＳ ゴシック" w:hAnsi="ＭＳ ゴシック" w:cs="ＭＳ ゴシック" w:hint="eastAsia"/>
                <w:color w:val="000000" w:themeColor="text1"/>
                <w:kern w:val="0"/>
                <w:sz w:val="20"/>
                <w:szCs w:val="20"/>
              </w:rPr>
              <w:t>をしていないか。</w:t>
            </w:r>
          </w:p>
          <w:p w14:paraId="39515259" w14:textId="77777777" w:rsidR="00853E7E" w:rsidRPr="002637EA" w:rsidRDefault="00853E7E" w:rsidP="00A55804">
            <w:pPr>
              <w:overflowPunct w:val="0"/>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p>
          <w:p w14:paraId="7FD103C2" w14:textId="14A281F3" w:rsidR="00853E7E" w:rsidRPr="002637EA" w:rsidRDefault="00853E7E" w:rsidP="00A55804">
            <w:pPr>
              <w:overflowPunct w:val="0"/>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イ 子どもに対し</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虐待その他子どもの心身に有害な影響を与える行為をしていないか。</w:t>
            </w:r>
          </w:p>
          <w:p w14:paraId="108A2B1B" w14:textId="77777777" w:rsidR="00853E7E" w:rsidRPr="002637EA" w:rsidRDefault="00853E7E" w:rsidP="00A55804">
            <w:pPr>
              <w:overflowPunct w:val="0"/>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p>
          <w:p w14:paraId="1FA46794" w14:textId="79B716DB" w:rsidR="007930D4" w:rsidRPr="002637EA" w:rsidRDefault="00853E7E" w:rsidP="00A55804">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ウ</w:t>
            </w:r>
            <w:r w:rsidR="00114A89" w:rsidRPr="002637EA">
              <w:rPr>
                <w:rFonts w:ascii="ＭＳ ゴシック" w:eastAsia="ＭＳ ゴシック" w:hAnsi="ＭＳ ゴシック" w:cs="ＭＳ ゴシック" w:hint="eastAsia"/>
                <w:color w:val="000000" w:themeColor="text1"/>
                <w:kern w:val="0"/>
                <w:sz w:val="20"/>
                <w:szCs w:val="20"/>
              </w:rPr>
              <w:t xml:space="preserve"> </w:t>
            </w:r>
            <w:r w:rsidR="00C72588" w:rsidRPr="002637EA">
              <w:rPr>
                <w:rStyle w:val="af0"/>
                <w:rFonts w:hint="default"/>
                <w:b w:val="0"/>
                <w:color w:val="000000" w:themeColor="text1"/>
                <w:u w:val="none"/>
              </w:rPr>
              <w:t>園児の身体</w:t>
            </w:r>
            <w:r w:rsidR="002E08C1" w:rsidRPr="002637EA">
              <w:rPr>
                <w:rStyle w:val="af0"/>
                <w:rFonts w:hint="default"/>
                <w:b w:val="0"/>
                <w:color w:val="000000" w:themeColor="text1"/>
                <w:u w:val="none"/>
              </w:rPr>
              <w:t>､</w:t>
            </w:r>
            <w:r w:rsidR="00C72588" w:rsidRPr="002637EA">
              <w:rPr>
                <w:rStyle w:val="af0"/>
                <w:rFonts w:hint="default"/>
                <w:b w:val="0"/>
                <w:color w:val="000000" w:themeColor="text1"/>
                <w:u w:val="none"/>
              </w:rPr>
              <w:t>情緒面や行動</w:t>
            </w:r>
            <w:r w:rsidR="002E08C1" w:rsidRPr="002637EA">
              <w:rPr>
                <w:rStyle w:val="af0"/>
                <w:rFonts w:hint="default"/>
                <w:b w:val="0"/>
                <w:color w:val="000000" w:themeColor="text1"/>
                <w:u w:val="none"/>
              </w:rPr>
              <w:t>､</w:t>
            </w:r>
            <w:r w:rsidR="00C72588" w:rsidRPr="002637EA">
              <w:rPr>
                <w:rStyle w:val="af0"/>
                <w:rFonts w:hint="default"/>
                <w:b w:val="0"/>
                <w:color w:val="000000" w:themeColor="text1"/>
                <w:u w:val="none"/>
              </w:rPr>
              <w:t>家庭における養育等の状態について</w:t>
            </w:r>
            <w:r w:rsidR="002E08C1" w:rsidRPr="002637EA">
              <w:rPr>
                <w:rStyle w:val="af0"/>
                <w:rFonts w:hint="default"/>
                <w:b w:val="0"/>
                <w:color w:val="000000" w:themeColor="text1"/>
                <w:u w:val="none"/>
              </w:rPr>
              <w:t>､</w:t>
            </w:r>
            <w:r w:rsidR="00C72588" w:rsidRPr="002637EA">
              <w:rPr>
                <w:rStyle w:val="af0"/>
                <w:rFonts w:hint="default"/>
                <w:b w:val="0"/>
                <w:color w:val="000000" w:themeColor="text1"/>
                <w:u w:val="none"/>
              </w:rPr>
              <w:t>ふだんからきめ細かに観察し</w:t>
            </w:r>
            <w:r w:rsidR="002E08C1" w:rsidRPr="002637EA">
              <w:rPr>
                <w:rStyle w:val="af0"/>
                <w:rFonts w:hint="default"/>
                <w:b w:val="0"/>
                <w:color w:val="000000" w:themeColor="text1"/>
                <w:u w:val="none"/>
              </w:rPr>
              <w:t>､</w:t>
            </w:r>
            <w:r w:rsidR="00C72588" w:rsidRPr="002637EA">
              <w:rPr>
                <w:rStyle w:val="af0"/>
                <w:rFonts w:hint="default"/>
                <w:b w:val="0"/>
                <w:color w:val="000000" w:themeColor="text1"/>
                <w:u w:val="none"/>
              </w:rPr>
              <w:t>虐待等の早期発見に</w:t>
            </w:r>
            <w:r w:rsidR="006F2CBF" w:rsidRPr="002637EA">
              <w:rPr>
                <w:rStyle w:val="af0"/>
                <w:rFonts w:hint="default"/>
                <w:b w:val="0"/>
                <w:color w:val="000000" w:themeColor="text1"/>
                <w:u w:val="none"/>
              </w:rPr>
              <w:t>努め</w:t>
            </w:r>
            <w:r w:rsidR="00C72588" w:rsidRPr="002637EA">
              <w:rPr>
                <w:rStyle w:val="af0"/>
                <w:rFonts w:hint="default"/>
                <w:b w:val="0"/>
                <w:color w:val="000000" w:themeColor="text1"/>
                <w:u w:val="none"/>
              </w:rPr>
              <w:t>ているか。</w:t>
            </w:r>
          </w:p>
          <w:p w14:paraId="01265829"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3710C3A2" w14:textId="6F9F28E4" w:rsidR="007930D4" w:rsidRPr="002637EA" w:rsidRDefault="00853E7E" w:rsidP="00A55804">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エ</w:t>
            </w:r>
            <w:r w:rsidR="007930D4" w:rsidRPr="002637EA">
              <w:rPr>
                <w:rFonts w:ascii="ＭＳ ゴシック" w:eastAsia="ＭＳ ゴシック" w:hAnsi="ＭＳ ゴシック" w:cs="ＭＳ ゴシック"/>
                <w:color w:val="000000" w:themeColor="text1"/>
                <w:kern w:val="0"/>
                <w:sz w:val="20"/>
                <w:szCs w:val="20"/>
              </w:rPr>
              <w:t xml:space="preserve"> </w:t>
            </w:r>
            <w:r w:rsidR="00C72588" w:rsidRPr="002637EA">
              <w:rPr>
                <w:rStyle w:val="af0"/>
                <w:rFonts w:hint="default"/>
                <w:b w:val="0"/>
                <w:color w:val="000000" w:themeColor="text1"/>
                <w:u w:val="none"/>
              </w:rPr>
              <w:t>マニュアルを作成するなどして基本的な対応の手順や内容等を明確にし</w:t>
            </w:r>
            <w:r w:rsidR="002E08C1" w:rsidRPr="002637EA">
              <w:rPr>
                <w:rStyle w:val="af0"/>
                <w:rFonts w:hint="default"/>
                <w:b w:val="0"/>
                <w:color w:val="000000" w:themeColor="text1"/>
                <w:u w:val="none"/>
              </w:rPr>
              <w:t>､</w:t>
            </w:r>
            <w:r w:rsidR="00C72588" w:rsidRPr="002637EA">
              <w:rPr>
                <w:rStyle w:val="af0"/>
                <w:rFonts w:hint="default"/>
                <w:b w:val="0"/>
                <w:color w:val="000000" w:themeColor="text1"/>
                <w:u w:val="none"/>
              </w:rPr>
              <w:t>職員全員がこれらを共有して適切に実践できるようにして</w:t>
            </w:r>
            <w:r w:rsidR="009B1286" w:rsidRPr="002637EA">
              <w:rPr>
                <w:rStyle w:val="af0"/>
                <w:rFonts w:hint="default"/>
                <w:b w:val="0"/>
                <w:color w:val="000000" w:themeColor="text1"/>
                <w:u w:val="none"/>
              </w:rPr>
              <w:t>い</w:t>
            </w:r>
            <w:r w:rsidR="00C72588" w:rsidRPr="002637EA">
              <w:rPr>
                <w:rStyle w:val="af0"/>
                <w:rFonts w:hint="default"/>
                <w:b w:val="0"/>
                <w:color w:val="000000" w:themeColor="text1"/>
                <w:u w:val="none"/>
              </w:rPr>
              <w:t>るか。</w:t>
            </w:r>
          </w:p>
          <w:p w14:paraId="192DF42C"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p>
          <w:p w14:paraId="12FD0485" w14:textId="77FA0CAF" w:rsidR="007930D4" w:rsidRPr="002637EA" w:rsidRDefault="007930D4" w:rsidP="00A55804">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853E7E" w:rsidRPr="002637EA">
              <w:rPr>
                <w:rFonts w:ascii="ＭＳ ゴシック" w:eastAsia="ＭＳ ゴシック" w:hAnsi="ＭＳ ゴシック" w:cs="ＭＳ ゴシック" w:hint="eastAsia"/>
                <w:color w:val="000000" w:themeColor="text1"/>
                <w:kern w:val="0"/>
                <w:sz w:val="20"/>
                <w:szCs w:val="20"/>
              </w:rPr>
              <w:t>オ</w:t>
            </w:r>
            <w:r w:rsidRPr="002637EA">
              <w:rPr>
                <w:rFonts w:ascii="ＭＳ ゴシック" w:eastAsia="ＭＳ ゴシック" w:hAnsi="ＭＳ ゴシック" w:cs="ＭＳ ゴシック" w:hint="eastAsia"/>
                <w:color w:val="000000" w:themeColor="text1"/>
                <w:kern w:val="0"/>
                <w:sz w:val="20"/>
                <w:szCs w:val="20"/>
              </w:rPr>
              <w:t xml:space="preserve">　児童の権利擁護（虐待</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ネグレクト等）に関する取り組み及び研修がなされているか。</w:t>
            </w:r>
          </w:p>
          <w:p w14:paraId="0FA30F34" w14:textId="77777777"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ア</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「いる」場合</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9"/>
              <w:gridCol w:w="1677"/>
              <w:gridCol w:w="1678"/>
              <w:gridCol w:w="1079"/>
            </w:tblGrid>
            <w:tr w:rsidR="002637EA" w:rsidRPr="002637EA" w14:paraId="0171A011" w14:textId="77777777" w:rsidTr="00407CF6">
              <w:trPr>
                <w:trHeight w:val="438"/>
              </w:trPr>
              <w:tc>
                <w:tcPr>
                  <w:tcW w:w="1084" w:type="dxa"/>
                  <w:vAlign w:val="center"/>
                </w:tcPr>
                <w:p w14:paraId="7D8AE9CC" w14:textId="77777777" w:rsidR="007930D4" w:rsidRPr="002637EA" w:rsidRDefault="007930D4"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開催時期</w:t>
                  </w:r>
                </w:p>
              </w:tc>
              <w:tc>
                <w:tcPr>
                  <w:tcW w:w="1686" w:type="dxa"/>
                  <w:vAlign w:val="center"/>
                </w:tcPr>
                <w:p w14:paraId="553821E2" w14:textId="77777777" w:rsidR="007930D4" w:rsidRPr="002637EA" w:rsidRDefault="007930D4"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研　修　内　容</w:t>
                  </w:r>
                </w:p>
              </w:tc>
              <w:tc>
                <w:tcPr>
                  <w:tcW w:w="1686" w:type="dxa"/>
                  <w:vAlign w:val="center"/>
                </w:tcPr>
                <w:p w14:paraId="6578AECB" w14:textId="77777777" w:rsidR="007930D4" w:rsidRPr="002637EA" w:rsidRDefault="007930D4" w:rsidP="009B3075">
                  <w:pPr>
                    <w:framePr w:hSpace="142" w:wrap="around" w:vAnchor="text" w:hAnchor="margin" w:x="383" w:y="160"/>
                    <w:overflowPunct w:val="0"/>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講　師　名　</w:t>
                  </w:r>
                </w:p>
              </w:tc>
              <w:tc>
                <w:tcPr>
                  <w:tcW w:w="1084" w:type="dxa"/>
                  <w:vAlign w:val="center"/>
                </w:tcPr>
                <w:p w14:paraId="61D69DD3" w14:textId="77777777" w:rsidR="007930D4" w:rsidRPr="002637EA" w:rsidRDefault="007930D4"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参加人員</w:t>
                  </w:r>
                </w:p>
              </w:tc>
            </w:tr>
            <w:tr w:rsidR="002637EA" w:rsidRPr="002637EA" w14:paraId="6D208157" w14:textId="77777777" w:rsidTr="00407CF6">
              <w:trPr>
                <w:trHeight w:val="348"/>
              </w:trPr>
              <w:tc>
                <w:tcPr>
                  <w:tcW w:w="1084" w:type="dxa"/>
                </w:tcPr>
                <w:p w14:paraId="7F165BAD" w14:textId="77777777" w:rsidR="007930D4" w:rsidRPr="002637EA" w:rsidRDefault="007930D4"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年　月</w:t>
                  </w:r>
                </w:p>
                <w:p w14:paraId="17C80233" w14:textId="77777777" w:rsidR="007930D4" w:rsidRPr="002637EA" w:rsidRDefault="007930D4"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6F091167" w14:textId="77777777" w:rsidR="007930D4" w:rsidRPr="002637EA" w:rsidRDefault="007930D4"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1686" w:type="dxa"/>
                </w:tcPr>
                <w:p w14:paraId="49ED8312" w14:textId="77777777" w:rsidR="007930D4" w:rsidRPr="002637EA" w:rsidRDefault="007930D4"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1686" w:type="dxa"/>
                </w:tcPr>
                <w:p w14:paraId="37CA1DAF" w14:textId="77777777" w:rsidR="007930D4" w:rsidRPr="002637EA" w:rsidRDefault="007930D4" w:rsidP="009B3075">
                  <w:pPr>
                    <w:framePr w:hSpace="142" w:wrap="around" w:vAnchor="text" w:hAnchor="margin" w:x="383" w:y="160"/>
                    <w:wordWrap w:val="0"/>
                    <w:overflowPunct w:val="0"/>
                    <w:ind w:right="1400"/>
                    <w:textAlignment w:val="baseline"/>
                    <w:rPr>
                      <w:rFonts w:ascii="ＭＳ ゴシック" w:eastAsia="ＭＳ ゴシック" w:hAnsi="ＭＳ ゴシック"/>
                      <w:color w:val="000000" w:themeColor="text1"/>
                      <w:sz w:val="20"/>
                      <w:szCs w:val="20"/>
                    </w:rPr>
                  </w:pPr>
                </w:p>
              </w:tc>
              <w:tc>
                <w:tcPr>
                  <w:tcW w:w="1084" w:type="dxa"/>
                </w:tcPr>
                <w:p w14:paraId="5FE19BBD" w14:textId="77777777" w:rsidR="007930D4" w:rsidRPr="002637EA" w:rsidRDefault="007930D4"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人</w:t>
                  </w:r>
                </w:p>
              </w:tc>
            </w:tr>
          </w:tbl>
          <w:p w14:paraId="130EE516" w14:textId="0D3AE32E" w:rsidR="007930D4" w:rsidRPr="002637EA" w:rsidRDefault="007930D4" w:rsidP="00A55804">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イ</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「いない」場合</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今後</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実施の予定があるか。</w:t>
            </w:r>
          </w:p>
          <w:p w14:paraId="3D7747D9" w14:textId="77777777" w:rsidR="007930D4" w:rsidRPr="002637EA" w:rsidRDefault="007930D4" w:rsidP="00A55804">
            <w:pPr>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年</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　　月頃予定）</w:t>
            </w:r>
          </w:p>
          <w:p w14:paraId="240C14EB" w14:textId="77777777" w:rsidR="00BC5606" w:rsidRPr="002637EA" w:rsidRDefault="00BC5606" w:rsidP="00407CF6">
            <w:pPr>
              <w:overflowPunct w:val="0"/>
              <w:spacing w:line="120" w:lineRule="auto"/>
              <w:textAlignment w:val="baseline"/>
              <w:rPr>
                <w:rFonts w:ascii="ＭＳ ゴシック" w:eastAsia="ＭＳ ゴシック" w:hAnsi="Times New Roman"/>
                <w:color w:val="000000" w:themeColor="text1"/>
                <w:kern w:val="0"/>
                <w:sz w:val="20"/>
                <w:szCs w:val="20"/>
              </w:rPr>
            </w:pPr>
          </w:p>
          <w:p w14:paraId="7E8B40FA" w14:textId="77777777" w:rsidR="007930D4" w:rsidRPr="002637EA" w:rsidRDefault="00F53C80" w:rsidP="00A55804">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noProof/>
                <w:color w:val="000000" w:themeColor="text1"/>
                <w:kern w:val="0"/>
                <w:sz w:val="20"/>
                <w:szCs w:val="20"/>
              </w:rPr>
              <mc:AlternateContent>
                <mc:Choice Requires="wps">
                  <w:drawing>
                    <wp:anchor distT="0" distB="0" distL="114300" distR="114300" simplePos="0" relativeHeight="251655680" behindDoc="0" locked="0" layoutInCell="1" allowOverlap="1" wp14:anchorId="0F0EAFF9" wp14:editId="4181A2C6">
                      <wp:simplePos x="0" y="0"/>
                      <wp:positionH relativeFrom="column">
                        <wp:posOffset>3491230</wp:posOffset>
                      </wp:positionH>
                      <wp:positionV relativeFrom="paragraph">
                        <wp:posOffset>197485</wp:posOffset>
                      </wp:positionV>
                      <wp:extent cx="76200" cy="373380"/>
                      <wp:effectExtent l="0" t="0" r="0" b="0"/>
                      <wp:wrapNone/>
                      <wp:docPr id="2"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73380"/>
                              </a:xfrm>
                              <a:prstGeom prst="rightBracket">
                                <a:avLst>
                                  <a:gd name="adj" fmla="val 40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D901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19" o:spid="_x0000_s1026" type="#_x0000_t86" style="position:absolute;left:0;text-align:left;margin-left:274.9pt;margin-top:15.55pt;width:6pt;height:29.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">
                      <v:textbox inset="5.85pt,.7pt,5.85pt,.7pt"/>
                    </v:shape>
                  </w:pict>
                </mc:Fallback>
              </mc:AlternateContent>
            </w:r>
            <w:r w:rsidR="007930D4" w:rsidRPr="002637EA">
              <w:rPr>
                <w:rFonts w:ascii="ＭＳ ゴシック" w:eastAsia="ＭＳ ゴシック" w:hAnsi="ＭＳ ゴシック" w:cs="ＭＳ ゴシック"/>
                <w:color w:val="000000" w:themeColor="text1"/>
                <w:kern w:val="0"/>
                <w:sz w:val="20"/>
                <w:szCs w:val="20"/>
              </w:rPr>
              <w:t xml:space="preserve"> </w:t>
            </w:r>
            <w:r w:rsidR="00D8158D" w:rsidRPr="002637EA">
              <w:rPr>
                <w:rFonts w:ascii="ＭＳ ゴシック" w:eastAsia="ＭＳ ゴシック" w:hAnsi="ＭＳ ゴシック" w:cs="ＭＳ ゴシック" w:hint="eastAsia"/>
                <w:color w:val="000000" w:themeColor="text1"/>
                <w:kern w:val="0"/>
                <w:sz w:val="20"/>
                <w:szCs w:val="20"/>
              </w:rPr>
              <w:t>（ウ）研修等を実施しない理由</w:t>
            </w:r>
          </w:p>
          <w:p w14:paraId="3F48AD35" w14:textId="77777777" w:rsidR="007930D4" w:rsidRPr="002637EA" w:rsidRDefault="00F53C80" w:rsidP="00A55804">
            <w:pPr>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noProof/>
                <w:color w:val="000000" w:themeColor="text1"/>
                <w:sz w:val="20"/>
                <w:szCs w:val="20"/>
              </w:rPr>
              <mc:AlternateContent>
                <mc:Choice Requires="wps">
                  <w:drawing>
                    <wp:anchor distT="0" distB="0" distL="114300" distR="114300" simplePos="0" relativeHeight="251654656" behindDoc="0" locked="0" layoutInCell="1" allowOverlap="1" wp14:anchorId="254E4C11" wp14:editId="47C8DC40">
                      <wp:simplePos x="0" y="0"/>
                      <wp:positionH relativeFrom="column">
                        <wp:posOffset>67310</wp:posOffset>
                      </wp:positionH>
                      <wp:positionV relativeFrom="paragraph">
                        <wp:posOffset>32385</wp:posOffset>
                      </wp:positionV>
                      <wp:extent cx="76200" cy="393065"/>
                      <wp:effectExtent l="0" t="0" r="0" b="0"/>
                      <wp:wrapNone/>
                      <wp:docPr id="1"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93065"/>
                              </a:xfrm>
                              <a:prstGeom prst="leftBracket">
                                <a:avLst>
                                  <a:gd name="adj" fmla="val 429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7885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18" o:spid="_x0000_s1026" type="#_x0000_t85" style="position:absolute;left:0;text-align:left;margin-left:5.3pt;margin-top:2.55pt;width:6pt;height:30.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">
                      <v:textbox inset="5.85pt,.7pt,5.85pt,.7pt"/>
                    </v:shape>
                  </w:pict>
                </mc:Fallback>
              </mc:AlternateContent>
            </w:r>
          </w:p>
          <w:p w14:paraId="6229A3CB" w14:textId="77777777" w:rsidR="007930D4" w:rsidRPr="002637EA" w:rsidRDefault="007930D4" w:rsidP="00A55804">
            <w:pPr>
              <w:overflowPunct w:val="0"/>
              <w:ind w:left="400" w:hangingChars="200" w:hanging="400"/>
              <w:textAlignment w:val="baseline"/>
              <w:rPr>
                <w:rFonts w:ascii="ＭＳ ゴシック" w:eastAsia="ＭＳ ゴシック" w:hAnsi="ＭＳ ゴシック"/>
                <w:color w:val="000000" w:themeColor="text1"/>
                <w:sz w:val="20"/>
                <w:szCs w:val="20"/>
              </w:rPr>
            </w:pPr>
          </w:p>
          <w:p w14:paraId="727D7EE8" w14:textId="77777777" w:rsidR="00446DEA" w:rsidRPr="002637EA" w:rsidRDefault="00446DEA" w:rsidP="00A55804">
            <w:pPr>
              <w:overflowPunct w:val="0"/>
              <w:textAlignment w:val="baseline"/>
              <w:rPr>
                <w:rFonts w:ascii="ＭＳ ゴシック" w:eastAsia="ＭＳ ゴシック" w:hAnsi="ＭＳ ゴシック"/>
                <w:color w:val="000000" w:themeColor="text1"/>
                <w:sz w:val="20"/>
                <w:szCs w:val="20"/>
              </w:rPr>
            </w:pPr>
          </w:p>
          <w:p w14:paraId="537A7427" w14:textId="77777777" w:rsidR="00407CF6" w:rsidRPr="002637EA" w:rsidRDefault="00407CF6" w:rsidP="00A55804">
            <w:pPr>
              <w:overflowPunct w:val="0"/>
              <w:textAlignment w:val="baseline"/>
              <w:rPr>
                <w:rFonts w:ascii="ＭＳ ゴシック" w:eastAsia="ＭＳ ゴシック" w:hAnsi="ＭＳ ゴシック"/>
                <w:color w:val="000000" w:themeColor="text1"/>
                <w:sz w:val="20"/>
                <w:szCs w:val="20"/>
              </w:rPr>
            </w:pPr>
          </w:p>
          <w:p w14:paraId="1BC6EF56" w14:textId="77777777" w:rsidR="007930D4" w:rsidRPr="002637EA" w:rsidRDefault="007930D4" w:rsidP="00A55804">
            <w:pPr>
              <w:overflowPunct w:val="0"/>
              <w:ind w:leftChars="50" w:left="105"/>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ア </w:t>
            </w:r>
            <w:r w:rsidR="001E3C8E" w:rsidRPr="002637EA">
              <w:rPr>
                <w:rFonts w:ascii="ＭＳ ゴシック" w:eastAsia="ＭＳ ゴシック" w:hAnsi="ＭＳ ゴシック" w:hint="eastAsia"/>
                <w:color w:val="000000" w:themeColor="text1"/>
                <w:sz w:val="20"/>
                <w:szCs w:val="20"/>
              </w:rPr>
              <w:t>学校</w:t>
            </w:r>
            <w:r w:rsidRPr="002637EA">
              <w:rPr>
                <w:rFonts w:ascii="ＭＳ ゴシック" w:eastAsia="ＭＳ ゴシック" w:hAnsi="ＭＳ ゴシック" w:hint="eastAsia"/>
                <w:color w:val="000000" w:themeColor="text1"/>
                <w:sz w:val="20"/>
                <w:szCs w:val="20"/>
              </w:rPr>
              <w:t>保健計画を作成しているか。</w:t>
            </w:r>
          </w:p>
          <w:p w14:paraId="39D870B0" w14:textId="77777777" w:rsidR="007930D4" w:rsidRPr="002637EA" w:rsidRDefault="007930D4" w:rsidP="00A55804">
            <w:pPr>
              <w:overflowPunct w:val="0"/>
              <w:textAlignment w:val="baseline"/>
              <w:rPr>
                <w:rFonts w:ascii="ＭＳ ゴシック" w:eastAsia="ＭＳ ゴシック" w:hAnsi="ＭＳ ゴシック"/>
                <w:color w:val="000000" w:themeColor="text1"/>
                <w:sz w:val="20"/>
                <w:szCs w:val="20"/>
              </w:rPr>
            </w:pPr>
          </w:p>
          <w:p w14:paraId="3F67DD7D" w14:textId="12172750" w:rsidR="00446DEA" w:rsidRPr="002637EA" w:rsidRDefault="007930D4" w:rsidP="00446DEA">
            <w:pPr>
              <w:overflowPunct w:val="0"/>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イ</w:t>
            </w:r>
            <w:r w:rsidR="00114A89" w:rsidRPr="002637EA">
              <w:rPr>
                <w:rFonts w:ascii="ＭＳ ゴシック" w:eastAsia="ＭＳ ゴシック" w:hAnsi="ＭＳ ゴシック" w:cs="ＭＳ ゴシック" w:hint="eastAsia"/>
                <w:color w:val="000000" w:themeColor="text1"/>
                <w:kern w:val="0"/>
                <w:sz w:val="20"/>
                <w:szCs w:val="20"/>
              </w:rPr>
              <w:t xml:space="preserve"> </w:t>
            </w:r>
            <w:r w:rsidR="00A57445" w:rsidRPr="002637EA">
              <w:rPr>
                <w:rStyle w:val="af0"/>
                <w:rFonts w:hint="default"/>
                <w:b w:val="0"/>
                <w:color w:val="000000" w:themeColor="text1"/>
                <w:u w:val="none"/>
              </w:rPr>
              <w:t>全ての職員が学校保健計画のねらい</w:t>
            </w:r>
            <w:r w:rsidR="00A2599F" w:rsidRPr="002637EA">
              <w:rPr>
                <w:rStyle w:val="af0"/>
                <w:rFonts w:hint="default"/>
                <w:b w:val="0"/>
                <w:color w:val="000000" w:themeColor="text1"/>
                <w:u w:val="none"/>
              </w:rPr>
              <w:t>や内容を踏まえ</w:t>
            </w:r>
            <w:r w:rsidR="002E08C1" w:rsidRPr="002637EA">
              <w:rPr>
                <w:rStyle w:val="af0"/>
                <w:rFonts w:hint="default"/>
                <w:b w:val="0"/>
                <w:color w:val="000000" w:themeColor="text1"/>
                <w:u w:val="none"/>
              </w:rPr>
              <w:t>､</w:t>
            </w:r>
            <w:r w:rsidR="00A2599F" w:rsidRPr="002637EA">
              <w:rPr>
                <w:rStyle w:val="af0"/>
                <w:rFonts w:hint="default"/>
                <w:b w:val="0"/>
                <w:color w:val="000000" w:themeColor="text1"/>
                <w:u w:val="none"/>
              </w:rPr>
              <w:t>園児一人ひとり</w:t>
            </w:r>
            <w:r w:rsidR="00A57445" w:rsidRPr="002637EA">
              <w:rPr>
                <w:rStyle w:val="af0"/>
                <w:rFonts w:hint="default"/>
                <w:b w:val="0"/>
                <w:color w:val="000000" w:themeColor="text1"/>
                <w:u w:val="none"/>
              </w:rPr>
              <w:t>の健康の保持や増進に努めているか。</w:t>
            </w:r>
          </w:p>
          <w:p w14:paraId="0EA8DE2D" w14:textId="77777777" w:rsidR="00446DEA" w:rsidRPr="002637EA" w:rsidRDefault="00446DEA" w:rsidP="00A55804">
            <w:pPr>
              <w:overflowPunct w:val="0"/>
              <w:ind w:leftChars="50" w:left="105"/>
              <w:textAlignment w:val="baseline"/>
              <w:rPr>
                <w:rFonts w:ascii="ＭＳ ゴシック" w:eastAsia="ＭＳ ゴシック" w:hAnsi="ＭＳ ゴシック" w:cs="ＭＳ ゴシック"/>
                <w:color w:val="000000" w:themeColor="text1"/>
                <w:kern w:val="0"/>
                <w:sz w:val="20"/>
                <w:szCs w:val="20"/>
              </w:rPr>
            </w:pPr>
          </w:p>
          <w:p w14:paraId="7F602F0C" w14:textId="77777777" w:rsidR="00446DEA" w:rsidRPr="002637EA" w:rsidRDefault="00446DEA" w:rsidP="00A55804">
            <w:pPr>
              <w:overflowPunct w:val="0"/>
              <w:ind w:leftChars="50" w:left="105"/>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ウ </w:t>
            </w:r>
            <w:r w:rsidR="005D0C20" w:rsidRPr="002637EA">
              <w:rPr>
                <w:rFonts w:ascii="ＭＳ ゴシック" w:eastAsia="ＭＳ ゴシック" w:hAnsi="ＭＳ ゴシック" w:cs="ＭＳ ゴシック" w:hint="eastAsia"/>
                <w:color w:val="000000" w:themeColor="text1"/>
                <w:kern w:val="0"/>
                <w:sz w:val="20"/>
                <w:szCs w:val="20"/>
              </w:rPr>
              <w:t>入園</w:t>
            </w:r>
            <w:r w:rsidRPr="002637EA">
              <w:rPr>
                <w:rFonts w:ascii="ＭＳ ゴシック" w:eastAsia="ＭＳ ゴシック" w:hAnsi="ＭＳ ゴシック" w:cs="ＭＳ ゴシック" w:hint="eastAsia"/>
                <w:color w:val="000000" w:themeColor="text1"/>
                <w:kern w:val="0"/>
                <w:sz w:val="20"/>
                <w:szCs w:val="20"/>
              </w:rPr>
              <w:t>時の健康診断は実施されているか。</w:t>
            </w:r>
          </w:p>
          <w:p w14:paraId="27F9E33C" w14:textId="77777777" w:rsidR="00446DEA" w:rsidRPr="002637EA" w:rsidRDefault="00446DEA" w:rsidP="00A55804">
            <w:pPr>
              <w:overflowPunct w:val="0"/>
              <w:ind w:leftChars="50" w:left="105"/>
              <w:textAlignment w:val="baseline"/>
              <w:rPr>
                <w:rFonts w:ascii="ＭＳ ゴシック" w:eastAsia="ＭＳ ゴシック" w:hAnsi="ＭＳ ゴシック" w:cs="ＭＳ ゴシック"/>
                <w:color w:val="000000" w:themeColor="text1"/>
                <w:kern w:val="0"/>
                <w:sz w:val="20"/>
                <w:szCs w:val="20"/>
              </w:rPr>
            </w:pPr>
          </w:p>
          <w:p w14:paraId="388F42A6" w14:textId="77777777" w:rsidR="00446DEA" w:rsidRPr="002637EA" w:rsidRDefault="00446DEA" w:rsidP="00986D79">
            <w:pPr>
              <w:overflowPunct w:val="0"/>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エ</w:t>
            </w:r>
            <w:r w:rsidR="007930D4"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定期健康診断は少なくとも１年に２回実施されているか。</w:t>
            </w:r>
          </w:p>
          <w:p w14:paraId="6AFCA994" w14:textId="77777777" w:rsidR="00407CF6" w:rsidRPr="002637EA" w:rsidRDefault="00407CF6" w:rsidP="00407CF6">
            <w:pPr>
              <w:overflowPunct w:val="0"/>
              <w:ind w:firstLineChars="150" w:firstLine="3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健康診断の状況を記載すること。（前年度実績）</w:t>
            </w:r>
          </w:p>
          <w:tbl>
            <w:tblPr>
              <w:tblpPr w:leftFromText="142" w:rightFromText="142" w:vertAnchor="text" w:horzAnchor="margin"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4"/>
              <w:gridCol w:w="892"/>
              <w:gridCol w:w="894"/>
              <w:gridCol w:w="1400"/>
              <w:gridCol w:w="1394"/>
            </w:tblGrid>
            <w:tr w:rsidR="002637EA" w:rsidRPr="002637EA" w14:paraId="5905B13C" w14:textId="77777777" w:rsidTr="007108CC">
              <w:trPr>
                <w:trHeight w:val="108"/>
              </w:trPr>
              <w:tc>
                <w:tcPr>
                  <w:tcW w:w="1034" w:type="dxa"/>
                </w:tcPr>
                <w:p w14:paraId="7A027358" w14:textId="77777777" w:rsidR="00407CF6" w:rsidRPr="002637EA" w:rsidRDefault="00407CF6" w:rsidP="007108CC">
                  <w:pPr>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年月日</w:t>
                  </w:r>
                </w:p>
              </w:tc>
              <w:tc>
                <w:tcPr>
                  <w:tcW w:w="900" w:type="dxa"/>
                </w:tcPr>
                <w:p w14:paraId="4B0FFC6A" w14:textId="77777777" w:rsidR="00407CF6" w:rsidRPr="002637EA" w:rsidRDefault="00407CF6" w:rsidP="007108CC">
                  <w:pPr>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対象</w:t>
                  </w:r>
                </w:p>
                <w:p w14:paraId="3F535BAE" w14:textId="77777777" w:rsidR="00407CF6" w:rsidRPr="002637EA" w:rsidRDefault="00407CF6" w:rsidP="007108CC">
                  <w:pPr>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人員</w:t>
                  </w:r>
                </w:p>
              </w:tc>
              <w:tc>
                <w:tcPr>
                  <w:tcW w:w="900" w:type="dxa"/>
                </w:tcPr>
                <w:p w14:paraId="7BF0EEA2" w14:textId="77777777" w:rsidR="00407CF6" w:rsidRPr="002637EA" w:rsidRDefault="00407CF6" w:rsidP="007108CC">
                  <w:pPr>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受診</w:t>
                  </w:r>
                </w:p>
                <w:p w14:paraId="64FFC78B" w14:textId="77777777" w:rsidR="00407CF6" w:rsidRPr="002637EA" w:rsidRDefault="00407CF6" w:rsidP="007108CC">
                  <w:pPr>
                    <w:tabs>
                      <w:tab w:val="center" w:pos="351"/>
                    </w:tabs>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ab/>
                  </w:r>
                  <w:r w:rsidRPr="002637EA">
                    <w:rPr>
                      <w:rFonts w:ascii="ＭＳ ゴシック" w:eastAsia="ＭＳ ゴシック" w:hAnsi="ＭＳ ゴシック" w:hint="eastAsia"/>
                      <w:color w:val="000000" w:themeColor="text1"/>
                      <w:sz w:val="20"/>
                      <w:szCs w:val="20"/>
                    </w:rPr>
                    <w:t>人員</w:t>
                  </w:r>
                </w:p>
              </w:tc>
              <w:tc>
                <w:tcPr>
                  <w:tcW w:w="1414" w:type="dxa"/>
                </w:tcPr>
                <w:p w14:paraId="439701BA" w14:textId="77777777" w:rsidR="00407CF6" w:rsidRPr="002637EA" w:rsidRDefault="00407CF6" w:rsidP="007108CC">
                  <w:pPr>
                    <w:overflowPunct w:val="0"/>
                    <w:jc w:val="center"/>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健診</w:t>
                  </w:r>
                  <w:r w:rsidRPr="002637EA">
                    <w:rPr>
                      <w:rFonts w:ascii="ＭＳ ゴシック" w:eastAsia="ＭＳ ゴシック" w:hAnsi="ＭＳ ゴシック" w:hint="eastAsia"/>
                      <w:color w:val="000000" w:themeColor="text1"/>
                      <w:sz w:val="20"/>
                      <w:szCs w:val="20"/>
                      <w:lang w:eastAsia="zh-CN"/>
                    </w:rPr>
                    <w:t>内容</w:t>
                  </w:r>
                </w:p>
                <w:p w14:paraId="132A1B6F" w14:textId="77777777" w:rsidR="00407CF6" w:rsidRPr="002637EA" w:rsidRDefault="00407CF6" w:rsidP="007108CC">
                  <w:pPr>
                    <w:overflowPunct w:val="0"/>
                    <w:jc w:val="center"/>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（実施項目）</w:t>
                  </w:r>
                </w:p>
              </w:tc>
              <w:tc>
                <w:tcPr>
                  <w:tcW w:w="1411" w:type="dxa"/>
                </w:tcPr>
                <w:p w14:paraId="516B2327" w14:textId="77777777" w:rsidR="00407CF6" w:rsidRPr="002637EA" w:rsidRDefault="00407CF6" w:rsidP="007108CC">
                  <w:pPr>
                    <w:overflowPunct w:val="0"/>
                    <w:ind w:left="6"/>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受診</w:t>
                  </w:r>
                </w:p>
                <w:p w14:paraId="163060FE" w14:textId="77777777" w:rsidR="00407CF6" w:rsidRPr="002637EA" w:rsidRDefault="00407CF6" w:rsidP="007108CC">
                  <w:pPr>
                    <w:overflowPunct w:val="0"/>
                    <w:ind w:left="6"/>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機関</w:t>
                  </w:r>
                </w:p>
              </w:tc>
            </w:tr>
            <w:tr w:rsidR="002637EA" w:rsidRPr="002637EA" w14:paraId="0FC321CD" w14:textId="77777777" w:rsidTr="007108CC">
              <w:trPr>
                <w:trHeight w:val="126"/>
              </w:trPr>
              <w:tc>
                <w:tcPr>
                  <w:tcW w:w="1034" w:type="dxa"/>
                </w:tcPr>
                <w:p w14:paraId="4A6D3725"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900" w:type="dxa"/>
                </w:tcPr>
                <w:p w14:paraId="5AE952F1"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900" w:type="dxa"/>
                </w:tcPr>
                <w:p w14:paraId="441FD2D9"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1414" w:type="dxa"/>
                </w:tcPr>
                <w:p w14:paraId="13E8ACDF"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1411" w:type="dxa"/>
                </w:tcPr>
                <w:p w14:paraId="603C98EA"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r>
            <w:tr w:rsidR="002637EA" w:rsidRPr="002637EA" w14:paraId="6A59110E" w14:textId="77777777" w:rsidTr="007108CC">
              <w:trPr>
                <w:trHeight w:val="144"/>
              </w:trPr>
              <w:tc>
                <w:tcPr>
                  <w:tcW w:w="1034" w:type="dxa"/>
                </w:tcPr>
                <w:p w14:paraId="4BF47250"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900" w:type="dxa"/>
                </w:tcPr>
                <w:p w14:paraId="7BD253C8"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900" w:type="dxa"/>
                </w:tcPr>
                <w:p w14:paraId="4EE50F00"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1414" w:type="dxa"/>
                </w:tcPr>
                <w:p w14:paraId="447D49D8"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1411" w:type="dxa"/>
                </w:tcPr>
                <w:p w14:paraId="1586AAF4"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r>
            <w:tr w:rsidR="002637EA" w:rsidRPr="002637EA" w14:paraId="2E34E7EE" w14:textId="77777777" w:rsidTr="007108CC">
              <w:trPr>
                <w:trHeight w:val="70"/>
              </w:trPr>
              <w:tc>
                <w:tcPr>
                  <w:tcW w:w="1034" w:type="dxa"/>
                </w:tcPr>
                <w:p w14:paraId="75F02BB0"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900" w:type="dxa"/>
                </w:tcPr>
                <w:p w14:paraId="19C8E478"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900" w:type="dxa"/>
                </w:tcPr>
                <w:p w14:paraId="4AF187DD"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1414" w:type="dxa"/>
                </w:tcPr>
                <w:p w14:paraId="2EF612EF"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1411" w:type="dxa"/>
                </w:tcPr>
                <w:p w14:paraId="31413903"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r>
            <w:tr w:rsidR="002637EA" w:rsidRPr="002637EA" w14:paraId="141722E5" w14:textId="77777777" w:rsidTr="007108CC">
              <w:trPr>
                <w:trHeight w:val="70"/>
              </w:trPr>
              <w:tc>
                <w:tcPr>
                  <w:tcW w:w="1034" w:type="dxa"/>
                  <w:tcBorders>
                    <w:bottom w:val="single" w:sz="4" w:space="0" w:color="auto"/>
                  </w:tcBorders>
                </w:tcPr>
                <w:p w14:paraId="3EB26602"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900" w:type="dxa"/>
                  <w:tcBorders>
                    <w:bottom w:val="single" w:sz="4" w:space="0" w:color="auto"/>
                  </w:tcBorders>
                </w:tcPr>
                <w:p w14:paraId="5D003EAE"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900" w:type="dxa"/>
                  <w:tcBorders>
                    <w:bottom w:val="single" w:sz="4" w:space="0" w:color="auto"/>
                  </w:tcBorders>
                </w:tcPr>
                <w:p w14:paraId="6D717EE3"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1414" w:type="dxa"/>
                </w:tcPr>
                <w:p w14:paraId="361DB6F6"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c>
                <w:tcPr>
                  <w:tcW w:w="1411" w:type="dxa"/>
                </w:tcPr>
                <w:p w14:paraId="2D00D5CF" w14:textId="77777777" w:rsidR="00407CF6" w:rsidRPr="002637EA" w:rsidRDefault="00407CF6" w:rsidP="007108CC">
                  <w:pPr>
                    <w:overflowPunct w:val="0"/>
                    <w:textAlignment w:val="baseline"/>
                    <w:rPr>
                      <w:rFonts w:ascii="ＭＳ ゴシック" w:eastAsia="ＭＳ ゴシック" w:hAnsi="ＭＳ ゴシック"/>
                      <w:color w:val="000000" w:themeColor="text1"/>
                      <w:sz w:val="20"/>
                      <w:szCs w:val="20"/>
                    </w:rPr>
                  </w:pPr>
                </w:p>
              </w:tc>
            </w:tr>
          </w:tbl>
          <w:p w14:paraId="56A2639D" w14:textId="77777777" w:rsidR="00DA59EC" w:rsidRPr="002637EA" w:rsidRDefault="00DA59EC" w:rsidP="00407CF6">
            <w:pPr>
              <w:overflowPunct w:val="0"/>
              <w:spacing w:line="120" w:lineRule="auto"/>
              <w:ind w:leftChars="50" w:left="105" w:firstLineChars="50" w:firstLine="100"/>
              <w:textAlignment w:val="baseline"/>
              <w:rPr>
                <w:rFonts w:ascii="ＭＳ ゴシック" w:eastAsia="ＭＳ ゴシック" w:hAnsi="Times New Roman"/>
                <w:color w:val="000000" w:themeColor="text1"/>
                <w:kern w:val="0"/>
                <w:sz w:val="20"/>
                <w:szCs w:val="20"/>
              </w:rPr>
            </w:pPr>
          </w:p>
          <w:p w14:paraId="2ED44F42" w14:textId="77777777" w:rsidR="00DA59EC" w:rsidRPr="002637EA" w:rsidRDefault="00DA59EC" w:rsidP="00DA59EC">
            <w:pPr>
              <w:overflowPunct w:val="0"/>
              <w:ind w:leftChars="50" w:left="505"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オ</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検診当日欠席児童への対応策を記載すること。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2637EA" w:rsidRPr="002637EA" w14:paraId="1751EBA9" w14:textId="77777777" w:rsidTr="00A55804">
              <w:trPr>
                <w:trHeight w:val="453"/>
              </w:trPr>
              <w:tc>
                <w:tcPr>
                  <w:tcW w:w="4680" w:type="dxa"/>
                </w:tcPr>
                <w:p w14:paraId="21F16CEC" w14:textId="77777777" w:rsidR="00DA59EC" w:rsidRPr="002637EA" w:rsidRDefault="00DA59EC" w:rsidP="009B3075">
                  <w:pPr>
                    <w:framePr w:hSpace="142" w:wrap="around" w:vAnchor="text" w:hAnchor="margin" w:x="383" w:y="160"/>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hint="eastAsia"/>
                      <w:color w:val="000000" w:themeColor="text1"/>
                      <w:sz w:val="20"/>
                      <w:szCs w:val="20"/>
                    </w:rPr>
                    <w:t>対応策</w:t>
                  </w:r>
                  <w:r w:rsidRPr="002637EA">
                    <w:rPr>
                      <w:rFonts w:ascii="ＭＳ ゴシック" w:eastAsia="ＭＳ ゴシック" w:hAnsi="ＭＳ ゴシック"/>
                      <w:color w:val="000000" w:themeColor="text1"/>
                      <w:sz w:val="20"/>
                      <w:szCs w:val="20"/>
                    </w:rPr>
                    <w:t>)</w:t>
                  </w:r>
                </w:p>
                <w:p w14:paraId="45EC5A53" w14:textId="77777777" w:rsidR="00DA59EC" w:rsidRPr="002637EA" w:rsidRDefault="00DA59EC" w:rsidP="009B3075">
                  <w:pPr>
                    <w:framePr w:hSpace="142" w:wrap="around" w:vAnchor="text" w:hAnchor="margin" w:x="383" w:y="160"/>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tc>
            </w:tr>
          </w:tbl>
          <w:p w14:paraId="3CCA6D24" w14:textId="77777777" w:rsidR="00986D79" w:rsidRPr="002637EA" w:rsidRDefault="00986D79" w:rsidP="00DA59EC">
            <w:pPr>
              <w:overflowPunct w:val="0"/>
              <w:ind w:leftChars="50" w:left="105"/>
              <w:textAlignment w:val="baseline"/>
              <w:rPr>
                <w:rFonts w:ascii="ＭＳ ゴシック" w:eastAsia="ＭＳ ゴシック" w:hAnsi="ＭＳ ゴシック"/>
                <w:color w:val="000000" w:themeColor="text1"/>
                <w:sz w:val="20"/>
                <w:szCs w:val="20"/>
              </w:rPr>
            </w:pPr>
          </w:p>
          <w:p w14:paraId="3CC9C124" w14:textId="77777777" w:rsidR="00DA59EC" w:rsidRPr="002637EA" w:rsidRDefault="00DA59EC" w:rsidP="00DA59EC">
            <w:pPr>
              <w:overflowPunct w:val="0"/>
              <w:ind w:leftChars="50" w:left="105"/>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カ</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検診結果異常の場合の対応策を記載すること。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2637EA" w:rsidRPr="002637EA" w14:paraId="46DFCD8D" w14:textId="77777777" w:rsidTr="00A55804">
              <w:trPr>
                <w:trHeight w:val="383"/>
              </w:trPr>
              <w:tc>
                <w:tcPr>
                  <w:tcW w:w="4680" w:type="dxa"/>
                </w:tcPr>
                <w:p w14:paraId="23034B5C" w14:textId="77777777" w:rsidR="00DA59EC" w:rsidRPr="002637EA" w:rsidRDefault="00DA59EC" w:rsidP="009B3075">
                  <w:pPr>
                    <w:framePr w:hSpace="142" w:wrap="around" w:vAnchor="text" w:hAnchor="margin" w:x="383" w:y="160"/>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hint="eastAsia"/>
                      <w:color w:val="000000" w:themeColor="text1"/>
                      <w:sz w:val="20"/>
                      <w:szCs w:val="20"/>
                    </w:rPr>
                    <w:t>対応策</w:t>
                  </w:r>
                  <w:r w:rsidRPr="002637EA">
                    <w:rPr>
                      <w:rFonts w:ascii="ＭＳ ゴシック" w:eastAsia="ＭＳ ゴシック" w:hAnsi="ＭＳ ゴシック"/>
                      <w:color w:val="000000" w:themeColor="text1"/>
                      <w:sz w:val="20"/>
                      <w:szCs w:val="20"/>
                    </w:rPr>
                    <w:t>)</w:t>
                  </w:r>
                </w:p>
                <w:p w14:paraId="506ED4A0" w14:textId="77777777" w:rsidR="00DA59EC" w:rsidRPr="002637EA" w:rsidRDefault="00DA59EC"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bl>
          <w:p w14:paraId="12DD6262" w14:textId="77777777" w:rsidR="007930D4" w:rsidRPr="002637EA" w:rsidRDefault="007930D4" w:rsidP="006E5E3C">
            <w:pPr>
              <w:overflowPunct w:val="0"/>
              <w:ind w:leftChars="50" w:left="105"/>
              <w:textAlignment w:val="baseline"/>
              <w:rPr>
                <w:rFonts w:ascii="ＭＳ ゴシック" w:eastAsia="ＭＳ ゴシック" w:hAnsi="ＭＳ ゴシック"/>
                <w:color w:val="000000" w:themeColor="text1"/>
                <w:sz w:val="20"/>
                <w:szCs w:val="20"/>
              </w:rPr>
            </w:pPr>
          </w:p>
        </w:tc>
        <w:tc>
          <w:tcPr>
            <w:tcW w:w="1805" w:type="dxa"/>
          </w:tcPr>
          <w:p w14:paraId="5213FA01" w14:textId="77777777" w:rsidR="007930D4" w:rsidRPr="002637EA" w:rsidRDefault="002637EA" w:rsidP="00F935A3">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95064157"/>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w:t>
            </w:r>
            <w:r w:rsidR="00D8158D" w:rsidRPr="002637EA">
              <w:rPr>
                <w:rFonts w:ascii="ＭＳ ゴシック" w:eastAsia="ＭＳ ゴシック" w:hAnsi="ＭＳ ゴシック" w:hint="eastAsia"/>
                <w:color w:val="000000" w:themeColor="text1"/>
                <w:sz w:val="20"/>
                <w:szCs w:val="20"/>
              </w:rPr>
              <w:t>ない</w:t>
            </w:r>
            <w:r w:rsidR="007930D4" w:rsidRPr="002637EA">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427505313"/>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w:t>
            </w:r>
            <w:r w:rsidR="00D8158D" w:rsidRPr="002637EA">
              <w:rPr>
                <w:rFonts w:ascii="ＭＳ ゴシック" w:eastAsia="ＭＳ ゴシック" w:hAnsi="ＭＳ ゴシック" w:hint="eastAsia"/>
                <w:color w:val="000000" w:themeColor="text1"/>
                <w:sz w:val="20"/>
                <w:szCs w:val="20"/>
              </w:rPr>
              <w:t>る</w:t>
            </w:r>
          </w:p>
          <w:p w14:paraId="636ADF3D" w14:textId="77777777" w:rsidR="007930D4" w:rsidRPr="002637EA" w:rsidRDefault="007930D4" w:rsidP="00A55804">
            <w:pPr>
              <w:rPr>
                <w:rFonts w:ascii="ＭＳ ゴシック" w:eastAsia="ＭＳ ゴシック" w:hAnsi="ＭＳ ゴシック"/>
                <w:color w:val="000000" w:themeColor="text1"/>
                <w:sz w:val="20"/>
                <w:szCs w:val="20"/>
              </w:rPr>
            </w:pPr>
          </w:p>
          <w:p w14:paraId="16031010" w14:textId="77777777" w:rsidR="00477557" w:rsidRPr="002637EA" w:rsidRDefault="00477557" w:rsidP="00A55804">
            <w:pPr>
              <w:rPr>
                <w:rFonts w:ascii="ＭＳ ゴシック" w:eastAsia="ＭＳ ゴシック" w:hAnsi="ＭＳ ゴシック"/>
                <w:color w:val="000000" w:themeColor="text1"/>
                <w:sz w:val="20"/>
                <w:szCs w:val="20"/>
              </w:rPr>
            </w:pPr>
          </w:p>
          <w:p w14:paraId="0E8BF4AE" w14:textId="77777777" w:rsidR="007930D4" w:rsidRPr="002637EA" w:rsidRDefault="002637EA" w:rsidP="00A55804">
            <w:pPr>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98549903"/>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D8158D" w:rsidRPr="002637EA">
              <w:rPr>
                <w:rFonts w:ascii="ＭＳ ゴシック" w:eastAsia="ＭＳ ゴシック" w:hAnsi="ＭＳ ゴシック" w:hint="eastAsia"/>
                <w:color w:val="000000" w:themeColor="text1"/>
                <w:sz w:val="20"/>
                <w:szCs w:val="20"/>
              </w:rPr>
              <w:t>いない</w:t>
            </w:r>
            <w:r w:rsidR="007930D4" w:rsidRPr="002637EA">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1743062456"/>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w:t>
            </w:r>
            <w:r w:rsidR="00D8158D" w:rsidRPr="002637EA">
              <w:rPr>
                <w:rFonts w:ascii="ＭＳ ゴシック" w:eastAsia="ＭＳ ゴシック" w:hAnsi="ＭＳ ゴシック" w:hint="eastAsia"/>
                <w:color w:val="000000" w:themeColor="text1"/>
                <w:sz w:val="20"/>
                <w:szCs w:val="20"/>
              </w:rPr>
              <w:t>る</w:t>
            </w:r>
          </w:p>
          <w:p w14:paraId="2A3679E6" w14:textId="77777777" w:rsidR="007930D4" w:rsidRPr="002637EA" w:rsidRDefault="007930D4" w:rsidP="00A55804">
            <w:pPr>
              <w:rPr>
                <w:rFonts w:ascii="ＭＳ ゴシック" w:eastAsia="ＭＳ ゴシック" w:hAnsi="ＭＳ ゴシック"/>
                <w:color w:val="000000" w:themeColor="text1"/>
                <w:sz w:val="20"/>
                <w:szCs w:val="20"/>
              </w:rPr>
            </w:pPr>
          </w:p>
          <w:p w14:paraId="06EF395C" w14:textId="77777777" w:rsidR="007930D4" w:rsidRPr="002637EA" w:rsidRDefault="007930D4" w:rsidP="00A55804">
            <w:pPr>
              <w:rPr>
                <w:rFonts w:ascii="ＭＳ ゴシック" w:eastAsia="ＭＳ ゴシック" w:hAnsi="ＭＳ ゴシック"/>
                <w:color w:val="000000" w:themeColor="text1"/>
                <w:sz w:val="20"/>
                <w:szCs w:val="20"/>
              </w:rPr>
            </w:pPr>
          </w:p>
          <w:p w14:paraId="227838DE" w14:textId="77777777" w:rsidR="007930D4" w:rsidRPr="002637EA" w:rsidRDefault="002637EA" w:rsidP="00A55804">
            <w:pPr>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681312224"/>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554836463"/>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いない</w:t>
            </w:r>
          </w:p>
          <w:p w14:paraId="792A6A32" w14:textId="77777777" w:rsidR="007930D4" w:rsidRPr="002637EA" w:rsidRDefault="007930D4" w:rsidP="00A55804">
            <w:pPr>
              <w:rPr>
                <w:rFonts w:ascii="ＭＳ ゴシック" w:eastAsia="ＭＳ ゴシック" w:hAnsi="ＭＳ ゴシック"/>
                <w:color w:val="000000" w:themeColor="text1"/>
                <w:sz w:val="20"/>
                <w:szCs w:val="20"/>
              </w:rPr>
            </w:pPr>
          </w:p>
          <w:p w14:paraId="6B39004A" w14:textId="77777777" w:rsidR="00D8158D" w:rsidRPr="002637EA" w:rsidRDefault="00D8158D" w:rsidP="00A55804">
            <w:pPr>
              <w:rPr>
                <w:rFonts w:ascii="ＭＳ ゴシック" w:eastAsia="ＭＳ ゴシック" w:hAnsi="ＭＳ ゴシック"/>
                <w:color w:val="000000" w:themeColor="text1"/>
                <w:sz w:val="20"/>
                <w:szCs w:val="20"/>
              </w:rPr>
            </w:pPr>
          </w:p>
          <w:p w14:paraId="04CD081A" w14:textId="77777777" w:rsidR="00C72588" w:rsidRPr="002637EA" w:rsidRDefault="00C72588" w:rsidP="00A55804">
            <w:pPr>
              <w:rPr>
                <w:rFonts w:ascii="ＭＳ ゴシック" w:eastAsia="ＭＳ ゴシック" w:hAnsi="ＭＳ ゴシック"/>
                <w:color w:val="000000" w:themeColor="text1"/>
                <w:sz w:val="20"/>
                <w:szCs w:val="20"/>
              </w:rPr>
            </w:pPr>
          </w:p>
          <w:p w14:paraId="48BC929B" w14:textId="77777777" w:rsidR="007930D4" w:rsidRPr="002637EA" w:rsidRDefault="002637EA" w:rsidP="00A55804">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22575887"/>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9B1286" w:rsidRPr="002637EA">
              <w:rPr>
                <w:rFonts w:ascii="ＭＳ ゴシック" w:eastAsia="ＭＳ ゴシック" w:hAnsi="ＭＳ ゴシック" w:hint="eastAsia"/>
                <w:color w:val="000000" w:themeColor="text1"/>
                <w:sz w:val="20"/>
                <w:szCs w:val="20"/>
              </w:rPr>
              <w:t>いる</w:t>
            </w:r>
            <w:r w:rsidR="009B1286" w:rsidRPr="002637EA">
              <w:rPr>
                <w:rFonts w:ascii="ＭＳ ゴシック" w:eastAsia="ＭＳ ゴシック" w:hAnsi="ＭＳ ゴシック"/>
                <w:color w:val="000000" w:themeColor="text1"/>
                <w:sz w:val="20"/>
                <w:szCs w:val="20"/>
              </w:rPr>
              <w:t>・</w:t>
            </w:r>
            <w:r w:rsidR="00F935A3"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47090182"/>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9B1286" w:rsidRPr="002637EA">
              <w:rPr>
                <w:rFonts w:ascii="ＭＳ ゴシック" w:eastAsia="ＭＳ ゴシック" w:hAnsi="ＭＳ ゴシック"/>
                <w:color w:val="000000" w:themeColor="text1"/>
                <w:sz w:val="20"/>
                <w:szCs w:val="20"/>
              </w:rPr>
              <w:t>いない</w:t>
            </w:r>
          </w:p>
          <w:p w14:paraId="055110E4" w14:textId="77777777" w:rsidR="007930D4" w:rsidRPr="002637EA" w:rsidRDefault="007930D4" w:rsidP="00A55804">
            <w:pPr>
              <w:rPr>
                <w:rFonts w:ascii="ＭＳ ゴシック" w:eastAsia="ＭＳ ゴシック" w:hAnsi="ＭＳ ゴシック"/>
                <w:color w:val="000000" w:themeColor="text1"/>
                <w:sz w:val="20"/>
                <w:szCs w:val="20"/>
              </w:rPr>
            </w:pPr>
          </w:p>
          <w:p w14:paraId="1201A05F" w14:textId="77777777" w:rsidR="00C72588" w:rsidRPr="002637EA" w:rsidRDefault="00C72588" w:rsidP="00A55804">
            <w:pPr>
              <w:rPr>
                <w:rFonts w:ascii="ＭＳ ゴシック" w:eastAsia="ＭＳ ゴシック" w:hAnsi="ＭＳ ゴシック"/>
                <w:color w:val="000000" w:themeColor="text1"/>
                <w:sz w:val="20"/>
                <w:szCs w:val="20"/>
              </w:rPr>
            </w:pPr>
          </w:p>
          <w:p w14:paraId="63721010" w14:textId="77777777" w:rsidR="00D8158D" w:rsidRPr="002637EA" w:rsidRDefault="00D8158D" w:rsidP="00A55804">
            <w:pPr>
              <w:rPr>
                <w:rFonts w:ascii="ＭＳ ゴシック" w:eastAsia="ＭＳ ゴシック" w:hAnsi="ＭＳ ゴシック"/>
                <w:color w:val="000000" w:themeColor="text1"/>
                <w:sz w:val="20"/>
                <w:szCs w:val="20"/>
              </w:rPr>
            </w:pPr>
          </w:p>
          <w:p w14:paraId="29DF0E74" w14:textId="77777777" w:rsidR="007930D4" w:rsidRPr="002637EA" w:rsidRDefault="002637EA" w:rsidP="00A55804">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57493043"/>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006551772"/>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いない</w:t>
            </w:r>
          </w:p>
          <w:p w14:paraId="6D3A4D68" w14:textId="77777777" w:rsidR="007930D4" w:rsidRPr="002637EA" w:rsidRDefault="007930D4" w:rsidP="00A55804">
            <w:pPr>
              <w:rPr>
                <w:rFonts w:ascii="ＭＳ ゴシック" w:eastAsia="ＭＳ ゴシック" w:hAnsi="ＭＳ ゴシック"/>
                <w:color w:val="000000" w:themeColor="text1"/>
                <w:sz w:val="20"/>
                <w:szCs w:val="20"/>
              </w:rPr>
            </w:pPr>
          </w:p>
          <w:p w14:paraId="70B883BE" w14:textId="77777777" w:rsidR="007930D4" w:rsidRPr="002637EA" w:rsidRDefault="007930D4" w:rsidP="00A55804">
            <w:pPr>
              <w:rPr>
                <w:rFonts w:ascii="ＭＳ ゴシック" w:eastAsia="ＭＳ ゴシック" w:hAnsi="ＭＳ ゴシック"/>
                <w:color w:val="000000" w:themeColor="text1"/>
                <w:sz w:val="20"/>
                <w:szCs w:val="20"/>
              </w:rPr>
            </w:pPr>
          </w:p>
          <w:p w14:paraId="71A2FEB1" w14:textId="77777777" w:rsidR="00BC5606" w:rsidRPr="002637EA" w:rsidRDefault="00BC5606" w:rsidP="00A55804">
            <w:pPr>
              <w:rPr>
                <w:rFonts w:ascii="ＭＳ ゴシック" w:eastAsia="ＭＳ ゴシック" w:hAnsi="ＭＳ ゴシック"/>
                <w:color w:val="000000" w:themeColor="text1"/>
                <w:sz w:val="20"/>
                <w:szCs w:val="20"/>
              </w:rPr>
            </w:pPr>
          </w:p>
          <w:p w14:paraId="1511B115" w14:textId="77777777" w:rsidR="007930D4" w:rsidRPr="002637EA" w:rsidRDefault="007930D4" w:rsidP="00BC5606">
            <w:pPr>
              <w:rPr>
                <w:rFonts w:ascii="ＭＳ ゴシック" w:eastAsia="ＭＳ ゴシック" w:hAnsi="ＭＳ ゴシック"/>
                <w:color w:val="000000" w:themeColor="text1"/>
                <w:sz w:val="20"/>
                <w:szCs w:val="20"/>
              </w:rPr>
            </w:pPr>
          </w:p>
          <w:p w14:paraId="62C331F1" w14:textId="77777777" w:rsidR="00BC5606" w:rsidRPr="002637EA" w:rsidRDefault="00BC5606" w:rsidP="00BC5606">
            <w:pPr>
              <w:rPr>
                <w:rFonts w:ascii="ＭＳ ゴシック" w:eastAsia="ＭＳ ゴシック" w:hAnsi="ＭＳ ゴシック"/>
                <w:color w:val="000000" w:themeColor="text1"/>
                <w:sz w:val="20"/>
                <w:szCs w:val="20"/>
              </w:rPr>
            </w:pPr>
          </w:p>
          <w:p w14:paraId="755FD70B" w14:textId="77777777" w:rsidR="00BC5606" w:rsidRPr="002637EA" w:rsidRDefault="00BC5606" w:rsidP="00BC5606">
            <w:pPr>
              <w:rPr>
                <w:rFonts w:ascii="ＭＳ ゴシック" w:eastAsia="ＭＳ ゴシック" w:hAnsi="ＭＳ ゴシック"/>
                <w:color w:val="000000" w:themeColor="text1"/>
                <w:sz w:val="20"/>
                <w:szCs w:val="20"/>
              </w:rPr>
            </w:pPr>
          </w:p>
          <w:p w14:paraId="78C9C1CB" w14:textId="77777777" w:rsidR="007930D4" w:rsidRPr="002637EA" w:rsidRDefault="007930D4" w:rsidP="00A55804">
            <w:pPr>
              <w:rPr>
                <w:rFonts w:ascii="ＭＳ ゴシック" w:eastAsia="ＭＳ ゴシック" w:hAnsi="ＭＳ ゴシック"/>
                <w:color w:val="000000" w:themeColor="text1"/>
                <w:sz w:val="20"/>
                <w:szCs w:val="20"/>
              </w:rPr>
            </w:pPr>
          </w:p>
          <w:p w14:paraId="6F1C923D" w14:textId="77777777" w:rsidR="007930D4" w:rsidRPr="002637EA" w:rsidRDefault="007930D4" w:rsidP="00A55804">
            <w:pPr>
              <w:rPr>
                <w:rFonts w:ascii="ＭＳ ゴシック" w:eastAsia="ＭＳ ゴシック" w:hAnsi="ＭＳ ゴシック"/>
                <w:color w:val="000000" w:themeColor="text1"/>
                <w:sz w:val="20"/>
                <w:szCs w:val="20"/>
              </w:rPr>
            </w:pPr>
          </w:p>
          <w:p w14:paraId="362313FD" w14:textId="77777777" w:rsidR="007930D4" w:rsidRPr="002637EA" w:rsidRDefault="007930D4" w:rsidP="00A55804">
            <w:pPr>
              <w:rPr>
                <w:rFonts w:ascii="ＭＳ ゴシック" w:eastAsia="ＭＳ ゴシック" w:hAnsi="ＭＳ ゴシック"/>
                <w:color w:val="000000" w:themeColor="text1"/>
                <w:sz w:val="20"/>
                <w:szCs w:val="20"/>
              </w:rPr>
            </w:pPr>
          </w:p>
          <w:p w14:paraId="7AC2A50D" w14:textId="77777777" w:rsidR="007930D4" w:rsidRPr="002637EA" w:rsidRDefault="007930D4" w:rsidP="00A55804">
            <w:pPr>
              <w:rPr>
                <w:rFonts w:ascii="ＭＳ ゴシック" w:eastAsia="ＭＳ ゴシック" w:hAnsi="ＭＳ ゴシック"/>
                <w:color w:val="000000" w:themeColor="text1"/>
                <w:sz w:val="20"/>
                <w:szCs w:val="20"/>
              </w:rPr>
            </w:pPr>
          </w:p>
          <w:p w14:paraId="1842E341" w14:textId="77777777" w:rsidR="007930D4" w:rsidRPr="002637EA" w:rsidRDefault="007930D4" w:rsidP="00A55804">
            <w:pPr>
              <w:rPr>
                <w:rFonts w:ascii="ＭＳ ゴシック" w:eastAsia="ＭＳ ゴシック" w:hAnsi="ＭＳ ゴシック"/>
                <w:color w:val="000000" w:themeColor="text1"/>
                <w:sz w:val="20"/>
                <w:szCs w:val="20"/>
              </w:rPr>
            </w:pPr>
          </w:p>
          <w:p w14:paraId="5914EE15" w14:textId="77777777" w:rsidR="007930D4" w:rsidRPr="002637EA" w:rsidRDefault="007930D4" w:rsidP="00A55804">
            <w:pPr>
              <w:rPr>
                <w:rFonts w:ascii="ＭＳ ゴシック" w:eastAsia="ＭＳ ゴシック" w:hAnsi="ＭＳ ゴシック"/>
                <w:color w:val="000000" w:themeColor="text1"/>
                <w:sz w:val="20"/>
                <w:szCs w:val="20"/>
              </w:rPr>
            </w:pPr>
          </w:p>
          <w:p w14:paraId="12FE81AF" w14:textId="77777777" w:rsidR="00BC5606" w:rsidRPr="002637EA" w:rsidRDefault="00BC5606" w:rsidP="00A55804">
            <w:pPr>
              <w:rPr>
                <w:rFonts w:ascii="ＭＳ ゴシック" w:eastAsia="ＭＳ ゴシック" w:hAnsi="ＭＳ ゴシック"/>
                <w:color w:val="000000" w:themeColor="text1"/>
                <w:sz w:val="20"/>
                <w:szCs w:val="20"/>
              </w:rPr>
            </w:pPr>
          </w:p>
          <w:p w14:paraId="48C1D92F" w14:textId="77777777" w:rsidR="007930D4" w:rsidRPr="002637EA" w:rsidRDefault="007930D4" w:rsidP="00A55804">
            <w:pPr>
              <w:rPr>
                <w:rFonts w:ascii="ＭＳ ゴシック" w:eastAsia="ＭＳ ゴシック" w:hAnsi="ＭＳ ゴシック"/>
                <w:color w:val="000000" w:themeColor="text1"/>
                <w:sz w:val="20"/>
                <w:szCs w:val="20"/>
              </w:rPr>
            </w:pPr>
          </w:p>
          <w:p w14:paraId="4FB5CC45" w14:textId="77777777" w:rsidR="007930D4" w:rsidRPr="002637EA" w:rsidRDefault="002637EA" w:rsidP="00A55804">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18948320"/>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789590939"/>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いない</w:t>
            </w:r>
          </w:p>
          <w:p w14:paraId="0C6A5800" w14:textId="77777777" w:rsidR="007930D4" w:rsidRPr="002637EA" w:rsidRDefault="007930D4" w:rsidP="00A55804">
            <w:pPr>
              <w:rPr>
                <w:rFonts w:ascii="ＭＳ ゴシック" w:eastAsia="ＭＳ ゴシック" w:hAnsi="ＭＳ ゴシック"/>
                <w:color w:val="000000" w:themeColor="text1"/>
                <w:sz w:val="20"/>
                <w:szCs w:val="20"/>
              </w:rPr>
            </w:pPr>
          </w:p>
          <w:p w14:paraId="66BE9ED0" w14:textId="77777777" w:rsidR="007930D4" w:rsidRPr="002637EA" w:rsidRDefault="002637EA" w:rsidP="00A55804">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25282857"/>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507505100"/>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いない</w:t>
            </w:r>
          </w:p>
          <w:p w14:paraId="39DF6ED9" w14:textId="77777777" w:rsidR="007930D4" w:rsidRPr="002637EA" w:rsidRDefault="007930D4" w:rsidP="00A55804">
            <w:pPr>
              <w:rPr>
                <w:rFonts w:ascii="ＭＳ ゴシック" w:eastAsia="ＭＳ ゴシック" w:hAnsi="ＭＳ ゴシック"/>
                <w:color w:val="000000" w:themeColor="text1"/>
                <w:sz w:val="20"/>
                <w:szCs w:val="20"/>
              </w:rPr>
            </w:pPr>
          </w:p>
          <w:p w14:paraId="4BAC5A24" w14:textId="77777777" w:rsidR="007930D4" w:rsidRPr="002637EA" w:rsidRDefault="007930D4" w:rsidP="00A55804">
            <w:pPr>
              <w:rPr>
                <w:rFonts w:ascii="ＭＳ ゴシック" w:eastAsia="ＭＳ ゴシック" w:hAnsi="ＭＳ ゴシック"/>
                <w:color w:val="000000" w:themeColor="text1"/>
                <w:sz w:val="20"/>
                <w:szCs w:val="20"/>
              </w:rPr>
            </w:pPr>
          </w:p>
          <w:p w14:paraId="2E0AF2B8" w14:textId="77777777" w:rsidR="007930D4" w:rsidRPr="002637EA" w:rsidRDefault="002637EA" w:rsidP="00A55804">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60855742"/>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555537784"/>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7930D4" w:rsidRPr="002637EA">
              <w:rPr>
                <w:rFonts w:ascii="ＭＳ ゴシック" w:eastAsia="ＭＳ ゴシック" w:hAnsi="ＭＳ ゴシック" w:hint="eastAsia"/>
                <w:color w:val="000000" w:themeColor="text1"/>
                <w:sz w:val="20"/>
                <w:szCs w:val="20"/>
              </w:rPr>
              <w:t>いない</w:t>
            </w:r>
          </w:p>
          <w:p w14:paraId="750E35F0" w14:textId="77777777" w:rsidR="00446DEA" w:rsidRPr="002637EA" w:rsidRDefault="00446DEA" w:rsidP="00A55804">
            <w:pPr>
              <w:rPr>
                <w:rFonts w:ascii="ＭＳ ゴシック" w:eastAsia="ＭＳ ゴシック" w:hAnsi="ＭＳ ゴシック"/>
                <w:color w:val="000000" w:themeColor="text1"/>
                <w:sz w:val="20"/>
                <w:szCs w:val="20"/>
              </w:rPr>
            </w:pPr>
          </w:p>
          <w:p w14:paraId="3D3821C3" w14:textId="77777777" w:rsidR="00446DEA" w:rsidRPr="002637EA" w:rsidRDefault="002637EA" w:rsidP="00A55804">
            <w:pP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94069453"/>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446DEA"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554922042"/>
                <w14:checkbox>
                  <w14:checked w14:val="0"/>
                  <w14:checkedState w14:val="00FE" w14:font="Wingdings"/>
                  <w14:uncheckedState w14:val="2610" w14:font="ＭＳ ゴシック"/>
                </w14:checkbox>
              </w:sdtPr>
              <w:sdtEndPr/>
              <w:sdtContent>
                <w:r w:rsidR="00F935A3" w:rsidRPr="002637EA">
                  <w:rPr>
                    <w:rFonts w:ascii="ＭＳ ゴシック" w:eastAsia="ＭＳ ゴシック" w:hAnsi="ＭＳ ゴシック" w:hint="eastAsia"/>
                    <w:color w:val="000000" w:themeColor="text1"/>
                    <w:sz w:val="20"/>
                    <w:szCs w:val="20"/>
                  </w:rPr>
                  <w:t>☐</w:t>
                </w:r>
              </w:sdtContent>
            </w:sdt>
            <w:r w:rsidR="00446DEA" w:rsidRPr="002637EA">
              <w:rPr>
                <w:rFonts w:ascii="ＭＳ ゴシック" w:eastAsia="ＭＳ ゴシック" w:hAnsi="ＭＳ ゴシック" w:hint="eastAsia"/>
                <w:color w:val="000000" w:themeColor="text1"/>
                <w:sz w:val="20"/>
                <w:szCs w:val="20"/>
              </w:rPr>
              <w:t>いない</w:t>
            </w:r>
          </w:p>
          <w:p w14:paraId="2D740D22" w14:textId="77777777" w:rsidR="00446DEA" w:rsidRPr="002637EA" w:rsidRDefault="00446DEA" w:rsidP="00A55804">
            <w:pPr>
              <w:rPr>
                <w:rFonts w:ascii="ＭＳ ゴシック" w:eastAsia="ＭＳ ゴシック" w:hAnsi="ＭＳ ゴシック"/>
                <w:color w:val="000000" w:themeColor="text1"/>
                <w:sz w:val="20"/>
                <w:szCs w:val="20"/>
              </w:rPr>
            </w:pPr>
          </w:p>
          <w:p w14:paraId="58289C47" w14:textId="77777777" w:rsidR="006C5AA6" w:rsidRPr="002637EA" w:rsidRDefault="006C5AA6" w:rsidP="00A55804">
            <w:pPr>
              <w:rPr>
                <w:rFonts w:ascii="ＭＳ ゴシック" w:eastAsia="ＭＳ ゴシック" w:hAnsi="ＭＳ ゴシック"/>
                <w:color w:val="000000" w:themeColor="text1"/>
                <w:sz w:val="20"/>
                <w:szCs w:val="20"/>
              </w:rPr>
            </w:pPr>
          </w:p>
          <w:p w14:paraId="29004236" w14:textId="77777777" w:rsidR="006C5AA6" w:rsidRPr="002637EA" w:rsidRDefault="006C5AA6" w:rsidP="00A55804">
            <w:pPr>
              <w:rPr>
                <w:rFonts w:ascii="ＭＳ ゴシック" w:eastAsia="ＭＳ ゴシック" w:hAnsi="ＭＳ ゴシック"/>
                <w:color w:val="000000" w:themeColor="text1"/>
                <w:sz w:val="20"/>
                <w:szCs w:val="20"/>
              </w:rPr>
            </w:pPr>
          </w:p>
          <w:p w14:paraId="09F8D31C" w14:textId="77777777" w:rsidR="006C5AA6" w:rsidRPr="002637EA" w:rsidRDefault="006C5AA6" w:rsidP="00A55804">
            <w:pPr>
              <w:rPr>
                <w:rFonts w:ascii="ＭＳ ゴシック" w:eastAsia="ＭＳ ゴシック" w:hAnsi="ＭＳ ゴシック"/>
                <w:color w:val="000000" w:themeColor="text1"/>
                <w:sz w:val="20"/>
                <w:szCs w:val="20"/>
              </w:rPr>
            </w:pPr>
          </w:p>
          <w:p w14:paraId="29C78335" w14:textId="77777777" w:rsidR="006C5AA6" w:rsidRPr="002637EA" w:rsidRDefault="006C5AA6" w:rsidP="00A55804">
            <w:pPr>
              <w:rPr>
                <w:rFonts w:ascii="ＭＳ ゴシック" w:eastAsia="ＭＳ ゴシック" w:hAnsi="ＭＳ ゴシック"/>
                <w:color w:val="000000" w:themeColor="text1"/>
                <w:sz w:val="20"/>
                <w:szCs w:val="20"/>
              </w:rPr>
            </w:pPr>
          </w:p>
          <w:p w14:paraId="66015E45" w14:textId="77777777" w:rsidR="006C5AA6" w:rsidRPr="002637EA" w:rsidRDefault="006C5AA6" w:rsidP="00A55804">
            <w:pPr>
              <w:rPr>
                <w:rFonts w:ascii="ＭＳ ゴシック" w:eastAsia="ＭＳ ゴシック" w:hAnsi="ＭＳ ゴシック"/>
                <w:color w:val="000000" w:themeColor="text1"/>
                <w:sz w:val="20"/>
                <w:szCs w:val="20"/>
              </w:rPr>
            </w:pPr>
          </w:p>
          <w:p w14:paraId="5D8A6AFC" w14:textId="77777777" w:rsidR="006C5AA6" w:rsidRPr="002637EA" w:rsidRDefault="006C5AA6" w:rsidP="00A55804">
            <w:pPr>
              <w:rPr>
                <w:rFonts w:ascii="ＭＳ ゴシック" w:eastAsia="ＭＳ ゴシック" w:hAnsi="ＭＳ ゴシック"/>
                <w:color w:val="000000" w:themeColor="text1"/>
                <w:sz w:val="20"/>
                <w:szCs w:val="20"/>
              </w:rPr>
            </w:pPr>
          </w:p>
          <w:p w14:paraId="2237314C" w14:textId="77777777" w:rsidR="006C5AA6" w:rsidRPr="002637EA" w:rsidRDefault="006C5AA6" w:rsidP="00A55804">
            <w:pPr>
              <w:rPr>
                <w:rFonts w:ascii="ＭＳ ゴシック" w:eastAsia="ＭＳ ゴシック" w:hAnsi="ＭＳ ゴシック"/>
                <w:color w:val="000000" w:themeColor="text1"/>
                <w:sz w:val="20"/>
                <w:szCs w:val="20"/>
              </w:rPr>
            </w:pPr>
          </w:p>
          <w:p w14:paraId="3A6AEBBA" w14:textId="77777777" w:rsidR="006C5AA6" w:rsidRPr="002637EA" w:rsidRDefault="006C5AA6" w:rsidP="00A55804">
            <w:pPr>
              <w:rPr>
                <w:rFonts w:ascii="ＭＳ ゴシック" w:eastAsia="ＭＳ ゴシック" w:hAnsi="ＭＳ ゴシック"/>
                <w:color w:val="000000" w:themeColor="text1"/>
                <w:sz w:val="20"/>
                <w:szCs w:val="20"/>
              </w:rPr>
            </w:pPr>
          </w:p>
          <w:p w14:paraId="32E22479" w14:textId="77777777" w:rsidR="006C5AA6" w:rsidRPr="002637EA" w:rsidRDefault="006C5AA6" w:rsidP="00A55804">
            <w:pPr>
              <w:rPr>
                <w:rFonts w:ascii="ＭＳ ゴシック" w:eastAsia="ＭＳ ゴシック" w:hAnsi="ＭＳ ゴシック"/>
                <w:color w:val="000000" w:themeColor="text1"/>
                <w:sz w:val="20"/>
                <w:szCs w:val="20"/>
              </w:rPr>
            </w:pPr>
          </w:p>
          <w:p w14:paraId="289E10FF" w14:textId="77777777" w:rsidR="006C5AA6" w:rsidRPr="002637EA" w:rsidRDefault="006C5AA6" w:rsidP="00A55804">
            <w:pPr>
              <w:rPr>
                <w:rFonts w:ascii="ＭＳ ゴシック" w:eastAsia="ＭＳ ゴシック" w:hAnsi="ＭＳ ゴシック"/>
                <w:color w:val="000000" w:themeColor="text1"/>
                <w:sz w:val="20"/>
                <w:szCs w:val="20"/>
              </w:rPr>
            </w:pPr>
          </w:p>
          <w:p w14:paraId="52FED4B6" w14:textId="77777777" w:rsidR="00407CF6" w:rsidRPr="002637EA" w:rsidRDefault="00407CF6" w:rsidP="00A55804">
            <w:pPr>
              <w:rPr>
                <w:rFonts w:ascii="ＭＳ ゴシック" w:eastAsia="ＭＳ ゴシック" w:hAnsi="ＭＳ ゴシック"/>
                <w:color w:val="000000" w:themeColor="text1"/>
                <w:sz w:val="20"/>
                <w:szCs w:val="20"/>
              </w:rPr>
            </w:pPr>
          </w:p>
          <w:p w14:paraId="15332E4D" w14:textId="77777777" w:rsidR="00407CF6" w:rsidRPr="002637EA" w:rsidRDefault="00407CF6" w:rsidP="00A55804">
            <w:pPr>
              <w:rPr>
                <w:rFonts w:ascii="ＭＳ ゴシック" w:eastAsia="ＭＳ ゴシック" w:hAnsi="ＭＳ ゴシック"/>
                <w:color w:val="000000" w:themeColor="text1"/>
                <w:sz w:val="20"/>
                <w:szCs w:val="20"/>
              </w:rPr>
            </w:pPr>
          </w:p>
          <w:p w14:paraId="6783EDD4" w14:textId="77777777" w:rsidR="00407CF6" w:rsidRPr="002637EA" w:rsidRDefault="00407CF6" w:rsidP="00A55804">
            <w:pPr>
              <w:rPr>
                <w:rFonts w:ascii="ＭＳ ゴシック" w:eastAsia="ＭＳ ゴシック" w:hAnsi="ＭＳ ゴシック"/>
                <w:color w:val="000000" w:themeColor="text1"/>
                <w:sz w:val="20"/>
                <w:szCs w:val="20"/>
              </w:rPr>
            </w:pPr>
          </w:p>
          <w:p w14:paraId="4B47BE26" w14:textId="77777777" w:rsidR="006C5AA6" w:rsidRPr="002637EA" w:rsidRDefault="006C5AA6" w:rsidP="00A55804">
            <w:pPr>
              <w:rPr>
                <w:rFonts w:ascii="ＭＳ ゴシック" w:eastAsia="ＭＳ ゴシック" w:hAnsi="ＭＳ ゴシック"/>
                <w:color w:val="000000" w:themeColor="text1"/>
                <w:sz w:val="20"/>
                <w:szCs w:val="20"/>
              </w:rPr>
            </w:pPr>
          </w:p>
        </w:tc>
      </w:tr>
    </w:tbl>
    <w:p w14:paraId="066055A5" w14:textId="0E49B2C6" w:rsidR="007930D4" w:rsidRPr="002637EA" w:rsidRDefault="00DA59EC" w:rsidP="00DA59EC">
      <w:pPr>
        <w:tabs>
          <w:tab w:val="left" w:pos="1290"/>
        </w:tabs>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２</w:t>
      </w:r>
      <w:r w:rsidR="00F83AB6" w:rsidRPr="002637EA">
        <w:rPr>
          <w:rFonts w:ascii="ＭＳ ゴシック" w:eastAsia="ＭＳ ゴシック" w:hAnsi="ＭＳ ゴシック" w:hint="eastAsia"/>
          <w:color w:val="000000" w:themeColor="text1"/>
          <w:sz w:val="20"/>
          <w:szCs w:val="20"/>
        </w:rPr>
        <w:t>７</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2637EA" w:rsidRPr="002637EA" w14:paraId="4A3394E9" w14:textId="77777777" w:rsidTr="006D72F5">
        <w:trPr>
          <w:trHeight w:val="416"/>
        </w:trPr>
        <w:tc>
          <w:tcPr>
            <w:tcW w:w="3645" w:type="dxa"/>
            <w:vAlign w:val="center"/>
          </w:tcPr>
          <w:p w14:paraId="38C23BE9" w14:textId="77777777" w:rsidR="004153BB" w:rsidRPr="002637EA" w:rsidRDefault="004153BB" w:rsidP="006D72F5">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0E81307D" w14:textId="77777777" w:rsidR="004153BB" w:rsidRPr="002637EA" w:rsidRDefault="004153BB" w:rsidP="006D72F5">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273" w:type="dxa"/>
            <w:vAlign w:val="center"/>
          </w:tcPr>
          <w:p w14:paraId="0D2DF2E5" w14:textId="77777777" w:rsidR="004153BB" w:rsidRPr="002637EA" w:rsidRDefault="004153BB" w:rsidP="006D72F5">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941" w:type="dxa"/>
            <w:vAlign w:val="center"/>
          </w:tcPr>
          <w:p w14:paraId="36CBF99C" w14:textId="77777777" w:rsidR="004153BB" w:rsidRPr="002637EA" w:rsidRDefault="004153BB" w:rsidP="006D72F5">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078D292C" w14:textId="77777777" w:rsidTr="00DD110A">
        <w:trPr>
          <w:trHeight w:val="8485"/>
        </w:trPr>
        <w:tc>
          <w:tcPr>
            <w:tcW w:w="3645" w:type="dxa"/>
            <w:vMerge w:val="restart"/>
          </w:tcPr>
          <w:p w14:paraId="37E4942C" w14:textId="53EE6592" w:rsidR="006D72F5" w:rsidRPr="002637EA" w:rsidRDefault="002C5918" w:rsidP="002C5918">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063439" w:rsidRPr="002637EA">
              <w:rPr>
                <w:rFonts w:ascii="ＭＳ ゴシック" w:eastAsia="ＭＳ ゴシック" w:hAnsi="ＭＳ ゴシック" w:hint="eastAsia"/>
                <w:color w:val="000000" w:themeColor="text1"/>
                <w:sz w:val="20"/>
                <w:szCs w:val="20"/>
              </w:rPr>
              <w:t>園児</w:t>
            </w:r>
            <w:r w:rsidRPr="002637EA">
              <w:rPr>
                <w:rFonts w:ascii="ＭＳ ゴシック" w:eastAsia="ＭＳ ゴシック" w:hAnsi="ＭＳ ゴシック" w:hint="eastAsia"/>
                <w:color w:val="000000" w:themeColor="text1"/>
                <w:sz w:val="20"/>
                <w:szCs w:val="20"/>
              </w:rPr>
              <w:t>の国籍</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信条</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社会的身分又は入</w:t>
            </w:r>
            <w:r w:rsidR="00063439" w:rsidRPr="002637EA">
              <w:rPr>
                <w:rFonts w:ascii="ＭＳ ゴシック" w:eastAsia="ＭＳ ゴシック" w:hAnsi="ＭＳ ゴシック" w:hint="eastAsia"/>
                <w:color w:val="000000" w:themeColor="text1"/>
                <w:sz w:val="20"/>
                <w:szCs w:val="20"/>
              </w:rPr>
              <w:t>園</w:t>
            </w:r>
            <w:r w:rsidR="00F066BE" w:rsidRPr="002637EA">
              <w:rPr>
                <w:rFonts w:ascii="ＭＳ ゴシック" w:eastAsia="ＭＳ ゴシック" w:hAnsi="ＭＳ ゴシック" w:hint="eastAsia"/>
                <w:color w:val="000000" w:themeColor="text1"/>
                <w:sz w:val="20"/>
                <w:szCs w:val="20"/>
              </w:rPr>
              <w:t>に要する費用を負担するか否かに</w:t>
            </w:r>
            <w:r w:rsidR="00F066BE" w:rsidRPr="002637EA">
              <w:rPr>
                <w:rFonts w:ascii="ＭＳ ゴシック" w:eastAsia="ＭＳ ゴシック" w:hAnsi="ＭＳ ゴシック"/>
                <w:color w:val="000000" w:themeColor="text1"/>
                <w:sz w:val="20"/>
                <w:szCs w:val="20"/>
              </w:rPr>
              <w:t>よって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差別的取扱いをしてはならない。</w:t>
            </w:r>
          </w:p>
          <w:p w14:paraId="57153A8B"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6473C92D" w14:textId="7D790831" w:rsidR="006D72F5" w:rsidRPr="002637EA" w:rsidRDefault="007E2029" w:rsidP="006D72F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6D72F5" w:rsidRPr="002637EA">
              <w:rPr>
                <w:rFonts w:ascii="ＭＳ ゴシック" w:eastAsia="ＭＳ ゴシック" w:hAnsi="ＭＳ ゴシック" w:hint="eastAsia"/>
                <w:color w:val="000000" w:themeColor="text1"/>
                <w:sz w:val="20"/>
                <w:szCs w:val="20"/>
              </w:rPr>
              <w:t xml:space="preserve"> 虐待が疑われる場合には</w:t>
            </w:r>
            <w:r w:rsidR="002E08C1" w:rsidRPr="002637EA">
              <w:rPr>
                <w:rFonts w:ascii="ＭＳ ゴシック" w:eastAsia="ＭＳ ゴシック" w:hAnsi="ＭＳ ゴシック" w:hint="eastAsia"/>
                <w:color w:val="000000" w:themeColor="text1"/>
                <w:sz w:val="20"/>
                <w:szCs w:val="20"/>
              </w:rPr>
              <w:t>､</w:t>
            </w:r>
            <w:r w:rsidR="006D72F5" w:rsidRPr="002637EA">
              <w:rPr>
                <w:rFonts w:ascii="ＭＳ ゴシック" w:eastAsia="ＭＳ ゴシック" w:hAnsi="ＭＳ ゴシック" w:hint="eastAsia"/>
                <w:color w:val="000000" w:themeColor="text1"/>
                <w:sz w:val="20"/>
                <w:szCs w:val="20"/>
              </w:rPr>
              <w:t>速やかに市町村又は</w:t>
            </w:r>
            <w:r w:rsidR="00D8368F" w:rsidRPr="002637EA">
              <w:rPr>
                <w:rFonts w:ascii="ＭＳ ゴシック" w:eastAsia="ＭＳ ゴシック" w:hAnsi="ＭＳ ゴシック" w:hint="eastAsia"/>
                <w:color w:val="000000" w:themeColor="text1"/>
                <w:sz w:val="20"/>
                <w:szCs w:val="20"/>
              </w:rPr>
              <w:t>県</w:t>
            </w:r>
            <w:r w:rsidR="006D72F5" w:rsidRPr="002637EA">
              <w:rPr>
                <w:rFonts w:ascii="ＭＳ ゴシック" w:eastAsia="ＭＳ ゴシック" w:hAnsi="ＭＳ ゴシック" w:hint="eastAsia"/>
                <w:color w:val="000000" w:themeColor="text1"/>
                <w:sz w:val="20"/>
                <w:szCs w:val="20"/>
              </w:rPr>
              <w:t>に</w:t>
            </w:r>
            <w:r w:rsidR="00610CA7" w:rsidRPr="002637EA">
              <w:rPr>
                <w:rFonts w:ascii="ＭＳ ゴシック" w:eastAsia="ＭＳ ゴシック" w:hAnsi="ＭＳ ゴシック" w:hint="eastAsia"/>
                <w:color w:val="000000" w:themeColor="text1"/>
                <w:sz w:val="20"/>
                <w:szCs w:val="20"/>
              </w:rPr>
              <w:t>通報</w:t>
            </w:r>
            <w:r w:rsidR="006D72F5" w:rsidRPr="002637EA">
              <w:rPr>
                <w:rFonts w:ascii="ＭＳ ゴシック" w:eastAsia="ＭＳ ゴシック" w:hAnsi="ＭＳ ゴシック" w:hint="eastAsia"/>
                <w:color w:val="000000" w:themeColor="text1"/>
                <w:sz w:val="20"/>
                <w:szCs w:val="20"/>
              </w:rPr>
              <w:t>し</w:t>
            </w:r>
            <w:r w:rsidR="002E08C1" w:rsidRPr="002637EA">
              <w:rPr>
                <w:rFonts w:ascii="ＭＳ ゴシック" w:eastAsia="ＭＳ ゴシック" w:hAnsi="ＭＳ ゴシック" w:hint="eastAsia"/>
                <w:color w:val="000000" w:themeColor="text1"/>
                <w:sz w:val="20"/>
                <w:szCs w:val="20"/>
              </w:rPr>
              <w:t>､</w:t>
            </w:r>
            <w:r w:rsidR="006D72F5" w:rsidRPr="002637EA">
              <w:rPr>
                <w:rFonts w:ascii="ＭＳ ゴシック" w:eastAsia="ＭＳ ゴシック" w:hAnsi="ＭＳ ゴシック" w:hint="eastAsia"/>
                <w:color w:val="000000" w:themeColor="text1"/>
                <w:sz w:val="20"/>
                <w:szCs w:val="20"/>
              </w:rPr>
              <w:t>適切な対応を図ること。</w:t>
            </w:r>
          </w:p>
          <w:p w14:paraId="48F9A5A7"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2C54DD7F"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4EC22535"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3C965A97" w14:textId="77777777" w:rsidR="00DD04D5" w:rsidRPr="002637EA" w:rsidRDefault="00DD04D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71190614" w14:textId="77777777" w:rsidR="00DD04D5" w:rsidRPr="002637EA" w:rsidRDefault="00DD04D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0B8C5801" w14:textId="77777777" w:rsidR="00DD04D5" w:rsidRPr="002637EA" w:rsidRDefault="00DD04D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091A3474" w14:textId="6A4D863B" w:rsidR="006D72F5" w:rsidRPr="002637EA" w:rsidRDefault="007E2029" w:rsidP="006D72F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6D72F5" w:rsidRPr="002637EA">
              <w:rPr>
                <w:rFonts w:ascii="ＭＳ ゴシック" w:eastAsia="ＭＳ ゴシック" w:hAnsi="ＭＳ ゴシック" w:hint="eastAsia"/>
                <w:color w:val="000000" w:themeColor="text1"/>
                <w:sz w:val="20"/>
                <w:szCs w:val="20"/>
              </w:rPr>
              <w:t xml:space="preserve"> 児童の</w:t>
            </w:r>
            <w:r w:rsidR="00C9669A" w:rsidRPr="002637EA">
              <w:rPr>
                <w:rStyle w:val="af0"/>
                <w:rFonts w:hint="default"/>
                <w:b w:val="0"/>
                <w:color w:val="000000" w:themeColor="text1"/>
                <w:u w:val="none"/>
              </w:rPr>
              <w:t>人権の擁護</w:t>
            </w:r>
            <w:r w:rsidR="002E08C1" w:rsidRPr="002637EA">
              <w:rPr>
                <w:rStyle w:val="af0"/>
                <w:rFonts w:hint="default"/>
                <w:b w:val="0"/>
                <w:color w:val="000000" w:themeColor="text1"/>
                <w:u w:val="none"/>
              </w:rPr>
              <w:t>､</w:t>
            </w:r>
            <w:r w:rsidR="00C9669A" w:rsidRPr="002637EA">
              <w:rPr>
                <w:rStyle w:val="af0"/>
                <w:rFonts w:hint="default"/>
                <w:b w:val="0"/>
                <w:color w:val="000000" w:themeColor="text1"/>
                <w:u w:val="none"/>
              </w:rPr>
              <w:t>虐待の防止等</w:t>
            </w:r>
            <w:r w:rsidR="006D72F5" w:rsidRPr="002637EA">
              <w:rPr>
                <w:rFonts w:ascii="ＭＳ ゴシック" w:eastAsia="ＭＳ ゴシック" w:hAnsi="ＭＳ ゴシック" w:hint="eastAsia"/>
                <w:color w:val="000000" w:themeColor="text1"/>
                <w:sz w:val="20"/>
                <w:szCs w:val="20"/>
              </w:rPr>
              <w:t>に関する職員研修を実施すること。</w:t>
            </w:r>
          </w:p>
          <w:p w14:paraId="4D5B0395"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37A542DF"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5A033363"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47D736A7"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26588EC5" w14:textId="77777777" w:rsidR="006D72F5" w:rsidRPr="002637EA" w:rsidRDefault="006D72F5" w:rsidP="00B707A5">
            <w:pPr>
              <w:overflowPunct w:val="0"/>
              <w:textAlignment w:val="baseline"/>
              <w:rPr>
                <w:rFonts w:ascii="ＭＳ ゴシック" w:eastAsia="ＭＳ ゴシック" w:hAnsi="ＭＳ ゴシック"/>
                <w:color w:val="000000" w:themeColor="text1"/>
                <w:sz w:val="20"/>
                <w:szCs w:val="20"/>
              </w:rPr>
            </w:pPr>
          </w:p>
          <w:p w14:paraId="2E69D6D6"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2D639D38"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61934023"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691073E7" w14:textId="77777777" w:rsidR="006D72F5" w:rsidRPr="002637EA" w:rsidRDefault="006D72F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373B420E" w14:textId="77777777" w:rsidR="00774BD6" w:rsidRPr="002637EA" w:rsidRDefault="00774BD6"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7761E474" w14:textId="77777777" w:rsidR="00B707A5" w:rsidRPr="002637EA" w:rsidRDefault="00B707A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01864063" w14:textId="77777777" w:rsidR="00B707A5" w:rsidRPr="002637EA" w:rsidRDefault="00B707A5" w:rsidP="006D72F5">
            <w:pPr>
              <w:overflowPunct w:val="0"/>
              <w:ind w:left="200" w:hangingChars="100" w:hanging="200"/>
              <w:textAlignment w:val="baseline"/>
              <w:rPr>
                <w:rFonts w:ascii="ＭＳ ゴシック" w:eastAsia="ＭＳ ゴシック" w:hAnsi="ＭＳ ゴシック"/>
                <w:color w:val="000000" w:themeColor="text1"/>
                <w:sz w:val="20"/>
                <w:szCs w:val="20"/>
              </w:rPr>
            </w:pPr>
          </w:p>
          <w:p w14:paraId="3A1149A5" w14:textId="77777777" w:rsidR="00DB17C2" w:rsidRPr="002637EA" w:rsidRDefault="00DB17C2" w:rsidP="00060210">
            <w:pPr>
              <w:overflowPunct w:val="0"/>
              <w:ind w:left="200" w:hangingChars="100" w:hanging="200"/>
              <w:textAlignment w:val="baseline"/>
              <w:rPr>
                <w:rFonts w:ascii="ＭＳ ゴシック" w:eastAsia="ＭＳ ゴシック" w:hAnsi="ＭＳ ゴシック"/>
                <w:color w:val="000000" w:themeColor="text1"/>
                <w:sz w:val="20"/>
                <w:szCs w:val="20"/>
              </w:rPr>
            </w:pPr>
          </w:p>
          <w:p w14:paraId="29B53F7D" w14:textId="30496A97" w:rsidR="006D72F5" w:rsidRPr="002637EA" w:rsidRDefault="007E2029" w:rsidP="0006021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w:t>
            </w:r>
            <w:r w:rsidR="006D72F5" w:rsidRPr="002637EA">
              <w:rPr>
                <w:rFonts w:ascii="ＭＳ ゴシック" w:eastAsia="ＭＳ ゴシック" w:hAnsi="Times New Roman" w:hint="eastAsia"/>
                <w:color w:val="000000" w:themeColor="text1"/>
                <w:kern w:val="0"/>
                <w:sz w:val="20"/>
                <w:szCs w:val="20"/>
              </w:rPr>
              <w:t xml:space="preserve"> </w:t>
            </w:r>
            <w:r w:rsidR="00C9669A" w:rsidRPr="002637EA">
              <w:rPr>
                <w:rStyle w:val="af0"/>
                <w:rFonts w:hint="default"/>
                <w:b w:val="0"/>
                <w:color w:val="000000" w:themeColor="text1"/>
                <w:u w:val="none"/>
              </w:rPr>
              <w:t>健康診断の</w:t>
            </w:r>
            <w:r w:rsidR="006D72F5" w:rsidRPr="002637EA">
              <w:rPr>
                <w:rFonts w:ascii="ＭＳ ゴシック" w:eastAsia="ＭＳ ゴシック" w:hAnsi="Times New Roman" w:hint="eastAsia"/>
                <w:color w:val="000000" w:themeColor="text1"/>
                <w:kern w:val="0"/>
                <w:sz w:val="20"/>
                <w:szCs w:val="20"/>
              </w:rPr>
              <w:t>結果</w:t>
            </w:r>
            <w:r w:rsidR="00060210" w:rsidRPr="002637EA">
              <w:rPr>
                <w:rFonts w:ascii="ＭＳ ゴシック" w:eastAsia="ＭＳ ゴシック" w:hAnsi="Times New Roman" w:hint="eastAsia"/>
                <w:color w:val="000000" w:themeColor="text1"/>
                <w:kern w:val="0"/>
                <w:sz w:val="20"/>
                <w:szCs w:val="20"/>
              </w:rPr>
              <w:t>に基づいて疾病の予防処置を行い</w:t>
            </w:r>
            <w:r w:rsidR="002E08C1" w:rsidRPr="002637EA">
              <w:rPr>
                <w:rFonts w:ascii="ＭＳ ゴシック" w:eastAsia="ＭＳ ゴシック" w:hAnsi="Times New Roman" w:hint="eastAsia"/>
                <w:color w:val="000000" w:themeColor="text1"/>
                <w:kern w:val="0"/>
                <w:sz w:val="20"/>
                <w:szCs w:val="20"/>
              </w:rPr>
              <w:t>､</w:t>
            </w:r>
            <w:r w:rsidR="00060210" w:rsidRPr="002637EA">
              <w:rPr>
                <w:rFonts w:ascii="ＭＳ ゴシック" w:eastAsia="ＭＳ ゴシック" w:hAnsi="Times New Roman" w:hint="eastAsia"/>
                <w:color w:val="000000" w:themeColor="text1"/>
                <w:kern w:val="0"/>
                <w:sz w:val="20"/>
                <w:szCs w:val="20"/>
              </w:rPr>
              <w:t>又は治療を指示し</w:t>
            </w:r>
            <w:r w:rsidR="002E08C1" w:rsidRPr="002637EA">
              <w:rPr>
                <w:rFonts w:ascii="ＭＳ ゴシック" w:eastAsia="ＭＳ ゴシック" w:hAnsi="Times New Roman" w:hint="eastAsia"/>
                <w:color w:val="000000" w:themeColor="text1"/>
                <w:kern w:val="0"/>
                <w:sz w:val="20"/>
                <w:szCs w:val="20"/>
              </w:rPr>
              <w:t>､</w:t>
            </w:r>
            <w:r w:rsidR="00060210" w:rsidRPr="002637EA">
              <w:rPr>
                <w:rFonts w:ascii="ＭＳ ゴシック" w:eastAsia="ＭＳ ゴシック" w:hAnsi="Times New Roman" w:hint="eastAsia"/>
                <w:color w:val="000000" w:themeColor="text1"/>
                <w:kern w:val="0"/>
                <w:sz w:val="20"/>
                <w:szCs w:val="20"/>
              </w:rPr>
              <w:t>並びに運動を軽減する等適切な措置をとり</w:t>
            </w:r>
            <w:r w:rsidR="002E08C1" w:rsidRPr="002637EA">
              <w:rPr>
                <w:rFonts w:ascii="ＭＳ ゴシック" w:eastAsia="ＭＳ ゴシック" w:hAnsi="Times New Roman" w:hint="eastAsia"/>
                <w:color w:val="000000" w:themeColor="text1"/>
                <w:kern w:val="0"/>
                <w:sz w:val="20"/>
                <w:szCs w:val="20"/>
              </w:rPr>
              <w:t>､</w:t>
            </w:r>
            <w:r w:rsidR="00163CAC" w:rsidRPr="002637EA">
              <w:rPr>
                <w:rFonts w:ascii="ＭＳ ゴシック" w:eastAsia="ＭＳ ゴシック" w:hAnsi="Times New Roman" w:hint="eastAsia"/>
                <w:color w:val="000000" w:themeColor="text1"/>
                <w:kern w:val="0"/>
                <w:sz w:val="20"/>
                <w:szCs w:val="20"/>
              </w:rPr>
              <w:t>教育及び</w:t>
            </w:r>
            <w:r w:rsidR="00F502FB" w:rsidRPr="002637EA">
              <w:rPr>
                <w:rFonts w:ascii="ＭＳ ゴシック" w:eastAsia="ＭＳ ゴシック" w:hAnsi="Times New Roman" w:hint="eastAsia"/>
                <w:color w:val="000000" w:themeColor="text1"/>
                <w:kern w:val="0"/>
                <w:sz w:val="20"/>
                <w:szCs w:val="20"/>
              </w:rPr>
              <w:t>保育に活用するとともに</w:t>
            </w:r>
            <w:r w:rsidR="002E08C1" w:rsidRPr="002637EA">
              <w:rPr>
                <w:rFonts w:ascii="ＭＳ ゴシック" w:eastAsia="ＭＳ ゴシック" w:hAnsi="Times New Roman" w:hint="eastAsia"/>
                <w:color w:val="000000" w:themeColor="text1"/>
                <w:kern w:val="0"/>
                <w:sz w:val="20"/>
                <w:szCs w:val="20"/>
              </w:rPr>
              <w:t>､</w:t>
            </w:r>
            <w:r w:rsidR="006D72F5" w:rsidRPr="002637EA">
              <w:rPr>
                <w:rFonts w:ascii="ＭＳ ゴシック" w:eastAsia="ＭＳ ゴシック" w:hAnsi="Times New Roman" w:hint="eastAsia"/>
                <w:color w:val="000000" w:themeColor="text1"/>
                <w:kern w:val="0"/>
                <w:sz w:val="20"/>
                <w:szCs w:val="20"/>
              </w:rPr>
              <w:t>保護者が子どもの状態を理解し</w:t>
            </w:r>
            <w:r w:rsidR="002E08C1" w:rsidRPr="002637EA">
              <w:rPr>
                <w:rFonts w:ascii="ＭＳ ゴシック" w:eastAsia="ＭＳ ゴシック" w:hAnsi="Times New Roman" w:hint="eastAsia"/>
                <w:color w:val="000000" w:themeColor="text1"/>
                <w:kern w:val="0"/>
                <w:sz w:val="20"/>
                <w:szCs w:val="20"/>
              </w:rPr>
              <w:t>､</w:t>
            </w:r>
            <w:r w:rsidR="006D72F5" w:rsidRPr="002637EA">
              <w:rPr>
                <w:rFonts w:ascii="ＭＳ ゴシック" w:eastAsia="ＭＳ ゴシック" w:hAnsi="Times New Roman" w:hint="eastAsia"/>
                <w:color w:val="000000" w:themeColor="text1"/>
                <w:kern w:val="0"/>
                <w:sz w:val="20"/>
                <w:szCs w:val="20"/>
              </w:rPr>
              <w:t>日常生活に活用できるようにすること。</w:t>
            </w:r>
          </w:p>
          <w:p w14:paraId="295155A2" w14:textId="77777777" w:rsidR="006D72F5" w:rsidRPr="002637EA" w:rsidRDefault="006D72F5" w:rsidP="002371F0">
            <w:pPr>
              <w:overflowPunct w:val="0"/>
              <w:spacing w:line="60" w:lineRule="auto"/>
              <w:textAlignment w:val="baseline"/>
              <w:rPr>
                <w:rFonts w:ascii="ＭＳ ゴシック" w:eastAsia="ＭＳ ゴシック" w:hAnsi="Times New Roman"/>
                <w:color w:val="000000" w:themeColor="text1"/>
                <w:kern w:val="0"/>
                <w:sz w:val="20"/>
                <w:szCs w:val="20"/>
              </w:rPr>
            </w:pPr>
          </w:p>
          <w:p w14:paraId="304EFCAC" w14:textId="695B8064" w:rsidR="00DA59EC" w:rsidRPr="002637EA" w:rsidRDefault="000F5316" w:rsidP="000F5316">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Times New Roman" w:hint="eastAsia"/>
                <w:color w:val="000000" w:themeColor="text1"/>
                <w:kern w:val="0"/>
                <w:sz w:val="20"/>
                <w:szCs w:val="20"/>
              </w:rPr>
              <w:t xml:space="preserve"> 健康診断は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学校保健安全法の規定に準じて行うこと。</w:t>
            </w:r>
          </w:p>
          <w:p w14:paraId="61401DA3" w14:textId="77777777" w:rsidR="001E3C8E" w:rsidRPr="002637EA" w:rsidRDefault="001E3C8E" w:rsidP="000F5316">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73BDD72B" w14:textId="77777777" w:rsidR="00DA59EC" w:rsidRPr="002637EA" w:rsidRDefault="00DA59EC" w:rsidP="006D72F5">
            <w:pPr>
              <w:overflowPunct w:val="0"/>
              <w:textAlignment w:val="baseline"/>
              <w:rPr>
                <w:rFonts w:ascii="ＭＳ ゴシック" w:eastAsia="ＭＳ ゴシック" w:hAnsi="Times New Roman"/>
                <w:color w:val="000000" w:themeColor="text1"/>
                <w:kern w:val="0"/>
                <w:sz w:val="20"/>
                <w:szCs w:val="20"/>
              </w:rPr>
            </w:pPr>
          </w:p>
          <w:p w14:paraId="54F48E79" w14:textId="77777777" w:rsidR="00407CF6" w:rsidRPr="002637EA" w:rsidRDefault="00407CF6" w:rsidP="006D72F5">
            <w:pPr>
              <w:overflowPunct w:val="0"/>
              <w:textAlignment w:val="baseline"/>
              <w:rPr>
                <w:rFonts w:ascii="ＭＳ ゴシック" w:eastAsia="ＭＳ ゴシック" w:hAnsi="Times New Roman"/>
                <w:color w:val="000000" w:themeColor="text1"/>
                <w:kern w:val="0"/>
                <w:sz w:val="20"/>
                <w:szCs w:val="20"/>
              </w:rPr>
            </w:pPr>
          </w:p>
          <w:p w14:paraId="450A898E" w14:textId="77777777" w:rsidR="00407CF6" w:rsidRPr="002637EA" w:rsidRDefault="00407CF6" w:rsidP="006D72F5">
            <w:pPr>
              <w:overflowPunct w:val="0"/>
              <w:textAlignment w:val="baseline"/>
              <w:rPr>
                <w:rFonts w:ascii="ＭＳ ゴシック" w:eastAsia="ＭＳ ゴシック" w:hAnsi="Times New Roman"/>
                <w:color w:val="000000" w:themeColor="text1"/>
                <w:kern w:val="0"/>
                <w:sz w:val="20"/>
                <w:szCs w:val="20"/>
              </w:rPr>
            </w:pPr>
          </w:p>
          <w:p w14:paraId="404BDF02" w14:textId="77777777" w:rsidR="00774BD6" w:rsidRPr="002637EA" w:rsidRDefault="00774BD6" w:rsidP="006D72F5">
            <w:pPr>
              <w:overflowPunct w:val="0"/>
              <w:textAlignment w:val="baseline"/>
              <w:rPr>
                <w:rFonts w:ascii="ＭＳ ゴシック" w:eastAsia="ＭＳ ゴシック" w:hAnsi="Times New Roman"/>
                <w:color w:val="000000" w:themeColor="text1"/>
                <w:kern w:val="0"/>
                <w:sz w:val="20"/>
                <w:szCs w:val="20"/>
              </w:rPr>
            </w:pPr>
          </w:p>
          <w:p w14:paraId="3D8C34A5" w14:textId="77777777" w:rsidR="00AE1819" w:rsidRPr="002637EA" w:rsidRDefault="00AE1819" w:rsidP="006D72F5">
            <w:pPr>
              <w:overflowPunct w:val="0"/>
              <w:textAlignment w:val="baseline"/>
              <w:rPr>
                <w:rFonts w:ascii="ＭＳ ゴシック" w:eastAsia="ＭＳ ゴシック" w:hAnsi="Times New Roman"/>
                <w:color w:val="000000" w:themeColor="text1"/>
                <w:kern w:val="0"/>
                <w:sz w:val="20"/>
                <w:szCs w:val="20"/>
              </w:rPr>
            </w:pPr>
          </w:p>
          <w:p w14:paraId="39B72213" w14:textId="77777777" w:rsidR="00407CF6" w:rsidRPr="002637EA" w:rsidRDefault="00407CF6" w:rsidP="006D72F5">
            <w:pPr>
              <w:overflowPunct w:val="0"/>
              <w:textAlignment w:val="baseline"/>
              <w:rPr>
                <w:rFonts w:ascii="ＭＳ ゴシック" w:eastAsia="ＭＳ ゴシック" w:hAnsi="Times New Roman"/>
                <w:color w:val="000000" w:themeColor="text1"/>
                <w:kern w:val="0"/>
                <w:sz w:val="20"/>
                <w:szCs w:val="20"/>
              </w:rPr>
            </w:pPr>
          </w:p>
          <w:p w14:paraId="41A2FE48" w14:textId="616A4652" w:rsidR="006D72F5" w:rsidRPr="002637EA" w:rsidRDefault="007E2029" w:rsidP="007E2029">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DA59EC" w:rsidRPr="002637EA">
              <w:rPr>
                <w:rFonts w:ascii="ＭＳ ゴシック" w:eastAsia="ＭＳ ゴシック" w:hAnsi="ＭＳ ゴシック" w:hint="eastAsia"/>
                <w:color w:val="000000" w:themeColor="text1"/>
                <w:sz w:val="20"/>
                <w:szCs w:val="20"/>
              </w:rPr>
              <w:t xml:space="preserve"> </w:t>
            </w:r>
            <w:r w:rsidR="005D0C20" w:rsidRPr="002637EA">
              <w:rPr>
                <w:rFonts w:ascii="ＭＳ ゴシック" w:eastAsia="ＭＳ ゴシック" w:hAnsi="ＭＳ ゴシック" w:hint="eastAsia"/>
                <w:color w:val="000000" w:themeColor="text1"/>
                <w:sz w:val="20"/>
                <w:szCs w:val="20"/>
              </w:rPr>
              <w:t>検診当日欠席した子どもについては</w:t>
            </w:r>
            <w:r w:rsidR="002E08C1" w:rsidRPr="002637EA">
              <w:rPr>
                <w:rFonts w:ascii="ＭＳ ゴシック" w:eastAsia="ＭＳ ゴシック" w:hAnsi="ＭＳ ゴシック" w:hint="eastAsia"/>
                <w:color w:val="000000" w:themeColor="text1"/>
                <w:sz w:val="20"/>
                <w:szCs w:val="20"/>
              </w:rPr>
              <w:t>､</w:t>
            </w:r>
            <w:r w:rsidR="005D0C20" w:rsidRPr="002637EA">
              <w:rPr>
                <w:rFonts w:ascii="ＭＳ ゴシック" w:eastAsia="ＭＳ ゴシック" w:hAnsi="ＭＳ ゴシック" w:hint="eastAsia"/>
                <w:color w:val="000000" w:themeColor="text1"/>
                <w:sz w:val="20"/>
                <w:szCs w:val="20"/>
              </w:rPr>
              <w:t>園</w:t>
            </w:r>
            <w:r w:rsidR="00DA59EC" w:rsidRPr="002637EA">
              <w:rPr>
                <w:rFonts w:ascii="ＭＳ ゴシック" w:eastAsia="ＭＳ ゴシック" w:hAnsi="ＭＳ ゴシック" w:hint="eastAsia"/>
                <w:color w:val="000000" w:themeColor="text1"/>
                <w:sz w:val="20"/>
                <w:szCs w:val="20"/>
              </w:rPr>
              <w:t>の責任において受診させること。</w:t>
            </w:r>
          </w:p>
          <w:p w14:paraId="2501DFA8" w14:textId="77777777" w:rsidR="006E5E3C" w:rsidRPr="002637EA" w:rsidRDefault="006E5E3C" w:rsidP="007E2029">
            <w:pPr>
              <w:overflowPunct w:val="0"/>
              <w:ind w:left="200" w:hangingChars="100" w:hanging="200"/>
              <w:textAlignment w:val="baseline"/>
              <w:rPr>
                <w:rFonts w:ascii="ＭＳ ゴシック" w:eastAsia="ＭＳ ゴシック" w:hAnsi="ＭＳ ゴシック"/>
                <w:color w:val="000000" w:themeColor="text1"/>
                <w:sz w:val="20"/>
                <w:szCs w:val="20"/>
              </w:rPr>
            </w:pPr>
          </w:p>
          <w:p w14:paraId="53EDFF28" w14:textId="77777777" w:rsidR="00407CF6" w:rsidRPr="002637EA" w:rsidRDefault="006E5E3C" w:rsidP="00407CF6">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健康診断票は</w:t>
            </w:r>
            <w:r w:rsidR="00F06B30" w:rsidRPr="002637EA">
              <w:rPr>
                <w:rFonts w:ascii="ＭＳ ゴシック" w:eastAsia="ＭＳ ゴシック" w:hAnsi="ＭＳ ゴシック" w:hint="eastAsia"/>
                <w:color w:val="000000" w:themeColor="text1"/>
                <w:sz w:val="20"/>
                <w:szCs w:val="20"/>
              </w:rPr>
              <w:t>５</w:t>
            </w:r>
            <w:r w:rsidRPr="002637EA">
              <w:rPr>
                <w:rFonts w:ascii="ＭＳ ゴシック" w:eastAsia="ＭＳ ゴシック" w:hAnsi="ＭＳ ゴシック" w:hint="eastAsia"/>
                <w:color w:val="000000" w:themeColor="text1"/>
                <w:sz w:val="20"/>
                <w:szCs w:val="20"/>
              </w:rPr>
              <w:t>年間保存しなければならない。</w:t>
            </w:r>
          </w:p>
        </w:tc>
        <w:tc>
          <w:tcPr>
            <w:tcW w:w="1980" w:type="dxa"/>
            <w:tcBorders>
              <w:bottom w:val="nil"/>
            </w:tcBorders>
          </w:tcPr>
          <w:p w14:paraId="6C62742D"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180FC99A"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30B5D81C"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4B3088BB"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1FFA509E"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60F37957"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7782E46E"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73824A64"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686CD709"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32826616"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4F933075"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5CB6E9DE"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7036E308"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04B08DA4"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rPr>
            </w:pPr>
          </w:p>
          <w:p w14:paraId="04367711" w14:textId="77777777" w:rsidR="006D72F5" w:rsidRPr="002637EA" w:rsidRDefault="006D72F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38827A47" w14:textId="77777777" w:rsidR="006D72F5" w:rsidRPr="002637EA" w:rsidRDefault="006D72F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0099CAFE" w14:textId="77777777" w:rsidR="006D72F5" w:rsidRPr="002637EA" w:rsidRDefault="006D72F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270D138B" w14:textId="77777777" w:rsidR="006D72F5" w:rsidRPr="002637EA" w:rsidRDefault="006D72F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3BB387DA" w14:textId="77777777" w:rsidR="006D72F5" w:rsidRPr="002637EA" w:rsidRDefault="006D72F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716F78B1" w14:textId="77777777" w:rsidR="006D72F5" w:rsidRPr="002637EA" w:rsidRDefault="006D72F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5C761330" w14:textId="77777777" w:rsidR="006D72F5" w:rsidRPr="002637EA" w:rsidRDefault="006D72F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38CB0010" w14:textId="77777777" w:rsidR="006D72F5" w:rsidRPr="002637EA" w:rsidRDefault="006D72F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5ECE47AB" w14:textId="77777777" w:rsidR="00B707A5" w:rsidRPr="002637EA" w:rsidRDefault="00B707A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2AA04D81" w14:textId="77777777" w:rsidR="00B707A5" w:rsidRPr="002637EA" w:rsidRDefault="00B707A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62CA144B" w14:textId="77777777" w:rsidR="00774BD6" w:rsidRPr="002637EA" w:rsidRDefault="00774BD6"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7D79778E" w14:textId="77777777" w:rsidR="00774BD6" w:rsidRPr="002637EA" w:rsidRDefault="00774BD6"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37EC7B85" w14:textId="77777777" w:rsidR="00B707A5" w:rsidRPr="002637EA" w:rsidRDefault="00B707A5"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064B7DC1" w14:textId="77777777" w:rsidR="00774BD6" w:rsidRPr="002637EA" w:rsidRDefault="00774BD6" w:rsidP="006D72F5">
            <w:pPr>
              <w:overflowPunct w:val="0"/>
              <w:textAlignment w:val="baseline"/>
              <w:rPr>
                <w:rFonts w:ascii="ＭＳ ゴシック" w:eastAsia="ＭＳ ゴシック" w:hAnsi="ＭＳ ゴシック" w:cs="ＭＳ ゴシック"/>
                <w:color w:val="000000" w:themeColor="text1"/>
                <w:kern w:val="0"/>
                <w:sz w:val="20"/>
                <w:szCs w:val="20"/>
              </w:rPr>
            </w:pPr>
          </w:p>
          <w:p w14:paraId="1923FFD3" w14:textId="77777777" w:rsidR="006D72F5" w:rsidRPr="002637EA" w:rsidRDefault="006D72F5" w:rsidP="006D72F5">
            <w:pPr>
              <w:overflowPunct w:val="0"/>
              <w:textAlignment w:val="baseline"/>
              <w:rPr>
                <w:rFonts w:ascii="ＭＳ ゴシック" w:eastAsia="DengXian" w:hAnsi="ＭＳ ゴシック"/>
                <w:color w:val="000000" w:themeColor="text1"/>
                <w:sz w:val="20"/>
                <w:szCs w:val="20"/>
                <w:lang w:eastAsia="zh-CN"/>
              </w:rPr>
            </w:pPr>
          </w:p>
          <w:p w14:paraId="151A09A9" w14:textId="77777777" w:rsidR="00774BD6" w:rsidRPr="002637EA" w:rsidRDefault="00774BD6" w:rsidP="00774BD6">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健康診断票</w:t>
            </w:r>
          </w:p>
          <w:p w14:paraId="22F1613A" w14:textId="77777777" w:rsidR="00774BD6" w:rsidRPr="002637EA" w:rsidRDefault="00774BD6" w:rsidP="00774BD6">
            <w:pPr>
              <w:overflowPunct w:val="0"/>
              <w:textAlignment w:val="baseline"/>
              <w:rPr>
                <w:rFonts w:ascii="ＭＳ ゴシック" w:eastAsia="DengXian" w:hAnsi="ＭＳ ゴシック"/>
                <w:color w:val="000000" w:themeColor="text1"/>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看護日誌</w:t>
            </w:r>
          </w:p>
        </w:tc>
        <w:tc>
          <w:tcPr>
            <w:tcW w:w="4214" w:type="dxa"/>
            <w:gridSpan w:val="2"/>
            <w:tcBorders>
              <w:bottom w:val="nil"/>
            </w:tcBorders>
          </w:tcPr>
          <w:p w14:paraId="212BB6D4" w14:textId="77777777" w:rsidR="00C9669A" w:rsidRPr="002637EA" w:rsidRDefault="00C9669A" w:rsidP="00C9669A">
            <w:pPr>
              <w:rPr>
                <w:rFonts w:ascii="ＭＳ ゴシック" w:eastAsia="ＭＳ ゴシック" w:hAnsi="ＭＳ ゴシック"/>
                <w:color w:val="000000" w:themeColor="text1"/>
                <w:sz w:val="20"/>
                <w:szCs w:val="20"/>
              </w:rPr>
            </w:pPr>
          </w:p>
          <w:p w14:paraId="2511A4CE" w14:textId="5AA31EA4" w:rsidR="00C9669A" w:rsidRPr="002637EA" w:rsidRDefault="00C9669A" w:rsidP="00C9669A">
            <w:pPr>
              <w:ind w:left="200" w:hangingChars="100" w:hanging="200"/>
              <w:rPr>
                <w:rStyle w:val="af0"/>
                <w:rFonts w:hint="default"/>
                <w:b w:val="0"/>
                <w:color w:val="000000" w:themeColor="text1"/>
                <w:spacing w:val="-8"/>
                <w:u w:val="none"/>
                <w:lang w:eastAsia="zh-CN"/>
              </w:rPr>
            </w:pPr>
            <w:r w:rsidRPr="002637EA">
              <w:rPr>
                <w:rStyle w:val="af0"/>
                <w:rFonts w:hint="default"/>
                <w:b w:val="0"/>
                <w:color w:val="000000" w:themeColor="text1"/>
                <w:u w:val="none"/>
              </w:rPr>
              <w:t>○</w:t>
            </w:r>
            <w:r w:rsidR="00FA1D75" w:rsidRPr="002637EA">
              <w:rPr>
                <w:rStyle w:val="af0"/>
                <w:rFonts w:hint="default"/>
                <w:b w:val="0"/>
                <w:color w:val="000000" w:themeColor="text1"/>
                <w:u w:val="none"/>
              </w:rPr>
              <w:t xml:space="preserve"> </w:t>
            </w:r>
            <w:r w:rsidRPr="002637EA">
              <w:rPr>
                <w:rStyle w:val="af0"/>
                <w:rFonts w:hint="default"/>
                <w:b w:val="0"/>
                <w:color w:val="000000" w:themeColor="text1"/>
                <w:spacing w:val="-8"/>
                <w:u w:val="none"/>
                <w:lang w:eastAsia="zh-CN"/>
              </w:rPr>
              <w:t>基準第13条第1項の規定により準用する児童福祉施設最低基準第5条第1項</w:t>
            </w:r>
            <w:r w:rsidR="002E08C1" w:rsidRPr="002637EA">
              <w:rPr>
                <w:rStyle w:val="af0"/>
                <w:rFonts w:hint="default"/>
                <w:b w:val="0"/>
                <w:color w:val="000000" w:themeColor="text1"/>
                <w:spacing w:val="-8"/>
                <w:u w:val="none"/>
                <w:lang w:eastAsia="zh-CN"/>
              </w:rPr>
              <w:t>､</w:t>
            </w:r>
            <w:r w:rsidRPr="002637EA">
              <w:rPr>
                <w:rStyle w:val="af0"/>
                <w:rFonts w:hint="default"/>
                <w:b w:val="0"/>
                <w:color w:val="000000" w:themeColor="text1"/>
                <w:spacing w:val="-8"/>
                <w:u w:val="none"/>
                <w:lang w:eastAsia="zh-CN"/>
              </w:rPr>
              <w:t>第9条</w:t>
            </w:r>
          </w:p>
          <w:p w14:paraId="30EC38BF" w14:textId="77777777" w:rsidR="00C9669A" w:rsidRPr="002637EA" w:rsidRDefault="00C9669A" w:rsidP="00C9669A">
            <w:pPr>
              <w:rPr>
                <w:rStyle w:val="af0"/>
                <w:rFonts w:hint="default"/>
                <w:b w:val="0"/>
                <w:color w:val="000000" w:themeColor="text1"/>
                <w:u w:val="none"/>
                <w:lang w:eastAsia="zh-CN"/>
              </w:rPr>
            </w:pPr>
          </w:p>
          <w:p w14:paraId="7149BCEB" w14:textId="02521C8F" w:rsidR="00C9669A" w:rsidRPr="002637EA" w:rsidRDefault="00C9669A" w:rsidP="00C9669A">
            <w:pPr>
              <w:rPr>
                <w:rStyle w:val="af0"/>
                <w:rFonts w:hint="default"/>
                <w:b w:val="0"/>
                <w:color w:val="000000" w:themeColor="text1"/>
                <w:spacing w:val="-4"/>
                <w:u w:val="none"/>
                <w:lang w:eastAsia="zh-CN"/>
              </w:rPr>
            </w:pPr>
            <w:r w:rsidRPr="002637EA">
              <w:rPr>
                <w:rStyle w:val="af0"/>
                <w:rFonts w:hint="default"/>
                <w:b w:val="0"/>
                <w:color w:val="000000" w:themeColor="text1"/>
                <w:u w:val="none"/>
              </w:rPr>
              <w:t>○</w:t>
            </w:r>
            <w:r w:rsidR="00FA1D75" w:rsidRPr="002637EA">
              <w:rPr>
                <w:rStyle w:val="af0"/>
                <w:rFonts w:hint="default"/>
                <w:b w:val="0"/>
                <w:color w:val="000000" w:themeColor="text1"/>
                <w:u w:val="none"/>
              </w:rPr>
              <w:t xml:space="preserve"> </w:t>
            </w:r>
            <w:r w:rsidRPr="002637EA">
              <w:rPr>
                <w:rStyle w:val="af0"/>
                <w:rFonts w:hint="default"/>
                <w:b w:val="0"/>
                <w:color w:val="000000" w:themeColor="text1"/>
                <w:spacing w:val="-4"/>
                <w:u w:val="none"/>
                <w:lang w:eastAsia="zh-CN"/>
              </w:rPr>
              <w:t>運営基準第3条第4項</w:t>
            </w:r>
            <w:r w:rsidR="002E08C1" w:rsidRPr="002637EA">
              <w:rPr>
                <w:rStyle w:val="af0"/>
                <w:rFonts w:hint="default"/>
                <w:b w:val="0"/>
                <w:color w:val="000000" w:themeColor="text1"/>
                <w:spacing w:val="-4"/>
                <w:u w:val="none"/>
                <w:lang w:eastAsia="zh-CN"/>
              </w:rPr>
              <w:t>､</w:t>
            </w:r>
            <w:r w:rsidRPr="002637EA">
              <w:rPr>
                <w:rStyle w:val="af0"/>
                <w:rFonts w:hint="default"/>
                <w:b w:val="0"/>
                <w:color w:val="000000" w:themeColor="text1"/>
                <w:spacing w:val="-4"/>
                <w:u w:val="none"/>
                <w:lang w:eastAsia="zh-CN"/>
              </w:rPr>
              <w:t>第24条及び25条</w:t>
            </w:r>
          </w:p>
          <w:p w14:paraId="34E172CA" w14:textId="77934520" w:rsidR="00C9669A" w:rsidRPr="002637EA" w:rsidRDefault="00B707A5" w:rsidP="00610CA7">
            <w:pPr>
              <w:ind w:left="200" w:hangingChars="100" w:hanging="200"/>
              <w:rPr>
                <w:rStyle w:val="af0"/>
                <w:rFonts w:hint="default"/>
                <w:b w:val="0"/>
                <w:color w:val="000000" w:themeColor="text1"/>
                <w:u w:val="none"/>
              </w:rPr>
            </w:pPr>
            <w:r w:rsidRPr="002637EA">
              <w:rPr>
                <w:rFonts w:ascii="ＭＳ ゴシック" w:eastAsia="ＭＳ ゴシック" w:hAnsi="ＭＳ ゴシック" w:hint="eastAsia"/>
                <w:color w:val="000000" w:themeColor="text1"/>
                <w:sz w:val="20"/>
                <w:szCs w:val="20"/>
              </w:rPr>
              <w:t>○ 保育所</w:t>
            </w:r>
            <w:r w:rsidR="00610CA7" w:rsidRPr="002637EA">
              <w:rPr>
                <w:rFonts w:ascii="ＭＳ ゴシック" w:eastAsia="ＭＳ ゴシック" w:hAnsi="ＭＳ ゴシック" w:hint="eastAsia"/>
                <w:color w:val="000000" w:themeColor="text1"/>
                <w:sz w:val="20"/>
                <w:szCs w:val="20"/>
              </w:rPr>
              <w:t>や幼稚園等</w:t>
            </w:r>
            <w:r w:rsidRPr="002637EA">
              <w:rPr>
                <w:rFonts w:ascii="ＭＳ ゴシック" w:eastAsia="ＭＳ ゴシック" w:hAnsi="ＭＳ ゴシック" w:hint="eastAsia"/>
                <w:color w:val="000000" w:themeColor="text1"/>
                <w:sz w:val="20"/>
                <w:szCs w:val="20"/>
              </w:rPr>
              <w:t>における虐待等の防止及び発生時の対応等に関するガイドライン(</w:t>
            </w:r>
            <w:r w:rsidR="00610CA7" w:rsidRPr="002637EA">
              <w:rPr>
                <w:rFonts w:ascii="ＭＳ ゴシック" w:eastAsia="ＭＳ ゴシック" w:hAnsi="ＭＳ ゴシック" w:hint="eastAsia"/>
                <w:color w:val="000000" w:themeColor="text1"/>
                <w:sz w:val="20"/>
                <w:szCs w:val="20"/>
              </w:rPr>
              <w:t xml:space="preserve">こども家庭庁　文部科学省　</w:t>
            </w:r>
            <w:r w:rsidRPr="002637EA">
              <w:rPr>
                <w:rFonts w:ascii="ＭＳ ゴシック" w:eastAsia="ＭＳ ゴシック" w:hAnsi="ＭＳ ゴシック" w:hint="eastAsia"/>
                <w:color w:val="000000" w:themeColor="text1"/>
                <w:sz w:val="20"/>
                <w:szCs w:val="20"/>
              </w:rPr>
              <w:t>令和</w:t>
            </w:r>
            <w:r w:rsidR="00610CA7" w:rsidRPr="002637EA">
              <w:rPr>
                <w:rFonts w:ascii="ＭＳ ゴシック" w:eastAsia="ＭＳ ゴシック" w:hAnsi="ＭＳ ゴシック" w:hint="eastAsia"/>
                <w:color w:val="000000" w:themeColor="text1"/>
                <w:sz w:val="20"/>
                <w:szCs w:val="20"/>
              </w:rPr>
              <w:t>７</w:t>
            </w:r>
            <w:r w:rsidRPr="002637EA">
              <w:rPr>
                <w:rFonts w:ascii="ＭＳ ゴシック" w:eastAsia="ＭＳ ゴシック" w:hAnsi="ＭＳ ゴシック" w:hint="eastAsia"/>
                <w:color w:val="000000" w:themeColor="text1"/>
                <w:sz w:val="20"/>
                <w:szCs w:val="20"/>
              </w:rPr>
              <w:t>年</w:t>
            </w:r>
            <w:r w:rsidR="00610CA7" w:rsidRPr="002637EA">
              <w:rPr>
                <w:rFonts w:ascii="ＭＳ ゴシック" w:eastAsia="ＭＳ ゴシック" w:hAnsi="ＭＳ ゴシック" w:hint="eastAsia"/>
                <w:color w:val="000000" w:themeColor="text1"/>
                <w:sz w:val="20"/>
                <w:szCs w:val="20"/>
              </w:rPr>
              <w:t>８</w:t>
            </w:r>
            <w:r w:rsidRPr="002637EA">
              <w:rPr>
                <w:rFonts w:ascii="ＭＳ ゴシック" w:eastAsia="ＭＳ ゴシック" w:hAnsi="ＭＳ ゴシック" w:hint="eastAsia"/>
                <w:color w:val="000000" w:themeColor="text1"/>
                <w:sz w:val="20"/>
                <w:szCs w:val="20"/>
              </w:rPr>
              <w:t>月</w:t>
            </w:r>
            <w:r w:rsidR="00DD4909" w:rsidRPr="002637EA">
              <w:rPr>
                <w:rFonts w:ascii="ＭＳ ゴシック" w:eastAsia="ＭＳ ゴシック" w:hAnsi="ＭＳ ゴシック" w:hint="eastAsia"/>
                <w:color w:val="000000" w:themeColor="text1"/>
                <w:sz w:val="20"/>
                <w:szCs w:val="20"/>
              </w:rPr>
              <w:t>改訂</w:t>
            </w:r>
            <w:r w:rsidRPr="002637EA">
              <w:rPr>
                <w:rFonts w:ascii="ＭＳ ゴシック" w:eastAsia="ＭＳ ゴシック" w:hAnsi="ＭＳ ゴシック" w:hint="eastAsia"/>
                <w:color w:val="000000" w:themeColor="text1"/>
                <w:sz w:val="20"/>
                <w:szCs w:val="20"/>
              </w:rPr>
              <w:t>)</w:t>
            </w:r>
          </w:p>
          <w:p w14:paraId="47FD8D1E" w14:textId="77777777" w:rsidR="00C9669A" w:rsidRPr="002637EA" w:rsidRDefault="00C9669A" w:rsidP="00C9669A">
            <w:pPr>
              <w:rPr>
                <w:rStyle w:val="af0"/>
                <w:rFonts w:hint="default"/>
                <w:b w:val="0"/>
                <w:color w:val="000000" w:themeColor="text1"/>
                <w:u w:val="none"/>
              </w:rPr>
            </w:pPr>
            <w:r w:rsidRPr="002637EA">
              <w:rPr>
                <w:rStyle w:val="af0"/>
                <w:rFonts w:hint="default"/>
                <w:b w:val="0"/>
                <w:color w:val="000000" w:themeColor="text1"/>
                <w:u w:val="none"/>
              </w:rPr>
              <w:t>○</w:t>
            </w:r>
            <w:r w:rsidR="00FA1D75" w:rsidRPr="002637EA">
              <w:rPr>
                <w:rStyle w:val="af0"/>
                <w:rFonts w:hint="default"/>
                <w:b w:val="0"/>
                <w:color w:val="000000" w:themeColor="text1"/>
                <w:u w:val="none"/>
              </w:rPr>
              <w:t xml:space="preserve"> </w:t>
            </w:r>
            <w:r w:rsidRPr="002637EA">
              <w:rPr>
                <w:rStyle w:val="af0"/>
                <w:rFonts w:hint="default"/>
                <w:b w:val="0"/>
                <w:color w:val="000000" w:themeColor="text1"/>
                <w:u w:val="none"/>
                <w:lang w:eastAsia="zh-CN"/>
              </w:rPr>
              <w:t>教育･保育要領第３章第１-1(3)</w:t>
            </w:r>
          </w:p>
          <w:p w14:paraId="651B9AA7" w14:textId="77777777" w:rsidR="00C9669A" w:rsidRPr="002637EA" w:rsidRDefault="00C9669A" w:rsidP="00C9669A">
            <w:pPr>
              <w:rPr>
                <w:rStyle w:val="af0"/>
                <w:rFonts w:hint="default"/>
                <w:b w:val="0"/>
                <w:color w:val="000000" w:themeColor="text1"/>
                <w:u w:val="none"/>
              </w:rPr>
            </w:pPr>
          </w:p>
          <w:p w14:paraId="41E2CF1F" w14:textId="77777777" w:rsidR="00DB17C2" w:rsidRPr="002637EA" w:rsidRDefault="00DB17C2" w:rsidP="00C9669A">
            <w:pPr>
              <w:rPr>
                <w:rStyle w:val="af0"/>
                <w:rFonts w:hint="default"/>
                <w:b w:val="0"/>
                <w:color w:val="000000" w:themeColor="text1"/>
                <w:u w:val="none"/>
              </w:rPr>
            </w:pPr>
          </w:p>
          <w:p w14:paraId="25B21DB3" w14:textId="77777777" w:rsidR="00DB17C2" w:rsidRPr="002637EA" w:rsidRDefault="00DB17C2" w:rsidP="00C9669A">
            <w:pPr>
              <w:rPr>
                <w:rStyle w:val="af0"/>
                <w:rFonts w:hint="default"/>
                <w:color w:val="000000" w:themeColor="text1"/>
              </w:rPr>
            </w:pPr>
          </w:p>
          <w:p w14:paraId="05A02CC1" w14:textId="77777777" w:rsidR="00DB17C2" w:rsidRPr="002637EA" w:rsidRDefault="00DB17C2" w:rsidP="00C9669A">
            <w:pPr>
              <w:rPr>
                <w:rStyle w:val="af0"/>
                <w:rFonts w:hint="default"/>
                <w:color w:val="000000" w:themeColor="text1"/>
              </w:rPr>
            </w:pPr>
          </w:p>
          <w:p w14:paraId="6F08E1F1" w14:textId="2C243F61" w:rsidR="00C9669A" w:rsidRPr="002637EA" w:rsidRDefault="00C9669A" w:rsidP="00C9669A">
            <w:pPr>
              <w:rPr>
                <w:rStyle w:val="af0"/>
                <w:rFonts w:hint="default"/>
                <w:b w:val="0"/>
                <w:color w:val="000000" w:themeColor="text1"/>
                <w:u w:val="none"/>
                <w:lang w:eastAsia="zh-CN"/>
              </w:rPr>
            </w:pPr>
            <w:r w:rsidRPr="002637EA">
              <w:rPr>
                <w:rStyle w:val="af0"/>
                <w:rFonts w:hint="default"/>
                <w:b w:val="0"/>
                <w:color w:val="000000" w:themeColor="text1"/>
                <w:u w:val="none"/>
              </w:rPr>
              <w:t>○</w:t>
            </w:r>
            <w:r w:rsidR="00FA1D75" w:rsidRPr="002637EA">
              <w:rPr>
                <w:rStyle w:val="af0"/>
                <w:rFonts w:hint="default"/>
                <w:b w:val="0"/>
                <w:color w:val="000000" w:themeColor="text1"/>
                <w:u w:val="none"/>
              </w:rPr>
              <w:t xml:space="preserve"> </w:t>
            </w:r>
            <w:r w:rsidRPr="002637EA">
              <w:rPr>
                <w:rStyle w:val="af0"/>
                <w:rFonts w:hint="default"/>
                <w:b w:val="0"/>
                <w:color w:val="000000" w:themeColor="text1"/>
                <w:u w:val="none"/>
                <w:lang w:eastAsia="zh-CN"/>
              </w:rPr>
              <w:t>教育･保育要領解説第３章第２-１</w:t>
            </w:r>
          </w:p>
          <w:p w14:paraId="42D0BC42" w14:textId="77777777" w:rsidR="00C9669A" w:rsidRPr="002637EA" w:rsidRDefault="00C9669A" w:rsidP="00C9669A">
            <w:pPr>
              <w:rPr>
                <w:rFonts w:ascii="ＭＳ ゴシック" w:eastAsia="ＭＳ ゴシック" w:hAnsi="ＭＳ ゴシック"/>
                <w:color w:val="000000" w:themeColor="text1"/>
                <w:sz w:val="20"/>
                <w:szCs w:val="20"/>
              </w:rPr>
            </w:pPr>
          </w:p>
          <w:p w14:paraId="7BC42614" w14:textId="77777777" w:rsidR="006D72F5" w:rsidRPr="002637EA" w:rsidRDefault="006D72F5" w:rsidP="006D72F5">
            <w:pPr>
              <w:rPr>
                <w:rFonts w:ascii="ＭＳ ゴシック" w:eastAsia="ＭＳ ゴシック" w:hAnsi="ＭＳ ゴシック"/>
                <w:color w:val="000000" w:themeColor="text1"/>
                <w:sz w:val="20"/>
                <w:szCs w:val="20"/>
              </w:rPr>
            </w:pPr>
          </w:p>
          <w:p w14:paraId="2EF5D6C3" w14:textId="77777777" w:rsidR="00C9669A" w:rsidRPr="002637EA" w:rsidRDefault="00C9669A" w:rsidP="006D72F5">
            <w:pPr>
              <w:rPr>
                <w:rFonts w:ascii="ＭＳ ゴシック" w:eastAsia="ＭＳ ゴシック" w:hAnsi="ＭＳ ゴシック"/>
                <w:color w:val="000000" w:themeColor="text1"/>
                <w:sz w:val="20"/>
                <w:szCs w:val="20"/>
              </w:rPr>
            </w:pPr>
          </w:p>
          <w:p w14:paraId="3C2AA268" w14:textId="77777777" w:rsidR="00C9669A" w:rsidRPr="002637EA" w:rsidRDefault="00C9669A" w:rsidP="006D72F5">
            <w:pPr>
              <w:rPr>
                <w:rFonts w:ascii="ＭＳ ゴシック" w:eastAsia="ＭＳ ゴシック" w:hAnsi="ＭＳ ゴシック"/>
                <w:color w:val="000000" w:themeColor="text1"/>
                <w:sz w:val="20"/>
                <w:szCs w:val="20"/>
              </w:rPr>
            </w:pPr>
          </w:p>
          <w:p w14:paraId="4AA541FA" w14:textId="77777777" w:rsidR="00C9669A" w:rsidRPr="002637EA" w:rsidRDefault="00C9669A" w:rsidP="006D72F5">
            <w:pPr>
              <w:rPr>
                <w:rFonts w:ascii="ＭＳ ゴシック" w:eastAsia="ＭＳ ゴシック" w:hAnsi="ＭＳ ゴシック"/>
                <w:color w:val="000000" w:themeColor="text1"/>
                <w:sz w:val="20"/>
                <w:szCs w:val="20"/>
              </w:rPr>
            </w:pPr>
          </w:p>
          <w:p w14:paraId="40E0F7A0" w14:textId="77777777" w:rsidR="00C9669A" w:rsidRPr="002637EA" w:rsidRDefault="00C9669A" w:rsidP="006D72F5">
            <w:pPr>
              <w:rPr>
                <w:rFonts w:ascii="ＭＳ ゴシック" w:eastAsia="ＭＳ ゴシック" w:hAnsi="ＭＳ ゴシック"/>
                <w:color w:val="000000" w:themeColor="text1"/>
                <w:sz w:val="20"/>
                <w:szCs w:val="20"/>
              </w:rPr>
            </w:pPr>
          </w:p>
          <w:p w14:paraId="11888CDF" w14:textId="77777777" w:rsidR="00B707A5" w:rsidRPr="002637EA" w:rsidRDefault="00B707A5" w:rsidP="006D72F5">
            <w:pPr>
              <w:rPr>
                <w:rFonts w:ascii="ＭＳ ゴシック" w:eastAsia="ＭＳ ゴシック" w:hAnsi="ＭＳ ゴシック"/>
                <w:color w:val="000000" w:themeColor="text1"/>
                <w:sz w:val="20"/>
                <w:szCs w:val="20"/>
              </w:rPr>
            </w:pPr>
          </w:p>
          <w:p w14:paraId="3E90EF06" w14:textId="77777777" w:rsidR="00B707A5" w:rsidRPr="002637EA" w:rsidRDefault="00B707A5" w:rsidP="006D72F5">
            <w:pPr>
              <w:rPr>
                <w:rFonts w:ascii="ＭＳ ゴシック" w:eastAsia="ＭＳ ゴシック" w:hAnsi="ＭＳ ゴシック"/>
                <w:color w:val="000000" w:themeColor="text1"/>
                <w:sz w:val="20"/>
                <w:szCs w:val="20"/>
              </w:rPr>
            </w:pPr>
          </w:p>
          <w:p w14:paraId="592E92DE" w14:textId="77777777" w:rsidR="00C9669A" w:rsidRPr="002637EA" w:rsidRDefault="00C9669A" w:rsidP="006D72F5">
            <w:pPr>
              <w:rPr>
                <w:rFonts w:ascii="ＭＳ ゴシック" w:eastAsia="ＭＳ ゴシック" w:hAnsi="ＭＳ ゴシック"/>
                <w:color w:val="000000" w:themeColor="text1"/>
                <w:sz w:val="20"/>
                <w:szCs w:val="20"/>
              </w:rPr>
            </w:pPr>
          </w:p>
          <w:p w14:paraId="6AC538BF" w14:textId="77777777" w:rsidR="00C9669A" w:rsidRPr="002637EA" w:rsidRDefault="00C9669A" w:rsidP="006D72F5">
            <w:pPr>
              <w:rPr>
                <w:rFonts w:ascii="ＭＳ ゴシック" w:eastAsia="ＭＳ ゴシック" w:hAnsi="ＭＳ ゴシック"/>
                <w:color w:val="000000" w:themeColor="text1"/>
                <w:sz w:val="20"/>
                <w:szCs w:val="20"/>
              </w:rPr>
            </w:pPr>
          </w:p>
          <w:p w14:paraId="2B1ED905" w14:textId="77777777" w:rsidR="00774BD6" w:rsidRPr="002637EA" w:rsidRDefault="00774BD6" w:rsidP="006D72F5">
            <w:pPr>
              <w:rPr>
                <w:rFonts w:ascii="ＭＳ ゴシック" w:eastAsia="ＭＳ ゴシック" w:hAnsi="ＭＳ ゴシック"/>
                <w:color w:val="000000" w:themeColor="text1"/>
                <w:sz w:val="20"/>
                <w:szCs w:val="20"/>
              </w:rPr>
            </w:pPr>
          </w:p>
          <w:p w14:paraId="5978625E" w14:textId="77777777" w:rsidR="00B707A5" w:rsidRPr="002637EA" w:rsidRDefault="00B707A5" w:rsidP="006D72F5">
            <w:pPr>
              <w:rPr>
                <w:rFonts w:ascii="ＭＳ ゴシック" w:eastAsia="ＭＳ ゴシック" w:hAnsi="ＭＳ ゴシック"/>
                <w:color w:val="000000" w:themeColor="text1"/>
                <w:sz w:val="20"/>
                <w:szCs w:val="20"/>
              </w:rPr>
            </w:pPr>
          </w:p>
          <w:p w14:paraId="7A6289E9" w14:textId="77777777" w:rsidR="00774BD6" w:rsidRPr="002637EA" w:rsidRDefault="00774BD6" w:rsidP="006D72F5">
            <w:pPr>
              <w:rPr>
                <w:rFonts w:ascii="ＭＳ ゴシック" w:eastAsia="ＭＳ ゴシック" w:hAnsi="ＭＳ ゴシック"/>
                <w:color w:val="000000" w:themeColor="text1"/>
                <w:sz w:val="20"/>
                <w:szCs w:val="20"/>
              </w:rPr>
            </w:pPr>
          </w:p>
          <w:p w14:paraId="3151A0B6" w14:textId="77777777" w:rsidR="00774BD6" w:rsidRPr="002637EA" w:rsidRDefault="00774BD6" w:rsidP="006D72F5">
            <w:pPr>
              <w:rPr>
                <w:rFonts w:ascii="ＭＳ ゴシック" w:eastAsia="ＭＳ ゴシック" w:hAnsi="ＭＳ ゴシック"/>
                <w:color w:val="000000" w:themeColor="text1"/>
                <w:sz w:val="20"/>
                <w:szCs w:val="20"/>
              </w:rPr>
            </w:pPr>
          </w:p>
          <w:p w14:paraId="238F43B4" w14:textId="59336870" w:rsidR="00C9669A" w:rsidRPr="002637EA" w:rsidRDefault="00C9669A" w:rsidP="00C9669A">
            <w:pPr>
              <w:ind w:left="200" w:hangingChars="100" w:hanging="200"/>
              <w:rPr>
                <w:rStyle w:val="af0"/>
                <w:rFonts w:hint="default"/>
                <w:b w:val="0"/>
                <w:color w:val="000000" w:themeColor="text1"/>
                <w:u w:val="none"/>
                <w:lang w:eastAsia="zh-CN"/>
              </w:rPr>
            </w:pPr>
            <w:r w:rsidRPr="002637EA">
              <w:rPr>
                <w:rStyle w:val="af0"/>
                <w:rFonts w:hint="default"/>
                <w:b w:val="0"/>
                <w:color w:val="000000" w:themeColor="text1"/>
                <w:u w:val="none"/>
              </w:rPr>
              <w:t>○</w:t>
            </w:r>
            <w:r w:rsidRPr="002637EA">
              <w:rPr>
                <w:rStyle w:val="af0"/>
                <w:rFonts w:hint="default"/>
                <w:b w:val="0"/>
                <w:color w:val="000000" w:themeColor="text1"/>
                <w:u w:val="none"/>
                <w:lang w:eastAsia="zh-CN"/>
              </w:rPr>
              <w:t xml:space="preserve"> 法第27条の規定により準用する学校保健安全法第5条</w:t>
            </w:r>
            <w:r w:rsidR="002E08C1" w:rsidRPr="002637EA">
              <w:rPr>
                <w:rStyle w:val="af0"/>
                <w:rFonts w:hint="default"/>
                <w:b w:val="0"/>
                <w:color w:val="000000" w:themeColor="text1"/>
                <w:u w:val="none"/>
                <w:lang w:eastAsia="zh-CN"/>
              </w:rPr>
              <w:t>､</w:t>
            </w:r>
            <w:r w:rsidRPr="002637EA">
              <w:rPr>
                <w:rStyle w:val="af0"/>
                <w:rFonts w:hint="default"/>
                <w:b w:val="0"/>
                <w:color w:val="000000" w:themeColor="text1"/>
                <w:u w:val="none"/>
                <w:lang w:eastAsia="zh-CN"/>
              </w:rPr>
              <w:t>9条</w:t>
            </w:r>
            <w:r w:rsidR="002E08C1" w:rsidRPr="002637EA">
              <w:rPr>
                <w:rStyle w:val="af0"/>
                <w:rFonts w:hint="default"/>
                <w:b w:val="0"/>
                <w:color w:val="000000" w:themeColor="text1"/>
                <w:u w:val="none"/>
                <w:lang w:eastAsia="zh-CN"/>
              </w:rPr>
              <w:t>､</w:t>
            </w:r>
            <w:r w:rsidRPr="002637EA">
              <w:rPr>
                <w:rStyle w:val="af0"/>
                <w:rFonts w:hint="default"/>
                <w:b w:val="0"/>
                <w:color w:val="000000" w:themeColor="text1"/>
                <w:u w:val="none"/>
                <w:lang w:eastAsia="zh-CN"/>
              </w:rPr>
              <w:t>13条</w:t>
            </w:r>
            <w:r w:rsidR="002E08C1" w:rsidRPr="002637EA">
              <w:rPr>
                <w:rStyle w:val="af0"/>
                <w:rFonts w:hint="default"/>
                <w:b w:val="0"/>
                <w:color w:val="000000" w:themeColor="text1"/>
                <w:u w:val="none"/>
                <w:lang w:eastAsia="zh-CN"/>
              </w:rPr>
              <w:t>､</w:t>
            </w:r>
            <w:r w:rsidRPr="002637EA">
              <w:rPr>
                <w:rStyle w:val="af0"/>
                <w:rFonts w:hint="default"/>
                <w:b w:val="0"/>
                <w:color w:val="000000" w:themeColor="text1"/>
                <w:u w:val="none"/>
                <w:lang w:eastAsia="zh-CN"/>
              </w:rPr>
              <w:t>14条</w:t>
            </w:r>
          </w:p>
          <w:p w14:paraId="4A252536" w14:textId="646687FC" w:rsidR="00C9669A" w:rsidRPr="002637EA" w:rsidRDefault="00C9669A" w:rsidP="00C9669A">
            <w:pPr>
              <w:ind w:left="200" w:hangingChars="100" w:hanging="200"/>
              <w:rPr>
                <w:rFonts w:ascii="ＭＳ ゴシック" w:eastAsia="ＭＳ ゴシック" w:hAnsi="ＭＳ ゴシック"/>
                <w:b/>
                <w:color w:val="000000" w:themeColor="text1"/>
                <w:sz w:val="20"/>
                <w:szCs w:val="20"/>
              </w:rPr>
            </w:pPr>
            <w:r w:rsidRPr="002637EA">
              <w:rPr>
                <w:rStyle w:val="af0"/>
                <w:rFonts w:hint="default"/>
                <w:b w:val="0"/>
                <w:color w:val="000000" w:themeColor="text1"/>
                <w:u w:val="none"/>
                <w:lang w:eastAsia="zh-CN"/>
              </w:rPr>
              <w:t>○ 規則第27条の規定により準用する学校保健安全法施行規則第</w:t>
            </w:r>
            <w:r w:rsidRPr="002637EA">
              <w:rPr>
                <w:rFonts w:ascii="ＭＳ ゴシック" w:eastAsia="ＭＳ ゴシック" w:hAnsi="ＭＳ ゴシック" w:hint="eastAsia"/>
                <w:color w:val="000000" w:themeColor="text1"/>
                <w:sz w:val="20"/>
                <w:szCs w:val="20"/>
                <w:lang w:eastAsia="zh-CN"/>
              </w:rPr>
              <w:t>5条第1項</w:t>
            </w:r>
            <w:r w:rsidR="002E08C1" w:rsidRPr="002637EA">
              <w:rPr>
                <w:rFonts w:ascii="ＭＳ ゴシック" w:eastAsia="ＭＳ ゴシック" w:hAnsi="ＭＳ ゴシック" w:hint="eastAsia"/>
                <w:color w:val="000000" w:themeColor="text1"/>
                <w:sz w:val="20"/>
                <w:szCs w:val="20"/>
                <w:lang w:eastAsia="zh-CN"/>
              </w:rPr>
              <w:t>､</w:t>
            </w:r>
            <w:r w:rsidRPr="002637EA">
              <w:rPr>
                <w:rFonts w:ascii="ＭＳ ゴシック" w:eastAsia="ＭＳ ゴシック" w:hAnsi="ＭＳ ゴシック" w:hint="eastAsia"/>
                <w:color w:val="000000" w:themeColor="text1"/>
                <w:sz w:val="20"/>
                <w:szCs w:val="20"/>
                <w:lang w:eastAsia="zh-CN"/>
              </w:rPr>
              <w:t>第</w:t>
            </w:r>
            <w:r w:rsidRPr="002637EA">
              <w:rPr>
                <w:rFonts w:ascii="ＭＳ ゴシック" w:eastAsia="ＭＳ ゴシック" w:hAnsi="ＭＳ ゴシック" w:hint="eastAsia"/>
                <w:color w:val="000000" w:themeColor="text1"/>
                <w:sz w:val="20"/>
                <w:szCs w:val="20"/>
              </w:rPr>
              <w:t>6</w:t>
            </w:r>
            <w:r w:rsidRPr="002637EA">
              <w:rPr>
                <w:rFonts w:ascii="ＭＳ ゴシック" w:eastAsia="ＭＳ ゴシック" w:hAnsi="ＭＳ ゴシック" w:hint="eastAsia"/>
                <w:color w:val="000000" w:themeColor="text1"/>
                <w:sz w:val="20"/>
                <w:szCs w:val="20"/>
                <w:lang w:eastAsia="zh-CN"/>
              </w:rPr>
              <w:t>条</w:t>
            </w:r>
            <w:r w:rsidR="002E08C1" w:rsidRPr="002637EA">
              <w:rPr>
                <w:rFonts w:ascii="ＭＳ ゴシック" w:eastAsia="ＭＳ ゴシック" w:hAnsi="ＭＳ ゴシック" w:hint="eastAsia"/>
                <w:color w:val="000000" w:themeColor="text1"/>
                <w:sz w:val="20"/>
                <w:szCs w:val="20"/>
                <w:lang w:eastAsia="zh-CN"/>
              </w:rPr>
              <w:t>､</w:t>
            </w:r>
            <w:r w:rsidRPr="002637EA">
              <w:rPr>
                <w:rFonts w:ascii="ＭＳ ゴシック" w:eastAsia="ＭＳ ゴシック" w:hAnsi="ＭＳ ゴシック" w:hint="eastAsia"/>
                <w:color w:val="000000" w:themeColor="text1"/>
                <w:sz w:val="20"/>
                <w:szCs w:val="20"/>
                <w:lang w:eastAsia="zh-CN"/>
              </w:rPr>
              <w:t>第7条</w:t>
            </w:r>
            <w:r w:rsidR="002E08C1" w:rsidRPr="002637EA">
              <w:rPr>
                <w:rFonts w:ascii="ＭＳ ゴシック" w:eastAsia="ＭＳ ゴシック" w:hAnsi="ＭＳ ゴシック" w:hint="eastAsia"/>
                <w:color w:val="000000" w:themeColor="text1"/>
                <w:sz w:val="20"/>
                <w:szCs w:val="20"/>
                <w:lang w:eastAsia="zh-CN"/>
              </w:rPr>
              <w:t>､</w:t>
            </w:r>
            <w:r w:rsidRPr="002637EA">
              <w:rPr>
                <w:rFonts w:ascii="ＭＳ ゴシック" w:eastAsia="ＭＳ ゴシック" w:hAnsi="ＭＳ ゴシック" w:hint="eastAsia"/>
                <w:color w:val="000000" w:themeColor="text1"/>
                <w:sz w:val="20"/>
                <w:szCs w:val="20"/>
                <w:lang w:eastAsia="zh-CN"/>
              </w:rPr>
              <w:t>第8条</w:t>
            </w:r>
          </w:p>
          <w:p w14:paraId="0E1153C6" w14:textId="77777777" w:rsidR="00C9669A" w:rsidRPr="002637EA" w:rsidRDefault="00C9669A" w:rsidP="00C9669A">
            <w:pP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運営基準第10条</w:t>
            </w:r>
          </w:p>
          <w:p w14:paraId="49C78D86" w14:textId="77777777" w:rsidR="00AB5A01" w:rsidRPr="002637EA" w:rsidRDefault="00C9669A" w:rsidP="00C9669A">
            <w:pPr>
              <w:ind w:left="200" w:hangingChars="100" w:hanging="2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教育･保育要領</w:t>
            </w:r>
            <w:r w:rsidRPr="002637EA">
              <w:rPr>
                <w:rStyle w:val="af0"/>
                <w:rFonts w:hint="default"/>
                <w:b w:val="0"/>
                <w:color w:val="000000" w:themeColor="text1"/>
                <w:u w:val="none"/>
              </w:rPr>
              <w:t>第3</w:t>
            </w:r>
            <w:r w:rsidRPr="002637EA">
              <w:rPr>
                <w:rStyle w:val="af0"/>
                <w:rFonts w:hint="default"/>
                <w:b w:val="0"/>
                <w:color w:val="000000" w:themeColor="text1"/>
                <w:u w:val="none"/>
                <w:lang w:eastAsia="zh-CN"/>
              </w:rPr>
              <w:t>章第1</w:t>
            </w:r>
          </w:p>
        </w:tc>
      </w:tr>
      <w:tr w:rsidR="002637EA" w:rsidRPr="002637EA" w14:paraId="3078F9D8" w14:textId="77777777" w:rsidTr="00B707A5">
        <w:trPr>
          <w:trHeight w:val="4370"/>
        </w:trPr>
        <w:tc>
          <w:tcPr>
            <w:tcW w:w="3645" w:type="dxa"/>
            <w:vMerge/>
          </w:tcPr>
          <w:p w14:paraId="4D712825" w14:textId="77777777" w:rsidR="006D72F5" w:rsidRPr="002637EA" w:rsidRDefault="006D72F5" w:rsidP="006D72F5">
            <w:pPr>
              <w:overflowPunct w:val="0"/>
              <w:textAlignment w:val="baseline"/>
              <w:rPr>
                <w:rFonts w:ascii="ＭＳ ゴシック" w:eastAsia="ＭＳ ゴシック" w:hAnsi="Times New Roman"/>
                <w:color w:val="000000" w:themeColor="text1"/>
                <w:kern w:val="0"/>
                <w:sz w:val="20"/>
                <w:szCs w:val="20"/>
                <w:lang w:eastAsia="zh-CN"/>
              </w:rPr>
            </w:pPr>
          </w:p>
        </w:tc>
        <w:tc>
          <w:tcPr>
            <w:tcW w:w="6194" w:type="dxa"/>
            <w:gridSpan w:val="3"/>
            <w:tcBorders>
              <w:top w:val="nil"/>
            </w:tcBorders>
          </w:tcPr>
          <w:p w14:paraId="091DDEE6" w14:textId="77777777" w:rsidR="006D72F5" w:rsidRPr="002637EA" w:rsidRDefault="006D72F5" w:rsidP="00AE1819">
            <w:pPr>
              <w:overflowPunct w:val="0"/>
              <w:spacing w:line="60" w:lineRule="auto"/>
              <w:textAlignment w:val="baseline"/>
              <w:rPr>
                <w:rFonts w:ascii="ＭＳ ゴシック" w:eastAsia="DengXian" w:hAnsi="Times New Roman"/>
                <w:color w:val="000000" w:themeColor="text1"/>
                <w:kern w:val="0"/>
                <w:sz w:val="20"/>
                <w:szCs w:val="20"/>
                <w:lang w:eastAsia="zh-CN"/>
              </w:rPr>
            </w:pPr>
          </w:p>
          <w:p w14:paraId="526A9766" w14:textId="77777777" w:rsidR="006D72F5" w:rsidRPr="002637EA" w:rsidRDefault="00C9669A" w:rsidP="00C9669A">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規則第</w:t>
            </w:r>
            <w:r w:rsidRPr="002637EA">
              <w:rPr>
                <w:rStyle w:val="af0"/>
                <w:rFonts w:hint="default"/>
                <w:b w:val="0"/>
                <w:color w:val="000000" w:themeColor="text1"/>
                <w:u w:val="none"/>
              </w:rPr>
              <w:t>27</w:t>
            </w:r>
            <w:r w:rsidRPr="002637EA">
              <w:rPr>
                <w:rFonts w:ascii="ＭＳ ゴシック" w:eastAsia="ＭＳ ゴシック" w:hAnsi="Times New Roman" w:hint="eastAsia"/>
                <w:color w:val="000000" w:themeColor="text1"/>
                <w:kern w:val="0"/>
                <w:sz w:val="20"/>
                <w:szCs w:val="20"/>
                <w:lang w:eastAsia="zh-CN"/>
              </w:rPr>
              <w:t>条の規定により準用する学校保健安全法施行規則</w:t>
            </w:r>
            <w:r w:rsidRPr="002637EA">
              <w:rPr>
                <w:rStyle w:val="af0"/>
                <w:rFonts w:hint="default"/>
                <w:b w:val="0"/>
                <w:color w:val="000000" w:themeColor="text1"/>
                <w:u w:val="none"/>
              </w:rPr>
              <w:t>第6条で定める検査項目</w:t>
            </w:r>
          </w:p>
          <w:p w14:paraId="5E3EF713" w14:textId="40845DCA" w:rsidR="00E44D6E" w:rsidRPr="002637EA" w:rsidRDefault="006D72F5" w:rsidP="00E44D6E">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E44D6E" w:rsidRPr="002637EA">
              <w:rPr>
                <w:rFonts w:ascii="ＭＳ ゴシック" w:eastAsia="ＭＳ ゴシック" w:hAnsi="Times New Roman" w:hint="eastAsia"/>
                <w:color w:val="000000" w:themeColor="text1"/>
                <w:kern w:val="0"/>
                <w:sz w:val="20"/>
                <w:szCs w:val="20"/>
              </w:rPr>
              <w:t>1 身長</w:t>
            </w:r>
            <w:r w:rsidR="002E08C1" w:rsidRPr="002637EA">
              <w:rPr>
                <w:rFonts w:ascii="ＭＳ ゴシック" w:eastAsia="ＭＳ ゴシック" w:hAnsi="Times New Roman" w:hint="eastAsia"/>
                <w:color w:val="000000" w:themeColor="text1"/>
                <w:kern w:val="0"/>
                <w:sz w:val="20"/>
                <w:szCs w:val="20"/>
              </w:rPr>
              <w:t>､</w:t>
            </w:r>
            <w:r w:rsidR="00E44D6E" w:rsidRPr="002637EA">
              <w:rPr>
                <w:rFonts w:ascii="ＭＳ ゴシック" w:eastAsia="ＭＳ ゴシック" w:hAnsi="Times New Roman" w:hint="eastAsia"/>
                <w:color w:val="000000" w:themeColor="text1"/>
                <w:kern w:val="0"/>
                <w:sz w:val="20"/>
                <w:szCs w:val="20"/>
              </w:rPr>
              <w:t>体重      2 栄養状態</w:t>
            </w:r>
          </w:p>
          <w:p w14:paraId="309977A2" w14:textId="24E11984" w:rsidR="00E44D6E" w:rsidRPr="002637EA" w:rsidRDefault="00E44D6E" w:rsidP="00E44D6E">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3 脊柱</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胸郭の疾病及び異常の有無並びに四肢の状態</w:t>
            </w:r>
          </w:p>
          <w:p w14:paraId="0A8F52A1" w14:textId="18E99DC0" w:rsidR="00E44D6E" w:rsidRPr="002637EA" w:rsidRDefault="00E44D6E" w:rsidP="00E44D6E">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4 視力</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聴力   　 5 眼の疾病及び異常の有無</w:t>
            </w:r>
          </w:p>
          <w:p w14:paraId="3761969F" w14:textId="77777777" w:rsidR="00E44D6E" w:rsidRPr="002637EA" w:rsidRDefault="00E44D6E" w:rsidP="00E44D6E">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6 耳鼻咽喉疾患及び皮膚疾患の有無</w:t>
            </w:r>
          </w:p>
          <w:p w14:paraId="35DC2B14" w14:textId="77777777" w:rsidR="00E44D6E" w:rsidRPr="002637EA" w:rsidRDefault="00E44D6E" w:rsidP="00E44D6E">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7 歯及び口腔の疾病及び異常の有無</w:t>
            </w:r>
          </w:p>
          <w:p w14:paraId="5A6D6585" w14:textId="77777777" w:rsidR="00E44D6E" w:rsidRPr="002637EA" w:rsidRDefault="00E44D6E" w:rsidP="00E44D6E">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8 結核の有無   　 9 心臓の疾病及び異常の有無</w:t>
            </w:r>
          </w:p>
          <w:p w14:paraId="31DC958E" w14:textId="77777777" w:rsidR="00E44D6E" w:rsidRPr="002637EA" w:rsidRDefault="00E44D6E" w:rsidP="00E44D6E">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10 尿  　       　11その他の疾病及び異常の有無</w:t>
            </w:r>
          </w:p>
          <w:p w14:paraId="76623430" w14:textId="77777777" w:rsidR="006E5E3C" w:rsidRPr="002637EA" w:rsidRDefault="00E44D6E" w:rsidP="00E44D6E">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＊8の結核の有無など学年等による除外措置あり</w:t>
            </w:r>
          </w:p>
        </w:tc>
      </w:tr>
    </w:tbl>
    <w:p w14:paraId="2C15963B" w14:textId="5FEA282E" w:rsidR="004B46F8" w:rsidRPr="002637EA" w:rsidRDefault="009421C8" w:rsidP="00FF4F8C">
      <w:pPr>
        <w:tabs>
          <w:tab w:val="left" w:pos="1290"/>
        </w:tabs>
        <w:ind w:firstLineChars="400" w:firstLine="800"/>
        <w:jc w:val="center"/>
        <w:rPr>
          <w:color w:val="000000" w:themeColor="text1"/>
        </w:rPr>
      </w:pPr>
      <w:r w:rsidRPr="002637EA">
        <w:rPr>
          <w:rFonts w:ascii="ＭＳ ゴシック" w:eastAsia="ＭＳ ゴシック" w:hAnsi="ＭＳ ゴシック" w:hint="eastAsia"/>
          <w:color w:val="000000" w:themeColor="text1"/>
          <w:sz w:val="20"/>
          <w:szCs w:val="20"/>
        </w:rPr>
        <w:t>－</w:t>
      </w:r>
      <w:r w:rsidR="001012CB" w:rsidRPr="002637EA">
        <w:rPr>
          <w:rFonts w:ascii="ＭＳ ゴシック" w:eastAsia="ＭＳ ゴシック" w:hAnsi="ＭＳ ゴシック" w:hint="eastAsia"/>
          <w:color w:val="000000" w:themeColor="text1"/>
          <w:sz w:val="20"/>
          <w:szCs w:val="20"/>
        </w:rPr>
        <w:t>２</w:t>
      </w:r>
      <w:r w:rsidR="00F83AB6" w:rsidRPr="002637EA">
        <w:rPr>
          <w:rFonts w:ascii="ＭＳ ゴシック" w:eastAsia="ＭＳ ゴシック" w:hAnsi="ＭＳ ゴシック" w:hint="eastAsia"/>
          <w:color w:val="000000" w:themeColor="text1"/>
          <w:sz w:val="20"/>
          <w:szCs w:val="20"/>
        </w:rPr>
        <w:t>８</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2637EA" w:rsidRPr="002637EA" w14:paraId="169E778C" w14:textId="77777777" w:rsidTr="003A5D14">
        <w:trPr>
          <w:trHeight w:val="416"/>
        </w:trPr>
        <w:tc>
          <w:tcPr>
            <w:tcW w:w="1838" w:type="dxa"/>
            <w:vAlign w:val="center"/>
          </w:tcPr>
          <w:p w14:paraId="53312934" w14:textId="77777777" w:rsidR="009F65C0" w:rsidRPr="002637EA" w:rsidRDefault="009F65C0" w:rsidP="00F86D2D">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20068C94" w14:textId="77777777" w:rsidR="009F65C0" w:rsidRPr="002637EA" w:rsidRDefault="009F65C0" w:rsidP="00F86D2D">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364BD7B1" w14:textId="77777777" w:rsidR="009F65C0" w:rsidRPr="002637EA" w:rsidRDefault="009F65C0" w:rsidP="00F86D2D">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08D9EFE9" w14:textId="77777777" w:rsidTr="006C2D8A">
        <w:trPr>
          <w:trHeight w:val="13457"/>
        </w:trPr>
        <w:tc>
          <w:tcPr>
            <w:tcW w:w="1838" w:type="dxa"/>
          </w:tcPr>
          <w:p w14:paraId="585CEBF5" w14:textId="77777777" w:rsidR="005B6420" w:rsidRPr="002637EA" w:rsidRDefault="005B6420" w:rsidP="005B6420">
            <w:pPr>
              <w:overflowPunct w:val="0"/>
              <w:textAlignment w:val="baseline"/>
              <w:rPr>
                <w:rFonts w:ascii="ＭＳ ゴシック" w:eastAsia="ＭＳ ゴシック" w:hAnsi="Times New Roman"/>
                <w:color w:val="000000" w:themeColor="text1"/>
                <w:kern w:val="0"/>
                <w:sz w:val="20"/>
                <w:szCs w:val="20"/>
              </w:rPr>
            </w:pPr>
          </w:p>
          <w:p w14:paraId="7FD4F562" w14:textId="77777777" w:rsidR="004B46F8" w:rsidRPr="002637EA" w:rsidRDefault="004B46F8" w:rsidP="005B6420">
            <w:pPr>
              <w:overflowPunct w:val="0"/>
              <w:textAlignment w:val="baseline"/>
              <w:rPr>
                <w:rFonts w:ascii="ＭＳ ゴシック" w:eastAsia="ＭＳ ゴシック" w:hAnsi="Times New Roman"/>
                <w:color w:val="000000" w:themeColor="text1"/>
                <w:kern w:val="0"/>
                <w:sz w:val="20"/>
                <w:szCs w:val="20"/>
              </w:rPr>
            </w:pPr>
          </w:p>
          <w:p w14:paraId="27D6B993" w14:textId="77777777" w:rsidR="00774BD6" w:rsidRPr="002637EA" w:rsidRDefault="00774BD6" w:rsidP="005B6420">
            <w:pPr>
              <w:overflowPunct w:val="0"/>
              <w:textAlignment w:val="baseline"/>
              <w:rPr>
                <w:rFonts w:ascii="ＭＳ ゴシック" w:eastAsia="ＭＳ ゴシック" w:hAnsi="Times New Roman"/>
                <w:color w:val="000000" w:themeColor="text1"/>
                <w:kern w:val="0"/>
                <w:sz w:val="20"/>
                <w:szCs w:val="20"/>
              </w:rPr>
            </w:pPr>
          </w:p>
          <w:p w14:paraId="7399F160" w14:textId="77777777" w:rsidR="004B46F8" w:rsidRPr="002637EA" w:rsidRDefault="004B46F8" w:rsidP="005B6420">
            <w:pPr>
              <w:overflowPunct w:val="0"/>
              <w:textAlignment w:val="baseline"/>
              <w:rPr>
                <w:rFonts w:ascii="ＭＳ ゴシック" w:eastAsia="ＭＳ ゴシック" w:hAnsi="Times New Roman"/>
                <w:color w:val="000000" w:themeColor="text1"/>
                <w:kern w:val="0"/>
                <w:sz w:val="20"/>
                <w:szCs w:val="20"/>
              </w:rPr>
            </w:pPr>
          </w:p>
          <w:p w14:paraId="73CDD9D2" w14:textId="77777777" w:rsidR="005B6420" w:rsidRPr="002637EA" w:rsidRDefault="005B6420" w:rsidP="003A5D14">
            <w:pPr>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4B46F8" w:rsidRPr="002637EA">
              <w:rPr>
                <w:rFonts w:ascii="ＭＳ ゴシック" w:eastAsia="ＭＳ ゴシック" w:hAnsi="ＭＳ ゴシック" w:cs="ＭＳ ゴシック" w:hint="eastAsia"/>
                <w:color w:val="000000" w:themeColor="text1"/>
                <w:kern w:val="0"/>
                <w:sz w:val="20"/>
                <w:szCs w:val="20"/>
              </w:rPr>
              <w:t>９</w:t>
            </w:r>
            <w:r w:rsidRPr="002637EA">
              <w:rPr>
                <w:rFonts w:ascii="ＭＳ ゴシック" w:eastAsia="ＭＳ ゴシック" w:hAnsi="ＭＳ ゴシック" w:cs="ＭＳ ゴシック" w:hint="eastAsia"/>
                <w:color w:val="000000" w:themeColor="text1"/>
                <w:kern w:val="0"/>
                <w:sz w:val="20"/>
                <w:szCs w:val="20"/>
              </w:rPr>
              <w:t>）</w:t>
            </w:r>
            <w:r w:rsidR="004B46F8" w:rsidRPr="002637EA">
              <w:rPr>
                <w:rFonts w:ascii="ＭＳ ゴシック" w:eastAsia="ＭＳ ゴシック" w:hAnsi="ＭＳ ゴシック" w:cs="ＭＳ ゴシック" w:hint="eastAsia"/>
                <w:color w:val="000000" w:themeColor="text1"/>
                <w:kern w:val="0"/>
                <w:sz w:val="20"/>
                <w:szCs w:val="20"/>
              </w:rPr>
              <w:t>疾病等への対応</w:t>
            </w:r>
          </w:p>
        </w:tc>
        <w:tc>
          <w:tcPr>
            <w:tcW w:w="5812" w:type="dxa"/>
          </w:tcPr>
          <w:p w14:paraId="3B2A477F" w14:textId="77777777" w:rsidR="00774BD6" w:rsidRPr="002637EA" w:rsidRDefault="00774BD6" w:rsidP="00986D79">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6005B6DD" w14:textId="4BFEC1EA" w:rsidR="005B6420" w:rsidRPr="002637EA" w:rsidRDefault="00986D79" w:rsidP="00986D79">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キ</w:t>
            </w:r>
            <w:r w:rsidR="00F06B30"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健康診断票は作成され</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適切に保管・整理されているか。</w:t>
            </w:r>
          </w:p>
          <w:p w14:paraId="5645336C" w14:textId="77777777" w:rsidR="00986D79" w:rsidRPr="002637EA" w:rsidRDefault="00986D79" w:rsidP="005B6420">
            <w:pPr>
              <w:overflowPunct w:val="0"/>
              <w:textAlignment w:val="baseline"/>
              <w:rPr>
                <w:rFonts w:ascii="ＭＳ ゴシック" w:eastAsia="ＭＳ ゴシック" w:hAnsi="Times New Roman"/>
                <w:color w:val="000000" w:themeColor="text1"/>
                <w:kern w:val="0"/>
                <w:sz w:val="20"/>
                <w:szCs w:val="20"/>
              </w:rPr>
            </w:pPr>
          </w:p>
          <w:p w14:paraId="37D288BB" w14:textId="77777777" w:rsidR="002C6C83" w:rsidRPr="002637EA" w:rsidRDefault="002C6C83" w:rsidP="00D95007">
            <w:pPr>
              <w:overflowPunct w:val="0"/>
              <w:textAlignment w:val="baseline"/>
              <w:rPr>
                <w:rFonts w:ascii="ＭＳ ゴシック" w:eastAsia="ＭＳ ゴシック" w:hAnsi="ＭＳ ゴシック" w:cs="ＭＳ ゴシック"/>
                <w:color w:val="000000" w:themeColor="text1"/>
                <w:kern w:val="0"/>
                <w:sz w:val="20"/>
                <w:szCs w:val="20"/>
              </w:rPr>
            </w:pPr>
          </w:p>
          <w:p w14:paraId="22D44740" w14:textId="38700863" w:rsidR="00D95007" w:rsidRPr="002637EA" w:rsidRDefault="00D95007" w:rsidP="00D95007">
            <w:pPr>
              <w:overflowPunct w:val="0"/>
              <w:ind w:left="300" w:hangingChars="150" w:hanging="3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ア  </w:t>
            </w:r>
            <w:r w:rsidR="00EE0A6A" w:rsidRPr="002637EA">
              <w:rPr>
                <w:rStyle w:val="af0"/>
                <w:rFonts w:hint="default"/>
                <w:b w:val="0"/>
                <w:color w:val="000000" w:themeColor="text1"/>
                <w:u w:val="none"/>
              </w:rPr>
              <w:t>体調不良や傷害が発生した場合には</w:t>
            </w:r>
            <w:r w:rsidR="002E08C1" w:rsidRPr="002637EA">
              <w:rPr>
                <w:rStyle w:val="af0"/>
                <w:rFonts w:hint="default"/>
                <w:b w:val="0"/>
                <w:color w:val="000000" w:themeColor="text1"/>
                <w:u w:val="none"/>
              </w:rPr>
              <w:t>､</w:t>
            </w:r>
            <w:r w:rsidR="00EE0A6A" w:rsidRPr="002637EA">
              <w:rPr>
                <w:rStyle w:val="af0"/>
                <w:rFonts w:hint="default"/>
                <w:b w:val="0"/>
                <w:color w:val="000000" w:themeColor="text1"/>
                <w:u w:val="none"/>
              </w:rPr>
              <w:t>その子どもの状態等に応じて</w:t>
            </w:r>
            <w:r w:rsidR="002E08C1" w:rsidRPr="002637EA">
              <w:rPr>
                <w:rStyle w:val="af0"/>
                <w:rFonts w:hint="default"/>
                <w:b w:val="0"/>
                <w:color w:val="000000" w:themeColor="text1"/>
                <w:u w:val="none"/>
              </w:rPr>
              <w:t>､</w:t>
            </w:r>
            <w:r w:rsidR="00EE0A6A" w:rsidRPr="002637EA">
              <w:rPr>
                <w:rStyle w:val="af0"/>
                <w:rFonts w:hint="default"/>
                <w:b w:val="0"/>
                <w:color w:val="000000" w:themeColor="text1"/>
                <w:u w:val="none"/>
              </w:rPr>
              <w:t>保護者に連絡しているか。また</w:t>
            </w:r>
            <w:r w:rsidR="002E08C1" w:rsidRPr="002637EA">
              <w:rPr>
                <w:rStyle w:val="af0"/>
                <w:rFonts w:hint="default"/>
                <w:b w:val="0"/>
                <w:color w:val="000000" w:themeColor="text1"/>
                <w:u w:val="none"/>
              </w:rPr>
              <w:t>､</w:t>
            </w:r>
            <w:r w:rsidR="00EE0A6A" w:rsidRPr="002637EA">
              <w:rPr>
                <w:rStyle w:val="af0"/>
                <w:rFonts w:hint="default"/>
                <w:b w:val="0"/>
                <w:color w:val="000000" w:themeColor="text1"/>
                <w:u w:val="none"/>
              </w:rPr>
              <w:t>学校医やかかりつけ医等と相談し</w:t>
            </w:r>
            <w:r w:rsidR="002E08C1" w:rsidRPr="002637EA">
              <w:rPr>
                <w:rStyle w:val="af0"/>
                <w:rFonts w:hint="default"/>
                <w:b w:val="0"/>
                <w:color w:val="000000" w:themeColor="text1"/>
                <w:u w:val="none"/>
              </w:rPr>
              <w:t>､</w:t>
            </w:r>
            <w:r w:rsidR="00EE0A6A" w:rsidRPr="002637EA">
              <w:rPr>
                <w:rStyle w:val="af0"/>
                <w:rFonts w:hint="default"/>
                <w:b w:val="0"/>
                <w:color w:val="000000" w:themeColor="text1"/>
                <w:u w:val="none"/>
              </w:rPr>
              <w:t>適切な処置を行っているか。</w:t>
            </w:r>
          </w:p>
          <w:p w14:paraId="44BE2982" w14:textId="77777777" w:rsidR="00547742" w:rsidRPr="002637EA" w:rsidRDefault="00547742" w:rsidP="004B46F8">
            <w:pPr>
              <w:overflowPunct w:val="0"/>
              <w:ind w:firstLineChars="50" w:firstLine="100"/>
              <w:textAlignment w:val="baseline"/>
              <w:rPr>
                <w:rFonts w:ascii="ＭＳ ゴシック" w:eastAsia="ＭＳ ゴシック" w:hAnsi="ＭＳ ゴシック"/>
                <w:color w:val="000000" w:themeColor="text1"/>
                <w:sz w:val="20"/>
                <w:szCs w:val="20"/>
              </w:rPr>
            </w:pPr>
          </w:p>
          <w:p w14:paraId="4E4B3019" w14:textId="58B08E1E" w:rsidR="004B46F8" w:rsidRPr="002637EA" w:rsidRDefault="004B46F8" w:rsidP="00EE0A6A">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イ </w:t>
            </w:r>
            <w:r w:rsidR="00D95007" w:rsidRPr="002637EA">
              <w:rPr>
                <w:rFonts w:ascii="ＭＳ ゴシック" w:eastAsia="ＭＳ ゴシック" w:hAnsi="ＭＳ ゴシック" w:hint="eastAsia"/>
                <w:color w:val="000000" w:themeColor="text1"/>
                <w:sz w:val="20"/>
                <w:szCs w:val="20"/>
              </w:rPr>
              <w:t xml:space="preserve"> </w:t>
            </w:r>
            <w:r w:rsidR="00EE0A6A" w:rsidRPr="002637EA">
              <w:rPr>
                <w:rStyle w:val="af0"/>
                <w:rFonts w:hint="default"/>
                <w:b w:val="0"/>
                <w:color w:val="000000" w:themeColor="text1"/>
                <w:u w:val="none"/>
              </w:rPr>
              <w:t>園児の疾病等の事態に備え</w:t>
            </w:r>
            <w:r w:rsidR="002E08C1" w:rsidRPr="002637EA">
              <w:rPr>
                <w:rStyle w:val="af0"/>
                <w:rFonts w:hint="default"/>
                <w:b w:val="0"/>
                <w:color w:val="000000" w:themeColor="text1"/>
                <w:u w:val="none"/>
              </w:rPr>
              <w:t>､</w:t>
            </w:r>
            <w:r w:rsidR="00EE0A6A" w:rsidRPr="002637EA">
              <w:rPr>
                <w:rStyle w:val="af0"/>
                <w:rFonts w:hint="default"/>
                <w:b w:val="0"/>
                <w:color w:val="000000" w:themeColor="text1"/>
                <w:u w:val="none"/>
              </w:rPr>
              <w:t>保健室の環境を整え</w:t>
            </w:r>
            <w:r w:rsidR="002E08C1" w:rsidRPr="002637EA">
              <w:rPr>
                <w:rStyle w:val="af0"/>
                <w:rFonts w:hint="default"/>
                <w:b w:val="0"/>
                <w:color w:val="000000" w:themeColor="text1"/>
                <w:u w:val="none"/>
              </w:rPr>
              <w:t>､</w:t>
            </w:r>
            <w:r w:rsidR="00EE0A6A" w:rsidRPr="002637EA">
              <w:rPr>
                <w:rStyle w:val="af0"/>
                <w:rFonts w:hint="default"/>
                <w:b w:val="0"/>
                <w:color w:val="000000" w:themeColor="text1"/>
                <w:u w:val="none"/>
              </w:rPr>
              <w:t>救急用の薬品</w:t>
            </w:r>
            <w:r w:rsidR="002E08C1" w:rsidRPr="002637EA">
              <w:rPr>
                <w:rStyle w:val="af0"/>
                <w:rFonts w:hint="default"/>
                <w:b w:val="0"/>
                <w:color w:val="000000" w:themeColor="text1"/>
                <w:u w:val="none"/>
              </w:rPr>
              <w:t>､</w:t>
            </w:r>
            <w:r w:rsidR="00EE0A6A" w:rsidRPr="002637EA">
              <w:rPr>
                <w:rStyle w:val="af0"/>
                <w:rFonts w:hint="default"/>
                <w:b w:val="0"/>
                <w:color w:val="000000" w:themeColor="text1"/>
                <w:u w:val="none"/>
              </w:rPr>
              <w:t>材料等を適切な管理の下に常備し</w:t>
            </w:r>
            <w:r w:rsidR="002E08C1" w:rsidRPr="002637EA">
              <w:rPr>
                <w:rStyle w:val="af0"/>
                <w:rFonts w:hint="default"/>
                <w:b w:val="0"/>
                <w:color w:val="000000" w:themeColor="text1"/>
                <w:u w:val="none"/>
              </w:rPr>
              <w:t>､</w:t>
            </w:r>
            <w:r w:rsidR="00EE0A6A" w:rsidRPr="002637EA">
              <w:rPr>
                <w:rStyle w:val="af0"/>
                <w:rFonts w:hint="default"/>
                <w:b w:val="0"/>
                <w:color w:val="000000" w:themeColor="text1"/>
                <w:u w:val="none"/>
              </w:rPr>
              <w:t>全ての職員が対応できるようにしているか。</w:t>
            </w:r>
          </w:p>
          <w:p w14:paraId="3581210D" w14:textId="77777777" w:rsidR="00EE0A6A" w:rsidRPr="002637EA" w:rsidRDefault="00EE0A6A" w:rsidP="00EE0A6A">
            <w:pPr>
              <w:overflowPunct w:val="0"/>
              <w:ind w:leftChars="100" w:left="310" w:hangingChars="50" w:hanging="100"/>
              <w:textAlignment w:val="baseline"/>
              <w:rPr>
                <w:rFonts w:ascii="ＭＳ ゴシック" w:eastAsia="ＭＳ ゴシック" w:hAnsi="ＭＳ ゴシック"/>
                <w:color w:val="000000" w:themeColor="text1"/>
                <w:sz w:val="20"/>
                <w:szCs w:val="20"/>
              </w:rPr>
            </w:pPr>
          </w:p>
          <w:p w14:paraId="35DDADC4" w14:textId="00BCCFAF" w:rsidR="00EE0A6A" w:rsidRPr="002637EA" w:rsidRDefault="000E660B" w:rsidP="00C81F23">
            <w:pPr>
              <w:overflowPunct w:val="0"/>
              <w:ind w:leftChars="67" w:left="341"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ウ</w:t>
            </w:r>
            <w:r w:rsidR="004B46F8" w:rsidRPr="002637EA">
              <w:rPr>
                <w:rFonts w:ascii="ＭＳ ゴシック" w:eastAsia="ＭＳ ゴシック" w:hAnsi="ＭＳ ゴシック" w:hint="eastAsia"/>
                <w:color w:val="000000" w:themeColor="text1"/>
                <w:sz w:val="20"/>
                <w:szCs w:val="20"/>
              </w:rPr>
              <w:t xml:space="preserve"> </w:t>
            </w:r>
            <w:r w:rsidR="00D95007" w:rsidRPr="002637EA">
              <w:rPr>
                <w:rFonts w:ascii="ＭＳ ゴシック" w:eastAsia="ＭＳ ゴシック" w:hAnsi="ＭＳ ゴシック" w:hint="eastAsia"/>
                <w:color w:val="000000" w:themeColor="text1"/>
                <w:sz w:val="20"/>
                <w:szCs w:val="20"/>
              </w:rPr>
              <w:t xml:space="preserve"> </w:t>
            </w:r>
            <w:r w:rsidR="00EE0A6A" w:rsidRPr="002637EA">
              <w:rPr>
                <w:rStyle w:val="af0"/>
                <w:rFonts w:hint="default"/>
                <w:b w:val="0"/>
                <w:color w:val="000000" w:themeColor="text1"/>
                <w:u w:val="none"/>
              </w:rPr>
              <w:t>アレルギー疾患を有する園児に関しては</w:t>
            </w:r>
            <w:r w:rsidR="002E08C1" w:rsidRPr="002637EA">
              <w:rPr>
                <w:rStyle w:val="af0"/>
                <w:rFonts w:hint="default"/>
                <w:b w:val="0"/>
                <w:color w:val="000000" w:themeColor="text1"/>
                <w:u w:val="none"/>
              </w:rPr>
              <w:t>､</w:t>
            </w:r>
            <w:r w:rsidR="006F2CBF" w:rsidRPr="002637EA">
              <w:rPr>
                <w:rStyle w:val="af0"/>
                <w:rFonts w:hint="default"/>
                <w:b w:val="0"/>
                <w:color w:val="000000" w:themeColor="text1"/>
                <w:u w:val="none"/>
              </w:rPr>
              <w:t>保護者と連携し</w:t>
            </w:r>
            <w:r w:rsidR="002E08C1" w:rsidRPr="002637EA">
              <w:rPr>
                <w:rStyle w:val="af0"/>
                <w:rFonts w:hint="default"/>
                <w:b w:val="0"/>
                <w:color w:val="000000" w:themeColor="text1"/>
                <w:u w:val="none"/>
              </w:rPr>
              <w:t>､</w:t>
            </w:r>
            <w:r w:rsidR="006F2CBF" w:rsidRPr="002637EA">
              <w:rPr>
                <w:rStyle w:val="af0"/>
                <w:rFonts w:hint="default"/>
                <w:b w:val="0"/>
                <w:color w:val="000000" w:themeColor="text1"/>
                <w:u w:val="none"/>
              </w:rPr>
              <w:t>医師の診断及び指示に基づき</w:t>
            </w:r>
            <w:r w:rsidR="002E08C1" w:rsidRPr="002637EA">
              <w:rPr>
                <w:rStyle w:val="af0"/>
                <w:rFonts w:hint="default"/>
                <w:b w:val="0"/>
                <w:color w:val="000000" w:themeColor="text1"/>
                <w:u w:val="none"/>
              </w:rPr>
              <w:t>､</w:t>
            </w:r>
            <w:r w:rsidR="006F2CBF" w:rsidRPr="002637EA">
              <w:rPr>
                <w:rStyle w:val="af0"/>
                <w:rFonts w:hint="default"/>
                <w:b w:val="0"/>
                <w:color w:val="000000" w:themeColor="text1"/>
                <w:u w:val="none"/>
              </w:rPr>
              <w:t>適切な対応を行っているか</w:t>
            </w:r>
            <w:r w:rsidR="00EE0A6A" w:rsidRPr="002637EA">
              <w:rPr>
                <w:rStyle w:val="af0"/>
                <w:rFonts w:hint="default"/>
                <w:b w:val="0"/>
                <w:color w:val="000000" w:themeColor="text1"/>
                <w:u w:val="none"/>
              </w:rPr>
              <w:t>。</w:t>
            </w:r>
          </w:p>
          <w:p w14:paraId="412BA980" w14:textId="77777777" w:rsidR="004B46F8" w:rsidRPr="002637EA" w:rsidRDefault="000E660B" w:rsidP="00D95007">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エ</w:t>
            </w:r>
            <w:r w:rsidR="004B46F8" w:rsidRPr="002637EA">
              <w:rPr>
                <w:rFonts w:ascii="ＭＳ ゴシック" w:eastAsia="ＭＳ ゴシック" w:hAnsi="ＭＳ ゴシック" w:hint="eastAsia"/>
                <w:color w:val="000000" w:themeColor="text1"/>
                <w:sz w:val="20"/>
                <w:szCs w:val="20"/>
              </w:rPr>
              <w:t xml:space="preserve"> </w:t>
            </w:r>
            <w:r w:rsidR="00D95007" w:rsidRPr="002637EA">
              <w:rPr>
                <w:rFonts w:ascii="ＭＳ ゴシック" w:eastAsia="ＭＳ ゴシック" w:hAnsi="ＭＳ ゴシック" w:hint="eastAsia"/>
                <w:color w:val="000000" w:themeColor="text1"/>
                <w:sz w:val="20"/>
                <w:szCs w:val="20"/>
              </w:rPr>
              <w:t xml:space="preserve"> </w:t>
            </w:r>
            <w:r w:rsidR="004B46F8" w:rsidRPr="002637EA">
              <w:rPr>
                <w:rFonts w:ascii="ＭＳ ゴシック" w:eastAsia="ＭＳ ゴシック" w:hAnsi="ＭＳ ゴシック" w:hint="eastAsia"/>
                <w:color w:val="000000" w:themeColor="text1"/>
                <w:sz w:val="20"/>
                <w:szCs w:val="20"/>
              </w:rPr>
              <w:t>乳幼児突然死症候群（ＳＩＤＳ）の事故防止に配慮しているか。</w:t>
            </w:r>
          </w:p>
          <w:p w14:paraId="43127030" w14:textId="77777777" w:rsidR="0008642A" w:rsidRPr="002637EA" w:rsidRDefault="0008642A" w:rsidP="006F2CBF">
            <w:pPr>
              <w:overflowPunct w:val="0"/>
              <w:textAlignment w:val="baseline"/>
              <w:rPr>
                <w:rFonts w:ascii="ＭＳ ゴシック" w:eastAsia="ＭＳ ゴシック" w:hAnsi="ＭＳ ゴシック"/>
                <w:color w:val="000000" w:themeColor="text1"/>
                <w:sz w:val="20"/>
                <w:szCs w:val="20"/>
              </w:rPr>
            </w:pPr>
          </w:p>
          <w:p w14:paraId="5A819C8E" w14:textId="77777777" w:rsidR="00FD7487" w:rsidRPr="002637EA" w:rsidRDefault="00FD7487" w:rsidP="006F2CBF">
            <w:pPr>
              <w:overflowPunct w:val="0"/>
              <w:textAlignment w:val="baseline"/>
              <w:rPr>
                <w:rFonts w:ascii="ＭＳ ゴシック" w:eastAsia="ＭＳ ゴシック" w:hAnsi="ＭＳ ゴシック"/>
                <w:color w:val="000000" w:themeColor="text1"/>
                <w:sz w:val="20"/>
                <w:szCs w:val="20"/>
              </w:rPr>
            </w:pPr>
          </w:p>
          <w:p w14:paraId="3566AF5D" w14:textId="77777777" w:rsidR="004B46F8" w:rsidRPr="002637EA" w:rsidRDefault="000E660B" w:rsidP="00D95007">
            <w:pPr>
              <w:overflowPunct w:val="0"/>
              <w:ind w:leftChars="50" w:left="305" w:hangingChars="100" w:hanging="200"/>
              <w:textAlignment w:val="baseline"/>
              <w:rPr>
                <w:rStyle w:val="af0"/>
                <w:rFonts w:hint="default"/>
                <w:b w:val="0"/>
                <w:color w:val="000000" w:themeColor="text1"/>
                <w:u w:val="none"/>
              </w:rPr>
            </w:pPr>
            <w:r w:rsidRPr="002637EA">
              <w:rPr>
                <w:rFonts w:ascii="ＭＳ ゴシック" w:eastAsia="ＭＳ ゴシック" w:hAnsi="ＭＳ ゴシック" w:hint="eastAsia"/>
                <w:color w:val="000000" w:themeColor="text1"/>
                <w:sz w:val="20"/>
                <w:szCs w:val="20"/>
              </w:rPr>
              <w:t>オ</w:t>
            </w:r>
            <w:r w:rsidR="004B46F8" w:rsidRPr="002637EA">
              <w:rPr>
                <w:rFonts w:ascii="ＭＳ ゴシック" w:eastAsia="ＭＳ ゴシック" w:hAnsi="ＭＳ ゴシック" w:hint="eastAsia"/>
                <w:color w:val="000000" w:themeColor="text1"/>
                <w:sz w:val="20"/>
                <w:szCs w:val="20"/>
              </w:rPr>
              <w:t xml:space="preserve"> </w:t>
            </w:r>
            <w:r w:rsidR="00D95007" w:rsidRPr="002637EA">
              <w:rPr>
                <w:rFonts w:ascii="ＭＳ ゴシック" w:eastAsia="ＭＳ ゴシック" w:hAnsi="ＭＳ ゴシック" w:hint="eastAsia"/>
                <w:color w:val="000000" w:themeColor="text1"/>
                <w:sz w:val="20"/>
                <w:szCs w:val="20"/>
              </w:rPr>
              <w:t xml:space="preserve"> </w:t>
            </w:r>
            <w:r w:rsidR="00EE0A6A" w:rsidRPr="002637EA">
              <w:rPr>
                <w:rStyle w:val="af0"/>
                <w:rFonts w:hint="default"/>
                <w:b w:val="0"/>
                <w:color w:val="000000" w:themeColor="text1"/>
                <w:u w:val="none"/>
              </w:rPr>
              <w:t>感染症やその他の疾病の発生予防に努めているか。</w:t>
            </w:r>
          </w:p>
          <w:p w14:paraId="3F625907" w14:textId="77777777" w:rsidR="00943F00" w:rsidRPr="002637EA" w:rsidRDefault="00943F00" w:rsidP="00943F00">
            <w:pPr>
              <w:overflowPunct w:val="0"/>
              <w:ind w:leftChars="150" w:left="315"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(1)</w:t>
            </w:r>
            <w:r w:rsidR="00F06B30"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感染症及び食中毒マニュアルを作成しているか</w:t>
            </w:r>
          </w:p>
          <w:p w14:paraId="3AFE3E01" w14:textId="77777777" w:rsidR="00943F00" w:rsidRPr="002637EA" w:rsidRDefault="00943F00" w:rsidP="00943F00">
            <w:pPr>
              <w:overflowPunct w:val="0"/>
              <w:ind w:leftChars="150" w:left="315"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(2)</w:t>
            </w:r>
            <w:r w:rsidR="00F06B30"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感染症にかかる研修を実施しているか</w:t>
            </w:r>
          </w:p>
          <w:p w14:paraId="469D8BBF" w14:textId="77777777" w:rsidR="00943F00" w:rsidRPr="002637EA" w:rsidRDefault="00943F00" w:rsidP="00D95007">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250700FF" w14:textId="77777777" w:rsidR="004B46F8" w:rsidRPr="002637EA" w:rsidRDefault="004B46F8" w:rsidP="004B46F8">
            <w:pPr>
              <w:overflowPunct w:val="0"/>
              <w:ind w:firstLineChars="50" w:firstLine="100"/>
              <w:textAlignment w:val="baseline"/>
              <w:rPr>
                <w:rFonts w:ascii="ＭＳ ゴシック" w:eastAsia="ＭＳ ゴシック" w:hAnsi="ＭＳ ゴシック"/>
                <w:color w:val="000000" w:themeColor="text1"/>
                <w:sz w:val="20"/>
                <w:szCs w:val="20"/>
              </w:rPr>
            </w:pPr>
          </w:p>
          <w:p w14:paraId="18BDEB9D" w14:textId="77777777" w:rsidR="00CC6869" w:rsidRPr="002637EA" w:rsidRDefault="00CC6869" w:rsidP="004B46F8">
            <w:pPr>
              <w:overflowPunct w:val="0"/>
              <w:ind w:firstLineChars="50" w:firstLine="100"/>
              <w:textAlignment w:val="baseline"/>
              <w:rPr>
                <w:rFonts w:ascii="ＭＳ ゴシック" w:eastAsia="ＭＳ ゴシック" w:hAnsi="ＭＳ ゴシック"/>
                <w:color w:val="000000" w:themeColor="text1"/>
                <w:sz w:val="20"/>
                <w:szCs w:val="20"/>
              </w:rPr>
            </w:pPr>
          </w:p>
          <w:p w14:paraId="4904A99F" w14:textId="429E820E" w:rsidR="004B46F8" w:rsidRPr="002637EA" w:rsidRDefault="000E660B" w:rsidP="00D95007">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カ</w:t>
            </w:r>
            <w:r w:rsidR="004B46F8" w:rsidRPr="002637EA">
              <w:rPr>
                <w:rFonts w:ascii="ＭＳ ゴシック" w:eastAsia="ＭＳ ゴシック" w:hAnsi="ＭＳ ゴシック" w:hint="eastAsia"/>
                <w:color w:val="000000" w:themeColor="text1"/>
                <w:sz w:val="20"/>
                <w:szCs w:val="20"/>
              </w:rPr>
              <w:t xml:space="preserve"> </w:t>
            </w:r>
            <w:r w:rsidR="00D95007" w:rsidRPr="002637EA">
              <w:rPr>
                <w:rFonts w:ascii="ＭＳ ゴシック" w:eastAsia="ＭＳ ゴシック" w:hAnsi="ＭＳ ゴシック" w:hint="eastAsia"/>
                <w:color w:val="000000" w:themeColor="text1"/>
                <w:sz w:val="20"/>
                <w:szCs w:val="20"/>
              </w:rPr>
              <w:t xml:space="preserve"> </w:t>
            </w:r>
            <w:r w:rsidR="00060210" w:rsidRPr="002637EA">
              <w:rPr>
                <w:rFonts w:ascii="ＭＳ ゴシック" w:eastAsia="ＭＳ ゴシック" w:hAnsi="ＭＳ ゴシック" w:hint="eastAsia"/>
                <w:color w:val="000000" w:themeColor="text1"/>
                <w:sz w:val="20"/>
                <w:szCs w:val="20"/>
              </w:rPr>
              <w:t>感染症の発生や疑いがある場合には</w:t>
            </w:r>
            <w:r w:rsidR="002E08C1" w:rsidRPr="002637EA">
              <w:rPr>
                <w:rFonts w:ascii="ＭＳ ゴシック" w:eastAsia="ＭＳ ゴシック" w:hAnsi="ＭＳ ゴシック" w:hint="eastAsia"/>
                <w:color w:val="000000" w:themeColor="text1"/>
                <w:sz w:val="20"/>
                <w:szCs w:val="20"/>
              </w:rPr>
              <w:t>､</w:t>
            </w:r>
            <w:r w:rsidR="00060210" w:rsidRPr="002637EA">
              <w:rPr>
                <w:rFonts w:ascii="ＭＳ ゴシック" w:eastAsia="ＭＳ ゴシック" w:hAnsi="ＭＳ ゴシック" w:hint="eastAsia"/>
                <w:color w:val="000000" w:themeColor="text1"/>
                <w:sz w:val="20"/>
                <w:szCs w:val="20"/>
              </w:rPr>
              <w:t>学校</w:t>
            </w:r>
            <w:r w:rsidR="004B46F8" w:rsidRPr="002637EA">
              <w:rPr>
                <w:rFonts w:ascii="ＭＳ ゴシック" w:eastAsia="ＭＳ ゴシック" w:hAnsi="ＭＳ ゴシック" w:hint="eastAsia"/>
                <w:color w:val="000000" w:themeColor="text1"/>
                <w:sz w:val="20"/>
                <w:szCs w:val="20"/>
              </w:rPr>
              <w:t>医</w:t>
            </w:r>
            <w:r w:rsidR="002E08C1" w:rsidRPr="002637EA">
              <w:rPr>
                <w:rFonts w:ascii="ＭＳ ゴシック" w:eastAsia="ＭＳ ゴシック" w:hAnsi="ＭＳ ゴシック" w:hint="eastAsia"/>
                <w:color w:val="000000" w:themeColor="text1"/>
                <w:sz w:val="20"/>
                <w:szCs w:val="20"/>
              </w:rPr>
              <w:t>､</w:t>
            </w:r>
            <w:r w:rsidR="004B46F8" w:rsidRPr="002637EA">
              <w:rPr>
                <w:rFonts w:ascii="ＭＳ ゴシック" w:eastAsia="ＭＳ ゴシック" w:hAnsi="ＭＳ ゴシック" w:hint="eastAsia"/>
                <w:color w:val="000000" w:themeColor="text1"/>
                <w:sz w:val="20"/>
                <w:szCs w:val="20"/>
              </w:rPr>
              <w:t>市町村</w:t>
            </w:r>
            <w:r w:rsidR="002E08C1" w:rsidRPr="002637EA">
              <w:rPr>
                <w:rFonts w:ascii="ＭＳ ゴシック" w:eastAsia="ＭＳ ゴシック" w:hAnsi="ＭＳ ゴシック" w:hint="eastAsia"/>
                <w:color w:val="000000" w:themeColor="text1"/>
                <w:sz w:val="20"/>
                <w:szCs w:val="20"/>
              </w:rPr>
              <w:t>､</w:t>
            </w:r>
            <w:r w:rsidR="004B46F8" w:rsidRPr="002637EA">
              <w:rPr>
                <w:rFonts w:ascii="ＭＳ ゴシック" w:eastAsia="ＭＳ ゴシック" w:hAnsi="ＭＳ ゴシック" w:hint="eastAsia"/>
                <w:color w:val="000000" w:themeColor="text1"/>
                <w:sz w:val="20"/>
                <w:szCs w:val="20"/>
              </w:rPr>
              <w:t>保健所等に連絡し</w:t>
            </w:r>
            <w:r w:rsidR="002E08C1" w:rsidRPr="002637EA">
              <w:rPr>
                <w:rFonts w:ascii="ＭＳ ゴシック" w:eastAsia="ＭＳ ゴシック" w:hAnsi="ＭＳ ゴシック" w:hint="eastAsia"/>
                <w:color w:val="000000" w:themeColor="text1"/>
                <w:sz w:val="20"/>
                <w:szCs w:val="20"/>
              </w:rPr>
              <w:t>､</w:t>
            </w:r>
            <w:r w:rsidR="004B46F8" w:rsidRPr="002637EA">
              <w:rPr>
                <w:rFonts w:ascii="ＭＳ ゴシック" w:eastAsia="ＭＳ ゴシック" w:hAnsi="ＭＳ ゴシック" w:hint="eastAsia"/>
                <w:color w:val="000000" w:themeColor="text1"/>
                <w:sz w:val="20"/>
                <w:szCs w:val="20"/>
              </w:rPr>
              <w:t>その指示等に基づき対応しているか。</w:t>
            </w:r>
          </w:p>
          <w:p w14:paraId="52EC0C75" w14:textId="5D3F53AF" w:rsidR="006D1D46" w:rsidRPr="002637EA" w:rsidRDefault="006D1D46" w:rsidP="006D1D46">
            <w:pPr>
              <w:ind w:leftChars="50" w:left="305"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また</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出席停止が行われた場合には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保健所に連絡するとともに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その旨を幼保連携型認定こども園の設置者に報告しているか。</w:t>
            </w:r>
          </w:p>
          <w:p w14:paraId="44A6BA39" w14:textId="77777777" w:rsidR="004B46F8" w:rsidRPr="002637EA" w:rsidRDefault="004B46F8" w:rsidP="004B46F8">
            <w:pPr>
              <w:overflowPunct w:val="0"/>
              <w:ind w:firstLineChars="50" w:firstLine="100"/>
              <w:textAlignment w:val="baseline"/>
              <w:rPr>
                <w:rFonts w:ascii="ＭＳ ゴシック" w:eastAsia="ＭＳ ゴシック" w:hAnsi="ＭＳ ゴシック"/>
                <w:color w:val="000000" w:themeColor="text1"/>
                <w:sz w:val="20"/>
                <w:szCs w:val="20"/>
              </w:rPr>
            </w:pPr>
          </w:p>
          <w:p w14:paraId="4B42EEC1" w14:textId="77777777" w:rsidR="0008642A" w:rsidRPr="002637EA" w:rsidRDefault="0008642A" w:rsidP="004B46F8">
            <w:pPr>
              <w:overflowPunct w:val="0"/>
              <w:ind w:firstLineChars="50" w:firstLine="100"/>
              <w:textAlignment w:val="baseline"/>
              <w:rPr>
                <w:rFonts w:ascii="ＭＳ ゴシック" w:eastAsia="ＭＳ ゴシック" w:hAnsi="ＭＳ ゴシック"/>
                <w:color w:val="000000" w:themeColor="text1"/>
                <w:sz w:val="20"/>
                <w:szCs w:val="20"/>
              </w:rPr>
            </w:pPr>
          </w:p>
          <w:p w14:paraId="61CE37FB" w14:textId="2C5BA0EF" w:rsidR="004B46F8" w:rsidRPr="002637EA" w:rsidRDefault="00645CB7" w:rsidP="000C7964">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キ　</w:t>
            </w:r>
            <w:r w:rsidR="00062AD7" w:rsidRPr="002637EA">
              <w:rPr>
                <w:rFonts w:ascii="ＭＳ ゴシック" w:eastAsia="ＭＳ ゴシック" w:hAnsi="ＭＳ ゴシック" w:hint="eastAsia"/>
                <w:color w:val="000000" w:themeColor="text1"/>
                <w:sz w:val="20"/>
                <w:szCs w:val="20"/>
              </w:rPr>
              <w:t>感染症にかかった園児</w:t>
            </w:r>
            <w:r w:rsidR="004B46F8" w:rsidRPr="002637EA">
              <w:rPr>
                <w:rFonts w:ascii="ＭＳ ゴシック" w:eastAsia="ＭＳ ゴシック" w:hAnsi="ＭＳ ゴシック" w:hint="eastAsia"/>
                <w:color w:val="000000" w:themeColor="text1"/>
                <w:sz w:val="20"/>
                <w:szCs w:val="20"/>
              </w:rPr>
              <w:t>の登所の再開に際しては</w:t>
            </w:r>
            <w:r w:rsidR="002E08C1" w:rsidRPr="002637EA">
              <w:rPr>
                <w:rFonts w:ascii="ＭＳ ゴシック" w:eastAsia="ＭＳ ゴシック" w:hAnsi="ＭＳ ゴシック" w:hint="eastAsia"/>
                <w:color w:val="000000" w:themeColor="text1"/>
                <w:sz w:val="20"/>
                <w:szCs w:val="20"/>
              </w:rPr>
              <w:t>､</w:t>
            </w:r>
            <w:r w:rsidR="004B46F8" w:rsidRPr="002637EA">
              <w:rPr>
                <w:rFonts w:ascii="ＭＳ ゴシック" w:eastAsia="ＭＳ ゴシック" w:hAnsi="ＭＳ ゴシック" w:hint="eastAsia"/>
                <w:color w:val="000000" w:themeColor="text1"/>
                <w:sz w:val="20"/>
                <w:szCs w:val="20"/>
              </w:rPr>
              <w:t>出席停止期間を守</w:t>
            </w:r>
            <w:r w:rsidR="000C7964" w:rsidRPr="002637EA">
              <w:rPr>
                <w:rFonts w:ascii="ＭＳ ゴシック" w:eastAsia="ＭＳ ゴシック" w:hAnsi="ＭＳ ゴシック" w:hint="eastAsia"/>
                <w:color w:val="000000" w:themeColor="text1"/>
                <w:sz w:val="20"/>
                <w:szCs w:val="20"/>
              </w:rPr>
              <w:t>るよう保護者に協力を求めて</w:t>
            </w:r>
            <w:r w:rsidR="00062AD7" w:rsidRPr="002637EA">
              <w:rPr>
                <w:rFonts w:ascii="ＭＳ ゴシック" w:eastAsia="ＭＳ ゴシック" w:hAnsi="ＭＳ ゴシック" w:hint="eastAsia"/>
                <w:color w:val="000000" w:themeColor="text1"/>
                <w:sz w:val="20"/>
                <w:szCs w:val="20"/>
              </w:rPr>
              <w:t>いるか</w:t>
            </w:r>
            <w:r w:rsidR="004B46F8" w:rsidRPr="002637EA">
              <w:rPr>
                <w:rFonts w:ascii="ＭＳ ゴシック" w:eastAsia="ＭＳ ゴシック" w:hAnsi="ＭＳ ゴシック" w:hint="eastAsia"/>
                <w:color w:val="000000" w:themeColor="text1"/>
                <w:sz w:val="20"/>
                <w:szCs w:val="20"/>
              </w:rPr>
              <w:t>。</w:t>
            </w:r>
          </w:p>
          <w:p w14:paraId="3F46782B" w14:textId="77777777" w:rsidR="004B46F8" w:rsidRPr="002637EA" w:rsidRDefault="004B46F8" w:rsidP="004B46F8">
            <w:pPr>
              <w:overflowPunct w:val="0"/>
              <w:ind w:firstLineChars="50" w:firstLine="100"/>
              <w:textAlignment w:val="baseline"/>
              <w:rPr>
                <w:rFonts w:ascii="ＭＳ ゴシック" w:eastAsia="ＭＳ ゴシック" w:hAnsi="ＭＳ ゴシック"/>
                <w:color w:val="000000" w:themeColor="text1"/>
                <w:sz w:val="20"/>
                <w:szCs w:val="20"/>
              </w:rPr>
            </w:pPr>
          </w:p>
          <w:p w14:paraId="0D7CD740" w14:textId="77777777" w:rsidR="00645CB7" w:rsidRPr="002637EA" w:rsidRDefault="00645CB7" w:rsidP="004B46F8">
            <w:pPr>
              <w:overflowPunct w:val="0"/>
              <w:ind w:firstLineChars="50" w:firstLine="100"/>
              <w:textAlignment w:val="baseline"/>
              <w:rPr>
                <w:rFonts w:ascii="ＭＳ ゴシック" w:eastAsia="ＭＳ ゴシック" w:hAnsi="ＭＳ ゴシック"/>
                <w:color w:val="000000" w:themeColor="text1"/>
                <w:sz w:val="20"/>
                <w:szCs w:val="20"/>
              </w:rPr>
            </w:pPr>
          </w:p>
          <w:p w14:paraId="095A6C9F" w14:textId="0E6B6A12" w:rsidR="002737F2" w:rsidRPr="002637EA" w:rsidRDefault="00645CB7" w:rsidP="006D1D46">
            <w:pPr>
              <w:ind w:leftChars="50" w:left="305"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ク</w:t>
            </w:r>
            <w:r w:rsidR="006D1D46" w:rsidRPr="002637EA">
              <w:rPr>
                <w:rFonts w:ascii="ＭＳ ゴシック" w:eastAsia="ＭＳ ゴシック" w:hAnsi="ＭＳ ゴシック" w:hint="eastAsia"/>
                <w:color w:val="000000" w:themeColor="text1"/>
                <w:sz w:val="20"/>
                <w:szCs w:val="20"/>
              </w:rPr>
              <w:t xml:space="preserve">　</w:t>
            </w:r>
            <w:r w:rsidR="002737F2" w:rsidRPr="002637EA">
              <w:rPr>
                <w:rFonts w:ascii="ＭＳ ゴシック" w:eastAsia="ＭＳ ゴシック" w:hAnsi="ＭＳ ゴシック" w:hint="eastAsia"/>
                <w:color w:val="000000" w:themeColor="text1"/>
                <w:sz w:val="20"/>
                <w:szCs w:val="20"/>
              </w:rPr>
              <w:t>職員や来訪者の健康状態によっては</w:t>
            </w:r>
            <w:r w:rsidR="002E08C1" w:rsidRPr="002637EA">
              <w:rPr>
                <w:rFonts w:ascii="ＭＳ ゴシック" w:eastAsia="ＭＳ ゴシック" w:hAnsi="ＭＳ ゴシック" w:hint="eastAsia"/>
                <w:color w:val="000000" w:themeColor="text1"/>
                <w:sz w:val="20"/>
                <w:szCs w:val="20"/>
              </w:rPr>
              <w:t>､</w:t>
            </w:r>
            <w:r w:rsidR="002737F2" w:rsidRPr="002637EA">
              <w:rPr>
                <w:rFonts w:ascii="ＭＳ ゴシック" w:eastAsia="ＭＳ ゴシック" w:hAnsi="ＭＳ ゴシック" w:hint="eastAsia"/>
                <w:color w:val="000000" w:themeColor="text1"/>
                <w:sz w:val="20"/>
                <w:szCs w:val="20"/>
              </w:rPr>
              <w:t>利用者との接触を制限するなどの措置を講じているか。</w:t>
            </w:r>
          </w:p>
          <w:p w14:paraId="6D05D657" w14:textId="31A03808" w:rsidR="002737F2" w:rsidRPr="002637EA" w:rsidRDefault="002737F2" w:rsidP="00FB6154">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また</w:t>
            </w:r>
            <w:r w:rsidR="002E08C1" w:rsidRPr="002637EA">
              <w:rPr>
                <w:rFonts w:ascii="ＭＳ ゴシック" w:eastAsia="ＭＳ ゴシック" w:hAnsi="ＭＳ ゴシック" w:hint="eastAsia"/>
                <w:color w:val="000000" w:themeColor="text1"/>
                <w:sz w:val="20"/>
                <w:szCs w:val="20"/>
              </w:rPr>
              <w:t>､</w:t>
            </w:r>
            <w:r w:rsidR="00FB6154" w:rsidRPr="002637EA">
              <w:rPr>
                <w:rFonts w:ascii="ＭＳ ゴシック" w:eastAsia="ＭＳ ゴシック" w:hAnsi="ＭＳ ゴシック" w:hint="eastAsia"/>
                <w:color w:val="000000" w:themeColor="text1"/>
                <w:sz w:val="20"/>
                <w:szCs w:val="20"/>
              </w:rPr>
              <w:t>職員に対し</w:t>
            </w:r>
            <w:r w:rsidR="002E08C1" w:rsidRPr="002637EA">
              <w:rPr>
                <w:rFonts w:ascii="ＭＳ ゴシック" w:eastAsia="ＭＳ ゴシック" w:hAnsi="ＭＳ ゴシック" w:hint="eastAsia"/>
                <w:color w:val="000000" w:themeColor="text1"/>
                <w:sz w:val="20"/>
                <w:szCs w:val="20"/>
              </w:rPr>
              <w:t>､</w:t>
            </w:r>
            <w:r w:rsidR="00FB6154" w:rsidRPr="002637EA">
              <w:rPr>
                <w:rFonts w:ascii="ＭＳ ゴシック" w:eastAsia="ＭＳ ゴシック" w:hAnsi="ＭＳ ゴシック" w:hint="eastAsia"/>
                <w:color w:val="000000" w:themeColor="text1"/>
                <w:sz w:val="20"/>
                <w:szCs w:val="20"/>
              </w:rPr>
              <w:t>年1回以上の衛生管理に関する研修を行っているか。</w:t>
            </w:r>
          </w:p>
          <w:p w14:paraId="13FCCBDB" w14:textId="77777777" w:rsidR="002737F2" w:rsidRPr="002637EA" w:rsidRDefault="002737F2" w:rsidP="004B46F8">
            <w:pPr>
              <w:overflowPunct w:val="0"/>
              <w:ind w:firstLineChars="50" w:firstLine="100"/>
              <w:textAlignment w:val="baseline"/>
              <w:rPr>
                <w:rFonts w:ascii="ＭＳ ゴシック" w:eastAsia="ＭＳ ゴシック" w:hAnsi="ＭＳ ゴシック"/>
                <w:color w:val="000000" w:themeColor="text1"/>
                <w:sz w:val="20"/>
                <w:szCs w:val="20"/>
              </w:rPr>
            </w:pPr>
          </w:p>
          <w:p w14:paraId="64255AF6" w14:textId="77777777" w:rsidR="006D1D46" w:rsidRPr="002637EA" w:rsidRDefault="006D1D46" w:rsidP="004B46F8">
            <w:pPr>
              <w:overflowPunct w:val="0"/>
              <w:ind w:firstLineChars="50" w:firstLine="100"/>
              <w:textAlignment w:val="baseline"/>
              <w:rPr>
                <w:rFonts w:ascii="ＭＳ ゴシック" w:eastAsia="ＭＳ ゴシック" w:hAnsi="ＭＳ ゴシック"/>
                <w:color w:val="000000" w:themeColor="text1"/>
                <w:sz w:val="20"/>
                <w:szCs w:val="20"/>
              </w:rPr>
            </w:pPr>
          </w:p>
          <w:p w14:paraId="081F775F" w14:textId="77777777" w:rsidR="00046035" w:rsidRPr="002637EA" w:rsidRDefault="00046035" w:rsidP="004B46F8">
            <w:pPr>
              <w:overflowPunct w:val="0"/>
              <w:ind w:firstLineChars="50" w:firstLine="100"/>
              <w:textAlignment w:val="baseline"/>
              <w:rPr>
                <w:rFonts w:ascii="ＭＳ ゴシック" w:eastAsia="ＭＳ ゴシック" w:hAnsi="ＭＳ ゴシック"/>
                <w:color w:val="000000" w:themeColor="text1"/>
                <w:sz w:val="20"/>
                <w:szCs w:val="20"/>
              </w:rPr>
            </w:pPr>
          </w:p>
          <w:p w14:paraId="3A332F7C" w14:textId="77777777" w:rsidR="004B46F8" w:rsidRPr="002637EA" w:rsidRDefault="007F2B1F" w:rsidP="004B46F8">
            <w:pPr>
              <w:overflowPunct w:val="0"/>
              <w:ind w:firstLineChars="50" w:firstLine="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ケ</w:t>
            </w:r>
            <w:r w:rsidR="002737F2" w:rsidRPr="002637EA">
              <w:rPr>
                <w:rFonts w:ascii="ＭＳ ゴシック" w:eastAsia="ＭＳ ゴシック" w:hAnsi="ＭＳ ゴシック" w:hint="eastAsia"/>
                <w:color w:val="000000" w:themeColor="text1"/>
                <w:sz w:val="20"/>
                <w:szCs w:val="20"/>
              </w:rPr>
              <w:t xml:space="preserve">  </w:t>
            </w:r>
            <w:r w:rsidR="004B46F8" w:rsidRPr="002637EA">
              <w:rPr>
                <w:rFonts w:ascii="ＭＳ ゴシック" w:eastAsia="ＭＳ ゴシック" w:hAnsi="ＭＳ ゴシック" w:hint="eastAsia"/>
                <w:color w:val="000000" w:themeColor="text1"/>
                <w:sz w:val="20"/>
                <w:szCs w:val="20"/>
              </w:rPr>
              <w:t>食中毒対策が適切に行われているか。</w:t>
            </w:r>
          </w:p>
        </w:tc>
        <w:tc>
          <w:tcPr>
            <w:tcW w:w="1947" w:type="dxa"/>
          </w:tcPr>
          <w:p w14:paraId="58B175D2" w14:textId="77777777" w:rsidR="00774BD6" w:rsidRPr="002637EA" w:rsidRDefault="00774BD6" w:rsidP="00986D79">
            <w:pPr>
              <w:overflowPunct w:val="0"/>
              <w:textAlignment w:val="baseline"/>
              <w:rPr>
                <w:rFonts w:ascii="ＭＳ ゴシック" w:eastAsia="ＭＳ ゴシック" w:hAnsi="Times New Roman"/>
                <w:color w:val="000000" w:themeColor="text1"/>
                <w:kern w:val="0"/>
                <w:sz w:val="20"/>
                <w:szCs w:val="20"/>
              </w:rPr>
            </w:pPr>
          </w:p>
          <w:p w14:paraId="2B01E7F6" w14:textId="77777777" w:rsidR="00986D79" w:rsidRPr="002637EA" w:rsidRDefault="002637EA" w:rsidP="00986D7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904154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986D79"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34118115"/>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986D79" w:rsidRPr="002637EA">
              <w:rPr>
                <w:rFonts w:ascii="ＭＳ ゴシック" w:eastAsia="ＭＳ ゴシック" w:hAnsi="Times New Roman" w:hint="eastAsia"/>
                <w:color w:val="000000" w:themeColor="text1"/>
                <w:kern w:val="0"/>
                <w:sz w:val="20"/>
                <w:szCs w:val="20"/>
              </w:rPr>
              <w:t>いない</w:t>
            </w:r>
          </w:p>
          <w:p w14:paraId="032C86B6" w14:textId="77777777" w:rsidR="00986D79" w:rsidRPr="002637EA" w:rsidRDefault="00986D79" w:rsidP="00205D99">
            <w:pPr>
              <w:overflowPunct w:val="0"/>
              <w:textAlignment w:val="baseline"/>
              <w:rPr>
                <w:rFonts w:ascii="ＭＳ ゴシック" w:eastAsia="ＭＳ ゴシック" w:hAnsi="Times New Roman"/>
                <w:color w:val="000000" w:themeColor="text1"/>
                <w:kern w:val="0"/>
                <w:sz w:val="20"/>
                <w:szCs w:val="20"/>
              </w:rPr>
            </w:pPr>
          </w:p>
          <w:p w14:paraId="5E38AC63" w14:textId="77777777" w:rsidR="00986D79" w:rsidRPr="002637EA" w:rsidRDefault="00986D79" w:rsidP="000E660B">
            <w:pPr>
              <w:overflowPunct w:val="0"/>
              <w:spacing w:line="180" w:lineRule="auto"/>
              <w:textAlignment w:val="baseline"/>
              <w:rPr>
                <w:rFonts w:ascii="ＭＳ ゴシック" w:eastAsia="ＭＳ ゴシック" w:hAnsi="ＭＳ ゴシック" w:cs="ＭＳ ゴシック"/>
                <w:color w:val="000000" w:themeColor="text1"/>
                <w:kern w:val="0"/>
                <w:sz w:val="20"/>
                <w:szCs w:val="20"/>
              </w:rPr>
            </w:pPr>
          </w:p>
          <w:p w14:paraId="3F3A3B9E" w14:textId="77777777" w:rsidR="00205D99" w:rsidRPr="002637EA" w:rsidRDefault="002637EA" w:rsidP="00205D9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68721711"/>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205D99"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0754889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205D99" w:rsidRPr="002637EA">
              <w:rPr>
                <w:rFonts w:ascii="ＭＳ ゴシック" w:eastAsia="ＭＳ ゴシック" w:hAnsi="ＭＳ ゴシック" w:cs="ＭＳ ゴシック" w:hint="eastAsia"/>
                <w:color w:val="000000" w:themeColor="text1"/>
                <w:kern w:val="0"/>
                <w:sz w:val="20"/>
                <w:szCs w:val="20"/>
              </w:rPr>
              <w:t>いない</w:t>
            </w:r>
          </w:p>
          <w:p w14:paraId="380DEB39" w14:textId="77777777" w:rsidR="00205D99" w:rsidRPr="002637EA" w:rsidRDefault="00205D99" w:rsidP="00205D99">
            <w:pPr>
              <w:overflowPunct w:val="0"/>
              <w:textAlignment w:val="baseline"/>
              <w:rPr>
                <w:rFonts w:ascii="ＭＳ ゴシック" w:eastAsia="ＭＳ ゴシック" w:hAnsi="Times New Roman"/>
                <w:color w:val="000000" w:themeColor="text1"/>
                <w:kern w:val="0"/>
                <w:sz w:val="20"/>
                <w:szCs w:val="20"/>
              </w:rPr>
            </w:pPr>
          </w:p>
          <w:p w14:paraId="0905C6D9" w14:textId="77777777" w:rsidR="00547742" w:rsidRPr="002637EA" w:rsidRDefault="00547742" w:rsidP="00205D99">
            <w:pPr>
              <w:overflowPunct w:val="0"/>
              <w:textAlignment w:val="baseline"/>
              <w:rPr>
                <w:rFonts w:ascii="ＭＳ ゴシック" w:eastAsia="ＭＳ ゴシック" w:hAnsi="Times New Roman"/>
                <w:color w:val="000000" w:themeColor="text1"/>
                <w:kern w:val="0"/>
                <w:sz w:val="20"/>
                <w:szCs w:val="20"/>
              </w:rPr>
            </w:pPr>
          </w:p>
          <w:p w14:paraId="3DAA1DD7" w14:textId="77777777" w:rsidR="00205D99" w:rsidRPr="002637EA" w:rsidRDefault="00205D99" w:rsidP="00205D99">
            <w:pPr>
              <w:overflowPunct w:val="0"/>
              <w:textAlignment w:val="baseline"/>
              <w:rPr>
                <w:rFonts w:ascii="ＭＳ ゴシック" w:eastAsia="ＭＳ ゴシック" w:hAnsi="Times New Roman"/>
                <w:color w:val="000000" w:themeColor="text1"/>
                <w:kern w:val="0"/>
                <w:sz w:val="20"/>
                <w:szCs w:val="20"/>
              </w:rPr>
            </w:pPr>
          </w:p>
          <w:p w14:paraId="4247A4FC" w14:textId="77777777" w:rsidR="00205D99" w:rsidRPr="002637EA" w:rsidRDefault="002637EA" w:rsidP="00205D9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99314967"/>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205D99"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43332302"/>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205D99" w:rsidRPr="002637EA">
              <w:rPr>
                <w:rFonts w:ascii="ＭＳ ゴシック" w:eastAsia="ＭＳ ゴシック" w:hAnsi="ＭＳ ゴシック" w:cs="ＭＳ ゴシック" w:hint="eastAsia"/>
                <w:color w:val="000000" w:themeColor="text1"/>
                <w:kern w:val="0"/>
                <w:sz w:val="20"/>
                <w:szCs w:val="20"/>
              </w:rPr>
              <w:t>いない</w:t>
            </w:r>
          </w:p>
          <w:p w14:paraId="51913641" w14:textId="77777777" w:rsidR="00205D99" w:rsidRPr="002637EA" w:rsidRDefault="00205D99" w:rsidP="00205D99">
            <w:pPr>
              <w:overflowPunct w:val="0"/>
              <w:textAlignment w:val="baseline"/>
              <w:rPr>
                <w:rFonts w:ascii="ＭＳ ゴシック" w:eastAsia="ＭＳ ゴシック" w:hAnsi="Times New Roman"/>
                <w:color w:val="000000" w:themeColor="text1"/>
                <w:kern w:val="0"/>
                <w:sz w:val="20"/>
                <w:szCs w:val="20"/>
              </w:rPr>
            </w:pPr>
          </w:p>
          <w:p w14:paraId="4ADB4C3B" w14:textId="77777777" w:rsidR="000E660B" w:rsidRPr="002637EA" w:rsidRDefault="000E660B" w:rsidP="00DC4971">
            <w:pPr>
              <w:overflowPunct w:val="0"/>
              <w:spacing w:line="280" w:lineRule="exact"/>
              <w:textAlignment w:val="baseline"/>
              <w:rPr>
                <w:rFonts w:ascii="ＭＳ ゴシック" w:eastAsia="ＭＳ ゴシック" w:hAnsi="Times New Roman"/>
                <w:color w:val="000000" w:themeColor="text1"/>
                <w:kern w:val="0"/>
                <w:sz w:val="20"/>
                <w:szCs w:val="20"/>
              </w:rPr>
            </w:pPr>
          </w:p>
          <w:p w14:paraId="5A084D7F" w14:textId="77777777" w:rsidR="00DC4971" w:rsidRPr="002637EA" w:rsidRDefault="00DC4971" w:rsidP="00DC4971">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0B91E7B8" w14:textId="77777777" w:rsidR="00205D99" w:rsidRPr="002637EA" w:rsidRDefault="002637EA" w:rsidP="00205D9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66451752"/>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205D99"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61751201"/>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205D99" w:rsidRPr="002637EA">
              <w:rPr>
                <w:rFonts w:ascii="ＭＳ ゴシック" w:eastAsia="ＭＳ ゴシック" w:hAnsi="ＭＳ ゴシック" w:cs="ＭＳ ゴシック" w:hint="eastAsia"/>
                <w:color w:val="000000" w:themeColor="text1"/>
                <w:kern w:val="0"/>
                <w:sz w:val="20"/>
                <w:szCs w:val="20"/>
              </w:rPr>
              <w:t>いない</w:t>
            </w:r>
          </w:p>
          <w:p w14:paraId="77732481" w14:textId="77777777" w:rsidR="00205D99" w:rsidRPr="002637EA" w:rsidRDefault="00205D99" w:rsidP="00205D99">
            <w:pPr>
              <w:overflowPunct w:val="0"/>
              <w:textAlignment w:val="baseline"/>
              <w:rPr>
                <w:rFonts w:ascii="ＭＳ ゴシック" w:eastAsia="ＭＳ ゴシック" w:hAnsi="Times New Roman"/>
                <w:color w:val="000000" w:themeColor="text1"/>
                <w:kern w:val="0"/>
                <w:sz w:val="20"/>
                <w:szCs w:val="20"/>
              </w:rPr>
            </w:pPr>
          </w:p>
          <w:p w14:paraId="174C5E94" w14:textId="77777777" w:rsidR="00205D99" w:rsidRPr="002637EA" w:rsidRDefault="00205D99" w:rsidP="00205D99">
            <w:pPr>
              <w:overflowPunct w:val="0"/>
              <w:textAlignment w:val="baseline"/>
              <w:rPr>
                <w:rFonts w:ascii="ＭＳ ゴシック" w:eastAsia="ＭＳ ゴシック" w:hAnsi="Times New Roman"/>
                <w:color w:val="000000" w:themeColor="text1"/>
                <w:kern w:val="0"/>
                <w:sz w:val="20"/>
                <w:szCs w:val="20"/>
              </w:rPr>
            </w:pPr>
          </w:p>
          <w:p w14:paraId="74948F65" w14:textId="77777777" w:rsidR="00205D99" w:rsidRPr="002637EA" w:rsidRDefault="002637EA" w:rsidP="00205D9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72388608"/>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205D99"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59681996"/>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205D99" w:rsidRPr="002637EA">
              <w:rPr>
                <w:rFonts w:ascii="ＭＳ ゴシック" w:eastAsia="ＭＳ ゴシック" w:hAnsi="ＭＳ ゴシック" w:cs="ＭＳ ゴシック" w:hint="eastAsia"/>
                <w:color w:val="000000" w:themeColor="text1"/>
                <w:kern w:val="0"/>
                <w:sz w:val="20"/>
                <w:szCs w:val="20"/>
              </w:rPr>
              <w:t>いない</w:t>
            </w:r>
          </w:p>
          <w:p w14:paraId="024E1E71" w14:textId="77777777" w:rsidR="00205D99" w:rsidRPr="002637EA" w:rsidRDefault="00205D99" w:rsidP="00205D99">
            <w:pPr>
              <w:overflowPunct w:val="0"/>
              <w:textAlignment w:val="baseline"/>
              <w:rPr>
                <w:rFonts w:ascii="ＭＳ ゴシック" w:eastAsia="ＭＳ ゴシック" w:hAnsi="Times New Roman"/>
                <w:color w:val="000000" w:themeColor="text1"/>
                <w:kern w:val="0"/>
                <w:sz w:val="20"/>
                <w:szCs w:val="20"/>
              </w:rPr>
            </w:pPr>
          </w:p>
          <w:p w14:paraId="09F27533" w14:textId="77777777" w:rsidR="0008642A" w:rsidRPr="002637EA" w:rsidRDefault="0008642A" w:rsidP="00205D99">
            <w:pPr>
              <w:overflowPunct w:val="0"/>
              <w:textAlignment w:val="baseline"/>
              <w:rPr>
                <w:rFonts w:ascii="ＭＳ ゴシック" w:eastAsia="ＭＳ ゴシック" w:hAnsi="ＭＳ ゴシック" w:cs="ＭＳ ゴシック"/>
                <w:color w:val="000000" w:themeColor="text1"/>
                <w:kern w:val="0"/>
                <w:sz w:val="20"/>
                <w:szCs w:val="20"/>
              </w:rPr>
            </w:pPr>
          </w:p>
          <w:p w14:paraId="0D2B4048" w14:textId="77777777" w:rsidR="00E23A59" w:rsidRPr="002637EA" w:rsidRDefault="00E23A59" w:rsidP="00205D99">
            <w:pPr>
              <w:overflowPunct w:val="0"/>
              <w:textAlignment w:val="baseline"/>
              <w:rPr>
                <w:rFonts w:ascii="ＭＳ ゴシック" w:eastAsia="ＭＳ ゴシック" w:hAnsi="ＭＳ ゴシック" w:cs="ＭＳ ゴシック"/>
                <w:color w:val="000000" w:themeColor="text1"/>
                <w:kern w:val="0"/>
                <w:sz w:val="20"/>
                <w:szCs w:val="20"/>
              </w:rPr>
            </w:pPr>
          </w:p>
          <w:p w14:paraId="3586D616" w14:textId="77777777" w:rsidR="00205D99" w:rsidRPr="002637EA" w:rsidRDefault="002637EA" w:rsidP="00205D9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04129919"/>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205D99"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57951428"/>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205D99" w:rsidRPr="002637EA">
              <w:rPr>
                <w:rFonts w:ascii="ＭＳ ゴシック" w:eastAsia="ＭＳ ゴシック" w:hAnsi="ＭＳ ゴシック" w:cs="ＭＳ ゴシック" w:hint="eastAsia"/>
                <w:color w:val="000000" w:themeColor="text1"/>
                <w:kern w:val="0"/>
                <w:sz w:val="20"/>
                <w:szCs w:val="20"/>
              </w:rPr>
              <w:t>いない</w:t>
            </w:r>
          </w:p>
          <w:p w14:paraId="10CFC913" w14:textId="77777777" w:rsidR="00943F00" w:rsidRPr="002637EA" w:rsidRDefault="002637EA" w:rsidP="00943F00">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95503926"/>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943F00"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75590737"/>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943F00" w:rsidRPr="002637EA">
              <w:rPr>
                <w:rFonts w:ascii="ＭＳ ゴシック" w:eastAsia="ＭＳ ゴシック" w:hAnsi="ＭＳ ゴシック" w:cs="ＭＳ ゴシック" w:hint="eastAsia"/>
                <w:color w:val="000000" w:themeColor="text1"/>
                <w:kern w:val="0"/>
                <w:sz w:val="20"/>
                <w:szCs w:val="20"/>
              </w:rPr>
              <w:t>いない</w:t>
            </w:r>
          </w:p>
          <w:p w14:paraId="0E61A636" w14:textId="77777777" w:rsidR="00943F00" w:rsidRPr="002637EA" w:rsidRDefault="002637EA" w:rsidP="00943F00">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32086687"/>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943F00"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99352300"/>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943F00" w:rsidRPr="002637EA">
              <w:rPr>
                <w:rFonts w:ascii="ＭＳ ゴシック" w:eastAsia="ＭＳ ゴシック" w:hAnsi="ＭＳ ゴシック" w:cs="ＭＳ ゴシック" w:hint="eastAsia"/>
                <w:color w:val="000000" w:themeColor="text1"/>
                <w:kern w:val="0"/>
                <w:sz w:val="20"/>
                <w:szCs w:val="20"/>
              </w:rPr>
              <w:t>いない</w:t>
            </w:r>
          </w:p>
          <w:p w14:paraId="533223F5" w14:textId="77777777" w:rsidR="00943F00" w:rsidRPr="002637EA" w:rsidRDefault="00943F00" w:rsidP="00943F00">
            <w:pPr>
              <w:overflowPunct w:val="0"/>
              <w:textAlignment w:val="baseline"/>
              <w:rPr>
                <w:rFonts w:ascii="ＭＳ ゴシック" w:eastAsia="ＭＳ ゴシック" w:hAnsi="Times New Roman"/>
                <w:color w:val="000000" w:themeColor="text1"/>
                <w:kern w:val="0"/>
                <w:sz w:val="20"/>
                <w:szCs w:val="20"/>
              </w:rPr>
            </w:pPr>
          </w:p>
          <w:p w14:paraId="459A4CA3" w14:textId="77777777" w:rsidR="00CC6869" w:rsidRPr="002637EA" w:rsidRDefault="00CC6869" w:rsidP="00943F00">
            <w:pPr>
              <w:overflowPunct w:val="0"/>
              <w:textAlignment w:val="baseline"/>
              <w:rPr>
                <w:rFonts w:ascii="ＭＳ ゴシック" w:eastAsia="ＭＳ ゴシック" w:hAnsi="Times New Roman"/>
                <w:color w:val="000000" w:themeColor="text1"/>
                <w:kern w:val="0"/>
                <w:sz w:val="20"/>
                <w:szCs w:val="20"/>
              </w:rPr>
            </w:pPr>
          </w:p>
          <w:p w14:paraId="4B7AF2DD" w14:textId="77777777" w:rsidR="00205D99" w:rsidRPr="002637EA" w:rsidRDefault="00205D99" w:rsidP="00205D99">
            <w:pPr>
              <w:overflowPunct w:val="0"/>
              <w:textAlignment w:val="baseline"/>
              <w:rPr>
                <w:rFonts w:ascii="ＭＳ ゴシック" w:eastAsia="ＭＳ ゴシック" w:hAnsi="Times New Roman"/>
                <w:color w:val="000000" w:themeColor="text1"/>
                <w:kern w:val="0"/>
                <w:sz w:val="20"/>
                <w:szCs w:val="20"/>
              </w:rPr>
            </w:pPr>
          </w:p>
          <w:p w14:paraId="46C3E678" w14:textId="77777777" w:rsidR="00B539F3" w:rsidRPr="002637EA" w:rsidRDefault="002637EA" w:rsidP="00B539F3">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79058239"/>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B539F3"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13090413"/>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B539F3" w:rsidRPr="002637EA">
              <w:rPr>
                <w:rFonts w:ascii="ＭＳ ゴシック" w:eastAsia="ＭＳ ゴシック" w:hAnsi="ＭＳ ゴシック" w:cs="ＭＳ ゴシック" w:hint="eastAsia"/>
                <w:color w:val="000000" w:themeColor="text1"/>
                <w:kern w:val="0"/>
                <w:sz w:val="20"/>
                <w:szCs w:val="20"/>
              </w:rPr>
              <w:t>いない</w:t>
            </w:r>
          </w:p>
          <w:p w14:paraId="646D6FCB" w14:textId="77777777" w:rsidR="009F65C0" w:rsidRPr="002637EA" w:rsidRDefault="009F65C0" w:rsidP="00F86D2D">
            <w:pPr>
              <w:overflowPunct w:val="0"/>
              <w:textAlignment w:val="baseline"/>
              <w:rPr>
                <w:rFonts w:ascii="ＭＳ ゴシック" w:eastAsia="ＭＳ ゴシック" w:hAnsi="ＭＳ ゴシック"/>
                <w:color w:val="000000" w:themeColor="text1"/>
                <w:sz w:val="20"/>
                <w:szCs w:val="20"/>
              </w:rPr>
            </w:pPr>
          </w:p>
          <w:p w14:paraId="5566B5A8" w14:textId="77777777" w:rsidR="00B539F3" w:rsidRPr="002637EA" w:rsidRDefault="002637EA" w:rsidP="00F86D2D">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6023733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B12359"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906965599"/>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B12359" w:rsidRPr="002637EA">
              <w:rPr>
                <w:rFonts w:ascii="ＭＳ ゴシック" w:eastAsia="ＭＳ ゴシック" w:hAnsi="ＭＳ ゴシック" w:hint="eastAsia"/>
                <w:color w:val="000000" w:themeColor="text1"/>
                <w:sz w:val="20"/>
                <w:szCs w:val="20"/>
              </w:rPr>
              <w:t>いない</w:t>
            </w:r>
          </w:p>
          <w:p w14:paraId="6053D1FC" w14:textId="77777777" w:rsidR="0035508C" w:rsidRPr="002637EA" w:rsidRDefault="0035508C" w:rsidP="00F86D2D">
            <w:pPr>
              <w:overflowPunct w:val="0"/>
              <w:textAlignment w:val="baseline"/>
              <w:rPr>
                <w:rFonts w:ascii="ＭＳ ゴシック" w:eastAsia="ＭＳ ゴシック" w:hAnsi="ＭＳ ゴシック"/>
                <w:color w:val="000000" w:themeColor="text1"/>
                <w:sz w:val="20"/>
                <w:szCs w:val="20"/>
              </w:rPr>
            </w:pPr>
          </w:p>
          <w:p w14:paraId="0AAB963A" w14:textId="77777777" w:rsidR="006D1D46" w:rsidRPr="002637EA" w:rsidRDefault="006D1D46" w:rsidP="00F86D2D">
            <w:pPr>
              <w:overflowPunct w:val="0"/>
              <w:textAlignment w:val="baseline"/>
              <w:rPr>
                <w:rFonts w:ascii="ＭＳ ゴシック" w:eastAsia="ＭＳ ゴシック" w:hAnsi="ＭＳ ゴシック"/>
                <w:color w:val="000000" w:themeColor="text1"/>
                <w:sz w:val="20"/>
                <w:szCs w:val="20"/>
              </w:rPr>
            </w:pPr>
          </w:p>
          <w:p w14:paraId="73AEF533" w14:textId="77777777" w:rsidR="006D1D46" w:rsidRPr="002637EA" w:rsidRDefault="006D1D46" w:rsidP="00F86D2D">
            <w:pPr>
              <w:overflowPunct w:val="0"/>
              <w:textAlignment w:val="baseline"/>
              <w:rPr>
                <w:rFonts w:ascii="ＭＳ ゴシック" w:eastAsia="ＭＳ ゴシック" w:hAnsi="ＭＳ ゴシック"/>
                <w:color w:val="000000" w:themeColor="text1"/>
                <w:sz w:val="20"/>
                <w:szCs w:val="20"/>
              </w:rPr>
            </w:pPr>
          </w:p>
          <w:p w14:paraId="1A01A655" w14:textId="77777777" w:rsidR="00B539F3" w:rsidRPr="002637EA" w:rsidRDefault="00B539F3" w:rsidP="00F86D2D">
            <w:pPr>
              <w:overflowPunct w:val="0"/>
              <w:textAlignment w:val="baseline"/>
              <w:rPr>
                <w:rFonts w:ascii="ＭＳ ゴシック" w:eastAsia="ＭＳ ゴシック" w:hAnsi="ＭＳ ゴシック"/>
                <w:color w:val="000000" w:themeColor="text1"/>
                <w:sz w:val="20"/>
                <w:szCs w:val="20"/>
              </w:rPr>
            </w:pPr>
          </w:p>
          <w:p w14:paraId="4C56C7A5" w14:textId="77777777" w:rsidR="00B539F3" w:rsidRPr="002637EA" w:rsidRDefault="002637EA" w:rsidP="00F86D2D">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4551263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B539F3"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50349485"/>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B539F3" w:rsidRPr="002637EA">
              <w:rPr>
                <w:rFonts w:ascii="ＭＳ ゴシック" w:eastAsia="ＭＳ ゴシック" w:hAnsi="ＭＳ ゴシック" w:hint="eastAsia"/>
                <w:color w:val="000000" w:themeColor="text1"/>
                <w:sz w:val="20"/>
                <w:szCs w:val="20"/>
              </w:rPr>
              <w:t>いない</w:t>
            </w:r>
          </w:p>
          <w:p w14:paraId="3835EAB2" w14:textId="77777777" w:rsidR="00B539F3" w:rsidRPr="002637EA" w:rsidRDefault="00B539F3" w:rsidP="00F86D2D">
            <w:pPr>
              <w:overflowPunct w:val="0"/>
              <w:textAlignment w:val="baseline"/>
              <w:rPr>
                <w:rFonts w:ascii="ＭＳ ゴシック" w:eastAsia="ＭＳ ゴシック" w:hAnsi="ＭＳ ゴシック"/>
                <w:color w:val="000000" w:themeColor="text1"/>
                <w:sz w:val="20"/>
                <w:szCs w:val="20"/>
              </w:rPr>
            </w:pPr>
          </w:p>
          <w:p w14:paraId="07797BC5" w14:textId="77777777" w:rsidR="00B539F3" w:rsidRPr="002637EA" w:rsidRDefault="00B539F3" w:rsidP="00F86D2D">
            <w:pPr>
              <w:overflowPunct w:val="0"/>
              <w:textAlignment w:val="baseline"/>
              <w:rPr>
                <w:rFonts w:ascii="ＭＳ ゴシック" w:eastAsia="ＭＳ ゴシック" w:hAnsi="ＭＳ ゴシック"/>
                <w:color w:val="000000" w:themeColor="text1"/>
                <w:sz w:val="20"/>
                <w:szCs w:val="20"/>
              </w:rPr>
            </w:pPr>
          </w:p>
          <w:p w14:paraId="5A8DE485" w14:textId="77777777" w:rsidR="0035508C" w:rsidRPr="002637EA" w:rsidRDefault="0035508C" w:rsidP="00F86D2D">
            <w:pPr>
              <w:overflowPunct w:val="0"/>
              <w:textAlignment w:val="baseline"/>
              <w:rPr>
                <w:rFonts w:ascii="ＭＳ ゴシック" w:eastAsia="ＭＳ ゴシック" w:hAnsi="ＭＳ ゴシック"/>
                <w:color w:val="000000" w:themeColor="text1"/>
                <w:sz w:val="20"/>
                <w:szCs w:val="20"/>
              </w:rPr>
            </w:pPr>
          </w:p>
          <w:p w14:paraId="1084A5C0" w14:textId="77777777" w:rsidR="0035508C" w:rsidRPr="002637EA" w:rsidRDefault="002637EA" w:rsidP="00F86D2D">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76590188"/>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0A61BC"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5116936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0A61BC" w:rsidRPr="002637EA">
              <w:rPr>
                <w:rFonts w:ascii="ＭＳ ゴシック" w:eastAsia="ＭＳ ゴシック" w:hAnsi="ＭＳ ゴシック" w:hint="eastAsia"/>
                <w:color w:val="000000" w:themeColor="text1"/>
                <w:sz w:val="20"/>
                <w:szCs w:val="20"/>
              </w:rPr>
              <w:t>いない</w:t>
            </w:r>
          </w:p>
          <w:p w14:paraId="4BD76BA6" w14:textId="77777777" w:rsidR="00B539F3" w:rsidRPr="002637EA" w:rsidRDefault="00B539F3" w:rsidP="00F86D2D">
            <w:pPr>
              <w:overflowPunct w:val="0"/>
              <w:textAlignment w:val="baseline"/>
              <w:rPr>
                <w:rFonts w:ascii="ＭＳ ゴシック" w:eastAsia="ＭＳ ゴシック" w:hAnsi="ＭＳ ゴシック"/>
                <w:color w:val="000000" w:themeColor="text1"/>
                <w:sz w:val="20"/>
                <w:szCs w:val="20"/>
              </w:rPr>
            </w:pPr>
          </w:p>
          <w:p w14:paraId="2249A249" w14:textId="77777777" w:rsidR="00B539F3" w:rsidRPr="002637EA" w:rsidRDefault="002637EA" w:rsidP="00F86D2D">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05454139"/>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B539F3"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2903499"/>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B539F3" w:rsidRPr="002637EA">
              <w:rPr>
                <w:rFonts w:ascii="ＭＳ ゴシック" w:eastAsia="ＭＳ ゴシック" w:hAnsi="ＭＳ ゴシック" w:hint="eastAsia"/>
                <w:color w:val="000000" w:themeColor="text1"/>
                <w:sz w:val="20"/>
                <w:szCs w:val="20"/>
              </w:rPr>
              <w:t>いない</w:t>
            </w:r>
          </w:p>
          <w:p w14:paraId="7DE3A255" w14:textId="77777777" w:rsidR="00FB6154" w:rsidRPr="002637EA" w:rsidRDefault="00FB6154" w:rsidP="00F86D2D">
            <w:pPr>
              <w:overflowPunct w:val="0"/>
              <w:textAlignment w:val="baseline"/>
              <w:rPr>
                <w:rFonts w:ascii="ＭＳ ゴシック" w:eastAsia="ＭＳ ゴシック" w:hAnsi="ＭＳ ゴシック"/>
                <w:color w:val="000000" w:themeColor="text1"/>
                <w:sz w:val="20"/>
                <w:szCs w:val="20"/>
              </w:rPr>
            </w:pPr>
          </w:p>
          <w:p w14:paraId="20D79296" w14:textId="77777777" w:rsidR="006D1D46" w:rsidRPr="002637EA" w:rsidRDefault="006D1D46" w:rsidP="00F86D2D">
            <w:pPr>
              <w:overflowPunct w:val="0"/>
              <w:textAlignment w:val="baseline"/>
              <w:rPr>
                <w:rFonts w:ascii="ＭＳ ゴシック" w:eastAsia="ＭＳ ゴシック" w:hAnsi="ＭＳ ゴシック"/>
                <w:color w:val="000000" w:themeColor="text1"/>
                <w:sz w:val="20"/>
                <w:szCs w:val="20"/>
              </w:rPr>
            </w:pPr>
          </w:p>
          <w:p w14:paraId="091F5A24" w14:textId="77777777" w:rsidR="006D1D46" w:rsidRPr="002637EA" w:rsidRDefault="006D1D46" w:rsidP="00F86D2D">
            <w:pPr>
              <w:overflowPunct w:val="0"/>
              <w:textAlignment w:val="baseline"/>
              <w:rPr>
                <w:rFonts w:ascii="ＭＳ ゴシック" w:eastAsia="ＭＳ ゴシック" w:hAnsi="ＭＳ ゴシック"/>
                <w:color w:val="000000" w:themeColor="text1"/>
                <w:sz w:val="20"/>
                <w:szCs w:val="20"/>
              </w:rPr>
            </w:pPr>
          </w:p>
          <w:p w14:paraId="12D1BBCC" w14:textId="77777777" w:rsidR="00046035" w:rsidRPr="002637EA" w:rsidRDefault="00046035" w:rsidP="00F86D2D">
            <w:pPr>
              <w:overflowPunct w:val="0"/>
              <w:textAlignment w:val="baseline"/>
              <w:rPr>
                <w:rFonts w:ascii="ＭＳ ゴシック" w:eastAsia="ＭＳ ゴシック" w:hAnsi="ＭＳ ゴシック"/>
                <w:color w:val="000000" w:themeColor="text1"/>
                <w:sz w:val="20"/>
                <w:szCs w:val="20"/>
              </w:rPr>
            </w:pPr>
          </w:p>
          <w:p w14:paraId="131E34BD" w14:textId="77777777" w:rsidR="00FB6154" w:rsidRPr="002637EA" w:rsidRDefault="002637EA" w:rsidP="00F86D2D">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666361523"/>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FB6154"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655415271"/>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FB6154" w:rsidRPr="002637EA">
              <w:rPr>
                <w:rFonts w:ascii="ＭＳ ゴシック" w:eastAsia="ＭＳ ゴシック" w:hAnsi="ＭＳ ゴシック" w:hint="eastAsia"/>
                <w:color w:val="000000" w:themeColor="text1"/>
                <w:sz w:val="20"/>
                <w:szCs w:val="20"/>
              </w:rPr>
              <w:t>いない</w:t>
            </w:r>
          </w:p>
        </w:tc>
      </w:tr>
    </w:tbl>
    <w:p w14:paraId="2BD5686E" w14:textId="2AFAFD32" w:rsidR="00695C5E" w:rsidRPr="002637EA" w:rsidRDefault="001D231B" w:rsidP="009421C8">
      <w:pPr>
        <w:tabs>
          <w:tab w:val="left" w:pos="1290"/>
        </w:tabs>
        <w:ind w:firstLineChars="400" w:firstLine="800"/>
        <w:jc w:val="center"/>
        <w:rPr>
          <w:color w:val="000000" w:themeColor="text1"/>
        </w:rPr>
      </w:pPr>
      <w:r w:rsidRPr="002637EA">
        <w:rPr>
          <w:rFonts w:ascii="ＭＳ ゴシック" w:eastAsia="ＭＳ ゴシック" w:hAnsi="ＭＳ ゴシック" w:hint="eastAsia"/>
          <w:color w:val="000000" w:themeColor="text1"/>
          <w:sz w:val="20"/>
          <w:szCs w:val="20"/>
        </w:rPr>
        <w:t>－</w:t>
      </w:r>
      <w:r w:rsidR="00F83AB6" w:rsidRPr="002637EA">
        <w:rPr>
          <w:rFonts w:ascii="ＭＳ ゴシック" w:eastAsia="ＭＳ ゴシック" w:hAnsi="ＭＳ ゴシック" w:hint="eastAsia"/>
          <w:color w:val="000000" w:themeColor="text1"/>
          <w:sz w:val="20"/>
          <w:szCs w:val="20"/>
        </w:rPr>
        <w:t>２９</w:t>
      </w:r>
      <w:r w:rsidR="009421C8" w:rsidRPr="002637EA">
        <w:rPr>
          <w:rFonts w:ascii="ＭＳ ゴシック" w:eastAsia="ＭＳ ゴシック" w:hAnsi="ＭＳ ゴシック" w:hint="eastAsia"/>
          <w:color w:val="000000" w:themeColor="text1"/>
          <w:sz w:val="20"/>
          <w:szCs w:val="20"/>
        </w:rPr>
        <w:t>－</w:t>
      </w:r>
    </w:p>
    <w:p w14:paraId="351412F0" w14:textId="77777777" w:rsidR="00695C5E" w:rsidRPr="002637EA" w:rsidRDefault="00695C5E" w:rsidP="00A62AD5">
      <w:pPr>
        <w:tabs>
          <w:tab w:val="left" w:pos="1290"/>
        </w:tabs>
        <w:rPr>
          <w:color w:val="000000" w:themeColor="text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2637EA" w:rsidRPr="002637EA" w14:paraId="1348325C" w14:textId="77777777" w:rsidTr="00D95007">
        <w:trPr>
          <w:trHeight w:val="416"/>
        </w:trPr>
        <w:tc>
          <w:tcPr>
            <w:tcW w:w="3643" w:type="dxa"/>
            <w:vAlign w:val="center"/>
          </w:tcPr>
          <w:p w14:paraId="5E2745E5" w14:textId="77777777" w:rsidR="00695C5E" w:rsidRPr="002637EA" w:rsidRDefault="00695C5E" w:rsidP="00D95007">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23B151B0" w14:textId="77777777" w:rsidR="00695C5E" w:rsidRPr="002637EA" w:rsidRDefault="00695C5E" w:rsidP="00D95007">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127" w:type="dxa"/>
            <w:vAlign w:val="center"/>
          </w:tcPr>
          <w:p w14:paraId="64978B33" w14:textId="77777777" w:rsidR="00695C5E" w:rsidRPr="002637EA" w:rsidRDefault="00695C5E" w:rsidP="00D95007">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941" w:type="dxa"/>
            <w:vAlign w:val="center"/>
          </w:tcPr>
          <w:p w14:paraId="24C4218F" w14:textId="77777777" w:rsidR="00695C5E" w:rsidRPr="002637EA" w:rsidRDefault="00695C5E" w:rsidP="00D95007">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05A47E94" w14:textId="77777777" w:rsidTr="006C2D8A">
        <w:trPr>
          <w:trHeight w:val="13457"/>
        </w:trPr>
        <w:tc>
          <w:tcPr>
            <w:tcW w:w="5769" w:type="dxa"/>
            <w:gridSpan w:val="2"/>
            <w:tcBorders>
              <w:top w:val="nil"/>
            </w:tcBorders>
          </w:tcPr>
          <w:p w14:paraId="53C0AADE" w14:textId="77777777" w:rsidR="00547742" w:rsidRPr="002637EA" w:rsidRDefault="00547742" w:rsidP="00D95007">
            <w:pPr>
              <w:overflowPunct w:val="0"/>
              <w:textAlignment w:val="baseline"/>
              <w:rPr>
                <w:rFonts w:ascii="ＭＳ ゴシック" w:eastAsia="ＭＳ ゴシック" w:hAnsi="ＭＳ ゴシック"/>
                <w:color w:val="000000" w:themeColor="text1"/>
                <w:sz w:val="20"/>
                <w:szCs w:val="20"/>
                <w:lang w:eastAsia="zh-CN"/>
              </w:rPr>
            </w:pPr>
          </w:p>
          <w:p w14:paraId="2167F060" w14:textId="77777777" w:rsidR="00547742" w:rsidRPr="002637EA" w:rsidRDefault="00547742" w:rsidP="00D95007">
            <w:pPr>
              <w:overflowPunct w:val="0"/>
              <w:textAlignment w:val="baseline"/>
              <w:rPr>
                <w:rFonts w:ascii="ＭＳ ゴシック" w:eastAsia="DengXian" w:hAnsi="ＭＳ ゴシック"/>
                <w:color w:val="000000" w:themeColor="text1"/>
                <w:sz w:val="20"/>
                <w:szCs w:val="20"/>
                <w:lang w:eastAsia="zh-CN"/>
              </w:rPr>
            </w:pPr>
          </w:p>
          <w:p w14:paraId="6C3346E9" w14:textId="77777777" w:rsidR="00516158" w:rsidRPr="002637EA" w:rsidRDefault="00516158" w:rsidP="00FA1D75">
            <w:pPr>
              <w:overflowPunct w:val="0"/>
              <w:ind w:left="200" w:hangingChars="100" w:hanging="200"/>
              <w:textAlignment w:val="baseline"/>
              <w:rPr>
                <w:rFonts w:ascii="ＭＳ ゴシック" w:eastAsia="游明朝" w:hAnsi="ＭＳ ゴシック"/>
                <w:color w:val="000000" w:themeColor="text1"/>
                <w:sz w:val="20"/>
                <w:szCs w:val="20"/>
              </w:rPr>
            </w:pPr>
          </w:p>
          <w:p w14:paraId="2B7D51AB" w14:textId="6A6261A7" w:rsidR="00547742" w:rsidRPr="002637EA" w:rsidRDefault="00FA1D75" w:rsidP="00FA1D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游明朝" w:hAnsi="ＭＳ ゴシック" w:hint="eastAsia"/>
                <w:color w:val="000000" w:themeColor="text1"/>
                <w:sz w:val="20"/>
                <w:szCs w:val="20"/>
              </w:rPr>
              <w:t>○</w:t>
            </w:r>
            <w:r w:rsidRPr="002637EA">
              <w:rPr>
                <w:rFonts w:ascii="ＭＳ ゴシック" w:eastAsia="游明朝" w:hAnsi="ＭＳ ゴシック"/>
                <w:color w:val="000000" w:themeColor="text1"/>
                <w:sz w:val="20"/>
                <w:szCs w:val="20"/>
              </w:rPr>
              <w:t xml:space="preserve">　</w:t>
            </w:r>
            <w:r w:rsidR="008373BD" w:rsidRPr="002637EA">
              <w:rPr>
                <w:rFonts w:ascii="ＭＳ ゴシック" w:eastAsia="ＭＳ ゴシック" w:hAnsi="ＭＳ ゴシック" w:hint="eastAsia"/>
                <w:color w:val="000000" w:themeColor="text1"/>
                <w:sz w:val="20"/>
                <w:szCs w:val="20"/>
              </w:rPr>
              <w:t>幼保連携型認定こども園で</w:t>
            </w:r>
            <w:r w:rsidR="009270E5" w:rsidRPr="002637EA">
              <w:rPr>
                <w:rStyle w:val="af0"/>
                <w:rFonts w:hint="default"/>
                <w:b w:val="0"/>
                <w:color w:val="000000" w:themeColor="text1"/>
                <w:u w:val="none"/>
              </w:rPr>
              <w:t>与薬(座薬等を含む。)する場合は</w:t>
            </w:r>
            <w:r w:rsidR="002E08C1" w:rsidRPr="002637EA">
              <w:rPr>
                <w:rStyle w:val="af0"/>
                <w:rFonts w:hint="default"/>
                <w:b w:val="0"/>
                <w:color w:val="000000" w:themeColor="text1"/>
                <w:u w:val="none"/>
              </w:rPr>
              <w:t>､</w:t>
            </w:r>
            <w:r w:rsidR="009270E5" w:rsidRPr="002637EA">
              <w:rPr>
                <w:rStyle w:val="af0"/>
                <w:rFonts w:hint="default"/>
                <w:b w:val="0"/>
                <w:color w:val="000000" w:themeColor="text1"/>
                <w:u w:val="none"/>
              </w:rPr>
              <w:t>医師の診断及び</w:t>
            </w:r>
            <w:r w:rsidR="00547742" w:rsidRPr="002637EA">
              <w:rPr>
                <w:rFonts w:ascii="ＭＳ ゴシック" w:eastAsia="ＭＳ ゴシック" w:hAnsi="ＭＳ ゴシック" w:hint="eastAsia"/>
                <w:color w:val="000000" w:themeColor="text1"/>
                <w:sz w:val="20"/>
                <w:szCs w:val="20"/>
              </w:rPr>
              <w:t>指示に基づくものに限定し</w:t>
            </w:r>
            <w:r w:rsidR="002E08C1" w:rsidRPr="002637EA">
              <w:rPr>
                <w:rFonts w:ascii="ＭＳ ゴシック" w:eastAsia="ＭＳ ゴシック" w:hAnsi="ＭＳ ゴシック" w:hint="eastAsia"/>
                <w:color w:val="000000" w:themeColor="text1"/>
                <w:sz w:val="20"/>
                <w:szCs w:val="20"/>
              </w:rPr>
              <w:t>､</w:t>
            </w:r>
            <w:r w:rsidR="00547742" w:rsidRPr="002637EA">
              <w:rPr>
                <w:rFonts w:ascii="ＭＳ ゴシック" w:eastAsia="ＭＳ ゴシック" w:hAnsi="ＭＳ ゴシック" w:hint="eastAsia"/>
                <w:color w:val="000000" w:themeColor="text1"/>
                <w:sz w:val="20"/>
                <w:szCs w:val="20"/>
              </w:rPr>
              <w:t>薬の種類</w:t>
            </w:r>
            <w:r w:rsidR="002E08C1" w:rsidRPr="002637EA">
              <w:rPr>
                <w:rFonts w:ascii="ＭＳ ゴシック" w:eastAsia="ＭＳ ゴシック" w:hAnsi="ＭＳ ゴシック" w:hint="eastAsia"/>
                <w:color w:val="000000" w:themeColor="text1"/>
                <w:sz w:val="20"/>
                <w:szCs w:val="20"/>
              </w:rPr>
              <w:t>､</w:t>
            </w:r>
            <w:r w:rsidR="00547742" w:rsidRPr="002637EA">
              <w:rPr>
                <w:rFonts w:ascii="ＭＳ ゴシック" w:eastAsia="ＭＳ ゴシック" w:hAnsi="ＭＳ ゴシック" w:hint="eastAsia"/>
                <w:color w:val="000000" w:themeColor="text1"/>
                <w:sz w:val="20"/>
                <w:szCs w:val="20"/>
              </w:rPr>
              <w:t>服薬方法(回数</w:t>
            </w:r>
            <w:r w:rsidR="002E08C1" w:rsidRPr="002637EA">
              <w:rPr>
                <w:rFonts w:ascii="ＭＳ ゴシック" w:eastAsia="ＭＳ ゴシック" w:hAnsi="ＭＳ ゴシック" w:hint="eastAsia"/>
                <w:color w:val="000000" w:themeColor="text1"/>
                <w:sz w:val="20"/>
                <w:szCs w:val="20"/>
              </w:rPr>
              <w:t>､</w:t>
            </w:r>
            <w:r w:rsidR="00547742" w:rsidRPr="002637EA">
              <w:rPr>
                <w:rFonts w:ascii="ＭＳ ゴシック" w:eastAsia="ＭＳ ゴシック" w:hAnsi="ＭＳ ゴシック" w:hint="eastAsia"/>
                <w:color w:val="000000" w:themeColor="text1"/>
                <w:sz w:val="20"/>
                <w:szCs w:val="20"/>
              </w:rPr>
              <w:t>時間帯)等を具体的に記載した与薬依頼票等を保護者に持参してもらうこととされている。</w:t>
            </w:r>
          </w:p>
          <w:p w14:paraId="01B2C8D8" w14:textId="77777777" w:rsidR="00547742" w:rsidRPr="002637EA" w:rsidRDefault="00547742" w:rsidP="000E660B">
            <w:pPr>
              <w:overflowPunct w:val="0"/>
              <w:ind w:leftChars="17" w:left="36"/>
              <w:textAlignment w:val="baseline"/>
              <w:rPr>
                <w:rFonts w:ascii="ＭＳ ゴシック" w:eastAsia="ＭＳ ゴシック" w:hAnsi="ＭＳ ゴシック"/>
                <w:color w:val="000000" w:themeColor="text1"/>
                <w:sz w:val="20"/>
                <w:szCs w:val="20"/>
              </w:rPr>
            </w:pPr>
          </w:p>
          <w:p w14:paraId="42CFB107" w14:textId="77777777" w:rsidR="00547742" w:rsidRPr="002637EA" w:rsidRDefault="00547742" w:rsidP="000E660B">
            <w:pPr>
              <w:overflowPunct w:val="0"/>
              <w:ind w:leftChars="17" w:left="36"/>
              <w:textAlignment w:val="baseline"/>
              <w:rPr>
                <w:rFonts w:ascii="ＭＳ ゴシック" w:eastAsia="ＭＳ ゴシック" w:hAnsi="ＭＳ ゴシック"/>
                <w:color w:val="000000" w:themeColor="text1"/>
                <w:sz w:val="20"/>
                <w:szCs w:val="20"/>
              </w:rPr>
            </w:pPr>
          </w:p>
          <w:p w14:paraId="34C739FB" w14:textId="77777777" w:rsidR="00547742" w:rsidRPr="002637EA" w:rsidRDefault="00547742" w:rsidP="000E660B">
            <w:pPr>
              <w:overflowPunct w:val="0"/>
              <w:ind w:firstLineChars="50" w:firstLine="100"/>
              <w:textAlignment w:val="baseline"/>
              <w:rPr>
                <w:rFonts w:ascii="ＭＳ ゴシック" w:eastAsia="ＭＳ ゴシック" w:hAnsi="ＭＳ ゴシック"/>
                <w:color w:val="000000" w:themeColor="text1"/>
                <w:sz w:val="20"/>
                <w:szCs w:val="20"/>
              </w:rPr>
            </w:pPr>
          </w:p>
          <w:p w14:paraId="5A0813E5" w14:textId="77777777" w:rsidR="003919B5" w:rsidRPr="002637EA" w:rsidRDefault="003919B5" w:rsidP="003919B5">
            <w:pPr>
              <w:overflowPunct w:val="0"/>
              <w:ind w:left="100" w:hangingChars="50" w:hanging="100"/>
              <w:textAlignment w:val="baseline"/>
              <w:rPr>
                <w:rFonts w:ascii="ＭＳ ゴシック" w:eastAsia="ＭＳ ゴシック" w:hAnsi="ＭＳ ゴシック"/>
                <w:b/>
                <w:dstrike/>
                <w:color w:val="000000" w:themeColor="text1"/>
                <w:sz w:val="20"/>
                <w:szCs w:val="20"/>
              </w:rPr>
            </w:pPr>
          </w:p>
          <w:p w14:paraId="50A85ACA" w14:textId="77777777" w:rsidR="00DE15E2" w:rsidRPr="002637EA" w:rsidRDefault="00DE15E2" w:rsidP="003919B5">
            <w:pPr>
              <w:overflowPunct w:val="0"/>
              <w:ind w:left="100" w:hangingChars="50" w:hanging="100"/>
              <w:textAlignment w:val="baseline"/>
              <w:rPr>
                <w:rFonts w:ascii="ＭＳ ゴシック" w:eastAsia="ＭＳ ゴシック" w:hAnsi="ＭＳ ゴシック"/>
                <w:b/>
                <w:dstrike/>
                <w:color w:val="000000" w:themeColor="text1"/>
                <w:sz w:val="20"/>
                <w:szCs w:val="20"/>
              </w:rPr>
            </w:pPr>
          </w:p>
          <w:p w14:paraId="65AFE66D" w14:textId="77777777" w:rsidR="003919B5" w:rsidRPr="002637EA" w:rsidRDefault="003919B5" w:rsidP="003919B5">
            <w:pPr>
              <w:overflowPunct w:val="0"/>
              <w:textAlignment w:val="baseline"/>
              <w:rPr>
                <w:rFonts w:ascii="ＭＳ ゴシック" w:eastAsia="ＭＳ ゴシック" w:hAnsi="ＭＳ ゴシック"/>
                <w:color w:val="000000" w:themeColor="text1"/>
                <w:sz w:val="20"/>
                <w:szCs w:val="20"/>
              </w:rPr>
            </w:pPr>
          </w:p>
          <w:p w14:paraId="2827DBC9" w14:textId="77777777" w:rsidR="003919B5" w:rsidRPr="002637EA" w:rsidRDefault="003919B5" w:rsidP="00136894">
            <w:pPr>
              <w:overflowPunct w:val="0"/>
              <w:spacing w:beforeLines="50" w:before="120"/>
              <w:ind w:left="100" w:hangingChars="50" w:hanging="100"/>
              <w:textAlignment w:val="baseline"/>
              <w:rPr>
                <w:rFonts w:ascii="ＭＳ ゴシック" w:eastAsia="ＭＳ ゴシック" w:hAnsi="ＭＳ ゴシック"/>
                <w:b/>
                <w:dstrike/>
                <w:color w:val="000000" w:themeColor="text1"/>
                <w:sz w:val="20"/>
                <w:szCs w:val="20"/>
              </w:rPr>
            </w:pPr>
          </w:p>
          <w:p w14:paraId="1C276EFC" w14:textId="24B7D3F2" w:rsidR="00AD6C1E" w:rsidRPr="002637EA" w:rsidRDefault="00F066BE" w:rsidP="00F066BE">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睡眠時に子どもを一人にしないこと</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寝かせ方に配慮を行</w:t>
            </w:r>
          </w:p>
          <w:p w14:paraId="2FD97F88" w14:textId="034535DB" w:rsidR="00AD6C1E" w:rsidRPr="002637EA" w:rsidRDefault="00F066BE" w:rsidP="00AD6C1E">
            <w:pPr>
              <w:overflowPunct w:val="0"/>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うこと</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安全な睡眠環境を整えることは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窒息や誤飲</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けが</w:t>
            </w:r>
          </w:p>
          <w:p w14:paraId="45FE50E8" w14:textId="77777777" w:rsidR="00F066BE" w:rsidRPr="002637EA" w:rsidRDefault="00AD6C1E" w:rsidP="00F066BE">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F066BE" w:rsidRPr="002637EA">
              <w:rPr>
                <w:rFonts w:ascii="ＭＳ ゴシック" w:eastAsia="ＭＳ ゴシック" w:hAnsi="ＭＳ ゴシック" w:hint="eastAsia"/>
                <w:color w:val="000000" w:themeColor="text1"/>
                <w:sz w:val="20"/>
                <w:szCs w:val="20"/>
              </w:rPr>
              <w:t>などの事故を未然に防ぐことにつながる。</w:t>
            </w:r>
          </w:p>
          <w:p w14:paraId="4872BF94" w14:textId="77777777" w:rsidR="00DE15E2" w:rsidRPr="002637EA" w:rsidRDefault="00DE15E2" w:rsidP="003919B5">
            <w:pPr>
              <w:overflowPunct w:val="0"/>
              <w:ind w:left="100" w:hangingChars="50" w:hanging="100"/>
              <w:textAlignment w:val="baseline"/>
              <w:rPr>
                <w:rFonts w:ascii="ＭＳ ゴシック" w:eastAsia="ＭＳ ゴシック" w:hAnsi="ＭＳ ゴシック"/>
                <w:b/>
                <w:dstrike/>
                <w:color w:val="000000" w:themeColor="text1"/>
                <w:sz w:val="20"/>
                <w:szCs w:val="20"/>
              </w:rPr>
            </w:pPr>
          </w:p>
          <w:p w14:paraId="752C6ECC" w14:textId="392D467A" w:rsidR="00547742" w:rsidRPr="002637EA" w:rsidRDefault="003919B5" w:rsidP="00FA1D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A1D75" w:rsidRPr="002637EA">
              <w:rPr>
                <w:rFonts w:ascii="ＭＳ ゴシック" w:eastAsia="ＭＳ ゴシック" w:hAnsi="ＭＳ ゴシック" w:hint="eastAsia"/>
                <w:color w:val="000000" w:themeColor="text1"/>
                <w:sz w:val="20"/>
                <w:szCs w:val="20"/>
              </w:rPr>
              <w:t xml:space="preserve">　</w:t>
            </w:r>
            <w:r w:rsidRPr="002637EA">
              <w:rPr>
                <w:rStyle w:val="af0"/>
                <w:rFonts w:hint="default"/>
                <w:b w:val="0"/>
                <w:color w:val="000000" w:themeColor="text1"/>
                <w:u w:val="none"/>
              </w:rPr>
              <w:t>感染症にかかっている疑いのある園児について学校医の指示を受けるとともに</w:t>
            </w:r>
            <w:r w:rsidR="002E08C1" w:rsidRPr="002637EA">
              <w:rPr>
                <w:rStyle w:val="af0"/>
                <w:rFonts w:hint="default"/>
                <w:b w:val="0"/>
                <w:color w:val="000000" w:themeColor="text1"/>
                <w:u w:val="none"/>
              </w:rPr>
              <w:t>､</w:t>
            </w:r>
            <w:r w:rsidRPr="002637EA">
              <w:rPr>
                <w:rStyle w:val="af0"/>
                <w:rFonts w:hint="default"/>
                <w:b w:val="0"/>
                <w:color w:val="000000" w:themeColor="text1"/>
                <w:u w:val="none"/>
              </w:rPr>
              <w:t>保護者との連絡を密にし</w:t>
            </w:r>
            <w:r w:rsidR="002E08C1" w:rsidRPr="002637EA">
              <w:rPr>
                <w:rStyle w:val="af0"/>
                <w:rFonts w:hint="default"/>
                <w:b w:val="0"/>
                <w:color w:val="000000" w:themeColor="text1"/>
                <w:u w:val="none"/>
              </w:rPr>
              <w:t>､</w:t>
            </w:r>
            <w:r w:rsidRPr="002637EA">
              <w:rPr>
                <w:rStyle w:val="af0"/>
                <w:rFonts w:hint="default"/>
                <w:b w:val="0"/>
                <w:color w:val="000000" w:themeColor="text1"/>
                <w:u w:val="none"/>
              </w:rPr>
              <w:t>保健室等にて他の園児と接触することのないように配慮したり</w:t>
            </w:r>
            <w:r w:rsidR="002E08C1" w:rsidRPr="002637EA">
              <w:rPr>
                <w:rStyle w:val="af0"/>
                <w:rFonts w:hint="default"/>
                <w:b w:val="0"/>
                <w:color w:val="000000" w:themeColor="text1"/>
                <w:u w:val="none"/>
              </w:rPr>
              <w:t>､</w:t>
            </w:r>
            <w:r w:rsidRPr="002637EA">
              <w:rPr>
                <w:rStyle w:val="af0"/>
                <w:rFonts w:hint="default"/>
                <w:b w:val="0"/>
                <w:color w:val="000000" w:themeColor="text1"/>
                <w:u w:val="none"/>
              </w:rPr>
              <w:t>消毒を行ったりするなど</w:t>
            </w:r>
            <w:r w:rsidR="002E08C1" w:rsidRPr="002637EA">
              <w:rPr>
                <w:rStyle w:val="af0"/>
                <w:rFonts w:hint="default"/>
                <w:b w:val="0"/>
                <w:color w:val="000000" w:themeColor="text1"/>
                <w:u w:val="none"/>
              </w:rPr>
              <w:t>､</w:t>
            </w:r>
            <w:r w:rsidRPr="002637EA">
              <w:rPr>
                <w:rStyle w:val="af0"/>
                <w:rFonts w:hint="default"/>
                <w:b w:val="0"/>
                <w:color w:val="000000" w:themeColor="text1"/>
                <w:u w:val="none"/>
              </w:rPr>
              <w:t>適切な処署をすることが求められる。感染症に罹患した園児については</w:t>
            </w:r>
            <w:r w:rsidR="002E08C1" w:rsidRPr="002637EA">
              <w:rPr>
                <w:rStyle w:val="af0"/>
                <w:rFonts w:hint="default"/>
                <w:b w:val="0"/>
                <w:color w:val="000000" w:themeColor="text1"/>
                <w:u w:val="none"/>
              </w:rPr>
              <w:t>､</w:t>
            </w:r>
            <w:r w:rsidRPr="002637EA">
              <w:rPr>
                <w:rStyle w:val="af0"/>
                <w:rFonts w:hint="default"/>
                <w:b w:val="0"/>
                <w:color w:val="000000" w:themeColor="text1"/>
                <w:u w:val="none"/>
              </w:rPr>
              <w:t>感染症の予防及び感染症の患者に対する医療に関する法律に沿って学校医やかかりつけ医の指示に従うように保護者に協力を求めることが重要である。</w:t>
            </w:r>
          </w:p>
          <w:p w14:paraId="44A386BD" w14:textId="77777777" w:rsidR="00046035" w:rsidRPr="002637EA" w:rsidRDefault="00046035" w:rsidP="00136894">
            <w:pPr>
              <w:overflowPunct w:val="0"/>
              <w:spacing w:line="120" w:lineRule="auto"/>
              <w:textAlignment w:val="baseline"/>
              <w:rPr>
                <w:rFonts w:ascii="ＭＳ ゴシック" w:eastAsia="ＭＳ ゴシック" w:hAnsi="ＭＳ ゴシック"/>
                <w:color w:val="000000" w:themeColor="text1"/>
                <w:sz w:val="20"/>
                <w:szCs w:val="20"/>
              </w:rPr>
            </w:pPr>
          </w:p>
          <w:p w14:paraId="5074D999" w14:textId="77777777" w:rsidR="00046035" w:rsidRPr="002637EA" w:rsidRDefault="00FA1D75" w:rsidP="00046035">
            <w:pPr>
              <w:overflowPunct w:val="0"/>
              <w:ind w:left="100"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 xml:space="preserve">　</w:t>
            </w:r>
            <w:r w:rsidR="00046035" w:rsidRPr="002637EA">
              <w:rPr>
                <w:rFonts w:ascii="ＭＳ ゴシック" w:eastAsia="ＭＳ ゴシック" w:hAnsi="ＭＳ ゴシック" w:hint="eastAsia"/>
                <w:color w:val="000000" w:themeColor="text1"/>
                <w:sz w:val="20"/>
                <w:szCs w:val="20"/>
              </w:rPr>
              <w:t>市町村保健福祉局や保健所への報告すべき事項は下記　(ア)(イ)(ウ)を参照すること｡</w:t>
            </w:r>
          </w:p>
          <w:p w14:paraId="2DCCB3BA" w14:textId="77777777" w:rsidR="00046035" w:rsidRPr="002637EA" w:rsidRDefault="00046035" w:rsidP="00046035">
            <w:pPr>
              <w:overflowPunct w:val="0"/>
              <w:ind w:leftChars="135" w:left="567" w:hangingChars="142" w:hanging="284"/>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(ｱ)</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同一の感染症若しくは食中毒による又はそれらに　　　　よると疑われる死亡者又は重篤患者が１週間以内に　　　　２名以上発生した場合</w:t>
            </w:r>
          </w:p>
          <w:p w14:paraId="2117A4B0" w14:textId="77777777" w:rsidR="00046035" w:rsidRPr="002637EA" w:rsidRDefault="00046035" w:rsidP="00046035">
            <w:pPr>
              <w:overflowPunct w:val="0"/>
              <w:ind w:leftChars="135" w:left="567" w:hangingChars="142" w:hanging="284"/>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(ｲ) 同一の感染症若しくは食中毒の患者又はそれらが　　　　疑われる者が10名以上又は全利用者の半数以上発　　　　生した場合</w:t>
            </w:r>
          </w:p>
          <w:p w14:paraId="2315BDAB" w14:textId="20409FB7" w:rsidR="00046035" w:rsidRPr="002637EA" w:rsidRDefault="00046035" w:rsidP="00046035">
            <w:pPr>
              <w:overflowPunct w:val="0"/>
              <w:ind w:leftChars="135" w:left="567" w:hangingChars="142" w:hanging="284"/>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(ｳ) (ｱ)及び(ｲ)に該当しない場合であっても通常の発　　　　生動向を上回る感染症等の発生が疑われ</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特に施設長　　　　が報告を必要と認めた場合</w:t>
            </w:r>
          </w:p>
          <w:p w14:paraId="141A18C6" w14:textId="77777777" w:rsidR="00046035" w:rsidRPr="002637EA" w:rsidRDefault="00046035" w:rsidP="00046035">
            <w:pPr>
              <w:overflowPunct w:val="0"/>
              <w:ind w:left="105" w:firstLineChars="100" w:firstLine="210"/>
              <w:textAlignment w:val="baseline"/>
              <w:rPr>
                <w:rFonts w:ascii="ＭＳ ゴシック" w:eastAsia="ＭＳ ゴシック" w:hAnsi="ＭＳ ゴシック"/>
                <w:color w:val="000000" w:themeColor="text1"/>
              </w:rPr>
            </w:pPr>
            <w:r w:rsidRPr="002637EA">
              <w:rPr>
                <w:rFonts w:ascii="ＭＳ ゴシック" w:eastAsia="ＭＳ ゴシック" w:hAnsi="ＭＳ ゴシック" w:hint="eastAsia"/>
                <w:color w:val="000000" w:themeColor="text1"/>
              </w:rPr>
              <w:t>※麻しん・風しんに関しては１名以上発生した場合</w:t>
            </w:r>
          </w:p>
          <w:p w14:paraId="48351AA1" w14:textId="77777777" w:rsidR="006D1D46" w:rsidRPr="002637EA" w:rsidRDefault="006D1D46" w:rsidP="00046035">
            <w:pPr>
              <w:overflowPunct w:val="0"/>
              <w:textAlignment w:val="baseline"/>
              <w:rPr>
                <w:rFonts w:ascii="ＭＳ ゴシック" w:eastAsia="ＭＳ ゴシック" w:hAnsi="ＭＳ ゴシック"/>
                <w:color w:val="000000" w:themeColor="text1"/>
                <w:sz w:val="20"/>
                <w:szCs w:val="20"/>
              </w:rPr>
            </w:pPr>
          </w:p>
          <w:p w14:paraId="384B5CE5" w14:textId="1830AF26" w:rsidR="00547742" w:rsidRPr="002637EA" w:rsidRDefault="00547742" w:rsidP="00FA1D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A1D75"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学校伝染病に定められた感染症に罹患した子どもが登所を再開する時期は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その出席停止期間を守</w:t>
            </w:r>
            <w:r w:rsidR="00062AD7" w:rsidRPr="002637EA">
              <w:rPr>
                <w:rFonts w:ascii="ＭＳ ゴシック" w:eastAsia="ＭＳ ゴシック" w:hAnsi="ＭＳ ゴシック" w:hint="eastAsia"/>
                <w:color w:val="000000" w:themeColor="text1"/>
                <w:sz w:val="20"/>
                <w:szCs w:val="20"/>
              </w:rPr>
              <w:t>らなければならない</w:t>
            </w:r>
            <w:r w:rsidRPr="002637EA">
              <w:rPr>
                <w:rFonts w:ascii="ＭＳ ゴシック" w:eastAsia="ＭＳ ゴシック" w:hAnsi="ＭＳ ゴシック" w:hint="eastAsia"/>
                <w:color w:val="000000" w:themeColor="text1"/>
                <w:sz w:val="20"/>
                <w:szCs w:val="20"/>
              </w:rPr>
              <w:t>。</w:t>
            </w:r>
          </w:p>
          <w:p w14:paraId="3E377ED4" w14:textId="77777777" w:rsidR="00547742" w:rsidRPr="002637EA" w:rsidRDefault="00547742" w:rsidP="00046035">
            <w:pPr>
              <w:overflowPunct w:val="0"/>
              <w:textAlignment w:val="baseline"/>
              <w:rPr>
                <w:rFonts w:ascii="ＭＳ ゴシック" w:eastAsia="ＭＳ ゴシック" w:hAnsi="ＭＳ ゴシック"/>
                <w:color w:val="000000" w:themeColor="text1"/>
                <w:sz w:val="20"/>
                <w:szCs w:val="20"/>
              </w:rPr>
            </w:pPr>
          </w:p>
          <w:p w14:paraId="72096959" w14:textId="5D5074B1" w:rsidR="003919B5" w:rsidRPr="002637EA" w:rsidRDefault="003919B5" w:rsidP="00FA1D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A1D75" w:rsidRPr="002637EA">
              <w:rPr>
                <w:rFonts w:ascii="ＭＳ ゴシック" w:eastAsia="ＭＳ ゴシック" w:hAnsi="ＭＳ ゴシック" w:hint="eastAsia"/>
                <w:color w:val="000000" w:themeColor="text1"/>
                <w:sz w:val="20"/>
                <w:szCs w:val="20"/>
              </w:rPr>
              <w:t xml:space="preserve">　</w:t>
            </w:r>
            <w:r w:rsidRPr="002637EA">
              <w:rPr>
                <w:rStyle w:val="af0"/>
                <w:rFonts w:hint="default"/>
                <w:b w:val="0"/>
                <w:color w:val="000000" w:themeColor="text1"/>
                <w:u w:val="none"/>
              </w:rPr>
              <w:t>園児が清潔を保つための生活習慣を身に付けられるよう取り組むことが大切である。特に</w:t>
            </w:r>
            <w:r w:rsidR="002E08C1" w:rsidRPr="002637EA">
              <w:rPr>
                <w:rStyle w:val="af0"/>
                <w:rFonts w:hint="default"/>
                <w:b w:val="0"/>
                <w:color w:val="000000" w:themeColor="text1"/>
                <w:u w:val="none"/>
              </w:rPr>
              <w:t>､</w:t>
            </w:r>
            <w:r w:rsidRPr="002637EA">
              <w:rPr>
                <w:rStyle w:val="af0"/>
                <w:rFonts w:hint="default"/>
                <w:b w:val="0"/>
                <w:color w:val="000000" w:themeColor="text1"/>
                <w:u w:val="none"/>
              </w:rPr>
              <w:t>手洗いについては</w:t>
            </w:r>
            <w:r w:rsidR="002E08C1" w:rsidRPr="002637EA">
              <w:rPr>
                <w:rStyle w:val="af0"/>
                <w:rFonts w:hint="default"/>
                <w:b w:val="0"/>
                <w:color w:val="000000" w:themeColor="text1"/>
                <w:u w:val="none"/>
              </w:rPr>
              <w:t>､</w:t>
            </w:r>
            <w:r w:rsidRPr="002637EA">
              <w:rPr>
                <w:rStyle w:val="af0"/>
                <w:rFonts w:hint="default"/>
                <w:b w:val="0"/>
                <w:color w:val="000000" w:themeColor="text1"/>
                <w:u w:val="none"/>
              </w:rPr>
              <w:t>正しい手の洗い方を指導することが重要である。</w:t>
            </w:r>
          </w:p>
          <w:p w14:paraId="6E1B6F78" w14:textId="77777777" w:rsidR="00547742" w:rsidRPr="002637EA" w:rsidRDefault="00547742" w:rsidP="001D231B">
            <w:pPr>
              <w:overflowPunct w:val="0"/>
              <w:textAlignment w:val="baseline"/>
              <w:rPr>
                <w:rFonts w:ascii="ＭＳ ゴシック" w:eastAsia="ＭＳ ゴシック" w:hAnsi="ＭＳ ゴシック"/>
                <w:b/>
                <w:color w:val="000000" w:themeColor="text1"/>
                <w:sz w:val="20"/>
                <w:szCs w:val="20"/>
              </w:rPr>
            </w:pPr>
          </w:p>
        </w:tc>
        <w:tc>
          <w:tcPr>
            <w:tcW w:w="4068" w:type="dxa"/>
            <w:gridSpan w:val="2"/>
            <w:tcBorders>
              <w:top w:val="nil"/>
            </w:tcBorders>
          </w:tcPr>
          <w:p w14:paraId="2D903D6A" w14:textId="77777777" w:rsidR="00547742" w:rsidRPr="002637EA" w:rsidRDefault="00547742" w:rsidP="00D95007">
            <w:pPr>
              <w:rPr>
                <w:rFonts w:ascii="ＭＳ ゴシック" w:eastAsia="ＭＳ ゴシック" w:hAnsi="ＭＳ ゴシック"/>
                <w:color w:val="000000" w:themeColor="text1"/>
                <w:sz w:val="20"/>
                <w:szCs w:val="20"/>
              </w:rPr>
            </w:pPr>
          </w:p>
          <w:p w14:paraId="1190D7DD" w14:textId="77777777" w:rsidR="00774BD6" w:rsidRPr="002637EA" w:rsidRDefault="00774BD6" w:rsidP="00D95007">
            <w:pPr>
              <w:rPr>
                <w:rFonts w:ascii="ＭＳ ゴシック" w:eastAsia="ＭＳ ゴシック" w:hAnsi="ＭＳ ゴシック"/>
                <w:color w:val="000000" w:themeColor="text1"/>
                <w:sz w:val="20"/>
                <w:szCs w:val="20"/>
              </w:rPr>
            </w:pPr>
          </w:p>
          <w:p w14:paraId="09AE7CFF" w14:textId="77777777" w:rsidR="006721A4" w:rsidRPr="002637EA" w:rsidRDefault="006721A4" w:rsidP="00D95007">
            <w:pPr>
              <w:rPr>
                <w:rFonts w:ascii="ＭＳ ゴシック" w:eastAsia="ＭＳ ゴシック" w:hAnsi="ＭＳ ゴシック"/>
                <w:color w:val="000000" w:themeColor="text1"/>
                <w:sz w:val="20"/>
                <w:szCs w:val="20"/>
              </w:rPr>
            </w:pPr>
          </w:p>
          <w:p w14:paraId="6ACFE06E" w14:textId="77777777" w:rsidR="00547742" w:rsidRPr="002637EA" w:rsidRDefault="00547742" w:rsidP="00D95007">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060210" w:rsidRPr="002637EA">
              <w:rPr>
                <w:rFonts w:ascii="ＭＳ ゴシック" w:eastAsia="ＭＳ ゴシック" w:hAnsi="ＭＳ ゴシック" w:hint="eastAsia"/>
                <w:color w:val="000000" w:themeColor="text1"/>
                <w:sz w:val="20"/>
                <w:szCs w:val="20"/>
              </w:rPr>
              <w:t>教育･保育要領</w:t>
            </w:r>
            <w:r w:rsidR="00EB3C39" w:rsidRPr="002637EA">
              <w:rPr>
                <w:rStyle w:val="af0"/>
                <w:rFonts w:hint="default"/>
                <w:b w:val="0"/>
                <w:color w:val="000000" w:themeColor="text1"/>
                <w:u w:val="none"/>
              </w:rPr>
              <w:t>第</w:t>
            </w:r>
            <w:r w:rsidR="00BE6E11" w:rsidRPr="002637EA">
              <w:rPr>
                <w:rStyle w:val="af0"/>
                <w:rFonts w:hint="default"/>
                <w:b w:val="0"/>
                <w:color w:val="000000" w:themeColor="text1"/>
                <w:u w:val="none"/>
              </w:rPr>
              <w:t>3章第1</w:t>
            </w:r>
            <w:r w:rsidRPr="002637EA">
              <w:rPr>
                <w:rFonts w:ascii="ＭＳ ゴシック" w:eastAsia="ＭＳ ゴシック" w:hAnsi="ＭＳ ゴシック" w:hint="eastAsia"/>
                <w:color w:val="000000" w:themeColor="text1"/>
                <w:sz w:val="20"/>
                <w:szCs w:val="20"/>
              </w:rPr>
              <w:t xml:space="preserve">　</w:t>
            </w:r>
          </w:p>
          <w:p w14:paraId="43E1D9EA" w14:textId="77777777" w:rsidR="00547742" w:rsidRPr="002637EA" w:rsidRDefault="00547742" w:rsidP="00D95007">
            <w:pPr>
              <w:rPr>
                <w:rFonts w:ascii="ＭＳ ゴシック" w:eastAsia="ＭＳ ゴシック" w:hAnsi="ＭＳ ゴシック"/>
                <w:color w:val="000000" w:themeColor="text1"/>
                <w:sz w:val="20"/>
                <w:szCs w:val="20"/>
              </w:rPr>
            </w:pPr>
          </w:p>
          <w:p w14:paraId="4A71CCE2" w14:textId="77777777" w:rsidR="00FA6858" w:rsidRPr="002637EA" w:rsidRDefault="00FA6858" w:rsidP="00FA6858">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教育･保育要領解説</w:t>
            </w:r>
            <w:r w:rsidR="00BE6E11" w:rsidRPr="002637EA">
              <w:rPr>
                <w:rStyle w:val="af0"/>
                <w:rFonts w:hint="default"/>
                <w:b w:val="0"/>
                <w:color w:val="000000" w:themeColor="text1"/>
                <w:u w:val="none"/>
              </w:rPr>
              <w:t>第3章第2節</w:t>
            </w:r>
          </w:p>
          <w:p w14:paraId="0ACDE301" w14:textId="77777777" w:rsidR="00FA6858" w:rsidRPr="002637EA" w:rsidRDefault="00FA6858" w:rsidP="00D95007">
            <w:pPr>
              <w:rPr>
                <w:rFonts w:ascii="ＭＳ ゴシック" w:eastAsia="ＭＳ ゴシック" w:hAnsi="ＭＳ ゴシック"/>
                <w:color w:val="000000" w:themeColor="text1"/>
                <w:sz w:val="20"/>
                <w:szCs w:val="20"/>
              </w:rPr>
            </w:pPr>
          </w:p>
          <w:p w14:paraId="178A5C3B" w14:textId="77777777" w:rsidR="00547742" w:rsidRPr="002637EA" w:rsidRDefault="00547742" w:rsidP="00D95007">
            <w:pPr>
              <w:rPr>
                <w:rFonts w:ascii="ＭＳ ゴシック" w:eastAsia="ＭＳ ゴシック" w:hAnsi="ＭＳ ゴシック"/>
                <w:color w:val="000000" w:themeColor="text1"/>
                <w:sz w:val="20"/>
                <w:szCs w:val="20"/>
                <w:lang w:eastAsia="zh-CN"/>
              </w:rPr>
            </w:pPr>
          </w:p>
          <w:p w14:paraId="3201061F" w14:textId="77777777" w:rsidR="00547742" w:rsidRPr="002637EA" w:rsidRDefault="00547742" w:rsidP="00D95007">
            <w:pPr>
              <w:rPr>
                <w:rFonts w:ascii="ＭＳ ゴシック" w:eastAsia="ＭＳ ゴシック" w:hAnsi="ＭＳ ゴシック"/>
                <w:color w:val="000000" w:themeColor="text1"/>
                <w:sz w:val="20"/>
                <w:szCs w:val="20"/>
                <w:lang w:eastAsia="zh-CN"/>
              </w:rPr>
            </w:pPr>
          </w:p>
          <w:p w14:paraId="6C54A010" w14:textId="77777777" w:rsidR="00547742" w:rsidRPr="002637EA" w:rsidRDefault="00547742" w:rsidP="00D95007">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p>
          <w:p w14:paraId="058D66A0" w14:textId="77777777" w:rsidR="00547742" w:rsidRPr="002637EA" w:rsidRDefault="00547742" w:rsidP="00D95007">
            <w:pPr>
              <w:rPr>
                <w:rFonts w:ascii="ＭＳ ゴシック" w:eastAsia="ＭＳ ゴシック" w:hAnsi="ＭＳ ゴシック"/>
                <w:color w:val="000000" w:themeColor="text1"/>
                <w:sz w:val="20"/>
                <w:szCs w:val="20"/>
                <w:lang w:eastAsia="zh-CN"/>
              </w:rPr>
            </w:pPr>
          </w:p>
          <w:p w14:paraId="1CA6AF51" w14:textId="77777777" w:rsidR="00547742" w:rsidRPr="002637EA" w:rsidRDefault="00547742" w:rsidP="00D95007">
            <w:pPr>
              <w:rPr>
                <w:rFonts w:ascii="ＭＳ ゴシック" w:eastAsia="ＭＳ ゴシック" w:hAnsi="ＭＳ ゴシック"/>
                <w:color w:val="000000" w:themeColor="text1"/>
                <w:sz w:val="20"/>
                <w:szCs w:val="20"/>
                <w:lang w:eastAsia="zh-CN"/>
              </w:rPr>
            </w:pPr>
          </w:p>
          <w:p w14:paraId="41A069D4" w14:textId="77777777" w:rsidR="00547742" w:rsidRPr="002637EA" w:rsidRDefault="00547742" w:rsidP="0008642A">
            <w:pPr>
              <w:ind w:left="100" w:hangingChars="50" w:hanging="100"/>
              <w:rPr>
                <w:rFonts w:ascii="ＭＳ ゴシック" w:eastAsia="ＭＳ ゴシック" w:hAnsi="ＭＳ ゴシック"/>
                <w:color w:val="000000" w:themeColor="text1"/>
                <w:sz w:val="20"/>
                <w:szCs w:val="20"/>
              </w:rPr>
            </w:pPr>
          </w:p>
          <w:p w14:paraId="4208B4B8" w14:textId="77777777" w:rsidR="00BE6E11" w:rsidRPr="002637EA" w:rsidRDefault="00BE6E11" w:rsidP="00D95007">
            <w:pPr>
              <w:rPr>
                <w:rFonts w:ascii="ＭＳ ゴシック" w:eastAsia="ＭＳ ゴシック" w:hAnsi="ＭＳ ゴシック"/>
                <w:color w:val="000000" w:themeColor="text1"/>
                <w:sz w:val="20"/>
                <w:szCs w:val="20"/>
              </w:rPr>
            </w:pPr>
          </w:p>
          <w:p w14:paraId="6309D45A" w14:textId="77777777" w:rsidR="006F2CBF" w:rsidRPr="002637EA" w:rsidRDefault="006F2CBF" w:rsidP="00D95007">
            <w:pPr>
              <w:rPr>
                <w:rFonts w:ascii="ＭＳ ゴシック" w:eastAsia="ＭＳ ゴシック" w:hAnsi="ＭＳ ゴシック"/>
                <w:color w:val="000000" w:themeColor="text1"/>
                <w:sz w:val="20"/>
                <w:szCs w:val="20"/>
              </w:rPr>
            </w:pPr>
          </w:p>
          <w:p w14:paraId="0B2474EA" w14:textId="77777777" w:rsidR="006F2CBF" w:rsidRPr="002637EA" w:rsidRDefault="006F2CBF" w:rsidP="00D95007">
            <w:pPr>
              <w:rPr>
                <w:rFonts w:ascii="ＭＳ ゴシック" w:eastAsia="ＭＳ ゴシック" w:hAnsi="ＭＳ ゴシック"/>
                <w:color w:val="000000" w:themeColor="text1"/>
                <w:sz w:val="20"/>
                <w:szCs w:val="20"/>
              </w:rPr>
            </w:pPr>
          </w:p>
          <w:p w14:paraId="10A5DDEC" w14:textId="77777777" w:rsidR="00062AD7" w:rsidRPr="002637EA" w:rsidRDefault="00062AD7" w:rsidP="00B707A5">
            <w:pPr>
              <w:rPr>
                <w:rFonts w:ascii="ＭＳ ゴシック" w:eastAsia="ＭＳ ゴシック" w:hAnsi="ＭＳ ゴシック"/>
                <w:color w:val="000000" w:themeColor="text1"/>
                <w:sz w:val="20"/>
                <w:szCs w:val="20"/>
              </w:rPr>
            </w:pPr>
          </w:p>
          <w:p w14:paraId="463F60F4" w14:textId="77777777" w:rsidR="00CE65BF" w:rsidRPr="002637EA" w:rsidRDefault="00CE65BF" w:rsidP="00136894">
            <w:pPr>
              <w:spacing w:beforeLines="50" w:before="120"/>
              <w:ind w:left="100" w:hangingChars="50" w:hanging="100"/>
              <w:rPr>
                <w:rFonts w:ascii="ＭＳ ゴシック" w:eastAsia="ＭＳ ゴシック" w:hAnsi="ＭＳ ゴシック"/>
                <w:color w:val="000000" w:themeColor="text1"/>
                <w:sz w:val="20"/>
                <w:szCs w:val="20"/>
              </w:rPr>
            </w:pPr>
          </w:p>
          <w:p w14:paraId="08774FA7" w14:textId="77777777" w:rsidR="00B707A5" w:rsidRPr="002637EA" w:rsidRDefault="00B707A5" w:rsidP="00B707A5">
            <w:pPr>
              <w:ind w:left="100" w:hangingChars="50" w:hanging="1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保育所等における感染症対策ガイドライン(令和5年5月こども家庭庁)</w:t>
            </w:r>
          </w:p>
          <w:p w14:paraId="6437796E" w14:textId="77777777" w:rsidR="00547742" w:rsidRPr="002637EA" w:rsidRDefault="00CE65BF" w:rsidP="00986D79">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986D79" w:rsidRPr="002637EA">
              <w:rPr>
                <w:rFonts w:ascii="ＭＳ ゴシック" w:eastAsia="ＭＳ ゴシック" w:hAnsi="ＭＳ ゴシック" w:hint="eastAsia"/>
                <w:color w:val="000000" w:themeColor="text1"/>
                <w:sz w:val="20"/>
                <w:szCs w:val="20"/>
              </w:rPr>
              <w:t>法第27条の規定により準用する学校保健安全法第19条</w:t>
            </w:r>
          </w:p>
          <w:p w14:paraId="3F3A60E7" w14:textId="09A265E5" w:rsidR="00547742" w:rsidRPr="002637EA" w:rsidRDefault="00B12359" w:rsidP="00986D79">
            <w:pPr>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986D79" w:rsidRPr="002637EA">
              <w:rPr>
                <w:rFonts w:ascii="ＭＳ ゴシック" w:eastAsia="ＭＳ ゴシック" w:hAnsi="ＭＳ ゴシック" w:hint="eastAsia"/>
                <w:color w:val="000000" w:themeColor="text1"/>
                <w:sz w:val="20"/>
                <w:szCs w:val="20"/>
              </w:rPr>
              <w:t xml:space="preserve"> 規則第</w:t>
            </w:r>
            <w:r w:rsidR="00BE6E11" w:rsidRPr="002637EA">
              <w:rPr>
                <w:rStyle w:val="af0"/>
                <w:rFonts w:hint="default"/>
                <w:b w:val="0"/>
                <w:color w:val="000000" w:themeColor="text1"/>
                <w:u w:val="none"/>
              </w:rPr>
              <w:t>27</w:t>
            </w:r>
            <w:r w:rsidR="00986D79" w:rsidRPr="002637EA">
              <w:rPr>
                <w:rFonts w:ascii="ＭＳ ゴシック" w:eastAsia="ＭＳ ゴシック" w:hAnsi="ＭＳ ゴシック" w:hint="eastAsia"/>
                <w:color w:val="000000" w:themeColor="text1"/>
                <w:sz w:val="20"/>
                <w:szCs w:val="20"/>
              </w:rPr>
              <w:t>条の規定により準用する学校保健安全法施行規則</w:t>
            </w:r>
            <w:r w:rsidR="00BE6E11" w:rsidRPr="002637EA">
              <w:rPr>
                <w:rStyle w:val="af0"/>
                <w:rFonts w:hint="default"/>
                <w:b w:val="0"/>
                <w:color w:val="000000" w:themeColor="text1"/>
                <w:u w:val="none"/>
              </w:rPr>
              <w:t>第19条</w:t>
            </w:r>
            <w:r w:rsidR="002E08C1" w:rsidRPr="002637EA">
              <w:rPr>
                <w:rStyle w:val="af0"/>
                <w:rFonts w:hint="default"/>
                <w:b w:val="0"/>
                <w:color w:val="000000" w:themeColor="text1"/>
                <w:u w:val="none"/>
              </w:rPr>
              <w:t>､</w:t>
            </w:r>
            <w:r w:rsidR="00986D79" w:rsidRPr="002637EA">
              <w:rPr>
                <w:rFonts w:ascii="ＭＳ ゴシック" w:eastAsia="ＭＳ ゴシック" w:hAnsi="ＭＳ ゴシック" w:hint="eastAsia"/>
                <w:color w:val="000000" w:themeColor="text1"/>
                <w:sz w:val="20"/>
                <w:szCs w:val="20"/>
              </w:rPr>
              <w:t>第</w:t>
            </w:r>
            <w:r w:rsidR="00046F0B" w:rsidRPr="002637EA">
              <w:rPr>
                <w:rFonts w:ascii="ＭＳ ゴシック" w:eastAsia="ＭＳ ゴシック" w:hAnsi="ＭＳ ゴシック" w:hint="eastAsia"/>
                <w:color w:val="000000" w:themeColor="text1"/>
                <w:sz w:val="20"/>
                <w:szCs w:val="20"/>
              </w:rPr>
              <w:t>21</w:t>
            </w:r>
            <w:r w:rsidR="00986D79" w:rsidRPr="002637EA">
              <w:rPr>
                <w:rFonts w:ascii="ＭＳ ゴシック" w:eastAsia="ＭＳ ゴシック" w:hAnsi="ＭＳ ゴシック" w:hint="eastAsia"/>
                <w:color w:val="000000" w:themeColor="text1"/>
                <w:sz w:val="20"/>
                <w:szCs w:val="20"/>
              </w:rPr>
              <w:t>条</w:t>
            </w:r>
          </w:p>
          <w:p w14:paraId="3DA465FE" w14:textId="77777777" w:rsidR="00CC6869" w:rsidRPr="002637EA" w:rsidRDefault="00986D79" w:rsidP="00CC6869">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p>
          <w:p w14:paraId="66E9A693" w14:textId="77777777" w:rsidR="00046035" w:rsidRPr="002637EA" w:rsidRDefault="00046035" w:rsidP="00046035">
            <w:pPr>
              <w:ind w:left="200" w:hangingChars="100" w:hanging="200"/>
              <w:rPr>
                <w:rStyle w:val="af0"/>
                <w:rFonts w:hint="default"/>
                <w:b w:val="0"/>
                <w:color w:val="000000" w:themeColor="text1"/>
                <w:u w:val="none"/>
              </w:rPr>
            </w:pPr>
            <w:r w:rsidRPr="002637EA">
              <w:rPr>
                <w:rStyle w:val="af0"/>
                <w:rFonts w:hint="default"/>
                <w:b w:val="0"/>
                <w:color w:val="000000" w:themeColor="text1"/>
                <w:u w:val="none"/>
              </w:rPr>
              <w:t>○ 社会福祉施設等における感染症等発生時に係る報告について（H17.2.22</w:t>
            </w:r>
            <w:r w:rsidR="003B344C" w:rsidRPr="002637EA">
              <w:rPr>
                <w:rStyle w:val="af0"/>
                <w:rFonts w:hint="default"/>
                <w:b w:val="0"/>
                <w:color w:val="000000" w:themeColor="text1"/>
                <w:u w:val="none"/>
              </w:rPr>
              <w:t>雇</w:t>
            </w:r>
            <w:r w:rsidRPr="002637EA">
              <w:rPr>
                <w:rStyle w:val="af0"/>
                <w:rFonts w:hint="default"/>
                <w:b w:val="0"/>
                <w:color w:val="000000" w:themeColor="text1"/>
                <w:u w:val="none"/>
              </w:rPr>
              <w:t>児発第0222001号）</w:t>
            </w:r>
          </w:p>
          <w:p w14:paraId="2CA8456C" w14:textId="77777777" w:rsidR="00DE15E2" w:rsidRPr="002637EA" w:rsidRDefault="00DE15E2" w:rsidP="00D25B1D">
            <w:pPr>
              <w:rPr>
                <w:rFonts w:ascii="ＭＳ ゴシック" w:eastAsia="ＭＳ ゴシック" w:hAnsi="ＭＳ ゴシック" w:cs="ＭＳ ゴシック"/>
                <w:color w:val="000000" w:themeColor="text1"/>
                <w:kern w:val="0"/>
                <w:sz w:val="20"/>
                <w:szCs w:val="20"/>
              </w:rPr>
            </w:pPr>
          </w:p>
          <w:p w14:paraId="076EDA32" w14:textId="77777777" w:rsidR="00547742" w:rsidRPr="002637EA" w:rsidRDefault="00547742" w:rsidP="00063439">
            <w:pPr>
              <w:ind w:left="100" w:hangingChars="50" w:hanging="1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lang w:eastAsia="zh-CN"/>
              </w:rPr>
              <w:t xml:space="preserve">　</w:t>
            </w:r>
            <w:r w:rsidRPr="002637EA">
              <w:rPr>
                <w:rFonts w:ascii="ＭＳ ゴシック" w:eastAsia="ＭＳ ゴシック" w:hAnsi="ＭＳ ゴシック" w:hint="eastAsia"/>
                <w:color w:val="000000" w:themeColor="text1"/>
                <w:sz w:val="20"/>
                <w:szCs w:val="20"/>
              </w:rPr>
              <w:t>＊出席停止期間例</w:t>
            </w:r>
          </w:p>
          <w:p w14:paraId="42B553D5" w14:textId="4F28E659" w:rsidR="00547742" w:rsidRPr="002637EA" w:rsidRDefault="00547742" w:rsidP="0008642A">
            <w:pPr>
              <w:ind w:left="1400" w:hangingChars="700" w:hanging="14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・ｲﾝﾌﾙｴﾝｻﾞ　</w:t>
            </w:r>
            <w:r w:rsidR="006F2CBF" w:rsidRPr="002637EA">
              <w:rPr>
                <w:rStyle w:val="af0"/>
                <w:rFonts w:hint="default"/>
                <w:b w:val="0"/>
                <w:color w:val="000000" w:themeColor="text1"/>
                <w:u w:val="none"/>
              </w:rPr>
              <w:t>発症後５</w:t>
            </w:r>
            <w:r w:rsidR="00BE6E11" w:rsidRPr="002637EA">
              <w:rPr>
                <w:rStyle w:val="af0"/>
                <w:rFonts w:hint="default"/>
                <w:b w:val="0"/>
                <w:color w:val="000000" w:themeColor="text1"/>
                <w:u w:val="none"/>
              </w:rPr>
              <w:t>日を経過し</w:t>
            </w:r>
            <w:r w:rsidR="002E08C1" w:rsidRPr="002637EA">
              <w:rPr>
                <w:rStyle w:val="af0"/>
                <w:rFonts w:hint="default"/>
                <w:b w:val="0"/>
                <w:color w:val="000000" w:themeColor="text1"/>
                <w:u w:val="none"/>
              </w:rPr>
              <w:t>､</w:t>
            </w:r>
            <w:r w:rsidR="00BE6E11" w:rsidRPr="002637EA">
              <w:rPr>
                <w:rStyle w:val="af0"/>
                <w:rFonts w:hint="default"/>
                <w:b w:val="0"/>
                <w:color w:val="000000" w:themeColor="text1"/>
                <w:u w:val="none"/>
              </w:rPr>
              <w:t>かつ</w:t>
            </w:r>
            <w:r w:rsidR="002E08C1" w:rsidRPr="002637EA">
              <w:rPr>
                <w:rStyle w:val="af0"/>
                <w:rFonts w:hint="default"/>
                <w:b w:val="0"/>
                <w:color w:val="000000" w:themeColor="text1"/>
                <w:u w:val="none"/>
              </w:rPr>
              <w:t>､</w:t>
            </w:r>
            <w:r w:rsidRPr="002637EA">
              <w:rPr>
                <w:rFonts w:ascii="ＭＳ ゴシック" w:eastAsia="ＭＳ ゴシック" w:hAnsi="ＭＳ ゴシック" w:hint="eastAsia"/>
                <w:color w:val="000000" w:themeColor="text1"/>
                <w:sz w:val="20"/>
                <w:szCs w:val="20"/>
              </w:rPr>
              <w:t>解熱後</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２日(幼児は３日)を経過するまで</w:t>
            </w:r>
          </w:p>
          <w:p w14:paraId="415DD78A" w14:textId="77777777" w:rsidR="00BE6E11" w:rsidRPr="002637EA" w:rsidRDefault="00547742" w:rsidP="00D95007">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・風疹　発疹が消失するまで</w:t>
            </w:r>
          </w:p>
          <w:p w14:paraId="482295B6" w14:textId="77777777" w:rsidR="00547742" w:rsidRPr="002637EA" w:rsidRDefault="00547742" w:rsidP="00D95007">
            <w:pPr>
              <w:rPr>
                <w:rFonts w:ascii="ＭＳ ゴシック" w:eastAsia="ＭＳ ゴシック" w:hAnsi="ＭＳ ゴシック"/>
                <w:color w:val="000000" w:themeColor="text1"/>
                <w:sz w:val="20"/>
                <w:szCs w:val="20"/>
              </w:rPr>
            </w:pPr>
          </w:p>
          <w:p w14:paraId="71D63304" w14:textId="77777777" w:rsidR="00BE6E11" w:rsidRPr="002637EA" w:rsidRDefault="00BE6E11" w:rsidP="00CC6869">
            <w:pPr>
              <w:rPr>
                <w:rStyle w:val="af0"/>
                <w:rFonts w:hint="default"/>
                <w:b w:val="0"/>
                <w:color w:val="000000" w:themeColor="text1"/>
                <w:u w:val="none"/>
              </w:rPr>
            </w:pPr>
            <w:r w:rsidRPr="002637EA">
              <w:rPr>
                <w:rStyle w:val="af0"/>
                <w:rFonts w:hint="default"/>
                <w:b w:val="0"/>
                <w:color w:val="000000" w:themeColor="text1"/>
                <w:u w:val="none"/>
              </w:rPr>
              <w:t>○ 教育･保育要領解説第3章第4節</w:t>
            </w:r>
          </w:p>
          <w:p w14:paraId="417020BB" w14:textId="77777777" w:rsidR="00547742" w:rsidRPr="002637EA" w:rsidRDefault="00547742" w:rsidP="00C14A6F">
            <w:pPr>
              <w:rPr>
                <w:rFonts w:ascii="ＭＳ ゴシック" w:eastAsia="ＭＳ ゴシック" w:hAnsi="ＭＳ ゴシック"/>
                <w:color w:val="000000" w:themeColor="text1"/>
                <w:sz w:val="20"/>
                <w:szCs w:val="20"/>
              </w:rPr>
            </w:pPr>
          </w:p>
        </w:tc>
      </w:tr>
    </w:tbl>
    <w:p w14:paraId="1298A2AD" w14:textId="7EB7C810" w:rsidR="00AD1C96" w:rsidRPr="002637EA" w:rsidRDefault="009421C8" w:rsidP="009421C8">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4B43CF" w:rsidRPr="002637EA">
        <w:rPr>
          <w:rFonts w:ascii="ＭＳ ゴシック" w:eastAsia="ＭＳ ゴシック" w:hAnsi="ＭＳ ゴシック" w:hint="eastAsia"/>
          <w:color w:val="000000" w:themeColor="text1"/>
          <w:sz w:val="20"/>
          <w:szCs w:val="20"/>
        </w:rPr>
        <w:t>３</w:t>
      </w:r>
      <w:r w:rsidR="00F83AB6" w:rsidRPr="002637EA">
        <w:rPr>
          <w:rFonts w:ascii="ＭＳ ゴシック" w:eastAsia="ＭＳ ゴシック" w:hAnsi="ＭＳ ゴシック" w:hint="eastAsia"/>
          <w:color w:val="000000" w:themeColor="text1"/>
          <w:sz w:val="20"/>
          <w:szCs w:val="20"/>
        </w:rPr>
        <w:t>０</w:t>
      </w:r>
      <w:r w:rsidRPr="002637EA">
        <w:rPr>
          <w:rFonts w:ascii="ＭＳ ゴシック" w:eastAsia="ＭＳ ゴシック" w:hAnsi="ＭＳ ゴシック" w:hint="eastAsia"/>
          <w:color w:val="000000" w:themeColor="text1"/>
          <w:sz w:val="20"/>
          <w:szCs w:val="20"/>
        </w:rPr>
        <w:t>－</w:t>
      </w:r>
    </w:p>
    <w:p w14:paraId="04A56F17" w14:textId="77777777" w:rsidR="004B46F8" w:rsidRPr="002637EA" w:rsidRDefault="004B46F8" w:rsidP="004B46F8">
      <w:pPr>
        <w:tabs>
          <w:tab w:val="left" w:pos="1290"/>
        </w:tabs>
        <w:ind w:firstLineChars="400" w:firstLine="800"/>
        <w:jc w:val="center"/>
        <w:rPr>
          <w:rFonts w:ascii="ＭＳ ゴシック" w:eastAsia="ＭＳ ゴシック" w:hAnsi="ＭＳ ゴシック"/>
          <w:color w:val="000000" w:themeColor="text1"/>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1805"/>
      </w:tblGrid>
      <w:tr w:rsidR="002637EA" w:rsidRPr="002637EA" w14:paraId="59466042" w14:textId="77777777" w:rsidTr="003A5D14">
        <w:trPr>
          <w:trHeight w:val="416"/>
        </w:trPr>
        <w:tc>
          <w:tcPr>
            <w:tcW w:w="1838" w:type="dxa"/>
            <w:vAlign w:val="center"/>
          </w:tcPr>
          <w:p w14:paraId="59A36739" w14:textId="77777777" w:rsidR="004B46F8" w:rsidRPr="002637EA" w:rsidRDefault="004B46F8" w:rsidP="00123C7F">
            <w:pPr>
              <w:spacing w:line="260" w:lineRule="exact"/>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　眼　事　項</w:t>
            </w:r>
          </w:p>
        </w:tc>
        <w:tc>
          <w:tcPr>
            <w:tcW w:w="5954" w:type="dxa"/>
            <w:vAlign w:val="center"/>
          </w:tcPr>
          <w:p w14:paraId="6CBBD371" w14:textId="77777777" w:rsidR="004B46F8" w:rsidRPr="002637EA" w:rsidRDefault="004B46F8" w:rsidP="00123C7F">
            <w:pPr>
              <w:spacing w:line="260" w:lineRule="exact"/>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805" w:type="dxa"/>
            <w:vAlign w:val="center"/>
          </w:tcPr>
          <w:p w14:paraId="7CAB78CE" w14:textId="77777777" w:rsidR="004B46F8" w:rsidRPr="002637EA" w:rsidRDefault="004B46F8" w:rsidP="00123C7F">
            <w:pPr>
              <w:spacing w:line="260" w:lineRule="exact"/>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635135CD" w14:textId="77777777" w:rsidTr="003A5D14">
        <w:trPr>
          <w:trHeight w:val="13463"/>
        </w:trPr>
        <w:tc>
          <w:tcPr>
            <w:tcW w:w="1838" w:type="dxa"/>
          </w:tcPr>
          <w:p w14:paraId="7BE7B3B1"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3A728B32" w14:textId="77777777" w:rsidR="004B46F8" w:rsidRPr="002637EA" w:rsidRDefault="004F2BD5" w:rsidP="003A5D14">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7D0977" w:rsidRPr="002637EA">
              <w:rPr>
                <w:rFonts w:ascii="ＭＳ ゴシック" w:eastAsia="ＭＳ ゴシック" w:hAnsi="ＭＳ ゴシック" w:cs="ＭＳ ゴシック" w:hint="eastAsia"/>
                <w:color w:val="000000" w:themeColor="text1"/>
                <w:kern w:val="0"/>
                <w:sz w:val="20"/>
                <w:szCs w:val="20"/>
              </w:rPr>
              <w:t>10</w:t>
            </w:r>
            <w:r w:rsidR="004B46F8" w:rsidRPr="002637EA">
              <w:rPr>
                <w:rFonts w:ascii="ＭＳ ゴシック" w:eastAsia="ＭＳ ゴシック" w:hAnsi="ＭＳ ゴシック" w:cs="ＭＳ ゴシック" w:hint="eastAsia"/>
                <w:color w:val="000000" w:themeColor="text1"/>
                <w:kern w:val="0"/>
                <w:sz w:val="20"/>
                <w:szCs w:val="20"/>
              </w:rPr>
              <w:t>）保護者との連携</w:t>
            </w:r>
          </w:p>
          <w:p w14:paraId="5752D3A2"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F8DCFDC"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E6BF4E1"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E9E19EE"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255902A"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788406D"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11C4CAC"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5B6405F"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BD046D7"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03A8723"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05F2C2C"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E2E6163"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45ADECA"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D21E4B1" w14:textId="77777777" w:rsidR="00630029" w:rsidRPr="002637EA" w:rsidRDefault="00630029"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B181E55" w14:textId="77777777" w:rsidR="00045B67" w:rsidRPr="002637EA" w:rsidRDefault="00045B67"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84F3722" w14:textId="77777777" w:rsidR="00630029" w:rsidRPr="002637EA" w:rsidRDefault="005243FB" w:rsidP="00123C7F">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（1</w:t>
            </w:r>
            <w:r w:rsidR="007D0977" w:rsidRPr="002637EA">
              <w:rPr>
                <w:rFonts w:ascii="ＭＳ ゴシック" w:eastAsia="ＭＳ ゴシック" w:hAnsi="ＭＳ ゴシック" w:cs="ＭＳ ゴシック" w:hint="eastAsia"/>
                <w:color w:val="000000" w:themeColor="text1"/>
                <w:kern w:val="0"/>
                <w:sz w:val="20"/>
                <w:szCs w:val="20"/>
              </w:rPr>
              <w:t>1</w:t>
            </w:r>
            <w:r w:rsidRPr="002637EA">
              <w:rPr>
                <w:rFonts w:ascii="ＭＳ ゴシック" w:eastAsia="ＭＳ ゴシック" w:hAnsi="ＭＳ ゴシック" w:cs="ＭＳ ゴシック" w:hint="eastAsia"/>
                <w:color w:val="000000" w:themeColor="text1"/>
                <w:kern w:val="0"/>
                <w:sz w:val="20"/>
                <w:szCs w:val="20"/>
              </w:rPr>
              <w:t>）</w:t>
            </w:r>
            <w:r w:rsidR="00C141E8" w:rsidRPr="002637EA">
              <w:rPr>
                <w:rFonts w:ascii="ＭＳ ゴシック" w:eastAsia="ＭＳ ゴシック" w:hAnsi="ＭＳ ゴシック" w:cs="ＭＳ ゴシック" w:hint="eastAsia"/>
                <w:color w:val="000000" w:themeColor="text1"/>
                <w:kern w:val="0"/>
                <w:sz w:val="20"/>
                <w:szCs w:val="20"/>
              </w:rPr>
              <w:t>運営状況</w:t>
            </w:r>
            <w:r w:rsidRPr="002637EA">
              <w:rPr>
                <w:rFonts w:ascii="ＭＳ ゴシック" w:eastAsia="ＭＳ ゴシック" w:hAnsi="ＭＳ ゴシック" w:cs="ＭＳ ゴシック" w:hint="eastAsia"/>
                <w:color w:val="000000" w:themeColor="text1"/>
                <w:kern w:val="0"/>
                <w:sz w:val="20"/>
                <w:szCs w:val="20"/>
              </w:rPr>
              <w:t>評価</w:t>
            </w:r>
          </w:p>
          <w:p w14:paraId="12031594" w14:textId="77777777" w:rsidR="00630029" w:rsidRPr="002637EA" w:rsidRDefault="00630029"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1B5F9CEB"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3E13A828"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1326D6A2"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5404BEFF"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552014AD"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4AC61B18"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2D0A574A"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00C3771F"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65BD8D71"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33E81633"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69A861EA" w14:textId="77777777" w:rsidR="00C26E02" w:rsidRPr="002637EA" w:rsidRDefault="00C26E02"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7BC14178"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3FF99546"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64E081DC"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13E2B030"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7A8DDE0D" w14:textId="77777777" w:rsidR="00123C7F" w:rsidRPr="002637EA" w:rsidRDefault="00123C7F"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2F8C96E7" w14:textId="77777777" w:rsidR="00123C7F" w:rsidRPr="002637EA" w:rsidRDefault="00123C7F"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3BCB00E7" w14:textId="77777777" w:rsidR="006C2D8A" w:rsidRPr="002637EA" w:rsidRDefault="003E585E"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（12）地域交流等</w:t>
            </w:r>
          </w:p>
          <w:p w14:paraId="3F85F143" w14:textId="7A5C2381" w:rsidR="003E585E" w:rsidRPr="002637EA" w:rsidRDefault="003E585E" w:rsidP="006C2D8A">
            <w:pPr>
              <w:overflowPunct w:val="0"/>
              <w:spacing w:line="260" w:lineRule="exact"/>
              <w:ind w:firstLineChars="200" w:firstLine="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の状況</w:t>
            </w:r>
          </w:p>
          <w:p w14:paraId="10856CE9"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69AFEAC1"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tc>
        <w:tc>
          <w:tcPr>
            <w:tcW w:w="5954" w:type="dxa"/>
          </w:tcPr>
          <w:p w14:paraId="1CCDCC3A"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60BF4338" w14:textId="4CDD4A69" w:rsidR="004B46F8" w:rsidRPr="002637EA" w:rsidRDefault="004B46F8" w:rsidP="00123C7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ア</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保護者との連絡を適切に行い</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家庭との連携を図るように努めているか。</w:t>
            </w:r>
          </w:p>
          <w:p w14:paraId="7F1FD32C" w14:textId="02F53CCB" w:rsidR="006C2D8A" w:rsidRPr="002637EA" w:rsidRDefault="006C2D8A" w:rsidP="006C2D8A">
            <w:pPr>
              <w:overflowPunct w:val="0"/>
              <w:spacing w:line="260" w:lineRule="exact"/>
              <w:ind w:leftChars="100" w:left="21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（該当するものにチェック（☑）すること。）</w:t>
            </w:r>
          </w:p>
          <w:p w14:paraId="24829EED"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693684782"/>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3A5D14"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ア</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日々の連絡</w:t>
            </w:r>
          </w:p>
          <w:p w14:paraId="4217ACEF"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 xml:space="preserve"> </w:t>
            </w:r>
            <w:r w:rsidR="003A5D14"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22392371"/>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乳児・・・</w:t>
            </w:r>
            <w:sdt>
              <w:sdtPr>
                <w:rPr>
                  <w:rFonts w:ascii="ＭＳ ゴシック" w:eastAsia="ＭＳ ゴシック" w:hAnsi="ＭＳ ゴシック" w:hint="eastAsia"/>
                  <w:color w:val="000000" w:themeColor="text1"/>
                  <w:sz w:val="20"/>
                  <w:szCs w:val="20"/>
                </w:rPr>
                <w:id w:val="1082341245"/>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連絡帳・</w:t>
            </w:r>
            <w:sdt>
              <w:sdtPr>
                <w:rPr>
                  <w:rFonts w:ascii="ＭＳ ゴシック" w:eastAsia="ＭＳ ゴシック" w:hAnsi="ＭＳ ゴシック" w:hint="eastAsia"/>
                  <w:color w:val="000000" w:themeColor="text1"/>
                  <w:sz w:val="20"/>
                  <w:szCs w:val="20"/>
                </w:rPr>
                <w:id w:val="-1338682300"/>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掲示板・</w:t>
            </w:r>
            <w:sdt>
              <w:sdtPr>
                <w:rPr>
                  <w:rFonts w:ascii="ＭＳ ゴシック" w:eastAsia="ＭＳ ゴシック" w:hAnsi="ＭＳ ゴシック" w:hint="eastAsia"/>
                  <w:color w:val="000000" w:themeColor="text1"/>
                  <w:sz w:val="20"/>
                  <w:szCs w:val="20"/>
                </w:rPr>
                <w:id w:val="-21475930"/>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口頭・</w:t>
            </w:r>
            <w:r w:rsidR="003A5D14"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8908421"/>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その他</w:t>
            </w:r>
            <w:r w:rsidRPr="002637EA">
              <w:rPr>
                <w:rFonts w:ascii="ＭＳ ゴシック" w:eastAsia="ＭＳ ゴシック" w:hAnsi="ＭＳ ゴシック" w:cs="ＭＳ ゴシック"/>
                <w:color w:val="000000" w:themeColor="text1"/>
                <w:kern w:val="0"/>
                <w:sz w:val="20"/>
                <w:szCs w:val="20"/>
              </w:rPr>
              <w:t>(    )</w:t>
            </w:r>
          </w:p>
          <w:p w14:paraId="21522791"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3A5D14" w:rsidRPr="002637EA">
              <w:rPr>
                <w:rFonts w:ascii="ＭＳ ゴシック" w:eastAsia="ＭＳ ゴシック" w:hAnsi="ＭＳ ゴシック" w:cs="ＭＳ ゴシック" w:hint="eastAsia"/>
                <w:color w:val="000000" w:themeColor="text1"/>
                <w:kern w:val="0"/>
                <w:sz w:val="20"/>
                <w:szCs w:val="20"/>
              </w:rPr>
              <w:t xml:space="preserve"> </w:t>
            </w:r>
            <w:r w:rsidR="003A5D14"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06777030"/>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幼児・・・</w:t>
            </w:r>
            <w:sdt>
              <w:sdtPr>
                <w:rPr>
                  <w:rFonts w:ascii="ＭＳ ゴシック" w:eastAsia="ＭＳ ゴシック" w:hAnsi="ＭＳ ゴシック" w:hint="eastAsia"/>
                  <w:color w:val="000000" w:themeColor="text1"/>
                  <w:sz w:val="20"/>
                  <w:szCs w:val="20"/>
                </w:rPr>
                <w:id w:val="-130252917"/>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連絡帳・</w:t>
            </w:r>
            <w:sdt>
              <w:sdtPr>
                <w:rPr>
                  <w:rFonts w:ascii="ＭＳ ゴシック" w:eastAsia="ＭＳ ゴシック" w:hAnsi="ＭＳ ゴシック" w:hint="eastAsia"/>
                  <w:color w:val="000000" w:themeColor="text1"/>
                  <w:sz w:val="20"/>
                  <w:szCs w:val="20"/>
                </w:rPr>
                <w:id w:val="1209222749"/>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掲示板・</w:t>
            </w:r>
            <w:sdt>
              <w:sdtPr>
                <w:rPr>
                  <w:rFonts w:ascii="ＭＳ ゴシック" w:eastAsia="ＭＳ ゴシック" w:hAnsi="ＭＳ ゴシック" w:hint="eastAsia"/>
                  <w:color w:val="000000" w:themeColor="text1"/>
                  <w:sz w:val="20"/>
                  <w:szCs w:val="20"/>
                </w:rPr>
                <w:id w:val="1082564971"/>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口頭・</w:t>
            </w:r>
            <w:r w:rsidR="003A5D14"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6649429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その他</w:t>
            </w:r>
            <w:r w:rsidRPr="002637EA">
              <w:rPr>
                <w:rFonts w:ascii="ＭＳ ゴシック" w:eastAsia="ＭＳ ゴシック" w:hAnsi="ＭＳ ゴシック" w:cs="ＭＳ ゴシック"/>
                <w:color w:val="000000" w:themeColor="text1"/>
                <w:kern w:val="0"/>
                <w:sz w:val="20"/>
                <w:szCs w:val="20"/>
              </w:rPr>
              <w:t>(    )</w:t>
            </w:r>
          </w:p>
          <w:p w14:paraId="67C497E0"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C036109"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20475577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3A5D14"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イ</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園だより等</w:t>
            </w:r>
          </w:p>
          <w:p w14:paraId="28AE8F5B"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3A5D14" w:rsidRPr="002637EA">
              <w:rPr>
                <w:rFonts w:ascii="ＭＳ ゴシック" w:eastAsia="ＭＳ ゴシック" w:hAnsi="ＭＳ ゴシック" w:cs="ＭＳ ゴシック" w:hint="eastAsia"/>
                <w:color w:val="000000" w:themeColor="text1"/>
                <w:kern w:val="0"/>
                <w:sz w:val="20"/>
                <w:szCs w:val="20"/>
              </w:rPr>
              <w:t xml:space="preserve"> </w:t>
            </w:r>
            <w:r w:rsidR="003A5D14"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749923645"/>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園だより</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回発行</w:t>
            </w:r>
            <w:r w:rsidRPr="002637EA">
              <w:rPr>
                <w:rFonts w:ascii="ＭＳ ゴシック" w:eastAsia="ＭＳ ゴシック" w:hAnsi="ＭＳ ゴシック" w:cs="ＭＳ ゴシック"/>
                <w:color w:val="000000" w:themeColor="text1"/>
                <w:kern w:val="0"/>
                <w:sz w:val="20"/>
                <w:szCs w:val="20"/>
              </w:rPr>
              <w:t xml:space="preserve"> / </w:t>
            </w:r>
            <w:sdt>
              <w:sdtPr>
                <w:rPr>
                  <w:rFonts w:ascii="ＭＳ ゴシック" w:eastAsia="ＭＳ ゴシック" w:hAnsi="ＭＳ ゴシック" w:hint="eastAsia"/>
                  <w:color w:val="000000" w:themeColor="text1"/>
                  <w:sz w:val="20"/>
                  <w:szCs w:val="20"/>
                </w:rPr>
                <w:id w:val="1578246292"/>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週</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55890707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月</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w:t>
            </w:r>
          </w:p>
          <w:p w14:paraId="4BBE5DEA"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3A5D14" w:rsidRPr="002637EA">
              <w:rPr>
                <w:rFonts w:ascii="ＭＳ ゴシック" w:eastAsia="ＭＳ ゴシック" w:hAnsi="ＭＳ ゴシック" w:hint="eastAsia"/>
                <w:color w:val="000000" w:themeColor="text1"/>
                <w:sz w:val="20"/>
                <w:szCs w:val="20"/>
              </w:rPr>
              <w:t xml:space="preserve"> </w:t>
            </w:r>
            <w:r w:rsidR="003A5D14" w:rsidRPr="002637EA">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9973178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クラスだより</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回発行</w:t>
            </w:r>
            <w:r w:rsidRPr="002637EA">
              <w:rPr>
                <w:rFonts w:ascii="ＭＳ ゴシック" w:eastAsia="ＭＳ ゴシック" w:hAnsi="ＭＳ ゴシック" w:cs="ＭＳ ゴシック"/>
                <w:color w:val="000000" w:themeColor="text1"/>
                <w:kern w:val="0"/>
                <w:sz w:val="20"/>
                <w:szCs w:val="20"/>
              </w:rPr>
              <w:t xml:space="preserve"> / </w:t>
            </w:r>
            <w:sdt>
              <w:sdtPr>
                <w:rPr>
                  <w:rFonts w:ascii="ＭＳ ゴシック" w:eastAsia="ＭＳ ゴシック" w:hAnsi="ＭＳ ゴシック" w:hint="eastAsia"/>
                  <w:color w:val="000000" w:themeColor="text1"/>
                  <w:sz w:val="20"/>
                  <w:szCs w:val="20"/>
                </w:rPr>
                <w:id w:val="-1340456071"/>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週</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861008920"/>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月</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w:t>
            </w:r>
          </w:p>
          <w:p w14:paraId="6125BB43"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3A5D14"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99165065"/>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ホームページ</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　　</w:t>
            </w:r>
            <w:r w:rsidR="003A5D14"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16100362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有</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　・</w:t>
            </w:r>
            <w:r w:rsidR="003A5D14" w:rsidRPr="002637EA">
              <w:rPr>
                <w:rFonts w:ascii="ＭＳ ゴシック" w:eastAsia="ＭＳ ゴシック" w:hAnsi="ＭＳ ゴシック" w:cs="ＭＳ ゴシック" w:hint="eastAsia"/>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2110933832"/>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 xml:space="preserve">無　</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w:t>
            </w:r>
          </w:p>
          <w:p w14:paraId="7F8DF0B2"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357EA6F" w14:textId="07653934"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685446692"/>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3A5D14"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ウ</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懇談会等（</w:t>
            </w:r>
            <w:sdt>
              <w:sdtPr>
                <w:rPr>
                  <w:rFonts w:ascii="ＭＳ ゴシック" w:eastAsia="ＭＳ ゴシック" w:hAnsi="ＭＳ ゴシック" w:hint="eastAsia"/>
                  <w:color w:val="000000" w:themeColor="text1"/>
                  <w:sz w:val="20"/>
                  <w:szCs w:val="20"/>
                </w:rPr>
                <w:id w:val="347539275"/>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063439" w:rsidRPr="002637EA">
              <w:rPr>
                <w:rFonts w:ascii="ＭＳ ゴシック" w:eastAsia="ＭＳ ゴシック" w:hAnsi="ＭＳ ゴシック" w:cs="ＭＳ ゴシック" w:hint="eastAsia"/>
                <w:color w:val="000000" w:themeColor="text1"/>
                <w:kern w:val="0"/>
                <w:sz w:val="20"/>
                <w:szCs w:val="20"/>
              </w:rPr>
              <w:t>教育・</w:t>
            </w:r>
            <w:sdt>
              <w:sdtPr>
                <w:rPr>
                  <w:rFonts w:ascii="ＭＳ ゴシック" w:eastAsia="ＭＳ ゴシック" w:hAnsi="ＭＳ ゴシック" w:hint="eastAsia"/>
                  <w:color w:val="000000" w:themeColor="text1"/>
                  <w:sz w:val="20"/>
                  <w:szCs w:val="20"/>
                </w:rPr>
                <w:id w:val="95455736"/>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保育参観</w:t>
            </w:r>
            <w:r w:rsidR="002E08C1" w:rsidRPr="002637EA">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434245706"/>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懇談会</w:t>
            </w:r>
            <w:r w:rsidR="002E08C1" w:rsidRPr="002637EA">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989791332"/>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保護者会）</w:t>
            </w:r>
          </w:p>
          <w:p w14:paraId="5EC94AE9"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6B4BBB63" w14:textId="77777777" w:rsidR="00630029" w:rsidRPr="002637EA" w:rsidRDefault="004B46F8" w:rsidP="00123C7F">
            <w:pPr>
              <w:overflowPunct w:val="0"/>
              <w:spacing w:line="260" w:lineRule="exact"/>
              <w:ind w:left="300" w:hangingChars="150" w:hanging="3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p>
          <w:p w14:paraId="5360B0A3" w14:textId="77777777" w:rsidR="000D7E87" w:rsidRPr="002637EA" w:rsidRDefault="000D7E87" w:rsidP="00123C7F">
            <w:pPr>
              <w:overflowPunct w:val="0"/>
              <w:spacing w:line="260" w:lineRule="exact"/>
              <w:ind w:left="300" w:hangingChars="150" w:hanging="300"/>
              <w:textAlignment w:val="baseline"/>
              <w:rPr>
                <w:rFonts w:ascii="ＭＳ ゴシック" w:eastAsia="ＭＳ ゴシック" w:hAnsi="ＭＳ ゴシック" w:cs="ＭＳ ゴシック"/>
                <w:color w:val="000000" w:themeColor="text1"/>
                <w:kern w:val="0"/>
                <w:sz w:val="20"/>
                <w:szCs w:val="20"/>
              </w:rPr>
            </w:pPr>
          </w:p>
          <w:p w14:paraId="1AA178FC" w14:textId="77777777" w:rsidR="00045B67" w:rsidRPr="002637EA" w:rsidRDefault="00045B67" w:rsidP="00123C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91AA477" w14:textId="3CE3B2ED" w:rsidR="00630029" w:rsidRPr="002637EA" w:rsidRDefault="005243FB" w:rsidP="00123C7F">
            <w:pPr>
              <w:overflowPunct w:val="0"/>
              <w:spacing w:line="260" w:lineRule="exact"/>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ア</w:t>
            </w:r>
            <w:r w:rsidR="00630029" w:rsidRPr="002637EA">
              <w:rPr>
                <w:rFonts w:ascii="ＭＳ ゴシック" w:eastAsia="ＭＳ ゴシック" w:hAnsi="ＭＳ ゴシック" w:cs="ＭＳ ゴシック"/>
                <w:color w:val="000000" w:themeColor="text1"/>
                <w:kern w:val="0"/>
                <w:sz w:val="20"/>
                <w:szCs w:val="20"/>
              </w:rPr>
              <w:t xml:space="preserve"> </w:t>
            </w:r>
            <w:r w:rsidR="00CD7EB0" w:rsidRPr="002637EA">
              <w:rPr>
                <w:rFonts w:ascii="ＭＳ ゴシック" w:eastAsia="ＭＳ ゴシック" w:hAnsi="ＭＳ ゴシック" w:cs="ＭＳ ゴシック" w:hint="eastAsia"/>
                <w:color w:val="000000" w:themeColor="text1"/>
                <w:kern w:val="0"/>
                <w:sz w:val="20"/>
                <w:szCs w:val="20"/>
              </w:rPr>
              <w:t>設置者は教育及び保育等の状況その他の運営状況について</w:t>
            </w:r>
            <w:r w:rsidR="002E08C1" w:rsidRPr="002637EA">
              <w:rPr>
                <w:rFonts w:ascii="ＭＳ ゴシック" w:eastAsia="ＭＳ ゴシック" w:hAnsi="ＭＳ ゴシック" w:cs="ＭＳ ゴシック" w:hint="eastAsia"/>
                <w:color w:val="000000" w:themeColor="text1"/>
                <w:kern w:val="0"/>
                <w:sz w:val="20"/>
                <w:szCs w:val="20"/>
              </w:rPr>
              <w:t>､</w:t>
            </w:r>
            <w:r w:rsidR="00CD7EB0" w:rsidRPr="002637EA">
              <w:rPr>
                <w:rFonts w:ascii="ＭＳ ゴシック" w:eastAsia="ＭＳ ゴシック" w:hAnsi="ＭＳ ゴシック" w:cs="ＭＳ ゴシック" w:hint="eastAsia"/>
                <w:color w:val="000000" w:themeColor="text1"/>
                <w:kern w:val="0"/>
                <w:sz w:val="20"/>
                <w:szCs w:val="20"/>
              </w:rPr>
              <w:t>自己評価を行い</w:t>
            </w:r>
            <w:r w:rsidR="002E08C1" w:rsidRPr="002637EA">
              <w:rPr>
                <w:rFonts w:ascii="ＭＳ ゴシック" w:eastAsia="ＭＳ ゴシック" w:hAnsi="ＭＳ ゴシック" w:cs="ＭＳ ゴシック" w:hint="eastAsia"/>
                <w:color w:val="000000" w:themeColor="text1"/>
                <w:kern w:val="0"/>
                <w:sz w:val="20"/>
                <w:szCs w:val="20"/>
              </w:rPr>
              <w:t>､</w:t>
            </w:r>
            <w:r w:rsidR="00CD7EB0" w:rsidRPr="002637EA">
              <w:rPr>
                <w:rFonts w:ascii="ＭＳ ゴシック" w:eastAsia="ＭＳ ゴシック" w:hAnsi="ＭＳ ゴシック" w:cs="ＭＳ ゴシック" w:hint="eastAsia"/>
                <w:color w:val="000000" w:themeColor="text1"/>
                <w:kern w:val="0"/>
                <w:sz w:val="20"/>
                <w:szCs w:val="20"/>
              </w:rPr>
              <w:t>その結果を公表して</w:t>
            </w:r>
            <w:r w:rsidRPr="002637EA">
              <w:rPr>
                <w:rFonts w:ascii="ＭＳ ゴシック" w:eastAsia="ＭＳ ゴシック" w:hAnsi="ＭＳ ゴシック" w:cs="ＭＳ ゴシック" w:hint="eastAsia"/>
                <w:color w:val="000000" w:themeColor="text1"/>
                <w:kern w:val="0"/>
                <w:sz w:val="20"/>
                <w:szCs w:val="20"/>
              </w:rPr>
              <w:t>いるか。</w:t>
            </w:r>
          </w:p>
          <w:p w14:paraId="7E243FC5" w14:textId="77777777" w:rsidR="00123C7F" w:rsidRPr="002637EA" w:rsidRDefault="00123C7F" w:rsidP="00123C7F">
            <w:pPr>
              <w:overflowPunct w:val="0"/>
              <w:spacing w:line="260" w:lineRule="exact"/>
              <w:ind w:leftChars="50" w:left="105" w:firstLineChars="100" w:firstLine="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（直近の</w:t>
            </w:r>
            <w:r w:rsidRPr="002637EA">
              <w:rPr>
                <w:rFonts w:ascii="ＭＳ ゴシック" w:eastAsia="ＭＳ ゴシック" w:hAnsi="ＭＳ ゴシック" w:cs="ＭＳ ゴシック"/>
                <w:color w:val="000000" w:themeColor="text1"/>
                <w:kern w:val="0"/>
                <w:sz w:val="20"/>
                <w:szCs w:val="20"/>
              </w:rPr>
              <w:t xml:space="preserve">評価年月日：令和　</w:t>
            </w: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 xml:space="preserve">　年　　月　　日　　　</w:t>
            </w:r>
            <w:r w:rsidRPr="002637EA">
              <w:rPr>
                <w:rFonts w:ascii="ＭＳ ゴシック" w:eastAsia="ＭＳ ゴシック" w:hAnsi="ＭＳ ゴシック" w:cs="ＭＳ ゴシック" w:hint="eastAsia"/>
                <w:color w:val="000000" w:themeColor="text1"/>
                <w:kern w:val="0"/>
                <w:sz w:val="20"/>
                <w:szCs w:val="20"/>
              </w:rPr>
              <w:t>）</w:t>
            </w:r>
          </w:p>
          <w:p w14:paraId="4FAF60E7" w14:textId="77777777" w:rsidR="00CD7EB0" w:rsidRPr="002637EA" w:rsidRDefault="00101B7C" w:rsidP="00123C7F">
            <w:pPr>
              <w:overflowPunct w:val="0"/>
              <w:spacing w:line="260" w:lineRule="exact"/>
              <w:ind w:leftChars="50" w:left="105" w:firstLineChars="100" w:firstLine="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（結果の公表方法：　　　　　　　　　　　　　　　</w:t>
            </w:r>
            <w:r w:rsidR="000E3DB1"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w:t>
            </w:r>
          </w:p>
          <w:p w14:paraId="16254CF8" w14:textId="77777777" w:rsidR="00101B7C" w:rsidRPr="002637EA" w:rsidRDefault="00101B7C" w:rsidP="00123C7F">
            <w:pPr>
              <w:overflowPunct w:val="0"/>
              <w:spacing w:line="260" w:lineRule="exact"/>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300691C6" w14:textId="5F00E808" w:rsidR="005243FB" w:rsidRPr="002637EA" w:rsidRDefault="005243FB" w:rsidP="00123C7F">
            <w:pPr>
              <w:overflowPunct w:val="0"/>
              <w:spacing w:line="260" w:lineRule="exact"/>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イ </w:t>
            </w:r>
            <w:r w:rsidR="00CD7EB0" w:rsidRPr="002637EA">
              <w:rPr>
                <w:rFonts w:ascii="ＭＳ ゴシック" w:eastAsia="ＭＳ ゴシック" w:hAnsi="ＭＳ ゴシック" w:cs="ＭＳ ゴシック" w:hint="eastAsia"/>
                <w:color w:val="000000" w:themeColor="text1"/>
                <w:kern w:val="0"/>
                <w:sz w:val="20"/>
                <w:szCs w:val="20"/>
              </w:rPr>
              <w:t>上記アの評価結果を踏まえた園児の保護者・</w:t>
            </w:r>
            <w:r w:rsidR="00D621D7" w:rsidRPr="002637EA">
              <w:rPr>
                <w:rFonts w:ascii="ＭＳ ゴシック" w:eastAsia="ＭＳ ゴシック" w:hAnsi="ＭＳ ゴシック" w:cs="ＭＳ ゴシック" w:hint="eastAsia"/>
                <w:color w:val="000000" w:themeColor="text1"/>
                <w:kern w:val="0"/>
                <w:sz w:val="20"/>
                <w:szCs w:val="20"/>
              </w:rPr>
              <w:t>その他の</w:t>
            </w:r>
            <w:r w:rsidR="00CD7EB0" w:rsidRPr="002637EA">
              <w:rPr>
                <w:rFonts w:ascii="ＭＳ ゴシック" w:eastAsia="ＭＳ ゴシック" w:hAnsi="ＭＳ ゴシック" w:cs="ＭＳ ゴシック" w:hint="eastAsia"/>
                <w:color w:val="000000" w:themeColor="text1"/>
                <w:kern w:val="0"/>
                <w:sz w:val="20"/>
                <w:szCs w:val="20"/>
              </w:rPr>
              <w:t>関係者による評価を行い</w:t>
            </w:r>
            <w:r w:rsidR="002E08C1" w:rsidRPr="002637EA">
              <w:rPr>
                <w:rFonts w:ascii="ＭＳ ゴシック" w:eastAsia="ＭＳ ゴシック" w:hAnsi="ＭＳ ゴシック" w:cs="ＭＳ ゴシック" w:hint="eastAsia"/>
                <w:color w:val="000000" w:themeColor="text1"/>
                <w:kern w:val="0"/>
                <w:sz w:val="20"/>
                <w:szCs w:val="20"/>
              </w:rPr>
              <w:t>､</w:t>
            </w:r>
            <w:r w:rsidR="00CD7EB0" w:rsidRPr="002637EA">
              <w:rPr>
                <w:rFonts w:ascii="ＭＳ ゴシック" w:eastAsia="ＭＳ ゴシック" w:hAnsi="ＭＳ ゴシック" w:cs="ＭＳ ゴシック" w:hint="eastAsia"/>
                <w:color w:val="000000" w:themeColor="text1"/>
                <w:kern w:val="0"/>
                <w:sz w:val="20"/>
                <w:szCs w:val="20"/>
              </w:rPr>
              <w:t>その結果を公表するよう努めているか。</w:t>
            </w:r>
          </w:p>
          <w:p w14:paraId="07131DF1" w14:textId="77777777" w:rsidR="00CD7EB0" w:rsidRPr="002637EA" w:rsidRDefault="00101B7C" w:rsidP="00123C7F">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（評価者：　　　　　　　　　　　　　　　</w:t>
            </w:r>
            <w:r w:rsidR="000E3DB1"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w:t>
            </w:r>
          </w:p>
          <w:p w14:paraId="03706532" w14:textId="77777777" w:rsidR="00123C7F" w:rsidRPr="002637EA" w:rsidRDefault="00101B7C" w:rsidP="00123C7F">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123C7F" w:rsidRPr="002637EA">
              <w:rPr>
                <w:rFonts w:ascii="ＭＳ ゴシック" w:eastAsia="ＭＳ ゴシック" w:hAnsi="ＭＳ ゴシック" w:hint="eastAsia"/>
                <w:color w:val="000000" w:themeColor="text1"/>
                <w:sz w:val="20"/>
                <w:szCs w:val="20"/>
              </w:rPr>
              <w:t>（直近の</w:t>
            </w:r>
            <w:r w:rsidR="00123C7F" w:rsidRPr="002637EA">
              <w:rPr>
                <w:rFonts w:ascii="ＭＳ ゴシック" w:eastAsia="ＭＳ ゴシック" w:hAnsi="ＭＳ ゴシック"/>
                <w:color w:val="000000" w:themeColor="text1"/>
                <w:sz w:val="20"/>
                <w:szCs w:val="20"/>
              </w:rPr>
              <w:t xml:space="preserve">評価年月日：令和　　年　　月　　日　　　　</w:t>
            </w:r>
            <w:r w:rsidR="00123C7F" w:rsidRPr="002637EA">
              <w:rPr>
                <w:rFonts w:ascii="ＭＳ ゴシック" w:eastAsia="ＭＳ ゴシック" w:hAnsi="ＭＳ ゴシック" w:hint="eastAsia"/>
                <w:color w:val="000000" w:themeColor="text1"/>
                <w:sz w:val="20"/>
                <w:szCs w:val="20"/>
              </w:rPr>
              <w:t>）</w:t>
            </w:r>
          </w:p>
          <w:p w14:paraId="09E6DCF3" w14:textId="77777777" w:rsidR="00CD7EB0" w:rsidRPr="002637EA" w:rsidRDefault="00101B7C" w:rsidP="00123C7F">
            <w:pPr>
              <w:overflowPunct w:val="0"/>
              <w:spacing w:line="260" w:lineRule="exact"/>
              <w:ind w:firstLineChars="150" w:firstLine="3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（結果の公表方法：　　　　　　　　　　　　</w:t>
            </w:r>
            <w:r w:rsidR="000E3DB1"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w:t>
            </w:r>
          </w:p>
          <w:p w14:paraId="78B70913" w14:textId="77777777" w:rsidR="00101B7C" w:rsidRPr="002637EA" w:rsidRDefault="00101B7C" w:rsidP="00123C7F">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20E423F4" w14:textId="25CAC8CA" w:rsidR="001E76F4" w:rsidRPr="002637EA" w:rsidRDefault="00C7650B" w:rsidP="00123C7F">
            <w:pPr>
              <w:overflowPunct w:val="0"/>
              <w:spacing w:line="260" w:lineRule="exact"/>
              <w:ind w:leftChars="50" w:left="205"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ウ </w:t>
            </w:r>
            <w:r w:rsidR="00CD7EB0" w:rsidRPr="002637EA">
              <w:rPr>
                <w:rFonts w:ascii="ＭＳ ゴシック" w:eastAsia="ＭＳ ゴシック" w:hAnsi="ＭＳ ゴシック" w:hint="eastAsia"/>
                <w:color w:val="000000" w:themeColor="text1"/>
                <w:sz w:val="20"/>
                <w:szCs w:val="20"/>
              </w:rPr>
              <w:t>設置者は教育及び保育等の状況その他の運営状況について</w:t>
            </w:r>
            <w:r w:rsidR="002E08C1" w:rsidRPr="002637EA">
              <w:rPr>
                <w:rFonts w:ascii="ＭＳ ゴシック" w:eastAsia="ＭＳ ゴシック" w:hAnsi="ＭＳ ゴシック" w:hint="eastAsia"/>
                <w:color w:val="000000" w:themeColor="text1"/>
                <w:sz w:val="20"/>
                <w:szCs w:val="20"/>
              </w:rPr>
              <w:t>､</w:t>
            </w:r>
            <w:r w:rsidR="00101B7C" w:rsidRPr="002637EA">
              <w:rPr>
                <w:rFonts w:ascii="ＭＳ ゴシック" w:eastAsia="ＭＳ ゴシック" w:hAnsi="ＭＳ ゴシック" w:hint="eastAsia"/>
                <w:color w:val="000000" w:themeColor="text1"/>
                <w:sz w:val="20"/>
                <w:szCs w:val="20"/>
              </w:rPr>
              <w:t>定期的に外部の者</w:t>
            </w:r>
            <w:r w:rsidR="00CD7EB0" w:rsidRPr="002637EA">
              <w:rPr>
                <w:rFonts w:ascii="ＭＳ ゴシック" w:eastAsia="ＭＳ ゴシック" w:hAnsi="ＭＳ ゴシック" w:hint="eastAsia"/>
                <w:color w:val="000000" w:themeColor="text1"/>
                <w:sz w:val="20"/>
                <w:szCs w:val="20"/>
              </w:rPr>
              <w:t>による評価を</w:t>
            </w:r>
            <w:r w:rsidR="00101B7C" w:rsidRPr="002637EA">
              <w:rPr>
                <w:rFonts w:ascii="ＭＳ ゴシック" w:eastAsia="ＭＳ ゴシック" w:hAnsi="ＭＳ ゴシック" w:hint="eastAsia"/>
                <w:color w:val="000000" w:themeColor="text1"/>
                <w:sz w:val="20"/>
                <w:szCs w:val="20"/>
              </w:rPr>
              <w:t>受けて</w:t>
            </w:r>
            <w:r w:rsidR="002E08C1" w:rsidRPr="002637EA">
              <w:rPr>
                <w:rFonts w:ascii="ＭＳ ゴシック" w:eastAsia="ＭＳ ゴシック" w:hAnsi="ＭＳ ゴシック" w:hint="eastAsia"/>
                <w:color w:val="000000" w:themeColor="text1"/>
                <w:sz w:val="20"/>
                <w:szCs w:val="20"/>
              </w:rPr>
              <w:t>､</w:t>
            </w:r>
            <w:r w:rsidR="00CD7EB0" w:rsidRPr="002637EA">
              <w:rPr>
                <w:rFonts w:ascii="ＭＳ ゴシック" w:eastAsia="ＭＳ ゴシック" w:hAnsi="ＭＳ ゴシック" w:hint="eastAsia"/>
                <w:color w:val="000000" w:themeColor="text1"/>
                <w:sz w:val="20"/>
                <w:szCs w:val="20"/>
              </w:rPr>
              <w:t>その結果を公表するよう努めているか。</w:t>
            </w:r>
          </w:p>
          <w:p w14:paraId="6B43F977" w14:textId="77777777" w:rsidR="00101B7C" w:rsidRPr="002637EA" w:rsidRDefault="00101B7C" w:rsidP="00123C7F">
            <w:pPr>
              <w:overflowPunct w:val="0"/>
              <w:spacing w:line="260" w:lineRule="exact"/>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（評価者：　　　　　　　　　　　　　　　　</w:t>
            </w:r>
            <w:r w:rsidR="000E3DB1"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w:t>
            </w:r>
          </w:p>
          <w:p w14:paraId="29C6426B" w14:textId="77777777" w:rsidR="00101B7C" w:rsidRPr="002637EA" w:rsidRDefault="00123C7F" w:rsidP="00123C7F">
            <w:pPr>
              <w:overflowPunct w:val="0"/>
              <w:spacing w:line="260" w:lineRule="exact"/>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（直近の</w:t>
            </w:r>
            <w:r w:rsidRPr="002637EA">
              <w:rPr>
                <w:rFonts w:ascii="ＭＳ ゴシック" w:eastAsia="ＭＳ ゴシック" w:hAnsi="ＭＳ ゴシック"/>
                <w:color w:val="000000" w:themeColor="text1"/>
                <w:sz w:val="20"/>
                <w:szCs w:val="20"/>
              </w:rPr>
              <w:t xml:space="preserve">評価年月日：令和　　年　　月　　日　　　　</w:t>
            </w:r>
            <w:r w:rsidRPr="002637EA">
              <w:rPr>
                <w:rFonts w:ascii="ＭＳ ゴシック" w:eastAsia="ＭＳ ゴシック" w:hAnsi="ＭＳ ゴシック" w:hint="eastAsia"/>
                <w:color w:val="000000" w:themeColor="text1"/>
                <w:sz w:val="20"/>
                <w:szCs w:val="20"/>
              </w:rPr>
              <w:t>）</w:t>
            </w:r>
          </w:p>
          <w:p w14:paraId="35EEC3D6" w14:textId="77777777" w:rsidR="005243FB" w:rsidRPr="002637EA" w:rsidRDefault="00101B7C" w:rsidP="00123C7F">
            <w:pPr>
              <w:overflowPunct w:val="0"/>
              <w:spacing w:line="260" w:lineRule="exac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（結果の公表方法：　　　　　　　　　　　　</w:t>
            </w:r>
            <w:r w:rsidR="000E3DB1"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w:t>
            </w:r>
          </w:p>
          <w:p w14:paraId="23DBAEBA"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3DCAE213" w14:textId="77777777" w:rsidR="00C26E02" w:rsidRPr="002637EA" w:rsidRDefault="00C26E02"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2B4FB7D7" w14:textId="77777777" w:rsidR="00C26E02" w:rsidRPr="002637EA" w:rsidRDefault="00C26E02"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2C4C6AC7" w14:textId="77777777" w:rsidR="003E585E" w:rsidRPr="002637EA" w:rsidRDefault="003E585E" w:rsidP="00123C7F">
            <w:pPr>
              <w:overflowPunct w:val="0"/>
              <w:spacing w:line="26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ア</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地域社会との交流・連携が図れているか。</w:t>
            </w:r>
          </w:p>
          <w:p w14:paraId="0AA92C90" w14:textId="77777777" w:rsidR="003E585E" w:rsidRPr="002637EA" w:rsidRDefault="003E585E" w:rsidP="00123C7F">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30"/>
            </w:tblGrid>
            <w:tr w:rsidR="002637EA" w:rsidRPr="002637EA" w14:paraId="06952573" w14:textId="77777777" w:rsidTr="00814E32">
              <w:trPr>
                <w:trHeight w:val="840"/>
              </w:trPr>
              <w:tc>
                <w:tcPr>
                  <w:tcW w:w="5880" w:type="dxa"/>
                </w:tcPr>
                <w:p w14:paraId="171F42BE" w14:textId="77777777" w:rsidR="003E585E" w:rsidRPr="002637EA" w:rsidRDefault="003E585E" w:rsidP="009B307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（交流・連携の内容）</w:t>
                  </w:r>
                </w:p>
                <w:p w14:paraId="25502FDE" w14:textId="77777777" w:rsidR="003E585E" w:rsidRPr="002637EA" w:rsidRDefault="003E585E" w:rsidP="009B307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0491E02" w14:textId="77777777" w:rsidR="003E585E" w:rsidRPr="002637EA" w:rsidRDefault="003E585E" w:rsidP="009B307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010FBB5" w14:textId="77777777" w:rsidR="003E585E" w:rsidRPr="002637EA" w:rsidRDefault="003E585E" w:rsidP="009B307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bl>
          <w:p w14:paraId="22CA6653"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tc>
        <w:tc>
          <w:tcPr>
            <w:tcW w:w="1805" w:type="dxa"/>
          </w:tcPr>
          <w:p w14:paraId="49C444CF"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C0C454C" w14:textId="77777777" w:rsidR="004B46F8" w:rsidRPr="002637EA" w:rsidRDefault="002637EA" w:rsidP="00123C7F">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71827948"/>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1E33CF"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28174125"/>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1E33CF" w:rsidRPr="002637EA">
              <w:rPr>
                <w:rFonts w:ascii="ＭＳ ゴシック" w:eastAsia="ＭＳ ゴシック" w:hAnsi="Times New Roman" w:hint="eastAsia"/>
                <w:color w:val="000000" w:themeColor="text1"/>
                <w:kern w:val="0"/>
                <w:sz w:val="20"/>
                <w:szCs w:val="20"/>
              </w:rPr>
              <w:t>いない</w:t>
            </w:r>
          </w:p>
          <w:p w14:paraId="4DCB2FA7" w14:textId="77777777" w:rsidR="004B46F8" w:rsidRPr="002637EA" w:rsidRDefault="004B46F8"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6EFF89B"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3F210B1B"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1B3D882"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1B85DAEE"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92C9EEB"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3FD9A1FF"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1B287A99"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AF3F394"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BD47736"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20EE5BF7"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34AC441"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1657F44B"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47438C54"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56B5D5E" w14:textId="77777777" w:rsidR="000D7E87" w:rsidRPr="002637EA" w:rsidRDefault="000D7E8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204C8C47" w14:textId="77777777" w:rsidR="00045B67" w:rsidRPr="002637EA" w:rsidRDefault="00045B6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2E99361" w14:textId="77777777" w:rsidR="001E33CF" w:rsidRPr="002637EA" w:rsidRDefault="002637EA" w:rsidP="00123C7F">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53667907"/>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1E33CF"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132085551"/>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1E33CF" w:rsidRPr="002637EA">
              <w:rPr>
                <w:rFonts w:ascii="ＭＳ ゴシック" w:eastAsia="ＭＳ ゴシック" w:hAnsi="ＭＳ ゴシック" w:hint="eastAsia"/>
                <w:color w:val="000000" w:themeColor="text1"/>
                <w:sz w:val="20"/>
                <w:szCs w:val="20"/>
              </w:rPr>
              <w:t>いない</w:t>
            </w:r>
          </w:p>
          <w:p w14:paraId="55C79481" w14:textId="77777777" w:rsidR="005243FB" w:rsidRPr="002637EA" w:rsidRDefault="005243FB"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6498EF68" w14:textId="77777777" w:rsidR="005243FB" w:rsidRPr="002637EA" w:rsidRDefault="005243FB"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5A2551C1" w14:textId="77777777" w:rsidR="00123C7F" w:rsidRPr="002637EA" w:rsidRDefault="00123C7F"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64BE454F" w14:textId="77777777" w:rsidR="005243FB" w:rsidRPr="002637EA" w:rsidRDefault="005243FB"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7275CCA0" w14:textId="77777777" w:rsidR="005243FB" w:rsidRPr="002637EA" w:rsidRDefault="002637EA" w:rsidP="00123C7F">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07779723"/>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5243FB"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3490168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5243FB" w:rsidRPr="002637EA">
              <w:rPr>
                <w:rFonts w:ascii="ＭＳ ゴシック" w:eastAsia="ＭＳ ゴシック" w:hAnsi="ＭＳ ゴシック" w:hint="eastAsia"/>
                <w:color w:val="000000" w:themeColor="text1"/>
                <w:sz w:val="20"/>
                <w:szCs w:val="20"/>
              </w:rPr>
              <w:t>いない</w:t>
            </w:r>
          </w:p>
          <w:p w14:paraId="2C3809AA" w14:textId="77777777" w:rsidR="005243FB" w:rsidRPr="002637EA" w:rsidRDefault="005243FB"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7CD79C31" w14:textId="77777777" w:rsidR="005243FB" w:rsidRPr="002637EA" w:rsidRDefault="005243FB"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768FF10B"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0B1F2CE8" w14:textId="77777777" w:rsidR="00123C7F" w:rsidRPr="002637EA" w:rsidRDefault="00123C7F"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460A8823"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1D1587F9" w14:textId="77777777" w:rsidR="003E585E" w:rsidRPr="002637EA" w:rsidRDefault="002637EA" w:rsidP="00123C7F">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90042339"/>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0D7E87"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84930476"/>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0D7E87" w:rsidRPr="002637EA">
              <w:rPr>
                <w:rFonts w:ascii="ＭＳ ゴシック" w:eastAsia="ＭＳ ゴシック" w:hAnsi="ＭＳ ゴシック" w:hint="eastAsia"/>
                <w:color w:val="000000" w:themeColor="text1"/>
                <w:sz w:val="20"/>
                <w:szCs w:val="20"/>
              </w:rPr>
              <w:t>いない</w:t>
            </w:r>
          </w:p>
          <w:p w14:paraId="5E0E2C74"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60CC458A"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1794B273"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3E8EAE29"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02BC2035"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062C4568" w14:textId="77777777" w:rsidR="00C26E02" w:rsidRPr="002637EA" w:rsidRDefault="00C26E02"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6B6F6A71" w14:textId="77777777" w:rsidR="00C26E02" w:rsidRPr="002637EA" w:rsidRDefault="00C26E02"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2C5362B6" w14:textId="77777777" w:rsidR="003E585E" w:rsidRPr="002637EA" w:rsidRDefault="003E585E"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15FE9971" w14:textId="77777777" w:rsidR="003E585E" w:rsidRPr="002637EA" w:rsidRDefault="002637EA" w:rsidP="00123C7F">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34537338"/>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3E585E"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29453286"/>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3E585E" w:rsidRPr="002637EA">
              <w:rPr>
                <w:rFonts w:ascii="ＭＳ ゴシック" w:eastAsia="ＭＳ ゴシック" w:hAnsi="ＭＳ ゴシック" w:hint="eastAsia"/>
                <w:color w:val="000000" w:themeColor="text1"/>
                <w:sz w:val="20"/>
                <w:szCs w:val="20"/>
              </w:rPr>
              <w:t>いない</w:t>
            </w:r>
          </w:p>
        </w:tc>
      </w:tr>
    </w:tbl>
    <w:p w14:paraId="3D89EAB1" w14:textId="3C4EA763" w:rsidR="004B46F8" w:rsidRPr="002637EA" w:rsidRDefault="00892901" w:rsidP="00347B3D">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580D77" w:rsidRPr="002637EA">
        <w:rPr>
          <w:rFonts w:ascii="ＭＳ ゴシック" w:eastAsia="ＭＳ ゴシック" w:hAnsi="ＭＳ ゴシック" w:hint="eastAsia"/>
          <w:color w:val="000000" w:themeColor="text1"/>
          <w:sz w:val="20"/>
          <w:szCs w:val="20"/>
        </w:rPr>
        <w:t>３</w:t>
      </w:r>
      <w:r w:rsidR="00F83AB6" w:rsidRPr="002637EA">
        <w:rPr>
          <w:rFonts w:ascii="ＭＳ ゴシック" w:eastAsia="ＭＳ ゴシック" w:hAnsi="ＭＳ ゴシック" w:hint="eastAsia"/>
          <w:color w:val="000000" w:themeColor="text1"/>
          <w:sz w:val="20"/>
          <w:szCs w:val="20"/>
        </w:rPr>
        <w:t>１</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30"/>
        <w:gridCol w:w="1941"/>
      </w:tblGrid>
      <w:tr w:rsidR="002637EA" w:rsidRPr="002637EA" w14:paraId="286B4AC5" w14:textId="77777777" w:rsidTr="00A55804">
        <w:trPr>
          <w:trHeight w:val="416"/>
        </w:trPr>
        <w:tc>
          <w:tcPr>
            <w:tcW w:w="3643" w:type="dxa"/>
            <w:vAlign w:val="center"/>
          </w:tcPr>
          <w:p w14:paraId="6EFD4D62" w14:textId="77777777" w:rsidR="004B46F8" w:rsidRPr="002637EA" w:rsidRDefault="004B46F8" w:rsidP="0089290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068E9494" w14:textId="77777777" w:rsidR="004B46F8" w:rsidRPr="002637EA" w:rsidRDefault="004B46F8" w:rsidP="0089290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130" w:type="dxa"/>
            <w:vAlign w:val="center"/>
          </w:tcPr>
          <w:p w14:paraId="26E69B81" w14:textId="77777777" w:rsidR="004B46F8" w:rsidRPr="002637EA" w:rsidRDefault="004B46F8" w:rsidP="0089290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941" w:type="dxa"/>
            <w:vAlign w:val="center"/>
          </w:tcPr>
          <w:p w14:paraId="77E85E01" w14:textId="77777777" w:rsidR="004B46F8" w:rsidRPr="002637EA" w:rsidRDefault="004B46F8" w:rsidP="0089290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3D3C8F70" w14:textId="77777777" w:rsidTr="00055ACC">
        <w:trPr>
          <w:trHeight w:val="13463"/>
        </w:trPr>
        <w:tc>
          <w:tcPr>
            <w:tcW w:w="5769" w:type="dxa"/>
            <w:gridSpan w:val="2"/>
          </w:tcPr>
          <w:p w14:paraId="37202B87" w14:textId="77777777" w:rsidR="000E3DB1" w:rsidRPr="002637EA" w:rsidRDefault="000E3DB1" w:rsidP="00233919">
            <w:pPr>
              <w:overflowPunct w:val="0"/>
              <w:spacing w:line="60" w:lineRule="auto"/>
              <w:textAlignment w:val="baseline"/>
              <w:rPr>
                <w:rFonts w:ascii="ＭＳ ゴシック" w:eastAsia="ＭＳ ゴシック" w:hAnsi="Times New Roman"/>
                <w:color w:val="000000" w:themeColor="text1"/>
                <w:kern w:val="0"/>
                <w:sz w:val="20"/>
                <w:szCs w:val="20"/>
              </w:rPr>
            </w:pPr>
          </w:p>
          <w:p w14:paraId="6832AA37" w14:textId="77777777" w:rsidR="00123C7F" w:rsidRPr="002637EA" w:rsidRDefault="00123C7F" w:rsidP="0089290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AB8E774" w14:textId="0B3C1AC7" w:rsidR="000E3DB1" w:rsidRPr="002637EA" w:rsidRDefault="000E3DB1" w:rsidP="0089290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園長は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常に入所している園児の保護者と密接な連絡を取り教育及び保育の内容等につき</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その保護者の理解及び協力を得るよう努めなければならない。</w:t>
            </w:r>
          </w:p>
          <w:p w14:paraId="2294476D" w14:textId="1E69C212" w:rsidR="000E3DB1" w:rsidRPr="002637EA" w:rsidRDefault="000E3DB1" w:rsidP="0089290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547431" w:rsidRPr="002637EA">
              <w:rPr>
                <w:rStyle w:val="af0"/>
                <w:rFonts w:hint="default"/>
                <w:b w:val="0"/>
                <w:color w:val="000000" w:themeColor="text1"/>
                <w:u w:val="none"/>
              </w:rPr>
              <w:t>日常の様々な機会を活用し</w:t>
            </w:r>
            <w:r w:rsidR="002E08C1" w:rsidRPr="002637EA">
              <w:rPr>
                <w:rStyle w:val="af0"/>
                <w:rFonts w:hint="default"/>
                <w:b w:val="0"/>
                <w:color w:val="000000" w:themeColor="text1"/>
                <w:u w:val="none"/>
              </w:rPr>
              <w:t>､</w:t>
            </w:r>
            <w:r w:rsidR="00547431" w:rsidRPr="002637EA">
              <w:rPr>
                <w:rStyle w:val="af0"/>
                <w:rFonts w:hint="default"/>
                <w:b w:val="0"/>
                <w:color w:val="000000" w:themeColor="text1"/>
                <w:u w:val="none"/>
              </w:rPr>
              <w:t>園児の日々の様子の伝達や収集</w:t>
            </w:r>
            <w:r w:rsidR="002E08C1" w:rsidRPr="002637EA">
              <w:rPr>
                <w:rStyle w:val="af0"/>
                <w:rFonts w:hint="default"/>
                <w:b w:val="0"/>
                <w:color w:val="000000" w:themeColor="text1"/>
                <w:u w:val="none"/>
              </w:rPr>
              <w:t>､</w:t>
            </w:r>
            <w:r w:rsidR="00547431" w:rsidRPr="002637EA">
              <w:rPr>
                <w:rStyle w:val="af0"/>
                <w:rFonts w:hint="default"/>
                <w:b w:val="0"/>
                <w:color w:val="000000" w:themeColor="text1"/>
                <w:u w:val="none"/>
              </w:rPr>
              <w:t>教育及び保育の意図の説明などを通じて</w:t>
            </w:r>
            <w:r w:rsidR="002E08C1" w:rsidRPr="002637EA">
              <w:rPr>
                <w:rStyle w:val="af0"/>
                <w:rFonts w:hint="default"/>
                <w:b w:val="0"/>
                <w:color w:val="000000" w:themeColor="text1"/>
                <w:u w:val="none"/>
              </w:rPr>
              <w:t>､</w:t>
            </w:r>
            <w:r w:rsidR="00547431" w:rsidRPr="002637EA">
              <w:rPr>
                <w:rStyle w:val="af0"/>
                <w:rFonts w:hint="default"/>
                <w:b w:val="0"/>
                <w:color w:val="000000" w:themeColor="text1"/>
                <w:u w:val="none"/>
              </w:rPr>
              <w:t>保護者との相互理解を図るよう努めること。</w:t>
            </w:r>
          </w:p>
          <w:p w14:paraId="2D84E4DC" w14:textId="77777777" w:rsidR="000E3DB1" w:rsidRPr="002637EA" w:rsidRDefault="000E3DB1" w:rsidP="00892901">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E4C919B" w14:textId="77777777" w:rsidR="000E3DB1" w:rsidRPr="002637EA" w:rsidRDefault="000E3DB1" w:rsidP="00892901">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A7ABE4D" w14:textId="77777777" w:rsidR="000E3DB1" w:rsidRPr="002637EA" w:rsidRDefault="000E3DB1" w:rsidP="00892901">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11E36565" w14:textId="77777777" w:rsidR="00547431" w:rsidRPr="002637EA" w:rsidRDefault="00547431" w:rsidP="00892901">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BB589DD" w14:textId="77777777" w:rsidR="000E3DB1" w:rsidRPr="002637EA" w:rsidRDefault="000E3DB1" w:rsidP="00892901">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E76C9A3" w14:textId="77777777" w:rsidR="000E3DB1" w:rsidRPr="002637EA" w:rsidRDefault="000E3DB1" w:rsidP="00892901">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0E2250B4" w14:textId="77777777" w:rsidR="000E3DB1" w:rsidRPr="002637EA" w:rsidRDefault="000E3DB1" w:rsidP="001E33C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57EBEBD" w14:textId="77777777" w:rsidR="000D7E87" w:rsidRPr="002637EA" w:rsidRDefault="000D7E87" w:rsidP="001E33C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A683F15" w14:textId="77777777" w:rsidR="000D7E87" w:rsidRPr="002637EA" w:rsidRDefault="000D7E87" w:rsidP="001E33C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C491473" w14:textId="77777777" w:rsidR="000D7E87" w:rsidRPr="002637EA" w:rsidRDefault="000D7E87" w:rsidP="001E33C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AA23127" w14:textId="77777777" w:rsidR="000E3DB1" w:rsidRPr="002637EA" w:rsidRDefault="000E3DB1" w:rsidP="001E33C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B4499E7" w14:textId="0EFA9CC7" w:rsidR="000E3DB1" w:rsidRPr="002637EA" w:rsidRDefault="000E3DB1" w:rsidP="00C15DFF">
            <w:pPr>
              <w:overflowPunct w:val="0"/>
              <w:ind w:left="100"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設置者は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当該幼保連携型認定こども園における教育及び保育並びに子育て支援事業の状況その他の運営の状況について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自ら評価を行い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その結果を公表するものとする。</w:t>
            </w:r>
          </w:p>
          <w:p w14:paraId="41D132F8" w14:textId="70FBF8E8" w:rsidR="000E3DB1" w:rsidRPr="002637EA" w:rsidRDefault="000E3DB1" w:rsidP="00C15DFF">
            <w:pPr>
              <w:overflowPunct w:val="0"/>
              <w:ind w:leftChars="50" w:left="105"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評価を行うに当たっては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実情に応じ</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適切な項目を設定して行うものとする。</w:t>
            </w:r>
          </w:p>
          <w:p w14:paraId="119D3E45" w14:textId="77777777" w:rsidR="000E3DB1" w:rsidRPr="002637EA" w:rsidRDefault="000E3DB1" w:rsidP="00C15DFF">
            <w:pPr>
              <w:overflowPunct w:val="0"/>
              <w:textAlignment w:val="baseline"/>
              <w:rPr>
                <w:rFonts w:ascii="ＭＳ ゴシック" w:eastAsia="ＭＳ ゴシック" w:hAnsi="ＭＳ ゴシック"/>
                <w:color w:val="000000" w:themeColor="text1"/>
                <w:sz w:val="20"/>
                <w:szCs w:val="20"/>
              </w:rPr>
            </w:pPr>
          </w:p>
          <w:p w14:paraId="586A9F4D" w14:textId="51A4762B" w:rsidR="000E3DB1" w:rsidRPr="002637EA" w:rsidRDefault="000E3DB1" w:rsidP="00D621D7">
            <w:pPr>
              <w:overflowPunct w:val="0"/>
              <w:ind w:left="100"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設置者は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自らの評価の結果を踏まえた当該幼保連携型認定こども園の園児の保護者その他の当該幼保連携型認定こども園の関係者（当該園の職員を除く。）による評価を行い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その結果を公表するよう努めるものとする。</w:t>
            </w:r>
          </w:p>
          <w:p w14:paraId="0D6E3CB2" w14:textId="77777777" w:rsidR="000E3DB1" w:rsidRPr="002637EA" w:rsidRDefault="000E3DB1" w:rsidP="00C15DFF">
            <w:pPr>
              <w:overflowPunct w:val="0"/>
              <w:textAlignment w:val="baseline"/>
              <w:rPr>
                <w:rFonts w:ascii="ＭＳ ゴシック" w:eastAsia="ＭＳ ゴシック" w:hAnsi="ＭＳ ゴシック"/>
                <w:color w:val="000000" w:themeColor="text1"/>
                <w:sz w:val="20"/>
                <w:szCs w:val="20"/>
              </w:rPr>
            </w:pPr>
          </w:p>
          <w:p w14:paraId="591B2578" w14:textId="55E2500F" w:rsidR="000E3DB1" w:rsidRPr="002637EA" w:rsidRDefault="000E3DB1" w:rsidP="00D621D7">
            <w:pPr>
              <w:overflowPunct w:val="0"/>
              <w:ind w:left="100"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設置者は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当該幼保連携型認定こども園における教育及び保育等の状況その他の運営の状況について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定期的に外部の者による評価を受けて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その結果を公表するよう努めるものとする。</w:t>
            </w:r>
          </w:p>
          <w:p w14:paraId="01795E44" w14:textId="77777777" w:rsidR="000E3DB1" w:rsidRPr="002637EA" w:rsidRDefault="000E3DB1" w:rsidP="00D621D7">
            <w:pPr>
              <w:overflowPunct w:val="0"/>
              <w:ind w:left="100" w:hangingChars="50" w:hanging="100"/>
              <w:textAlignment w:val="baseline"/>
              <w:rPr>
                <w:rFonts w:ascii="ＭＳ ゴシック" w:eastAsia="ＭＳ ゴシック" w:hAnsi="ＭＳ ゴシック"/>
                <w:color w:val="000000" w:themeColor="text1"/>
                <w:sz w:val="20"/>
                <w:szCs w:val="20"/>
              </w:rPr>
            </w:pPr>
          </w:p>
          <w:p w14:paraId="2821F8DF" w14:textId="77777777" w:rsidR="00C26E02" w:rsidRPr="002637EA" w:rsidRDefault="00C26E02" w:rsidP="00D621D7">
            <w:pPr>
              <w:overflowPunct w:val="0"/>
              <w:ind w:left="100" w:hangingChars="50" w:hanging="100"/>
              <w:textAlignment w:val="baseline"/>
              <w:rPr>
                <w:rFonts w:ascii="ＭＳ ゴシック" w:eastAsia="ＭＳ ゴシック" w:hAnsi="ＭＳ ゴシック"/>
                <w:color w:val="000000" w:themeColor="text1"/>
                <w:sz w:val="20"/>
                <w:szCs w:val="20"/>
              </w:rPr>
            </w:pPr>
          </w:p>
          <w:p w14:paraId="3A555642" w14:textId="77777777" w:rsidR="00C26E02" w:rsidRPr="002637EA" w:rsidRDefault="00C26E02" w:rsidP="00D621D7">
            <w:pPr>
              <w:overflowPunct w:val="0"/>
              <w:ind w:left="100" w:hangingChars="50" w:hanging="100"/>
              <w:textAlignment w:val="baseline"/>
              <w:rPr>
                <w:rFonts w:ascii="ＭＳ ゴシック" w:eastAsia="ＭＳ ゴシック" w:hAnsi="ＭＳ ゴシック"/>
                <w:color w:val="000000" w:themeColor="text1"/>
                <w:sz w:val="20"/>
                <w:szCs w:val="20"/>
              </w:rPr>
            </w:pPr>
          </w:p>
          <w:p w14:paraId="76DAFFBF" w14:textId="77777777" w:rsidR="00123C7F" w:rsidRPr="002637EA" w:rsidRDefault="00123C7F" w:rsidP="00D621D7">
            <w:pPr>
              <w:overflowPunct w:val="0"/>
              <w:ind w:left="100" w:hangingChars="50" w:hanging="100"/>
              <w:textAlignment w:val="baseline"/>
              <w:rPr>
                <w:rFonts w:ascii="ＭＳ ゴシック" w:eastAsia="ＭＳ ゴシック" w:hAnsi="ＭＳ ゴシック"/>
                <w:color w:val="000000" w:themeColor="text1"/>
                <w:sz w:val="20"/>
                <w:szCs w:val="20"/>
              </w:rPr>
            </w:pPr>
          </w:p>
          <w:p w14:paraId="4A923BC5" w14:textId="77777777" w:rsidR="00C26E02" w:rsidRPr="002637EA" w:rsidRDefault="00C26E02" w:rsidP="00C26E02">
            <w:pPr>
              <w:overflowPunct w:val="0"/>
              <w:ind w:left="100" w:hangingChars="50" w:hanging="100"/>
              <w:textAlignment w:val="baseline"/>
              <w:rPr>
                <w:rFonts w:ascii="ＭＳ ゴシック" w:eastAsia="ＭＳ ゴシック" w:hAnsi="ＭＳ ゴシック"/>
                <w:color w:val="000000" w:themeColor="text1"/>
                <w:sz w:val="20"/>
                <w:szCs w:val="20"/>
              </w:rPr>
            </w:pPr>
          </w:p>
          <w:p w14:paraId="670BD84B" w14:textId="717C0DF3" w:rsidR="00C26E02" w:rsidRPr="002637EA" w:rsidRDefault="00C26E02" w:rsidP="00C26E02">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 xml:space="preserve"> 地域社会との交流や連携を図り</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保護者や地域社会に</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当該園の運営の内容を適切に説明するよう努めなければならない。</w:t>
            </w:r>
          </w:p>
          <w:p w14:paraId="4C75AC62" w14:textId="77777777" w:rsidR="00C26E02" w:rsidRPr="002637EA" w:rsidRDefault="00C26E02" w:rsidP="00C26E0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962FE19" w14:textId="77777777" w:rsidR="00C26E02" w:rsidRPr="002637EA" w:rsidRDefault="00C26E02" w:rsidP="00C26E0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5BADE66" w14:textId="77777777" w:rsidR="00C26E02" w:rsidRPr="002637EA" w:rsidRDefault="00C26E02" w:rsidP="00D621D7">
            <w:pPr>
              <w:overflowPunct w:val="0"/>
              <w:ind w:left="100" w:hangingChars="50" w:hanging="100"/>
              <w:textAlignment w:val="baseline"/>
              <w:rPr>
                <w:rFonts w:ascii="ＭＳ ゴシック" w:eastAsia="ＭＳ ゴシック" w:hAnsi="ＭＳ ゴシック"/>
                <w:color w:val="000000" w:themeColor="text1"/>
                <w:sz w:val="20"/>
                <w:szCs w:val="20"/>
              </w:rPr>
            </w:pPr>
          </w:p>
          <w:p w14:paraId="2CF2B650" w14:textId="77777777" w:rsidR="00C26E02" w:rsidRPr="002637EA" w:rsidRDefault="00C26E02" w:rsidP="00D621D7">
            <w:pPr>
              <w:overflowPunct w:val="0"/>
              <w:ind w:left="100" w:hangingChars="50" w:hanging="100"/>
              <w:textAlignment w:val="baseline"/>
              <w:rPr>
                <w:rFonts w:ascii="ＭＳ ゴシック" w:eastAsia="ＭＳ ゴシック" w:hAnsi="ＭＳ ゴシック"/>
                <w:color w:val="000000" w:themeColor="text1"/>
                <w:sz w:val="20"/>
                <w:szCs w:val="20"/>
              </w:rPr>
            </w:pPr>
          </w:p>
        </w:tc>
        <w:tc>
          <w:tcPr>
            <w:tcW w:w="4071" w:type="dxa"/>
            <w:gridSpan w:val="2"/>
          </w:tcPr>
          <w:p w14:paraId="7648EAEF" w14:textId="77777777" w:rsidR="000E3DB1" w:rsidRPr="002637EA" w:rsidRDefault="000E3DB1" w:rsidP="00233919">
            <w:pPr>
              <w:overflowPunct w:val="0"/>
              <w:spacing w:line="60" w:lineRule="auto"/>
              <w:textAlignment w:val="baseline"/>
              <w:rPr>
                <w:rFonts w:ascii="ＭＳ ゴシック" w:eastAsia="ＭＳ ゴシック" w:hAnsi="Times New Roman"/>
                <w:color w:val="000000" w:themeColor="text1"/>
                <w:kern w:val="0"/>
                <w:sz w:val="20"/>
                <w:szCs w:val="20"/>
              </w:rPr>
            </w:pPr>
          </w:p>
          <w:p w14:paraId="6669C4CA" w14:textId="77777777" w:rsidR="00123C7F" w:rsidRPr="002637EA" w:rsidRDefault="00123C7F" w:rsidP="00F952D7">
            <w:pPr>
              <w:overflowPunct w:val="0"/>
              <w:ind w:left="100" w:hangingChars="50" w:hanging="100"/>
              <w:textAlignment w:val="baseline"/>
              <w:rPr>
                <w:rFonts w:ascii="ＭＳ ゴシック" w:eastAsia="DengXian" w:hAnsi="Times New Roman"/>
                <w:color w:val="000000" w:themeColor="text1"/>
                <w:kern w:val="0"/>
                <w:sz w:val="20"/>
                <w:szCs w:val="20"/>
                <w:lang w:eastAsia="zh-CN"/>
              </w:rPr>
            </w:pPr>
          </w:p>
          <w:p w14:paraId="02AF5DDE" w14:textId="77777777" w:rsidR="000E3DB1" w:rsidRPr="002637EA" w:rsidRDefault="000E3DB1" w:rsidP="00F952D7">
            <w:pPr>
              <w:overflowPunct w:val="0"/>
              <w:ind w:left="100"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lang w:eastAsia="zh-CN"/>
              </w:rPr>
              <w:t xml:space="preserve">○ </w:t>
            </w:r>
            <w:r w:rsidR="00547431" w:rsidRPr="002637EA">
              <w:rPr>
                <w:rStyle w:val="af0"/>
                <w:rFonts w:hint="default"/>
                <w:b w:val="0"/>
                <w:color w:val="000000" w:themeColor="text1"/>
                <w:u w:val="none"/>
                <w:lang w:eastAsia="zh-CN"/>
              </w:rPr>
              <w:t>基準第13条第1項の規定により準用する児童福祉施設最低基準第36条</w:t>
            </w:r>
          </w:p>
          <w:p w14:paraId="1CB0B104" w14:textId="77777777" w:rsidR="000E3DB1" w:rsidRPr="002637EA" w:rsidRDefault="000E3DB1" w:rsidP="00A55804">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p>
          <w:p w14:paraId="4183B61B" w14:textId="77777777" w:rsidR="00547431" w:rsidRPr="002637EA" w:rsidRDefault="000E3DB1" w:rsidP="00547431">
            <w:pPr>
              <w:overflowPunct w:val="0"/>
              <w:ind w:left="100" w:hangingChars="50" w:hanging="100"/>
              <w:textAlignment w:val="baseline"/>
              <w:rPr>
                <w:rStyle w:val="af0"/>
                <w:rFonts w:hint="default"/>
                <w:color w:val="000000" w:themeColor="text1"/>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 xml:space="preserve"> 教育･保育要領</w:t>
            </w:r>
            <w:r w:rsidR="00547431" w:rsidRPr="002637EA">
              <w:rPr>
                <w:rStyle w:val="af0"/>
                <w:rFonts w:hint="default"/>
                <w:b w:val="0"/>
                <w:color w:val="000000" w:themeColor="text1"/>
                <w:u w:val="none"/>
              </w:rPr>
              <w:t>第4章第2節</w:t>
            </w:r>
          </w:p>
          <w:p w14:paraId="74EDF782" w14:textId="77777777" w:rsidR="00547431" w:rsidRPr="002637EA" w:rsidRDefault="00547431" w:rsidP="00547431">
            <w:pPr>
              <w:ind w:left="200" w:hangingChars="100" w:hanging="200"/>
              <w:rPr>
                <w:rStyle w:val="af0"/>
                <w:rFonts w:hint="default"/>
                <w:b w:val="0"/>
                <w:color w:val="000000" w:themeColor="text1"/>
                <w:u w:val="none"/>
              </w:rPr>
            </w:pPr>
            <w:r w:rsidRPr="002637EA">
              <w:rPr>
                <w:rStyle w:val="af0"/>
                <w:rFonts w:hint="default"/>
                <w:b w:val="0"/>
                <w:color w:val="000000" w:themeColor="text1"/>
                <w:u w:val="none"/>
              </w:rPr>
              <w:t>○ 教育･保育要領解説第4章第3節1</w:t>
            </w:r>
          </w:p>
          <w:p w14:paraId="683D1DED" w14:textId="77777777" w:rsidR="000E3DB1" w:rsidRPr="002637EA" w:rsidRDefault="000E3DB1" w:rsidP="00A55804">
            <w:pPr>
              <w:rPr>
                <w:rFonts w:ascii="ＭＳ ゴシック" w:eastAsia="ＭＳ ゴシック" w:hAnsi="ＭＳ ゴシック" w:cs="ＭＳ ゴシック"/>
                <w:color w:val="000000" w:themeColor="text1"/>
                <w:kern w:val="0"/>
                <w:sz w:val="20"/>
                <w:szCs w:val="20"/>
              </w:rPr>
            </w:pPr>
          </w:p>
          <w:p w14:paraId="0BB1F5ED" w14:textId="77777777" w:rsidR="000E3DB1" w:rsidRPr="002637EA" w:rsidRDefault="000E3DB1" w:rsidP="00A55804">
            <w:pPr>
              <w:rPr>
                <w:rFonts w:ascii="ＭＳ ゴシック" w:eastAsia="ＭＳ ゴシック" w:hAnsi="ＭＳ ゴシック" w:cs="ＭＳ ゴシック"/>
                <w:color w:val="000000" w:themeColor="text1"/>
                <w:kern w:val="0"/>
                <w:sz w:val="20"/>
                <w:szCs w:val="20"/>
              </w:rPr>
            </w:pPr>
          </w:p>
          <w:p w14:paraId="45343CFF" w14:textId="77777777" w:rsidR="000E3DB1" w:rsidRPr="002637EA" w:rsidRDefault="000E3DB1" w:rsidP="00A55804">
            <w:pPr>
              <w:rPr>
                <w:rFonts w:ascii="ＭＳ ゴシック" w:eastAsia="ＭＳ ゴシック" w:hAnsi="ＭＳ ゴシック" w:cs="ＭＳ ゴシック"/>
                <w:color w:val="000000" w:themeColor="text1"/>
                <w:kern w:val="0"/>
                <w:sz w:val="20"/>
                <w:szCs w:val="20"/>
              </w:rPr>
            </w:pPr>
          </w:p>
          <w:p w14:paraId="0014C973" w14:textId="77777777" w:rsidR="000E3DB1" w:rsidRPr="002637EA" w:rsidRDefault="000E3DB1" w:rsidP="00A55804">
            <w:pPr>
              <w:rPr>
                <w:rFonts w:ascii="ＭＳ ゴシック" w:eastAsia="ＭＳ ゴシック" w:hAnsi="ＭＳ ゴシック" w:cs="ＭＳ ゴシック"/>
                <w:color w:val="000000" w:themeColor="text1"/>
                <w:kern w:val="0"/>
                <w:sz w:val="20"/>
                <w:szCs w:val="20"/>
              </w:rPr>
            </w:pPr>
          </w:p>
          <w:p w14:paraId="3880E6D7" w14:textId="77777777" w:rsidR="000E3DB1" w:rsidRPr="002637EA" w:rsidRDefault="000E3DB1" w:rsidP="00A55804">
            <w:pP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p>
          <w:p w14:paraId="4424AA70" w14:textId="77777777" w:rsidR="000D7E87" w:rsidRPr="002637EA" w:rsidRDefault="000D7E87" w:rsidP="00A55804">
            <w:pPr>
              <w:rPr>
                <w:rFonts w:ascii="ＭＳ ゴシック" w:eastAsia="ＭＳ ゴシック" w:hAnsi="ＭＳ ゴシック" w:cs="ＭＳ ゴシック"/>
                <w:color w:val="000000" w:themeColor="text1"/>
                <w:kern w:val="0"/>
                <w:sz w:val="20"/>
                <w:szCs w:val="20"/>
              </w:rPr>
            </w:pPr>
          </w:p>
          <w:p w14:paraId="4DAB541E" w14:textId="77777777" w:rsidR="000D7E87" w:rsidRPr="002637EA" w:rsidRDefault="000D7E87" w:rsidP="00A55804">
            <w:pPr>
              <w:rPr>
                <w:rFonts w:ascii="ＭＳ ゴシック" w:eastAsia="ＭＳ ゴシック" w:hAnsi="ＭＳ ゴシック" w:cs="ＭＳ ゴシック"/>
                <w:color w:val="000000" w:themeColor="text1"/>
                <w:kern w:val="0"/>
                <w:sz w:val="20"/>
                <w:szCs w:val="20"/>
              </w:rPr>
            </w:pPr>
          </w:p>
          <w:p w14:paraId="40C6DD0A" w14:textId="77777777" w:rsidR="000D7E87" w:rsidRPr="002637EA" w:rsidRDefault="000D7E87" w:rsidP="00A55804">
            <w:pPr>
              <w:rPr>
                <w:rFonts w:ascii="ＭＳ ゴシック" w:eastAsia="ＭＳ ゴシック" w:hAnsi="ＭＳ ゴシック" w:cs="ＭＳ ゴシック"/>
                <w:color w:val="000000" w:themeColor="text1"/>
                <w:kern w:val="0"/>
                <w:sz w:val="20"/>
                <w:szCs w:val="20"/>
              </w:rPr>
            </w:pPr>
          </w:p>
          <w:p w14:paraId="281A8FD1" w14:textId="77777777" w:rsidR="000D7E87" w:rsidRPr="002637EA" w:rsidRDefault="000D7E87" w:rsidP="00A55804">
            <w:pPr>
              <w:rPr>
                <w:rFonts w:ascii="ＭＳ ゴシック" w:eastAsia="ＭＳ ゴシック" w:hAnsi="ＭＳ ゴシック" w:cs="ＭＳ ゴシック"/>
                <w:color w:val="000000" w:themeColor="text1"/>
                <w:kern w:val="0"/>
                <w:sz w:val="20"/>
                <w:szCs w:val="20"/>
              </w:rPr>
            </w:pPr>
          </w:p>
          <w:p w14:paraId="1E0C0DD5" w14:textId="77777777" w:rsidR="000E3DB1" w:rsidRPr="002637EA" w:rsidRDefault="000E3DB1" w:rsidP="00A55804">
            <w:pPr>
              <w:rPr>
                <w:rFonts w:ascii="ＭＳ ゴシック" w:eastAsia="ＭＳ ゴシック" w:hAnsi="ＭＳ ゴシック" w:cs="ＭＳ ゴシック"/>
                <w:color w:val="000000" w:themeColor="text1"/>
                <w:kern w:val="0"/>
                <w:sz w:val="20"/>
                <w:szCs w:val="20"/>
              </w:rPr>
            </w:pPr>
          </w:p>
          <w:p w14:paraId="4F7B741A" w14:textId="77777777" w:rsidR="000E3DB1" w:rsidRPr="002637EA" w:rsidRDefault="000E3DB1" w:rsidP="00A55804">
            <w:pPr>
              <w:rPr>
                <w:rFonts w:ascii="ＭＳ ゴシック" w:eastAsia="ＭＳ ゴシック" w:hAnsi="ＭＳ ゴシック" w:cs="ＭＳ ゴシック"/>
                <w:color w:val="000000" w:themeColor="text1"/>
                <w:kern w:val="0"/>
                <w:sz w:val="20"/>
                <w:szCs w:val="20"/>
              </w:rPr>
            </w:pPr>
          </w:p>
          <w:p w14:paraId="4E21ED79" w14:textId="77777777" w:rsidR="000E3DB1" w:rsidRPr="002637EA" w:rsidRDefault="000E3DB1" w:rsidP="00A55804">
            <w:pPr>
              <w:rPr>
                <w:rFonts w:ascii="ＭＳ ゴシック" w:eastAsia="ＭＳ ゴシック" w:hAnsi="ＭＳ ゴシック" w:cs="ＭＳ ゴシック"/>
                <w:color w:val="000000" w:themeColor="text1"/>
                <w:kern w:val="0"/>
                <w:sz w:val="20"/>
                <w:szCs w:val="20"/>
              </w:rPr>
            </w:pPr>
          </w:p>
          <w:p w14:paraId="06A0279B" w14:textId="35916EA3" w:rsidR="000E3DB1" w:rsidRPr="002637EA" w:rsidRDefault="000E3DB1" w:rsidP="00A55804">
            <w:pP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法第23条</w:t>
            </w:r>
            <w:r w:rsidR="002E08C1" w:rsidRPr="002637EA">
              <w:rPr>
                <w:rFonts w:ascii="ＭＳ ゴシック" w:eastAsia="ＭＳ ゴシック" w:hAnsi="ＭＳ ゴシック" w:hint="eastAsia"/>
                <w:color w:val="000000" w:themeColor="text1"/>
                <w:sz w:val="20"/>
                <w:szCs w:val="20"/>
                <w:lang w:eastAsia="zh-CN"/>
              </w:rPr>
              <w:t>､</w:t>
            </w:r>
            <w:r w:rsidRPr="002637EA">
              <w:rPr>
                <w:rFonts w:ascii="ＭＳ ゴシック" w:eastAsia="ＭＳ ゴシック" w:hAnsi="ＭＳ ゴシック" w:hint="eastAsia"/>
                <w:color w:val="000000" w:themeColor="text1"/>
                <w:sz w:val="20"/>
                <w:szCs w:val="20"/>
                <w:lang w:eastAsia="zh-CN"/>
              </w:rPr>
              <w:t>34条</w:t>
            </w:r>
          </w:p>
          <w:p w14:paraId="491C2752" w14:textId="77777777" w:rsidR="000E3DB1" w:rsidRPr="002637EA" w:rsidRDefault="000E3DB1" w:rsidP="00A55804">
            <w:pP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xml:space="preserve">○ 運営基準第16条　</w:t>
            </w:r>
          </w:p>
          <w:p w14:paraId="581D4F9A" w14:textId="77777777" w:rsidR="000E3DB1" w:rsidRPr="002637EA" w:rsidRDefault="000E3DB1" w:rsidP="00F06B30">
            <w:pPr>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規則第23条</w:t>
            </w:r>
          </w:p>
          <w:p w14:paraId="7783A67A" w14:textId="77777777" w:rsidR="000E3DB1" w:rsidRPr="002637EA" w:rsidRDefault="000E3DB1" w:rsidP="007D502B">
            <w:pPr>
              <w:ind w:left="100" w:hangingChars="50" w:hanging="100"/>
              <w:rPr>
                <w:rFonts w:ascii="ＭＳ ゴシック" w:eastAsia="ＭＳ ゴシック" w:hAnsi="ＭＳ ゴシック"/>
                <w:color w:val="000000" w:themeColor="text1"/>
                <w:sz w:val="20"/>
                <w:szCs w:val="20"/>
                <w:lang w:eastAsia="zh-CN"/>
              </w:rPr>
            </w:pPr>
          </w:p>
          <w:p w14:paraId="109686DE" w14:textId="77777777" w:rsidR="00F06B30" w:rsidRPr="002637EA" w:rsidRDefault="00F06B30" w:rsidP="007D502B">
            <w:pPr>
              <w:ind w:left="100" w:hangingChars="50" w:hanging="100"/>
              <w:rPr>
                <w:rFonts w:ascii="ＭＳ ゴシック" w:eastAsia="DengXian" w:hAnsi="ＭＳ ゴシック"/>
                <w:color w:val="000000" w:themeColor="text1"/>
                <w:sz w:val="20"/>
                <w:szCs w:val="20"/>
                <w:lang w:eastAsia="zh-CN"/>
              </w:rPr>
            </w:pPr>
          </w:p>
          <w:p w14:paraId="79C09F87" w14:textId="77777777" w:rsidR="00F06B30" w:rsidRPr="002637EA" w:rsidRDefault="00F06B30" w:rsidP="007D502B">
            <w:pPr>
              <w:ind w:left="100" w:hangingChars="50" w:hanging="100"/>
              <w:rPr>
                <w:rFonts w:ascii="ＭＳ ゴシック" w:eastAsia="DengXian" w:hAnsi="ＭＳ ゴシック"/>
                <w:color w:val="000000" w:themeColor="text1"/>
                <w:sz w:val="20"/>
                <w:szCs w:val="20"/>
                <w:lang w:eastAsia="zh-CN"/>
              </w:rPr>
            </w:pPr>
          </w:p>
          <w:p w14:paraId="6DB4F6AD" w14:textId="77777777" w:rsidR="000E3DB1" w:rsidRPr="002637EA" w:rsidRDefault="000E3DB1" w:rsidP="007D502B">
            <w:pPr>
              <w:ind w:left="100" w:hangingChars="50" w:hanging="100"/>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規則第24条</w:t>
            </w:r>
          </w:p>
          <w:p w14:paraId="526835C5" w14:textId="77777777" w:rsidR="000E3DB1" w:rsidRPr="002637EA" w:rsidRDefault="000E3DB1" w:rsidP="007D502B">
            <w:pPr>
              <w:ind w:left="100" w:hangingChars="50" w:hanging="100"/>
              <w:rPr>
                <w:rFonts w:ascii="ＭＳ ゴシック" w:eastAsia="ＭＳ ゴシック" w:hAnsi="ＭＳ ゴシック"/>
                <w:color w:val="000000" w:themeColor="text1"/>
                <w:sz w:val="20"/>
                <w:szCs w:val="20"/>
                <w:lang w:eastAsia="zh-CN"/>
              </w:rPr>
            </w:pPr>
          </w:p>
          <w:p w14:paraId="02E3A834" w14:textId="77777777" w:rsidR="00F06B30" w:rsidRPr="002637EA" w:rsidRDefault="00F06B30" w:rsidP="00892901">
            <w:pPr>
              <w:rPr>
                <w:rFonts w:ascii="ＭＳ ゴシック" w:eastAsia="DengXian" w:hAnsi="ＭＳ ゴシック"/>
                <w:color w:val="000000" w:themeColor="text1"/>
                <w:sz w:val="20"/>
                <w:szCs w:val="20"/>
                <w:lang w:eastAsia="zh-CN"/>
              </w:rPr>
            </w:pPr>
          </w:p>
          <w:p w14:paraId="72B87A00" w14:textId="77777777" w:rsidR="00F06B30" w:rsidRPr="002637EA" w:rsidRDefault="00F06B30" w:rsidP="00892901">
            <w:pPr>
              <w:rPr>
                <w:rFonts w:ascii="ＭＳ ゴシック" w:eastAsia="DengXian" w:hAnsi="ＭＳ ゴシック"/>
                <w:color w:val="000000" w:themeColor="text1"/>
                <w:sz w:val="20"/>
                <w:szCs w:val="20"/>
                <w:lang w:eastAsia="zh-CN"/>
              </w:rPr>
            </w:pPr>
          </w:p>
          <w:p w14:paraId="2A2D4B2A" w14:textId="77777777" w:rsidR="00F06B30" w:rsidRPr="002637EA" w:rsidRDefault="00F06B30" w:rsidP="00892901">
            <w:pPr>
              <w:rPr>
                <w:rFonts w:ascii="ＭＳ ゴシック" w:eastAsia="DengXian" w:hAnsi="ＭＳ ゴシック"/>
                <w:color w:val="000000" w:themeColor="text1"/>
                <w:sz w:val="20"/>
                <w:szCs w:val="20"/>
                <w:lang w:eastAsia="zh-CN"/>
              </w:rPr>
            </w:pPr>
          </w:p>
          <w:p w14:paraId="26A949B9" w14:textId="77777777" w:rsidR="000E3DB1" w:rsidRPr="002637EA" w:rsidRDefault="000E3DB1" w:rsidP="00892901">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lang w:eastAsia="zh-CN"/>
              </w:rPr>
              <w:t>○ 規則第25条</w:t>
            </w:r>
          </w:p>
          <w:p w14:paraId="477E1247" w14:textId="77777777" w:rsidR="00C26E02" w:rsidRPr="002637EA" w:rsidRDefault="00C26E02" w:rsidP="00892901">
            <w:pPr>
              <w:rPr>
                <w:rFonts w:ascii="ＭＳ ゴシック" w:eastAsia="ＭＳ ゴシック" w:hAnsi="ＭＳ ゴシック"/>
                <w:color w:val="000000" w:themeColor="text1"/>
                <w:sz w:val="20"/>
                <w:szCs w:val="20"/>
              </w:rPr>
            </w:pPr>
          </w:p>
          <w:p w14:paraId="4A8FFFFD" w14:textId="77777777" w:rsidR="00C26E02" w:rsidRPr="002637EA" w:rsidRDefault="00C26E02" w:rsidP="00892901">
            <w:pPr>
              <w:rPr>
                <w:rFonts w:ascii="ＭＳ ゴシック" w:eastAsia="ＭＳ ゴシック" w:hAnsi="ＭＳ ゴシック"/>
                <w:color w:val="000000" w:themeColor="text1"/>
                <w:sz w:val="20"/>
                <w:szCs w:val="20"/>
              </w:rPr>
            </w:pPr>
          </w:p>
          <w:p w14:paraId="115C70B8" w14:textId="77777777" w:rsidR="00C26E02" w:rsidRPr="002637EA" w:rsidRDefault="00C26E02" w:rsidP="00892901">
            <w:pPr>
              <w:rPr>
                <w:rFonts w:ascii="ＭＳ ゴシック" w:eastAsia="ＭＳ ゴシック" w:hAnsi="ＭＳ ゴシック"/>
                <w:color w:val="000000" w:themeColor="text1"/>
                <w:sz w:val="20"/>
                <w:szCs w:val="20"/>
              </w:rPr>
            </w:pPr>
          </w:p>
          <w:p w14:paraId="225CF439" w14:textId="77777777" w:rsidR="00C26E02" w:rsidRPr="002637EA" w:rsidRDefault="00C26E02" w:rsidP="00892901">
            <w:pPr>
              <w:rPr>
                <w:rFonts w:ascii="ＭＳ ゴシック" w:eastAsia="ＭＳ ゴシック" w:hAnsi="ＭＳ ゴシック"/>
                <w:color w:val="000000" w:themeColor="text1"/>
                <w:sz w:val="20"/>
                <w:szCs w:val="20"/>
              </w:rPr>
            </w:pPr>
          </w:p>
          <w:p w14:paraId="6311FD15" w14:textId="77777777" w:rsidR="00C26E02" w:rsidRPr="002637EA" w:rsidRDefault="00C26E02" w:rsidP="00892901">
            <w:pPr>
              <w:rPr>
                <w:rFonts w:ascii="ＭＳ ゴシック" w:eastAsia="ＭＳ ゴシック" w:hAnsi="ＭＳ ゴシック"/>
                <w:color w:val="000000" w:themeColor="text1"/>
                <w:sz w:val="20"/>
                <w:szCs w:val="20"/>
              </w:rPr>
            </w:pPr>
          </w:p>
          <w:p w14:paraId="4426E851" w14:textId="77777777" w:rsidR="00C26E02" w:rsidRPr="002637EA" w:rsidRDefault="00C26E02" w:rsidP="00892901">
            <w:pPr>
              <w:rPr>
                <w:rFonts w:ascii="ＭＳ ゴシック" w:eastAsia="ＭＳ ゴシック" w:hAnsi="ＭＳ ゴシック"/>
                <w:color w:val="000000" w:themeColor="text1"/>
                <w:sz w:val="20"/>
                <w:szCs w:val="20"/>
              </w:rPr>
            </w:pPr>
          </w:p>
          <w:p w14:paraId="23AB5587" w14:textId="77777777" w:rsidR="00123C7F" w:rsidRPr="002637EA" w:rsidRDefault="00123C7F" w:rsidP="00892901">
            <w:pPr>
              <w:rPr>
                <w:rFonts w:ascii="ＭＳ ゴシック" w:eastAsia="ＭＳ ゴシック" w:hAnsi="ＭＳ ゴシック"/>
                <w:color w:val="000000" w:themeColor="text1"/>
                <w:sz w:val="20"/>
                <w:szCs w:val="20"/>
              </w:rPr>
            </w:pPr>
          </w:p>
          <w:p w14:paraId="7EFCD74F" w14:textId="77777777" w:rsidR="00C26E02" w:rsidRPr="002637EA" w:rsidRDefault="00C26E02" w:rsidP="00892901">
            <w:pPr>
              <w:rPr>
                <w:rFonts w:ascii="ＭＳ ゴシック" w:eastAsia="ＭＳ ゴシック" w:hAnsi="ＭＳ ゴシック"/>
                <w:color w:val="000000" w:themeColor="text1"/>
                <w:sz w:val="20"/>
                <w:szCs w:val="20"/>
              </w:rPr>
            </w:pPr>
          </w:p>
          <w:p w14:paraId="44DCE58A" w14:textId="77777777" w:rsidR="00C26E02" w:rsidRPr="002637EA" w:rsidRDefault="00C26E02" w:rsidP="00C26E02">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基準第13条第1項</w:t>
            </w:r>
            <w:r w:rsidR="00547431" w:rsidRPr="002637EA">
              <w:rPr>
                <w:rStyle w:val="af0"/>
                <w:rFonts w:hint="default"/>
                <w:b w:val="0"/>
                <w:color w:val="000000" w:themeColor="text1"/>
                <w:u w:val="none"/>
              </w:rPr>
              <w:t>の規定により準用する</w:t>
            </w:r>
            <w:r w:rsidR="00547431" w:rsidRPr="002637EA">
              <w:rPr>
                <w:rStyle w:val="af0"/>
                <w:rFonts w:hint="default"/>
                <w:b w:val="0"/>
                <w:color w:val="000000" w:themeColor="text1"/>
                <w:u w:val="none"/>
                <w:lang w:eastAsia="zh-CN"/>
              </w:rPr>
              <w:t>児童福祉施設最低基準</w:t>
            </w:r>
            <w:r w:rsidR="00547431" w:rsidRPr="002637EA">
              <w:rPr>
                <w:rStyle w:val="af0"/>
                <w:rFonts w:hint="default"/>
                <w:b w:val="0"/>
                <w:color w:val="000000" w:themeColor="text1"/>
                <w:u w:val="none"/>
              </w:rPr>
              <w:t>第5条第2項</w:t>
            </w:r>
          </w:p>
          <w:p w14:paraId="695EB214" w14:textId="77777777" w:rsidR="00C26E02" w:rsidRPr="002637EA" w:rsidRDefault="00C26E02" w:rsidP="00C26E02">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lang w:eastAsia="zh-CN"/>
              </w:rPr>
            </w:pPr>
          </w:p>
          <w:p w14:paraId="70E28606" w14:textId="77777777" w:rsidR="00C26E02" w:rsidRPr="002637EA" w:rsidRDefault="00C26E02" w:rsidP="00C26E02">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lang w:eastAsia="zh-CN"/>
              </w:rPr>
              <w:t>○ 運営基準第31条</w:t>
            </w:r>
          </w:p>
        </w:tc>
      </w:tr>
    </w:tbl>
    <w:p w14:paraId="57578DE2" w14:textId="2FDDB0BD" w:rsidR="004B46F8" w:rsidRPr="002637EA" w:rsidRDefault="00892901" w:rsidP="00892901">
      <w:pPr>
        <w:tabs>
          <w:tab w:val="left" w:pos="1290"/>
        </w:tabs>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580D77" w:rsidRPr="002637EA">
        <w:rPr>
          <w:rFonts w:ascii="ＭＳ ゴシック" w:eastAsia="ＭＳ ゴシック" w:hAnsi="ＭＳ ゴシック" w:hint="eastAsia"/>
          <w:color w:val="000000" w:themeColor="text1"/>
          <w:sz w:val="20"/>
          <w:szCs w:val="20"/>
        </w:rPr>
        <w:t>３</w:t>
      </w:r>
      <w:r w:rsidR="00F83AB6" w:rsidRPr="002637EA">
        <w:rPr>
          <w:rFonts w:ascii="ＭＳ ゴシック" w:eastAsia="ＭＳ ゴシック" w:hAnsi="ＭＳ ゴシック" w:hint="eastAsia"/>
          <w:color w:val="000000" w:themeColor="text1"/>
          <w:sz w:val="20"/>
          <w:szCs w:val="20"/>
        </w:rPr>
        <w:t>２</w:t>
      </w:r>
      <w:r w:rsidRPr="002637EA">
        <w:rPr>
          <w:rFonts w:ascii="ＭＳ ゴシック" w:eastAsia="ＭＳ ゴシック" w:hAnsi="ＭＳ ゴシック" w:hint="eastAsia"/>
          <w:color w:val="000000" w:themeColor="text1"/>
          <w:sz w:val="20"/>
          <w:szCs w:val="20"/>
        </w:rPr>
        <w:t>－</w:t>
      </w:r>
    </w:p>
    <w:p w14:paraId="54EAFAE8" w14:textId="77777777" w:rsidR="00C26E02" w:rsidRPr="002637EA" w:rsidRDefault="00C26E02" w:rsidP="00892901">
      <w:pPr>
        <w:tabs>
          <w:tab w:val="left" w:pos="1290"/>
        </w:tabs>
        <w:jc w:val="center"/>
        <w:rPr>
          <w:rFonts w:ascii="ＭＳ ゴシック" w:eastAsia="ＭＳ ゴシック" w:hAnsi="ＭＳ ゴシック"/>
          <w:color w:val="000000" w:themeColor="text1"/>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2637EA" w:rsidRPr="002637EA" w14:paraId="15BCC2AD" w14:textId="77777777" w:rsidTr="00AC4C21">
        <w:trPr>
          <w:trHeight w:val="416"/>
        </w:trPr>
        <w:tc>
          <w:tcPr>
            <w:tcW w:w="1838" w:type="dxa"/>
            <w:vAlign w:val="center"/>
          </w:tcPr>
          <w:p w14:paraId="3991AA8E" w14:textId="77777777" w:rsidR="00C26E02" w:rsidRPr="002637EA" w:rsidRDefault="00C26E02" w:rsidP="00C6634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2448E347" w14:textId="77777777" w:rsidR="00C26E02" w:rsidRPr="002637EA" w:rsidRDefault="00C26E02" w:rsidP="00C66341">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1B43DE88" w14:textId="77777777" w:rsidR="00C26E02" w:rsidRPr="002637EA" w:rsidRDefault="00C26E02" w:rsidP="00C6634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5BAF7C59" w14:textId="77777777" w:rsidTr="00A5563E">
        <w:trPr>
          <w:trHeight w:val="13173"/>
        </w:trPr>
        <w:tc>
          <w:tcPr>
            <w:tcW w:w="1838" w:type="dxa"/>
          </w:tcPr>
          <w:p w14:paraId="05853454" w14:textId="77777777" w:rsidR="00C26E02" w:rsidRPr="002637EA" w:rsidRDefault="00C26E02" w:rsidP="00C66341">
            <w:pPr>
              <w:overflowPunct w:val="0"/>
              <w:spacing w:line="60" w:lineRule="auto"/>
              <w:textAlignment w:val="baseline"/>
              <w:rPr>
                <w:rFonts w:ascii="ＭＳ ゴシック" w:eastAsia="ＭＳ ゴシック" w:hAnsi="Times New Roman"/>
                <w:color w:val="000000" w:themeColor="text1"/>
                <w:kern w:val="0"/>
                <w:sz w:val="20"/>
                <w:szCs w:val="20"/>
              </w:rPr>
            </w:pPr>
          </w:p>
          <w:p w14:paraId="623526F2" w14:textId="77777777" w:rsidR="00C26E02" w:rsidRPr="002637EA" w:rsidRDefault="00C26E02" w:rsidP="00C66341">
            <w:pPr>
              <w:overflowPunct w:val="0"/>
              <w:textAlignment w:val="baseline"/>
              <w:rPr>
                <w:rFonts w:ascii="ＭＳ ゴシック" w:eastAsia="ＭＳ ゴシック" w:hAnsi="ＭＳ ゴシック" w:cs="ＭＳ ゴシック"/>
                <w:b/>
                <w:color w:val="000000" w:themeColor="text1"/>
                <w:kern w:val="0"/>
                <w:sz w:val="20"/>
                <w:szCs w:val="20"/>
              </w:rPr>
            </w:pPr>
          </w:p>
          <w:p w14:paraId="2C24071A" w14:textId="77777777" w:rsidR="00C26E02" w:rsidRPr="002637EA" w:rsidRDefault="00C26E02" w:rsidP="00C66341">
            <w:pPr>
              <w:overflowPunct w:val="0"/>
              <w:textAlignment w:val="baseline"/>
              <w:rPr>
                <w:rFonts w:ascii="ＭＳ ゴシック" w:eastAsia="ＭＳ ゴシック" w:hAnsi="Times New Roman"/>
                <w:b/>
                <w:color w:val="000000" w:themeColor="text1"/>
                <w:kern w:val="0"/>
                <w:sz w:val="20"/>
                <w:szCs w:val="20"/>
              </w:rPr>
            </w:pPr>
            <w:r w:rsidRPr="002637EA">
              <w:rPr>
                <w:rFonts w:ascii="ＭＳ ゴシック" w:eastAsia="ＭＳ ゴシック" w:hAnsi="ＭＳ ゴシック" w:cs="ＭＳ ゴシック" w:hint="eastAsia"/>
                <w:b/>
                <w:color w:val="000000" w:themeColor="text1"/>
                <w:kern w:val="0"/>
                <w:sz w:val="20"/>
                <w:szCs w:val="20"/>
              </w:rPr>
              <w:t>４　通園方法</w:t>
            </w:r>
          </w:p>
          <w:p w14:paraId="7D314D94"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677A1E80"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52F0F887"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017B3FB1"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70472B4F"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755576E0"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6ABE5A72"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23A0B6FC"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6798A6C7"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66431A33"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375104AC"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3A2D14C6"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6E82C50C"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29CE4463"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69225A83"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65F7378B"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581AB52C"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13A5457C"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46675A1F"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05F93A52"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453F1436" w14:textId="77777777" w:rsidR="00B707A5" w:rsidRPr="002637EA" w:rsidRDefault="00B707A5" w:rsidP="00C66341">
            <w:pPr>
              <w:overflowPunct w:val="0"/>
              <w:textAlignment w:val="baseline"/>
              <w:rPr>
                <w:rFonts w:ascii="ＭＳ ゴシック" w:eastAsia="ＭＳ ゴシック" w:hAnsi="Times New Roman"/>
                <w:color w:val="000000" w:themeColor="text1"/>
                <w:kern w:val="0"/>
                <w:sz w:val="20"/>
                <w:szCs w:val="20"/>
              </w:rPr>
            </w:pPr>
          </w:p>
          <w:p w14:paraId="1FF72CD7" w14:textId="77777777" w:rsidR="00B707A5" w:rsidRPr="002637EA" w:rsidRDefault="00B707A5" w:rsidP="00C66341">
            <w:pPr>
              <w:overflowPunct w:val="0"/>
              <w:textAlignment w:val="baseline"/>
              <w:rPr>
                <w:rFonts w:ascii="ＭＳ ゴシック" w:eastAsia="ＭＳ ゴシック" w:hAnsi="Times New Roman"/>
                <w:color w:val="000000" w:themeColor="text1"/>
                <w:kern w:val="0"/>
                <w:sz w:val="20"/>
                <w:szCs w:val="20"/>
              </w:rPr>
            </w:pPr>
          </w:p>
          <w:p w14:paraId="68800A0C"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130E5550"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27EBA792" w14:textId="77777777" w:rsidR="00C26E02" w:rsidRPr="002637EA" w:rsidRDefault="00C26E02" w:rsidP="00C66341">
            <w:pPr>
              <w:overflowPunct w:val="0"/>
              <w:ind w:left="201" w:hangingChars="100" w:hanging="201"/>
              <w:textAlignment w:val="baseline"/>
              <w:rPr>
                <w:rFonts w:ascii="ＭＳ ゴシック" w:eastAsia="ＭＳ ゴシック" w:hAnsi="ＭＳ ゴシック"/>
                <w:b/>
                <w:color w:val="000000" w:themeColor="text1"/>
                <w:sz w:val="20"/>
                <w:szCs w:val="20"/>
              </w:rPr>
            </w:pPr>
            <w:r w:rsidRPr="002637EA">
              <w:rPr>
                <w:rFonts w:ascii="ＭＳ ゴシック" w:eastAsia="ＭＳ ゴシック" w:hAnsi="ＭＳ ゴシック" w:hint="eastAsia"/>
                <w:b/>
                <w:color w:val="000000" w:themeColor="text1"/>
                <w:sz w:val="20"/>
                <w:szCs w:val="20"/>
              </w:rPr>
              <w:t>５　園児に関する預り金について</w:t>
            </w:r>
          </w:p>
          <w:p w14:paraId="168846C9" w14:textId="77777777" w:rsidR="00C26E02" w:rsidRPr="002637EA" w:rsidRDefault="00C26E02" w:rsidP="00AC4C21">
            <w:pPr>
              <w:overflowPunct w:val="0"/>
              <w:textAlignment w:val="baseline"/>
              <w:rPr>
                <w:rFonts w:ascii="ＭＳ ゴシック" w:eastAsia="ＭＳ ゴシック" w:hAnsi="ＭＳ ゴシック"/>
                <w:b/>
                <w:color w:val="000000" w:themeColor="text1"/>
                <w:sz w:val="20"/>
                <w:szCs w:val="20"/>
              </w:rPr>
            </w:pPr>
          </w:p>
          <w:p w14:paraId="05105016" w14:textId="77777777" w:rsidR="00C26E02" w:rsidRPr="002637EA" w:rsidRDefault="00C26E02" w:rsidP="00B707A5">
            <w:pPr>
              <w:overflowPunct w:val="0"/>
              <w:textAlignment w:val="baseline"/>
              <w:rPr>
                <w:rFonts w:ascii="ＭＳ ゴシック" w:eastAsia="ＭＳ ゴシック" w:hAnsi="ＭＳ ゴシック"/>
                <w:b/>
                <w:color w:val="000000" w:themeColor="text1"/>
                <w:sz w:val="20"/>
                <w:szCs w:val="20"/>
              </w:rPr>
            </w:pPr>
          </w:p>
          <w:p w14:paraId="5DDCFEE8" w14:textId="77777777" w:rsidR="00AC4C21" w:rsidRPr="002637EA" w:rsidRDefault="00AC4C21" w:rsidP="00B707A5">
            <w:pPr>
              <w:overflowPunct w:val="0"/>
              <w:textAlignment w:val="baseline"/>
              <w:rPr>
                <w:rFonts w:ascii="ＭＳ ゴシック" w:eastAsia="ＭＳ ゴシック" w:hAnsi="ＭＳ ゴシック"/>
                <w:b/>
                <w:color w:val="000000" w:themeColor="text1"/>
                <w:sz w:val="20"/>
                <w:szCs w:val="20"/>
              </w:rPr>
            </w:pPr>
          </w:p>
          <w:p w14:paraId="022BFCDA" w14:textId="77777777" w:rsidR="00C26E02" w:rsidRPr="002637EA" w:rsidRDefault="00C26E02" w:rsidP="00B707A5">
            <w:pPr>
              <w:overflowPunct w:val="0"/>
              <w:textAlignment w:val="baseline"/>
              <w:rPr>
                <w:rFonts w:ascii="ＭＳ ゴシック" w:eastAsia="ＭＳ ゴシック" w:hAnsi="ＭＳ ゴシック"/>
                <w:b/>
                <w:color w:val="000000" w:themeColor="text1"/>
                <w:sz w:val="20"/>
                <w:szCs w:val="20"/>
              </w:rPr>
            </w:pPr>
          </w:p>
          <w:p w14:paraId="6C8FE041" w14:textId="77777777" w:rsidR="00C26E02" w:rsidRPr="002637EA" w:rsidRDefault="00C26E02" w:rsidP="00C66341">
            <w:pPr>
              <w:overflowPunct w:val="0"/>
              <w:ind w:left="201" w:hangingChars="100" w:hanging="201"/>
              <w:textAlignment w:val="baseline"/>
              <w:rPr>
                <w:rFonts w:ascii="ＭＳ ゴシック" w:eastAsia="ＭＳ ゴシック" w:hAnsi="ＭＳ ゴシック"/>
                <w:b/>
                <w:color w:val="000000" w:themeColor="text1"/>
                <w:sz w:val="20"/>
                <w:szCs w:val="20"/>
              </w:rPr>
            </w:pPr>
          </w:p>
          <w:p w14:paraId="669B0C22" w14:textId="77777777" w:rsidR="00C26E02" w:rsidRPr="002637EA" w:rsidRDefault="00C26E02" w:rsidP="00C66341">
            <w:pPr>
              <w:overflowPunct w:val="0"/>
              <w:ind w:left="201" w:hangingChars="100" w:hanging="201"/>
              <w:textAlignment w:val="baseline"/>
              <w:rPr>
                <w:rFonts w:ascii="ＭＳ ゴシック" w:eastAsia="ＭＳ ゴシック" w:hAnsi="ＭＳ ゴシック"/>
                <w:b/>
                <w:color w:val="000000" w:themeColor="text1"/>
                <w:sz w:val="20"/>
                <w:szCs w:val="20"/>
              </w:rPr>
            </w:pPr>
            <w:r w:rsidRPr="002637EA">
              <w:rPr>
                <w:rFonts w:ascii="ＭＳ ゴシック" w:eastAsia="ＭＳ ゴシック" w:hAnsi="ＭＳ ゴシック" w:hint="eastAsia"/>
                <w:b/>
                <w:color w:val="000000" w:themeColor="text1"/>
                <w:sz w:val="20"/>
                <w:szCs w:val="20"/>
              </w:rPr>
              <w:t>６　子育て支援事業</w:t>
            </w:r>
          </w:p>
          <w:p w14:paraId="652D621F" w14:textId="77777777" w:rsidR="00C26E02" w:rsidRPr="002637EA" w:rsidRDefault="00C26E02" w:rsidP="00C66341">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5812" w:type="dxa"/>
          </w:tcPr>
          <w:p w14:paraId="191A1D13" w14:textId="77777777" w:rsidR="00C26E02" w:rsidRPr="002637EA" w:rsidRDefault="00C26E02" w:rsidP="00C66341">
            <w:pPr>
              <w:overflowPunct w:val="0"/>
              <w:spacing w:line="60" w:lineRule="auto"/>
              <w:textAlignment w:val="baseline"/>
              <w:rPr>
                <w:rFonts w:ascii="ＭＳ ゴシック" w:eastAsia="ＭＳ ゴシック" w:hAnsi="ＭＳ ゴシック"/>
                <w:color w:val="000000" w:themeColor="text1"/>
                <w:sz w:val="20"/>
                <w:szCs w:val="20"/>
              </w:rPr>
            </w:pPr>
          </w:p>
          <w:p w14:paraId="19DA2544"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p>
          <w:p w14:paraId="60D4607E"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(1) 通園方法について記載すること。</w:t>
            </w:r>
          </w:p>
          <w:tbl>
            <w:tblPr>
              <w:tblpPr w:leftFromText="142" w:rightFromText="142" w:vertAnchor="text" w:horzAnchor="page" w:tblpX="676"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400"/>
            </w:tblGrid>
            <w:tr w:rsidR="002637EA" w:rsidRPr="002637EA" w14:paraId="6BCC241D" w14:textId="77777777" w:rsidTr="00C66341">
              <w:trPr>
                <w:trHeight w:val="130"/>
              </w:trPr>
              <w:tc>
                <w:tcPr>
                  <w:tcW w:w="1440" w:type="dxa"/>
                </w:tcPr>
                <w:p w14:paraId="4E86A3DB"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・保護者付添</w:t>
                  </w:r>
                </w:p>
              </w:tc>
              <w:tc>
                <w:tcPr>
                  <w:tcW w:w="2400" w:type="dxa"/>
                </w:tcPr>
                <w:p w14:paraId="1E48D97C" w14:textId="77777777" w:rsidR="00C26E02" w:rsidRPr="002637EA" w:rsidRDefault="00C26E02" w:rsidP="00C66341">
                  <w:pPr>
                    <w:overflowPunct w:val="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人</w:t>
                  </w:r>
                </w:p>
              </w:tc>
            </w:tr>
          </w:tbl>
          <w:p w14:paraId="119263F9"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p w14:paraId="38120F9D"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3"/>
              <w:gridCol w:w="599"/>
              <w:gridCol w:w="3221"/>
            </w:tblGrid>
            <w:tr w:rsidR="002637EA" w:rsidRPr="002637EA" w14:paraId="4600E437" w14:textId="77777777" w:rsidTr="00C66341">
              <w:trPr>
                <w:trHeight w:val="390"/>
              </w:trPr>
              <w:tc>
                <w:tcPr>
                  <w:tcW w:w="1215" w:type="dxa"/>
                </w:tcPr>
                <w:p w14:paraId="27EDD0CE" w14:textId="77777777" w:rsidR="00C26E02" w:rsidRPr="002637EA" w:rsidRDefault="00C26E02"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・通園バス</w:t>
                  </w:r>
                </w:p>
              </w:tc>
              <w:tc>
                <w:tcPr>
                  <w:tcW w:w="600" w:type="dxa"/>
                </w:tcPr>
                <w:p w14:paraId="69702F59" w14:textId="77777777" w:rsidR="00C26E02" w:rsidRPr="002637EA" w:rsidRDefault="00C26E02"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運行</w:t>
                  </w:r>
                </w:p>
                <w:p w14:paraId="0FD5523C" w14:textId="77777777" w:rsidR="00C26E02" w:rsidRPr="002637EA" w:rsidRDefault="00C26E02"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利用</w:t>
                  </w:r>
                </w:p>
              </w:tc>
              <w:tc>
                <w:tcPr>
                  <w:tcW w:w="3225" w:type="dxa"/>
                </w:tcPr>
                <w:p w14:paraId="05C086AA" w14:textId="77777777" w:rsidR="00C26E02" w:rsidRPr="002637EA" w:rsidRDefault="00C26E02" w:rsidP="009B3075">
                  <w:pPr>
                    <w:framePr w:hSpace="142" w:wrap="around" w:vAnchor="text" w:hAnchor="margin" w:x="383" w:y="160"/>
                    <w:widowControl/>
                    <w:ind w:firstLineChars="700" w:firstLine="140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台</w:t>
                  </w:r>
                </w:p>
                <w:p w14:paraId="45FAEA72" w14:textId="77777777" w:rsidR="00C26E02" w:rsidRPr="002637EA" w:rsidRDefault="00C26E02"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人／全児童　　人</w:t>
                  </w:r>
                </w:p>
              </w:tc>
            </w:tr>
          </w:tbl>
          <w:p w14:paraId="2B3FF2CA"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4F51FCEF" w14:textId="77777777" w:rsidR="00C26E02" w:rsidRPr="002637EA" w:rsidRDefault="00C26E02" w:rsidP="00C66341">
            <w:pPr>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(2)</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バス運行経費の保護者負担の状況</w:t>
            </w:r>
          </w:p>
          <w:tbl>
            <w:tblPr>
              <w:tblW w:w="0" w:type="auto"/>
              <w:tblInd w:w="2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
              <w:gridCol w:w="2619"/>
            </w:tblGrid>
            <w:tr w:rsidR="002637EA" w:rsidRPr="002637EA" w14:paraId="23139076" w14:textId="77777777" w:rsidTr="00C66341">
              <w:trPr>
                <w:trHeight w:val="210"/>
              </w:trPr>
              <w:tc>
                <w:tcPr>
                  <w:tcW w:w="975" w:type="dxa"/>
                </w:tcPr>
                <w:p w14:paraId="17613697" w14:textId="77777777" w:rsidR="00C26E02" w:rsidRPr="002637EA" w:rsidRDefault="00C26E02"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月額　</w:t>
                  </w:r>
                </w:p>
              </w:tc>
              <w:tc>
                <w:tcPr>
                  <w:tcW w:w="2625" w:type="dxa"/>
                </w:tcPr>
                <w:p w14:paraId="07780990" w14:textId="77777777" w:rsidR="00C26E02" w:rsidRPr="002637EA" w:rsidRDefault="00C26E02" w:rsidP="009B3075">
                  <w:pPr>
                    <w:framePr w:hSpace="142" w:wrap="around" w:vAnchor="text" w:hAnchor="margin" w:x="383" w:y="160"/>
                    <w:overflowPunct w:val="0"/>
                    <w:jc w:val="righ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円</w:t>
                  </w:r>
                </w:p>
              </w:tc>
            </w:tr>
          </w:tbl>
          <w:p w14:paraId="4099CCB8"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674F7E1E" w14:textId="77777777" w:rsidR="00C26E02" w:rsidRPr="002637EA" w:rsidRDefault="00C26E02" w:rsidP="00C66341">
            <w:pPr>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(3)</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陸運支局へ有償運送許可申請書を提出しているか。</w:t>
            </w:r>
          </w:p>
          <w:p w14:paraId="6FA6257A"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53F8BEB1" w14:textId="77777777" w:rsidR="00C26E02" w:rsidRPr="002637EA" w:rsidRDefault="00C26E02" w:rsidP="00C66341">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p>
          <w:p w14:paraId="08B8726F" w14:textId="7EC2BCAE" w:rsidR="00C26E02" w:rsidRPr="002637EA" w:rsidRDefault="00C26E02" w:rsidP="00F50F53">
            <w:pPr>
              <w:overflowPunct w:val="0"/>
              <w:ind w:leftChars="17" w:left="278" w:hangingChars="121" w:hanging="242"/>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(4) 道路</w:t>
            </w:r>
            <w:r w:rsidR="00547431" w:rsidRPr="002637EA">
              <w:rPr>
                <w:rStyle w:val="af0"/>
                <w:rFonts w:hint="default"/>
                <w:b w:val="0"/>
                <w:color w:val="000000" w:themeColor="text1"/>
                <w:u w:val="none"/>
              </w:rPr>
              <w:t>交通</w:t>
            </w:r>
            <w:r w:rsidRPr="002637EA">
              <w:rPr>
                <w:rFonts w:ascii="ＭＳ ゴシック" w:eastAsia="ＭＳ ゴシック" w:hAnsi="Times New Roman" w:hint="eastAsia"/>
                <w:color w:val="000000" w:themeColor="text1"/>
                <w:kern w:val="0"/>
                <w:sz w:val="20"/>
                <w:szCs w:val="20"/>
              </w:rPr>
              <w:t>法に定める通学通園バスの保安基準を遵守するなど</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登降園時の安全確保に努めているか</w:t>
            </w:r>
          </w:p>
          <w:p w14:paraId="270AAF8B" w14:textId="77777777" w:rsidR="00F50F53" w:rsidRPr="002637EA" w:rsidRDefault="00F50F53" w:rsidP="00F50F53">
            <w:pPr>
              <w:overflowPunct w:val="0"/>
              <w:textAlignment w:val="baseline"/>
              <w:rPr>
                <w:rFonts w:ascii="ＭＳ ゴシック" w:eastAsia="ＭＳ ゴシック" w:hAnsi="Times New Roman"/>
                <w:color w:val="000000" w:themeColor="text1"/>
                <w:kern w:val="0"/>
                <w:sz w:val="20"/>
                <w:szCs w:val="20"/>
              </w:rPr>
            </w:pPr>
          </w:p>
          <w:p w14:paraId="5FFD2935" w14:textId="3F94BA6C" w:rsidR="00D06CBB" w:rsidRPr="002637EA" w:rsidRDefault="00D06CBB" w:rsidP="00DC4FC2">
            <w:pPr>
              <w:overflowPunct w:val="0"/>
              <w:ind w:left="300" w:hangingChars="150" w:hanging="3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Times New Roman" w:hint="eastAsia"/>
                <w:color w:val="000000" w:themeColor="text1"/>
                <w:kern w:val="0"/>
                <w:sz w:val="20"/>
                <w:szCs w:val="20"/>
              </w:rPr>
              <w:t>(5)</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児童の施設外での</w:t>
            </w:r>
            <w:r w:rsidRPr="002637EA">
              <w:rPr>
                <w:rFonts w:ascii="ＭＳ ゴシック" w:eastAsia="ＭＳ ゴシック" w:hAnsi="ＭＳ ゴシック"/>
                <w:color w:val="000000" w:themeColor="text1"/>
                <w:sz w:val="20"/>
                <w:szCs w:val="20"/>
              </w:rPr>
              <w:t>活動や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移動の</w:t>
            </w:r>
            <w:r w:rsidRPr="002637EA">
              <w:rPr>
                <w:rFonts w:ascii="ＭＳ ゴシック" w:eastAsia="ＭＳ ゴシック" w:hAnsi="ＭＳ ゴシック" w:hint="eastAsia"/>
                <w:color w:val="000000" w:themeColor="text1"/>
                <w:sz w:val="20"/>
                <w:szCs w:val="20"/>
              </w:rPr>
              <w:t>ための</w:t>
            </w:r>
            <w:r w:rsidRPr="002637EA">
              <w:rPr>
                <w:rFonts w:ascii="ＭＳ ゴシック" w:eastAsia="ＭＳ ゴシック" w:hAnsi="ＭＳ ゴシック"/>
                <w:color w:val="000000" w:themeColor="text1"/>
                <w:sz w:val="20"/>
                <w:szCs w:val="20"/>
              </w:rPr>
              <w:t>自動車を所有してい</w:t>
            </w:r>
            <w:r w:rsidR="00F50F53" w:rsidRPr="002637EA">
              <w:rPr>
                <w:rFonts w:ascii="ＭＳ ゴシック" w:eastAsia="ＭＳ ゴシック" w:hAnsi="ＭＳ ゴシック" w:hint="eastAsia"/>
                <w:color w:val="000000" w:themeColor="text1"/>
                <w:sz w:val="20"/>
                <w:szCs w:val="20"/>
              </w:rPr>
              <w:t>る</w:t>
            </w:r>
            <w:r w:rsidRPr="002637EA">
              <w:rPr>
                <w:rFonts w:ascii="ＭＳ ゴシック" w:eastAsia="ＭＳ ゴシック" w:hAnsi="ＭＳ ゴシック"/>
                <w:color w:val="000000" w:themeColor="text1"/>
                <w:sz w:val="20"/>
                <w:szCs w:val="20"/>
              </w:rPr>
              <w:t>場合</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hint="eastAsia"/>
                <w:color w:val="000000" w:themeColor="text1"/>
                <w:sz w:val="20"/>
                <w:szCs w:val="20"/>
              </w:rPr>
              <w:t>乗降車</w:t>
            </w:r>
            <w:r w:rsidRPr="002637EA">
              <w:rPr>
                <w:rFonts w:ascii="ＭＳ ゴシック" w:eastAsia="ＭＳ ゴシック" w:hAnsi="ＭＳ ゴシック"/>
                <w:color w:val="000000" w:themeColor="text1"/>
                <w:sz w:val="20"/>
                <w:szCs w:val="20"/>
              </w:rPr>
              <w:t>の際に点呼等の方法により児童の所在確認を実施しているか。</w:t>
            </w:r>
          </w:p>
          <w:p w14:paraId="0E22BB8F"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p w14:paraId="6582269A" w14:textId="316E57B6" w:rsidR="00DC4971" w:rsidRPr="002637EA" w:rsidRDefault="00B707A5" w:rsidP="00B707A5">
            <w:pPr>
              <w:overflowPunct w:val="0"/>
              <w:ind w:leftChars="50" w:left="205"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(6) 児童の送迎を目的とした自動車を日常的に運行する場合</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当該自動車にブザーその他の安全装置を備え</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これを用いて</w:t>
            </w:r>
            <w:r w:rsidR="00823800" w:rsidRPr="002637EA">
              <w:rPr>
                <w:rFonts w:ascii="ＭＳ ゴシック" w:eastAsia="ＭＳ ゴシック" w:hAnsi="Times New Roman" w:hint="eastAsia"/>
                <w:color w:val="000000" w:themeColor="text1"/>
                <w:kern w:val="0"/>
                <w:sz w:val="20"/>
                <w:szCs w:val="20"/>
              </w:rPr>
              <w:t>(5)</w:t>
            </w:r>
            <w:r w:rsidRPr="002637EA">
              <w:rPr>
                <w:rFonts w:ascii="ＭＳ ゴシック" w:eastAsia="ＭＳ ゴシック" w:hAnsi="Times New Roman" w:hint="eastAsia"/>
                <w:color w:val="000000" w:themeColor="text1"/>
                <w:kern w:val="0"/>
                <w:sz w:val="20"/>
                <w:szCs w:val="20"/>
              </w:rPr>
              <w:t>の所在の確認(児童の降車の場合に限る。</w:t>
            </w:r>
            <w:r w:rsidRPr="002637EA">
              <w:rPr>
                <w:rFonts w:ascii="ＭＳ ゴシック" w:eastAsia="ＭＳ ゴシック" w:hAnsi="Times New Roman"/>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を実施しているか。</w:t>
            </w:r>
          </w:p>
          <w:p w14:paraId="4D0FD0FD" w14:textId="77777777" w:rsidR="00B707A5" w:rsidRPr="002637EA" w:rsidRDefault="00B707A5" w:rsidP="00B707A5">
            <w:pPr>
              <w:overflowPunct w:val="0"/>
              <w:ind w:leftChars="50" w:left="205" w:hangingChars="50" w:hanging="100"/>
              <w:textAlignment w:val="baseline"/>
              <w:rPr>
                <w:rFonts w:ascii="ＭＳ ゴシック" w:eastAsia="ＭＳ ゴシック" w:hAnsi="Times New Roman"/>
                <w:color w:val="000000" w:themeColor="text1"/>
                <w:kern w:val="0"/>
                <w:sz w:val="20"/>
                <w:szCs w:val="20"/>
              </w:rPr>
            </w:pPr>
          </w:p>
          <w:p w14:paraId="72D15B17" w14:textId="77777777" w:rsidR="00C26E02" w:rsidRPr="002637EA" w:rsidRDefault="00C26E02" w:rsidP="00DC4971">
            <w:pPr>
              <w:overflowPunct w:val="0"/>
              <w:spacing w:line="240" w:lineRule="exact"/>
              <w:textAlignment w:val="baseline"/>
              <w:rPr>
                <w:rFonts w:ascii="ＭＳ ゴシック" w:eastAsia="ＭＳ ゴシック" w:hAnsi="ＭＳ ゴシック"/>
                <w:color w:val="000000" w:themeColor="text1"/>
                <w:sz w:val="20"/>
                <w:szCs w:val="20"/>
              </w:rPr>
            </w:pPr>
          </w:p>
          <w:p w14:paraId="64A071BF"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(1) 園児に係る金品を幼保連携型認定こども園で預かっていないか。</w:t>
            </w:r>
          </w:p>
          <w:p w14:paraId="7A3897E8"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68289238" w14:textId="66497723" w:rsidR="00175D80" w:rsidRPr="002637EA" w:rsidRDefault="00C26E02" w:rsidP="00C66341">
            <w:pPr>
              <w:overflowPunct w:val="0"/>
              <w:ind w:left="300" w:hangingChars="150" w:hanging="3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(2) 預かっている場合</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取扱要領を作成し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適切に管理してい</w:t>
            </w:r>
          </w:p>
          <w:p w14:paraId="777E60C2" w14:textId="77777777" w:rsidR="00C26E02" w:rsidRPr="002637EA" w:rsidRDefault="00C26E02" w:rsidP="00175D80">
            <w:pPr>
              <w:overflowPunct w:val="0"/>
              <w:ind w:leftChars="100" w:left="310"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るか。</w:t>
            </w:r>
          </w:p>
          <w:p w14:paraId="4652DA54"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p w14:paraId="738E9910"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p w14:paraId="4092DEC4" w14:textId="7B09C3FD" w:rsidR="00C26E02" w:rsidRPr="002637EA" w:rsidRDefault="00C26E02" w:rsidP="00B707A5">
            <w:pPr>
              <w:overflowPunct w:val="0"/>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在園児以外の</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地域の子ども及びその保護者を対象とした事業を実施しているか。</w:t>
            </w:r>
          </w:p>
          <w:p w14:paraId="5D78EB07"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p w14:paraId="02DD65FB" w14:textId="34EC0827" w:rsidR="00C26E02" w:rsidRPr="002637EA" w:rsidRDefault="00C26E02" w:rsidP="00175D80">
            <w:pPr>
              <w:overflowPunct w:val="0"/>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実施している事業があれば番号に</w:t>
            </w:r>
            <w:r w:rsidR="00F85F69" w:rsidRPr="002637EA">
              <w:rPr>
                <w:rFonts w:ascii="ＭＳ ゴシック" w:eastAsia="ＭＳ ゴシック" w:hAnsi="Times New Roman" w:hint="eastAsia"/>
                <w:color w:val="000000" w:themeColor="text1"/>
                <w:kern w:val="0"/>
                <w:sz w:val="20"/>
                <w:szCs w:val="20"/>
              </w:rPr>
              <w:t>チェック（☑）する</w:t>
            </w:r>
            <w:r w:rsidR="00F85F69" w:rsidRPr="002637EA">
              <w:rPr>
                <w:rFonts w:ascii="ＭＳ ゴシック" w:eastAsia="ＭＳ ゴシック" w:hAnsi="ＭＳ ゴシック"/>
                <w:color w:val="000000" w:themeColor="text1"/>
                <w:sz w:val="20"/>
                <w:szCs w:val="20"/>
              </w:rPr>
              <w:t>こと。</w:t>
            </w:r>
          </w:p>
          <w:p w14:paraId="029DFA05"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p w14:paraId="018D4F44" w14:textId="2EF1CBC2" w:rsidR="00C26E02" w:rsidRPr="002637EA" w:rsidRDefault="002637EA" w:rsidP="00C66341">
            <w:pPr>
              <w:overflowPunct w:val="0"/>
              <w:ind w:left="200" w:hangingChars="100" w:hanging="2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29915688"/>
                <w14:checkbox>
                  <w14:checked w14:val="0"/>
                  <w14:checkedState w14:val="00FE" w14:font="Wingdings"/>
                  <w14:uncheckedState w14:val="2610" w14:font="ＭＳ ゴシック"/>
                </w14:checkbox>
              </w:sdtPr>
              <w:sdtEndPr/>
              <w:sdtContent>
                <w:r w:rsidR="00F85F69"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hint="eastAsia"/>
                <w:color w:val="000000" w:themeColor="text1"/>
                <w:sz w:val="20"/>
                <w:szCs w:val="20"/>
              </w:rPr>
              <w:t>１　地域の子ども及び園保護者が相互の交流を行う場所を開設する等により</w:t>
            </w:r>
            <w:r w:rsidR="002E08C1" w:rsidRPr="002637EA">
              <w:rPr>
                <w:rFonts w:ascii="ＭＳ ゴシック" w:eastAsia="ＭＳ ゴシック" w:hAnsi="ＭＳ ゴシック" w:hint="eastAsia"/>
                <w:color w:val="000000" w:themeColor="text1"/>
                <w:sz w:val="20"/>
                <w:szCs w:val="20"/>
              </w:rPr>
              <w:t>､</w:t>
            </w:r>
            <w:r w:rsidR="00C26E02" w:rsidRPr="002637EA">
              <w:rPr>
                <w:rFonts w:ascii="ＭＳ ゴシック" w:eastAsia="ＭＳ ゴシック" w:hAnsi="ＭＳ ゴシック" w:hint="eastAsia"/>
                <w:color w:val="000000" w:themeColor="text1"/>
                <w:sz w:val="20"/>
                <w:szCs w:val="20"/>
              </w:rPr>
              <w:t>子育てに関する保護者の相談に応じ</w:t>
            </w:r>
            <w:r w:rsidR="002E08C1" w:rsidRPr="002637EA">
              <w:rPr>
                <w:rFonts w:ascii="ＭＳ ゴシック" w:eastAsia="ＭＳ ゴシック" w:hAnsi="ＭＳ ゴシック" w:hint="eastAsia"/>
                <w:color w:val="000000" w:themeColor="text1"/>
                <w:sz w:val="20"/>
                <w:szCs w:val="20"/>
              </w:rPr>
              <w:t>､</w:t>
            </w:r>
            <w:r w:rsidR="00C26E02" w:rsidRPr="002637EA">
              <w:rPr>
                <w:rFonts w:ascii="ＭＳ ゴシック" w:eastAsia="ＭＳ ゴシック" w:hAnsi="ＭＳ ゴシック" w:hint="eastAsia"/>
                <w:color w:val="000000" w:themeColor="text1"/>
                <w:sz w:val="20"/>
                <w:szCs w:val="20"/>
              </w:rPr>
              <w:t>必要な情報の提供等の援助を行う事業</w:t>
            </w:r>
          </w:p>
          <w:p w14:paraId="252685B8" w14:textId="5B88FC85" w:rsidR="00C26E02" w:rsidRPr="002637EA" w:rsidRDefault="002637EA" w:rsidP="00C66341">
            <w:pPr>
              <w:overflowPunct w:val="0"/>
              <w:ind w:left="200" w:hangingChars="100" w:hanging="2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47687469"/>
                <w14:checkbox>
                  <w14:checked w14:val="0"/>
                  <w14:checkedState w14:val="00FE" w14:font="Wingdings"/>
                  <w14:uncheckedState w14:val="2610" w14:font="ＭＳ ゴシック"/>
                </w14:checkbox>
              </w:sdtPr>
              <w:sdtEndPr/>
              <w:sdtContent>
                <w:r w:rsidR="00F85F69"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hint="eastAsia"/>
                <w:color w:val="000000" w:themeColor="text1"/>
                <w:sz w:val="20"/>
                <w:szCs w:val="20"/>
              </w:rPr>
              <w:t xml:space="preserve">２　</w:t>
            </w:r>
            <w:r w:rsidR="006B6C60" w:rsidRPr="002637EA">
              <w:rPr>
                <w:rFonts w:ascii="ＭＳ ゴシック" w:eastAsia="ＭＳ ゴシック" w:hAnsi="ＭＳ ゴシック" w:hint="eastAsia"/>
                <w:color w:val="000000" w:themeColor="text1"/>
                <w:sz w:val="20"/>
                <w:szCs w:val="20"/>
              </w:rPr>
              <w:t>地域の</w:t>
            </w:r>
            <w:r w:rsidR="00C26E02" w:rsidRPr="002637EA">
              <w:rPr>
                <w:rFonts w:ascii="ＭＳ ゴシック" w:eastAsia="ＭＳ ゴシック" w:hAnsi="ＭＳ ゴシック" w:hint="eastAsia"/>
                <w:color w:val="000000" w:themeColor="text1"/>
                <w:sz w:val="20"/>
                <w:szCs w:val="20"/>
              </w:rPr>
              <w:t>家庭に職員を派遣し</w:t>
            </w:r>
            <w:r w:rsidR="002E08C1" w:rsidRPr="002637EA">
              <w:rPr>
                <w:rFonts w:ascii="ＭＳ ゴシック" w:eastAsia="ＭＳ ゴシック" w:hAnsi="ＭＳ ゴシック" w:hint="eastAsia"/>
                <w:color w:val="000000" w:themeColor="text1"/>
                <w:sz w:val="20"/>
                <w:szCs w:val="20"/>
              </w:rPr>
              <w:t>､</w:t>
            </w:r>
            <w:r w:rsidR="00C26E02" w:rsidRPr="002637EA">
              <w:rPr>
                <w:rFonts w:ascii="ＭＳ ゴシック" w:eastAsia="ＭＳ ゴシック" w:hAnsi="ＭＳ ゴシック" w:hint="eastAsia"/>
                <w:color w:val="000000" w:themeColor="text1"/>
                <w:sz w:val="20"/>
                <w:szCs w:val="20"/>
              </w:rPr>
              <w:t>子育てに関する保護者からの相談に応じ</w:t>
            </w:r>
            <w:r w:rsidR="002E08C1" w:rsidRPr="002637EA">
              <w:rPr>
                <w:rFonts w:ascii="ＭＳ ゴシック" w:eastAsia="ＭＳ ゴシック" w:hAnsi="ＭＳ ゴシック" w:hint="eastAsia"/>
                <w:color w:val="000000" w:themeColor="text1"/>
                <w:sz w:val="20"/>
                <w:szCs w:val="20"/>
              </w:rPr>
              <w:t>､</w:t>
            </w:r>
            <w:r w:rsidR="00C26E02" w:rsidRPr="002637EA">
              <w:rPr>
                <w:rFonts w:ascii="ＭＳ ゴシック" w:eastAsia="ＭＳ ゴシック" w:hAnsi="ＭＳ ゴシック" w:hint="eastAsia"/>
                <w:color w:val="000000" w:themeColor="text1"/>
                <w:sz w:val="20"/>
                <w:szCs w:val="20"/>
              </w:rPr>
              <w:t>必要な情報の提供</w:t>
            </w:r>
            <w:r w:rsidR="002E08C1" w:rsidRPr="002637EA">
              <w:rPr>
                <w:rFonts w:ascii="ＭＳ ゴシック" w:eastAsia="ＭＳ ゴシック" w:hAnsi="ＭＳ ゴシック" w:hint="eastAsia"/>
                <w:color w:val="000000" w:themeColor="text1"/>
                <w:sz w:val="20"/>
                <w:szCs w:val="20"/>
              </w:rPr>
              <w:t>､</w:t>
            </w:r>
            <w:r w:rsidR="00C26E02" w:rsidRPr="002637EA">
              <w:rPr>
                <w:rFonts w:ascii="ＭＳ ゴシック" w:eastAsia="ＭＳ ゴシック" w:hAnsi="ＭＳ ゴシック" w:hint="eastAsia"/>
                <w:color w:val="000000" w:themeColor="text1"/>
                <w:sz w:val="20"/>
                <w:szCs w:val="20"/>
              </w:rPr>
              <w:t>助言等を行う事業</w:t>
            </w:r>
          </w:p>
          <w:p w14:paraId="51E4A186" w14:textId="5893A243" w:rsidR="00C26E02" w:rsidRPr="002637EA" w:rsidRDefault="002637EA" w:rsidP="00C66341">
            <w:pPr>
              <w:overflowPunct w:val="0"/>
              <w:ind w:left="200" w:hangingChars="100" w:hanging="2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43051041"/>
                <w14:checkbox>
                  <w14:checked w14:val="0"/>
                  <w14:checkedState w14:val="00FE" w14:font="Wingdings"/>
                  <w14:uncheckedState w14:val="2610" w14:font="ＭＳ ゴシック"/>
                </w14:checkbox>
              </w:sdtPr>
              <w:sdtEndPr/>
              <w:sdtContent>
                <w:r w:rsidR="00F85F69"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hint="eastAsia"/>
                <w:color w:val="000000" w:themeColor="text1"/>
                <w:sz w:val="20"/>
                <w:szCs w:val="20"/>
              </w:rPr>
              <w:t>３　保護者の疾病等により家庭における保育が一時的に困難となった地域の子どもに対</w:t>
            </w:r>
            <w:r w:rsidR="006B6C60" w:rsidRPr="002637EA">
              <w:rPr>
                <w:rFonts w:ascii="ＭＳ ゴシック" w:eastAsia="ＭＳ ゴシック" w:hAnsi="ＭＳ ゴシック"/>
                <w:color w:val="000000" w:themeColor="text1"/>
                <w:sz w:val="20"/>
                <w:szCs w:val="20"/>
              </w:rPr>
              <w:t>して保護を行う事業</w:t>
            </w:r>
          </w:p>
          <w:p w14:paraId="4B157A5B" w14:textId="7FA3F0DF" w:rsidR="00C26E02" w:rsidRPr="002637EA" w:rsidRDefault="002637EA" w:rsidP="00C66341">
            <w:pPr>
              <w:overflowPunct w:val="0"/>
              <w:ind w:left="200" w:hangingChars="100" w:hanging="2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03511458"/>
                <w14:checkbox>
                  <w14:checked w14:val="0"/>
                  <w14:checkedState w14:val="00FE" w14:font="Wingdings"/>
                  <w14:uncheckedState w14:val="2610" w14:font="ＭＳ ゴシック"/>
                </w14:checkbox>
              </w:sdtPr>
              <w:sdtEndPr/>
              <w:sdtContent>
                <w:r w:rsidR="00F85F69"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hint="eastAsia"/>
                <w:color w:val="000000" w:themeColor="text1"/>
                <w:sz w:val="20"/>
                <w:szCs w:val="20"/>
              </w:rPr>
              <w:t>４　地域の子育て支援を希望する保護者と子育て支援を実施する者と</w:t>
            </w:r>
            <w:r w:rsidR="00532BD2" w:rsidRPr="002637EA">
              <w:rPr>
                <w:rFonts w:ascii="ＭＳ ゴシック" w:eastAsia="ＭＳ ゴシック" w:hAnsi="ＭＳ ゴシック"/>
                <w:color w:val="000000" w:themeColor="text1"/>
                <w:sz w:val="20"/>
                <w:szCs w:val="20"/>
              </w:rPr>
              <w:t>の</w:t>
            </w:r>
            <w:r w:rsidR="00C26E02" w:rsidRPr="002637EA">
              <w:rPr>
                <w:rFonts w:ascii="ＭＳ ゴシック" w:eastAsia="ＭＳ ゴシック" w:hAnsi="ＭＳ ゴシック" w:hint="eastAsia"/>
                <w:color w:val="000000" w:themeColor="text1"/>
                <w:sz w:val="20"/>
                <w:szCs w:val="20"/>
              </w:rPr>
              <w:t>間の連絡調整を行う事業</w:t>
            </w:r>
          </w:p>
          <w:p w14:paraId="1203C563" w14:textId="53EDE460" w:rsidR="006B6C60" w:rsidRPr="002637EA" w:rsidRDefault="002637EA" w:rsidP="00C66341">
            <w:pPr>
              <w:overflowPunct w:val="0"/>
              <w:ind w:left="200" w:hangingChars="100" w:hanging="2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32086107"/>
                <w14:checkbox>
                  <w14:checked w14:val="0"/>
                  <w14:checkedState w14:val="00FE" w14:font="Wingdings"/>
                  <w14:uncheckedState w14:val="2610" w14:font="ＭＳ ゴシック"/>
                </w14:checkbox>
              </w:sdtPr>
              <w:sdtEndPr/>
              <w:sdtContent>
                <w:r w:rsidR="00F85F69"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hint="eastAsia"/>
                <w:color w:val="000000" w:themeColor="text1"/>
                <w:sz w:val="20"/>
                <w:szCs w:val="20"/>
              </w:rPr>
              <w:t>５　地域の子育て支援を行う者に対する必要な情報の提供</w:t>
            </w:r>
            <w:r w:rsidR="006B6C60" w:rsidRPr="002637EA">
              <w:rPr>
                <w:rFonts w:ascii="ＭＳ ゴシック" w:eastAsia="ＭＳ ゴシック" w:hAnsi="ＭＳ ゴシック"/>
                <w:color w:val="000000" w:themeColor="text1"/>
                <w:sz w:val="20"/>
                <w:szCs w:val="20"/>
              </w:rPr>
              <w:t>及び</w:t>
            </w:r>
          </w:p>
          <w:p w14:paraId="35B80FA7" w14:textId="77777777" w:rsidR="00C26E02" w:rsidRPr="002637EA" w:rsidRDefault="006B6C60" w:rsidP="006B6C60">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 xml:space="preserve">　</w:t>
            </w:r>
            <w:r w:rsidR="00C26E02" w:rsidRPr="002637EA">
              <w:rPr>
                <w:rFonts w:ascii="ＭＳ ゴシック" w:eastAsia="ＭＳ ゴシック" w:hAnsi="ＭＳ ゴシック" w:hint="eastAsia"/>
                <w:color w:val="000000" w:themeColor="text1"/>
                <w:sz w:val="20"/>
                <w:szCs w:val="20"/>
              </w:rPr>
              <w:t>助言を行う事業</w:t>
            </w:r>
          </w:p>
        </w:tc>
        <w:tc>
          <w:tcPr>
            <w:tcW w:w="1947" w:type="dxa"/>
          </w:tcPr>
          <w:p w14:paraId="713D4558" w14:textId="77777777" w:rsidR="00C26E02" w:rsidRPr="002637EA" w:rsidRDefault="00C26E02" w:rsidP="00C66341">
            <w:pPr>
              <w:overflowPunct w:val="0"/>
              <w:spacing w:line="60" w:lineRule="auto"/>
              <w:textAlignment w:val="baseline"/>
              <w:rPr>
                <w:rFonts w:ascii="ＭＳ ゴシック" w:eastAsia="ＭＳ ゴシック" w:hAnsi="ＭＳ ゴシック"/>
                <w:color w:val="000000" w:themeColor="text1"/>
                <w:sz w:val="20"/>
                <w:szCs w:val="20"/>
              </w:rPr>
            </w:pPr>
          </w:p>
          <w:p w14:paraId="569A2C57" w14:textId="77777777" w:rsidR="00C26E02" w:rsidRPr="002637EA" w:rsidRDefault="00C26E02" w:rsidP="00C66341">
            <w:pPr>
              <w:overflowPunct w:val="0"/>
              <w:textAlignment w:val="baseline"/>
              <w:rPr>
                <w:rFonts w:ascii="ＭＳ ゴシック" w:eastAsia="ＭＳ ゴシック" w:hAnsi="ＭＳ ゴシック" w:cs="ＭＳ ゴシック"/>
                <w:color w:val="000000" w:themeColor="text1"/>
                <w:kern w:val="0"/>
                <w:sz w:val="20"/>
                <w:szCs w:val="20"/>
              </w:rPr>
            </w:pPr>
          </w:p>
          <w:p w14:paraId="73A3EAAE" w14:textId="77777777" w:rsidR="00C26E02" w:rsidRPr="002637EA" w:rsidRDefault="00C26E02" w:rsidP="00C66341">
            <w:pPr>
              <w:overflowPunct w:val="0"/>
              <w:textAlignment w:val="baseline"/>
              <w:rPr>
                <w:rFonts w:ascii="ＭＳ ゴシック" w:eastAsia="ＭＳ ゴシック" w:hAnsi="ＭＳ ゴシック" w:cs="ＭＳ ゴシック"/>
                <w:color w:val="000000" w:themeColor="text1"/>
                <w:kern w:val="0"/>
                <w:sz w:val="20"/>
                <w:szCs w:val="20"/>
              </w:rPr>
            </w:pPr>
          </w:p>
          <w:p w14:paraId="726F16AF" w14:textId="77777777" w:rsidR="00C26E02" w:rsidRPr="002637EA" w:rsidRDefault="00C26E02" w:rsidP="00C66341">
            <w:pPr>
              <w:overflowPunct w:val="0"/>
              <w:textAlignment w:val="baseline"/>
              <w:rPr>
                <w:rFonts w:ascii="ＭＳ ゴシック" w:eastAsia="ＭＳ ゴシック" w:hAnsi="ＭＳ ゴシック" w:cs="ＭＳ ゴシック"/>
                <w:color w:val="000000" w:themeColor="text1"/>
                <w:kern w:val="0"/>
                <w:sz w:val="20"/>
                <w:szCs w:val="20"/>
              </w:rPr>
            </w:pPr>
          </w:p>
          <w:p w14:paraId="2AC632FC" w14:textId="77777777" w:rsidR="00C26E02" w:rsidRPr="002637EA" w:rsidRDefault="00C26E02" w:rsidP="00C66341">
            <w:pPr>
              <w:overflowPunct w:val="0"/>
              <w:textAlignment w:val="baseline"/>
              <w:rPr>
                <w:rFonts w:ascii="ＭＳ ゴシック" w:eastAsia="ＭＳ ゴシック" w:hAnsi="ＭＳ ゴシック" w:cs="ＭＳ ゴシック"/>
                <w:color w:val="000000" w:themeColor="text1"/>
                <w:kern w:val="0"/>
                <w:sz w:val="20"/>
                <w:szCs w:val="20"/>
              </w:rPr>
            </w:pPr>
          </w:p>
          <w:p w14:paraId="109EA752" w14:textId="77777777" w:rsidR="00C26E02" w:rsidRPr="002637EA" w:rsidRDefault="00C26E02" w:rsidP="00C66341">
            <w:pPr>
              <w:overflowPunct w:val="0"/>
              <w:textAlignment w:val="baseline"/>
              <w:rPr>
                <w:rFonts w:ascii="ＭＳ ゴシック" w:eastAsia="ＭＳ ゴシック" w:hAnsi="ＭＳ ゴシック" w:cs="ＭＳ ゴシック"/>
                <w:color w:val="000000" w:themeColor="text1"/>
                <w:kern w:val="0"/>
                <w:sz w:val="20"/>
                <w:szCs w:val="20"/>
              </w:rPr>
            </w:pPr>
          </w:p>
          <w:p w14:paraId="3185A9FD" w14:textId="77777777" w:rsidR="00C26E02" w:rsidRPr="002637EA" w:rsidRDefault="00C26E02" w:rsidP="00C66341">
            <w:pPr>
              <w:overflowPunct w:val="0"/>
              <w:textAlignment w:val="baseline"/>
              <w:rPr>
                <w:rFonts w:ascii="ＭＳ ゴシック" w:eastAsia="ＭＳ ゴシック" w:hAnsi="ＭＳ ゴシック" w:cs="ＭＳ ゴシック"/>
                <w:color w:val="000000" w:themeColor="text1"/>
                <w:kern w:val="0"/>
                <w:sz w:val="20"/>
                <w:szCs w:val="20"/>
              </w:rPr>
            </w:pPr>
          </w:p>
          <w:p w14:paraId="6FD72766" w14:textId="77777777" w:rsidR="00C26E02" w:rsidRPr="002637EA" w:rsidRDefault="00C26E02" w:rsidP="00C66341">
            <w:pPr>
              <w:overflowPunct w:val="0"/>
              <w:textAlignment w:val="baseline"/>
              <w:rPr>
                <w:rFonts w:ascii="ＭＳ ゴシック" w:eastAsia="ＭＳ ゴシック" w:hAnsi="ＭＳ ゴシック" w:cs="ＭＳ ゴシック"/>
                <w:color w:val="000000" w:themeColor="text1"/>
                <w:kern w:val="0"/>
                <w:sz w:val="20"/>
                <w:szCs w:val="20"/>
              </w:rPr>
            </w:pPr>
          </w:p>
          <w:p w14:paraId="2C0F61C0" w14:textId="77777777" w:rsidR="00C26E02" w:rsidRPr="002637EA" w:rsidRDefault="00C26E02" w:rsidP="00C66341">
            <w:pPr>
              <w:overflowPunct w:val="0"/>
              <w:textAlignment w:val="baseline"/>
              <w:rPr>
                <w:rFonts w:ascii="ＭＳ ゴシック" w:eastAsia="ＭＳ ゴシック" w:hAnsi="ＭＳ ゴシック" w:cs="ＭＳ ゴシック"/>
                <w:color w:val="000000" w:themeColor="text1"/>
                <w:kern w:val="0"/>
                <w:sz w:val="20"/>
                <w:szCs w:val="20"/>
              </w:rPr>
            </w:pPr>
          </w:p>
          <w:p w14:paraId="679D1193" w14:textId="77777777" w:rsidR="006C2D8A" w:rsidRPr="002637EA" w:rsidRDefault="006C2D8A" w:rsidP="00C66341">
            <w:pPr>
              <w:overflowPunct w:val="0"/>
              <w:textAlignment w:val="baseline"/>
              <w:rPr>
                <w:rFonts w:ascii="ＭＳ ゴシック" w:eastAsia="ＭＳ ゴシック" w:hAnsi="ＭＳ ゴシック"/>
                <w:color w:val="000000" w:themeColor="text1"/>
                <w:sz w:val="20"/>
                <w:szCs w:val="20"/>
              </w:rPr>
            </w:pPr>
          </w:p>
          <w:p w14:paraId="275FA026" w14:textId="77777777" w:rsidR="006C2D8A" w:rsidRPr="002637EA" w:rsidRDefault="006C2D8A" w:rsidP="00C66341">
            <w:pPr>
              <w:overflowPunct w:val="0"/>
              <w:textAlignment w:val="baseline"/>
              <w:rPr>
                <w:rFonts w:ascii="ＭＳ ゴシック" w:eastAsia="ＭＳ ゴシック" w:hAnsi="ＭＳ ゴシック"/>
                <w:color w:val="000000" w:themeColor="text1"/>
                <w:sz w:val="20"/>
                <w:szCs w:val="20"/>
              </w:rPr>
            </w:pPr>
          </w:p>
          <w:p w14:paraId="781963B2" w14:textId="0FB82B3E" w:rsidR="00C26E02" w:rsidRPr="002637EA" w:rsidRDefault="002637EA" w:rsidP="00C66341">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76501615"/>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8767705"/>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cs="ＭＳ ゴシック" w:hint="eastAsia"/>
                <w:color w:val="000000" w:themeColor="text1"/>
                <w:kern w:val="0"/>
                <w:sz w:val="20"/>
                <w:szCs w:val="20"/>
              </w:rPr>
              <w:t>いない</w:t>
            </w:r>
          </w:p>
          <w:p w14:paraId="0112AECF"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6D3F6016"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335611E5" w14:textId="77777777" w:rsidR="00C26E02" w:rsidRPr="002637EA" w:rsidRDefault="002637EA" w:rsidP="00C66341">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0798537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32786314"/>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cs="ＭＳ ゴシック" w:hint="eastAsia"/>
                <w:color w:val="000000" w:themeColor="text1"/>
                <w:kern w:val="0"/>
                <w:sz w:val="20"/>
                <w:szCs w:val="20"/>
              </w:rPr>
              <w:t>いない</w:t>
            </w:r>
          </w:p>
          <w:p w14:paraId="07F9593C" w14:textId="77777777" w:rsidR="00C26E02" w:rsidRPr="002637EA" w:rsidRDefault="00C26E02" w:rsidP="00C66341">
            <w:pPr>
              <w:overflowPunct w:val="0"/>
              <w:spacing w:line="300" w:lineRule="auto"/>
              <w:textAlignment w:val="baseline"/>
              <w:rPr>
                <w:rFonts w:ascii="ＭＳ ゴシック" w:eastAsia="ＭＳ ゴシック" w:hAnsi="Times New Roman"/>
                <w:color w:val="000000" w:themeColor="text1"/>
                <w:kern w:val="0"/>
                <w:sz w:val="20"/>
                <w:szCs w:val="20"/>
              </w:rPr>
            </w:pPr>
          </w:p>
          <w:p w14:paraId="03E0FA83"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68F73167" w14:textId="77777777" w:rsidR="00C26E02" w:rsidRPr="002637EA" w:rsidRDefault="002637EA" w:rsidP="00C66341">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56319328"/>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F50F53"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52333562"/>
                <w14:checkbox>
                  <w14:checked w14:val="0"/>
                  <w14:checkedState w14:val="00FE" w14:font="Wingdings"/>
                  <w14:uncheckedState w14:val="2610" w14:font="ＭＳ ゴシック"/>
                </w14:checkbox>
              </w:sdtPr>
              <w:sdtEndPr/>
              <w:sdtContent>
                <w:r w:rsidR="003A5D14" w:rsidRPr="002637EA">
                  <w:rPr>
                    <w:rFonts w:ascii="ＭＳ ゴシック" w:eastAsia="ＭＳ ゴシック" w:hAnsi="ＭＳ ゴシック" w:hint="eastAsia"/>
                    <w:color w:val="000000" w:themeColor="text1"/>
                    <w:sz w:val="20"/>
                    <w:szCs w:val="20"/>
                  </w:rPr>
                  <w:t>☐</w:t>
                </w:r>
              </w:sdtContent>
            </w:sdt>
            <w:r w:rsidR="00F50F53" w:rsidRPr="002637EA">
              <w:rPr>
                <w:rFonts w:ascii="ＭＳ ゴシック" w:eastAsia="ＭＳ ゴシック" w:hAnsi="Times New Roman"/>
                <w:color w:val="000000" w:themeColor="text1"/>
                <w:kern w:val="0"/>
                <w:sz w:val="20"/>
                <w:szCs w:val="20"/>
              </w:rPr>
              <w:t>いない</w:t>
            </w:r>
          </w:p>
          <w:p w14:paraId="6E2F3700"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245DDB23" w14:textId="77777777" w:rsidR="00C26E02" w:rsidRPr="002637EA" w:rsidRDefault="00C26E02" w:rsidP="00C66341">
            <w:pPr>
              <w:overflowPunct w:val="0"/>
              <w:spacing w:line="480" w:lineRule="auto"/>
              <w:textAlignment w:val="baseline"/>
              <w:rPr>
                <w:rFonts w:ascii="ＭＳ ゴシック" w:eastAsia="ＭＳ ゴシック" w:hAnsi="Times New Roman"/>
                <w:color w:val="000000" w:themeColor="text1"/>
                <w:kern w:val="0"/>
                <w:sz w:val="20"/>
                <w:szCs w:val="20"/>
              </w:rPr>
            </w:pPr>
          </w:p>
          <w:p w14:paraId="3FAC82FD" w14:textId="77777777" w:rsidR="00B707A5" w:rsidRPr="002637EA" w:rsidRDefault="002637EA" w:rsidP="00B707A5">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45688161"/>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B707A5"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67670517"/>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B707A5" w:rsidRPr="002637EA">
              <w:rPr>
                <w:rFonts w:ascii="ＭＳ ゴシック" w:eastAsia="ＭＳ ゴシック" w:hAnsi="Times New Roman"/>
                <w:color w:val="000000" w:themeColor="text1"/>
                <w:kern w:val="0"/>
                <w:sz w:val="20"/>
                <w:szCs w:val="20"/>
              </w:rPr>
              <w:t>いない</w:t>
            </w:r>
          </w:p>
          <w:p w14:paraId="582A035E" w14:textId="77777777" w:rsidR="00B707A5" w:rsidRPr="002637EA" w:rsidRDefault="00B707A5" w:rsidP="00C66341">
            <w:pPr>
              <w:overflowPunct w:val="0"/>
              <w:textAlignment w:val="baseline"/>
              <w:rPr>
                <w:rFonts w:ascii="ＭＳ ゴシック" w:eastAsia="ＭＳ ゴシック" w:hAnsi="Times New Roman"/>
                <w:color w:val="000000" w:themeColor="text1"/>
                <w:kern w:val="0"/>
                <w:sz w:val="20"/>
                <w:szCs w:val="20"/>
              </w:rPr>
            </w:pPr>
          </w:p>
          <w:p w14:paraId="5ED016B9" w14:textId="77777777" w:rsidR="00B707A5" w:rsidRPr="002637EA" w:rsidRDefault="00B707A5" w:rsidP="00C66341">
            <w:pPr>
              <w:overflowPunct w:val="0"/>
              <w:textAlignment w:val="baseline"/>
              <w:rPr>
                <w:rFonts w:ascii="ＭＳ ゴシック" w:eastAsia="ＭＳ ゴシック" w:hAnsi="Times New Roman"/>
                <w:color w:val="000000" w:themeColor="text1"/>
                <w:kern w:val="0"/>
                <w:sz w:val="20"/>
                <w:szCs w:val="20"/>
              </w:rPr>
            </w:pPr>
          </w:p>
          <w:p w14:paraId="70048E6C" w14:textId="77777777" w:rsidR="00C26E02" w:rsidRPr="002637EA" w:rsidRDefault="00C26E02" w:rsidP="00C66341">
            <w:pPr>
              <w:overflowPunct w:val="0"/>
              <w:spacing w:line="360" w:lineRule="auto"/>
              <w:textAlignment w:val="baseline"/>
              <w:rPr>
                <w:rFonts w:ascii="ＭＳ ゴシック" w:eastAsia="ＭＳ ゴシック" w:hAnsi="Times New Roman"/>
                <w:color w:val="000000" w:themeColor="text1"/>
                <w:kern w:val="0"/>
                <w:sz w:val="20"/>
                <w:szCs w:val="20"/>
              </w:rPr>
            </w:pPr>
          </w:p>
          <w:p w14:paraId="79D8AF8E" w14:textId="77777777" w:rsidR="00B707A5" w:rsidRPr="002637EA" w:rsidRDefault="00B707A5" w:rsidP="00C66341">
            <w:pPr>
              <w:overflowPunct w:val="0"/>
              <w:spacing w:line="360" w:lineRule="auto"/>
              <w:textAlignment w:val="baseline"/>
              <w:rPr>
                <w:rFonts w:ascii="ＭＳ ゴシック" w:eastAsia="ＭＳ ゴシック" w:hAnsi="Times New Roman"/>
                <w:color w:val="000000" w:themeColor="text1"/>
                <w:kern w:val="0"/>
                <w:sz w:val="20"/>
                <w:szCs w:val="20"/>
              </w:rPr>
            </w:pPr>
          </w:p>
          <w:p w14:paraId="08D3D133" w14:textId="77777777" w:rsidR="00C26E02" w:rsidRPr="002637EA" w:rsidRDefault="002637EA" w:rsidP="00C66341">
            <w:pPr>
              <w:overflowPunct w:val="0"/>
              <w:spacing w:line="300" w:lineRule="auto"/>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52272987"/>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Times New Roman" w:hint="eastAsia"/>
                <w:color w:val="000000" w:themeColor="text1"/>
                <w:kern w:val="0"/>
                <w:sz w:val="20"/>
                <w:szCs w:val="20"/>
              </w:rPr>
              <w:t>いない・</w:t>
            </w:r>
            <w:sdt>
              <w:sdtPr>
                <w:rPr>
                  <w:rFonts w:ascii="ＭＳ ゴシック" w:eastAsia="ＭＳ ゴシック" w:hAnsi="ＭＳ ゴシック" w:hint="eastAsia"/>
                  <w:color w:val="000000" w:themeColor="text1"/>
                  <w:sz w:val="20"/>
                  <w:szCs w:val="20"/>
                </w:rPr>
                <w:id w:val="276294786"/>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Times New Roman" w:hint="eastAsia"/>
                <w:color w:val="000000" w:themeColor="text1"/>
                <w:kern w:val="0"/>
                <w:sz w:val="20"/>
                <w:szCs w:val="20"/>
              </w:rPr>
              <w:t>いる</w:t>
            </w:r>
          </w:p>
          <w:p w14:paraId="410D59AF" w14:textId="77777777" w:rsidR="00C26E02" w:rsidRPr="002637EA" w:rsidRDefault="00C26E02" w:rsidP="00DC4971">
            <w:pPr>
              <w:overflowPunct w:val="0"/>
              <w:textAlignment w:val="baseline"/>
              <w:rPr>
                <w:rFonts w:ascii="ＭＳ ゴシック" w:eastAsia="ＭＳ ゴシック" w:hAnsi="ＭＳ ゴシック" w:cs="ＭＳ ゴシック"/>
                <w:color w:val="000000" w:themeColor="text1"/>
                <w:kern w:val="0"/>
                <w:sz w:val="20"/>
                <w:szCs w:val="20"/>
              </w:rPr>
            </w:pPr>
          </w:p>
          <w:p w14:paraId="38366558" w14:textId="77777777" w:rsidR="00DC4971" w:rsidRPr="002637EA" w:rsidRDefault="00DC4971" w:rsidP="006C2D8A">
            <w:pPr>
              <w:overflowPunct w:val="0"/>
              <w:spacing w:line="120" w:lineRule="auto"/>
              <w:textAlignment w:val="baseline"/>
              <w:rPr>
                <w:rFonts w:ascii="ＭＳ ゴシック" w:eastAsia="ＭＳ ゴシック" w:hAnsi="ＭＳ ゴシック" w:cs="ＭＳ ゴシック"/>
                <w:color w:val="000000" w:themeColor="text1"/>
                <w:kern w:val="0"/>
                <w:sz w:val="20"/>
                <w:szCs w:val="20"/>
              </w:rPr>
            </w:pPr>
          </w:p>
          <w:p w14:paraId="19DAA17C" w14:textId="77777777" w:rsidR="00C26E02" w:rsidRPr="002637EA" w:rsidRDefault="002637EA" w:rsidP="00C66341">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85833368"/>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95615010"/>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cs="ＭＳ ゴシック" w:hint="eastAsia"/>
                <w:color w:val="000000" w:themeColor="text1"/>
                <w:kern w:val="0"/>
                <w:sz w:val="20"/>
                <w:szCs w:val="20"/>
              </w:rPr>
              <w:t>いない</w:t>
            </w:r>
          </w:p>
          <w:p w14:paraId="7371D495" w14:textId="77777777" w:rsidR="00C26E02" w:rsidRPr="002637EA" w:rsidRDefault="00C26E02" w:rsidP="00C66341">
            <w:pPr>
              <w:overflowPunct w:val="0"/>
              <w:textAlignment w:val="baseline"/>
              <w:rPr>
                <w:rFonts w:ascii="ＭＳ ゴシック" w:eastAsia="ＭＳ ゴシック" w:hAnsi="Times New Roman"/>
                <w:color w:val="000000" w:themeColor="text1"/>
                <w:kern w:val="0"/>
                <w:sz w:val="20"/>
                <w:szCs w:val="20"/>
              </w:rPr>
            </w:pPr>
          </w:p>
          <w:p w14:paraId="70F53D5B"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p w14:paraId="0B3FB530"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p w14:paraId="26169FEC" w14:textId="77777777" w:rsidR="00C26E02" w:rsidRPr="002637EA" w:rsidRDefault="002637EA" w:rsidP="00C66341">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20349490"/>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18442256"/>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C26E02" w:rsidRPr="002637EA">
              <w:rPr>
                <w:rFonts w:ascii="ＭＳ ゴシック" w:eastAsia="ＭＳ ゴシック" w:hAnsi="ＭＳ ゴシック" w:cs="ＭＳ ゴシック" w:hint="eastAsia"/>
                <w:color w:val="000000" w:themeColor="text1"/>
                <w:kern w:val="0"/>
                <w:sz w:val="20"/>
                <w:szCs w:val="20"/>
              </w:rPr>
              <w:t>いない</w:t>
            </w:r>
          </w:p>
          <w:p w14:paraId="4D01DE06"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tc>
      </w:tr>
    </w:tbl>
    <w:p w14:paraId="764238F2" w14:textId="093D0AEA" w:rsidR="00C26E02" w:rsidRPr="002637EA" w:rsidRDefault="001012CB" w:rsidP="00C26E02">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580D77" w:rsidRPr="002637EA">
        <w:rPr>
          <w:rFonts w:ascii="ＭＳ ゴシック" w:eastAsia="ＭＳ ゴシック" w:hAnsi="ＭＳ ゴシック" w:hint="eastAsia"/>
          <w:color w:val="000000" w:themeColor="text1"/>
          <w:sz w:val="20"/>
          <w:szCs w:val="20"/>
        </w:rPr>
        <w:t>３</w:t>
      </w:r>
      <w:r w:rsidR="00F83AB6" w:rsidRPr="002637EA">
        <w:rPr>
          <w:rFonts w:ascii="ＭＳ ゴシック" w:eastAsia="ＭＳ ゴシック" w:hAnsi="ＭＳ ゴシック" w:hint="eastAsia"/>
          <w:color w:val="000000" w:themeColor="text1"/>
          <w:sz w:val="20"/>
          <w:szCs w:val="20"/>
        </w:rPr>
        <w:t>３</w:t>
      </w:r>
      <w:r w:rsidR="00C26E02" w:rsidRPr="002637EA">
        <w:rPr>
          <w:rFonts w:ascii="ＭＳ ゴシック" w:eastAsia="ＭＳ ゴシック" w:hAnsi="ＭＳ ゴシック" w:hint="eastAsia"/>
          <w:color w:val="000000" w:themeColor="text1"/>
          <w:sz w:val="20"/>
          <w:szCs w:val="20"/>
        </w:rPr>
        <w:t>－</w:t>
      </w:r>
    </w:p>
    <w:p w14:paraId="658F9B37" w14:textId="77777777" w:rsidR="00055ACC" w:rsidRPr="002637EA" w:rsidRDefault="00055ACC" w:rsidP="00055ACC">
      <w:pPr>
        <w:tabs>
          <w:tab w:val="left" w:pos="1290"/>
        </w:tabs>
        <w:ind w:firstLineChars="400" w:firstLine="840"/>
        <w:jc w:val="center"/>
        <w:rPr>
          <w:color w:val="000000" w:themeColor="text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12"/>
        <w:gridCol w:w="15"/>
        <w:gridCol w:w="1942"/>
      </w:tblGrid>
      <w:tr w:rsidR="002637EA" w:rsidRPr="002637EA" w14:paraId="36321924" w14:textId="77777777" w:rsidTr="00D06CBB">
        <w:trPr>
          <w:trHeight w:val="416"/>
        </w:trPr>
        <w:tc>
          <w:tcPr>
            <w:tcW w:w="3643" w:type="dxa"/>
            <w:vAlign w:val="center"/>
          </w:tcPr>
          <w:p w14:paraId="51427E32" w14:textId="77777777" w:rsidR="00C26E02" w:rsidRPr="002637EA" w:rsidRDefault="00C26E02" w:rsidP="00C6634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7EF02F9C" w14:textId="77777777" w:rsidR="00C26E02" w:rsidRPr="002637EA" w:rsidRDefault="00C26E02" w:rsidP="00C6634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127" w:type="dxa"/>
            <w:gridSpan w:val="2"/>
            <w:vAlign w:val="center"/>
          </w:tcPr>
          <w:p w14:paraId="5F5F5FA4" w14:textId="77777777" w:rsidR="00C26E02" w:rsidRPr="002637EA" w:rsidRDefault="00C26E02" w:rsidP="00C6634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942" w:type="dxa"/>
            <w:vAlign w:val="center"/>
          </w:tcPr>
          <w:p w14:paraId="68E50D0A" w14:textId="77777777" w:rsidR="00C26E02" w:rsidRPr="002637EA" w:rsidRDefault="00C26E02" w:rsidP="00C66341">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45418C67" w14:textId="77777777" w:rsidTr="00D06CBB">
        <w:trPr>
          <w:trHeight w:val="7030"/>
        </w:trPr>
        <w:tc>
          <w:tcPr>
            <w:tcW w:w="3643" w:type="dxa"/>
            <w:tcBorders>
              <w:bottom w:val="nil"/>
            </w:tcBorders>
          </w:tcPr>
          <w:p w14:paraId="3AFB521F" w14:textId="77777777" w:rsidR="00C26E02" w:rsidRPr="002637EA" w:rsidRDefault="00C26E02" w:rsidP="00C66341">
            <w:pPr>
              <w:overflowPunct w:val="0"/>
              <w:spacing w:line="60" w:lineRule="auto"/>
              <w:textAlignment w:val="baseline"/>
              <w:rPr>
                <w:rFonts w:ascii="ＭＳ ゴシック" w:eastAsia="ＭＳ ゴシック" w:hAnsi="Times New Roman"/>
                <w:color w:val="000000" w:themeColor="text1"/>
                <w:kern w:val="0"/>
                <w:sz w:val="20"/>
                <w:szCs w:val="20"/>
              </w:rPr>
            </w:pPr>
          </w:p>
          <w:p w14:paraId="568A3325"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ED90203" w14:textId="47D08264" w:rsidR="00C26E02" w:rsidRPr="002637EA" w:rsidRDefault="00C26E02" w:rsidP="00C6634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子どもの通所は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保護者が責任をもって行うことを原則とし</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責任ある人以外の人に子どもを同行させないようにすること。</w:t>
            </w:r>
          </w:p>
          <w:p w14:paraId="362EF253"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42132DB3"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74CCF3CE" w14:textId="6673357D" w:rsidR="00C26E02" w:rsidRPr="002637EA" w:rsidRDefault="00FA1D75" w:rsidP="00FA1D75">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C26E02" w:rsidRPr="002637EA">
              <w:rPr>
                <w:rFonts w:ascii="ＭＳ ゴシック" w:eastAsia="ＭＳ ゴシック" w:hAnsi="ＭＳ ゴシック" w:hint="eastAsia"/>
                <w:color w:val="000000" w:themeColor="text1"/>
                <w:sz w:val="20"/>
                <w:szCs w:val="20"/>
              </w:rPr>
              <w:t>バス等の設置・運行に係る経費は</w:t>
            </w:r>
            <w:r w:rsidR="002E08C1" w:rsidRPr="002637EA">
              <w:rPr>
                <w:rFonts w:ascii="ＭＳ ゴシック" w:eastAsia="ＭＳ ゴシック" w:hAnsi="ＭＳ ゴシック" w:hint="eastAsia"/>
                <w:color w:val="000000" w:themeColor="text1"/>
                <w:sz w:val="20"/>
                <w:szCs w:val="20"/>
              </w:rPr>
              <w:t>､</w:t>
            </w:r>
            <w:r w:rsidR="00C26E02" w:rsidRPr="002637EA">
              <w:rPr>
                <w:rFonts w:ascii="ＭＳ ゴシック" w:eastAsia="ＭＳ ゴシック" w:hAnsi="ＭＳ ゴシック" w:hint="eastAsia"/>
                <w:color w:val="000000" w:themeColor="text1"/>
                <w:sz w:val="20"/>
                <w:szCs w:val="20"/>
              </w:rPr>
              <w:t>利用する児童の保護者から実費を徴収することを原則とする。</w:t>
            </w:r>
          </w:p>
          <w:p w14:paraId="75B2267C"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4E7B5E9A"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A1D75"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児童又は幼児の運送を目的とする自動車である旨を表示する。</w:t>
            </w:r>
          </w:p>
          <w:p w14:paraId="6DE92803"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24B0F4C6"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A1D75"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安全に着席できる座席が設けられている。</w:t>
            </w:r>
          </w:p>
          <w:p w14:paraId="33AB292C" w14:textId="77777777" w:rsidR="009E7745" w:rsidRPr="002637EA" w:rsidRDefault="009E7745"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48573D46" w14:textId="77777777" w:rsidR="009E7745" w:rsidRPr="002637EA" w:rsidRDefault="009E7745"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55D67A6C" w14:textId="77777777" w:rsidR="009E7745" w:rsidRPr="002637EA" w:rsidRDefault="009E7745"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202372D4"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0AF8F095" w14:textId="77777777" w:rsidR="004C01F9" w:rsidRPr="002637EA" w:rsidRDefault="004C01F9" w:rsidP="004C01F9">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○こども家庭庁が公表するリストに掲載されたブザー等の安全装置を装備している。</w:t>
            </w:r>
          </w:p>
          <w:p w14:paraId="0B323523" w14:textId="77777777" w:rsidR="004C01F9" w:rsidRPr="002637EA" w:rsidRDefault="004C01F9" w:rsidP="009E7745">
            <w:pPr>
              <w:overflowPunct w:val="0"/>
              <w:textAlignment w:val="baseline"/>
              <w:rPr>
                <w:rFonts w:ascii="ＭＳ ゴシック" w:eastAsia="ＭＳ ゴシック" w:hAnsi="ＭＳ ゴシック"/>
                <w:color w:val="000000" w:themeColor="text1"/>
                <w:sz w:val="20"/>
                <w:szCs w:val="20"/>
              </w:rPr>
            </w:pPr>
          </w:p>
          <w:p w14:paraId="202D2B40"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7FE0FE2D"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66D74E23"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園児に係る金品の具体例</w:t>
            </w:r>
          </w:p>
          <w:p w14:paraId="6CDD8388"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保護者会費など</w:t>
            </w:r>
          </w:p>
          <w:p w14:paraId="090BEB0D" w14:textId="77777777" w:rsidR="00C26E02" w:rsidRPr="002637EA" w:rsidRDefault="00C26E02" w:rsidP="00C66341">
            <w:pPr>
              <w:overflowPunct w:val="0"/>
              <w:textAlignment w:val="baseline"/>
              <w:rPr>
                <w:rFonts w:ascii="ＭＳ ゴシック" w:eastAsia="ＭＳ ゴシック" w:hAnsi="ＭＳ ゴシック"/>
                <w:color w:val="000000" w:themeColor="text1"/>
                <w:sz w:val="20"/>
                <w:szCs w:val="20"/>
              </w:rPr>
            </w:pPr>
          </w:p>
        </w:tc>
        <w:tc>
          <w:tcPr>
            <w:tcW w:w="2126" w:type="dxa"/>
            <w:tcBorders>
              <w:bottom w:val="nil"/>
              <w:right w:val="single" w:sz="4" w:space="0" w:color="auto"/>
            </w:tcBorders>
          </w:tcPr>
          <w:p w14:paraId="294501E7"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4069" w:type="dxa"/>
            <w:gridSpan w:val="3"/>
            <w:tcBorders>
              <w:left w:val="single" w:sz="4" w:space="0" w:color="auto"/>
              <w:bottom w:val="nil"/>
            </w:tcBorders>
          </w:tcPr>
          <w:p w14:paraId="5766CCE3" w14:textId="77777777" w:rsidR="00C26E02" w:rsidRPr="002637EA" w:rsidRDefault="00C26E02" w:rsidP="00C66341">
            <w:pPr>
              <w:overflowPunct w:val="0"/>
              <w:spacing w:line="60" w:lineRule="auto"/>
              <w:textAlignment w:val="baseline"/>
              <w:rPr>
                <w:rFonts w:ascii="ＭＳ ゴシック" w:eastAsia="ＭＳ ゴシック" w:hAnsi="Times New Roman"/>
                <w:color w:val="000000" w:themeColor="text1"/>
                <w:kern w:val="0"/>
                <w:sz w:val="20"/>
                <w:szCs w:val="20"/>
              </w:rPr>
            </w:pPr>
          </w:p>
          <w:p w14:paraId="1DCF15BB" w14:textId="77777777" w:rsidR="00C26E02" w:rsidRPr="002637EA" w:rsidRDefault="00C26E02" w:rsidP="00C66341">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2C8164AD" w14:textId="77777777" w:rsidR="00C26E02" w:rsidRPr="002637EA" w:rsidRDefault="00C26E02" w:rsidP="00C6634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保育所における通園バス等の取扱い等について（県）（平成</w:t>
            </w:r>
            <w:r w:rsidRPr="002637EA">
              <w:rPr>
                <w:rFonts w:ascii="ＭＳ ゴシック" w:eastAsia="ＭＳ ゴシック" w:hAnsi="ＭＳ ゴシック" w:cs="ＭＳ ゴシック"/>
                <w:color w:val="000000" w:themeColor="text1"/>
                <w:kern w:val="0"/>
                <w:sz w:val="20"/>
                <w:szCs w:val="20"/>
              </w:rPr>
              <w:t>9</w:t>
            </w:r>
            <w:r w:rsidRPr="002637EA">
              <w:rPr>
                <w:rFonts w:ascii="ＭＳ ゴシック" w:eastAsia="ＭＳ ゴシック" w:hAnsi="ＭＳ ゴシック" w:cs="ＭＳ ゴシック" w:hint="eastAsia"/>
                <w:color w:val="000000" w:themeColor="text1"/>
                <w:kern w:val="0"/>
                <w:sz w:val="20"/>
                <w:szCs w:val="20"/>
              </w:rPr>
              <w:t>年</w:t>
            </w:r>
            <w:r w:rsidRPr="002637EA">
              <w:rPr>
                <w:rFonts w:ascii="ＭＳ ゴシック" w:eastAsia="ＭＳ ゴシック" w:hAnsi="ＭＳ ゴシック" w:cs="ＭＳ ゴシック"/>
                <w:color w:val="000000" w:themeColor="text1"/>
                <w:kern w:val="0"/>
                <w:sz w:val="20"/>
                <w:szCs w:val="20"/>
              </w:rPr>
              <w:t>3</w:t>
            </w:r>
            <w:r w:rsidRPr="002637EA">
              <w:rPr>
                <w:rFonts w:ascii="ＭＳ ゴシック" w:eastAsia="ＭＳ ゴシック" w:hAnsi="ＭＳ ゴシック" w:cs="ＭＳ ゴシック" w:hint="eastAsia"/>
                <w:color w:val="000000" w:themeColor="text1"/>
                <w:kern w:val="0"/>
                <w:sz w:val="20"/>
                <w:szCs w:val="20"/>
              </w:rPr>
              <w:t>月</w:t>
            </w:r>
            <w:r w:rsidRPr="002637EA">
              <w:rPr>
                <w:rFonts w:ascii="ＭＳ ゴシック" w:eastAsia="ＭＳ ゴシック" w:hAnsi="ＭＳ ゴシック" w:cs="ＭＳ ゴシック"/>
                <w:color w:val="000000" w:themeColor="text1"/>
                <w:kern w:val="0"/>
                <w:sz w:val="20"/>
                <w:szCs w:val="20"/>
              </w:rPr>
              <w:t>25</w:t>
            </w:r>
            <w:r w:rsidRPr="002637EA">
              <w:rPr>
                <w:rFonts w:ascii="ＭＳ ゴシック" w:eastAsia="ＭＳ ゴシック" w:hAnsi="ＭＳ ゴシック" w:cs="ＭＳ ゴシック" w:hint="eastAsia"/>
                <w:color w:val="000000" w:themeColor="text1"/>
                <w:kern w:val="0"/>
                <w:sz w:val="20"/>
                <w:szCs w:val="20"/>
              </w:rPr>
              <w:t>日付児福第</w:t>
            </w:r>
            <w:r w:rsidRPr="002637EA">
              <w:rPr>
                <w:rFonts w:ascii="ＭＳ ゴシック" w:eastAsia="ＭＳ ゴシック" w:hAnsi="ＭＳ ゴシック" w:cs="ＭＳ ゴシック"/>
                <w:color w:val="000000" w:themeColor="text1"/>
                <w:kern w:val="0"/>
                <w:sz w:val="20"/>
                <w:szCs w:val="20"/>
              </w:rPr>
              <w:t>828</w:t>
            </w:r>
            <w:r w:rsidRPr="002637EA">
              <w:rPr>
                <w:rFonts w:ascii="ＭＳ ゴシック" w:eastAsia="ＭＳ ゴシック" w:hAnsi="ＭＳ ゴシック" w:cs="ＭＳ ゴシック" w:hint="eastAsia"/>
                <w:color w:val="000000" w:themeColor="text1"/>
                <w:kern w:val="0"/>
                <w:sz w:val="20"/>
                <w:szCs w:val="20"/>
              </w:rPr>
              <w:t>号）</w:t>
            </w:r>
          </w:p>
          <w:p w14:paraId="7B000E18"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保育所登所に係るバス等の有償運送の取扱いについて（平成</w:t>
            </w:r>
            <w:r w:rsidRPr="002637EA">
              <w:rPr>
                <w:rFonts w:ascii="ＭＳ ゴシック" w:eastAsia="ＭＳ ゴシック" w:hAnsi="ＭＳ ゴシック" w:cs="ＭＳ ゴシック"/>
                <w:color w:val="000000" w:themeColor="text1"/>
                <w:kern w:val="0"/>
                <w:sz w:val="20"/>
                <w:szCs w:val="20"/>
              </w:rPr>
              <w:t>9</w:t>
            </w:r>
            <w:r w:rsidRPr="002637EA">
              <w:rPr>
                <w:rFonts w:ascii="ＭＳ ゴシック" w:eastAsia="ＭＳ ゴシック" w:hAnsi="ＭＳ ゴシック" w:cs="ＭＳ ゴシック" w:hint="eastAsia"/>
                <w:color w:val="000000" w:themeColor="text1"/>
                <w:kern w:val="0"/>
                <w:sz w:val="20"/>
                <w:szCs w:val="20"/>
              </w:rPr>
              <w:t>年</w:t>
            </w:r>
            <w:r w:rsidRPr="002637EA">
              <w:rPr>
                <w:rFonts w:ascii="ＭＳ ゴシック" w:eastAsia="ＭＳ ゴシック" w:hAnsi="ＭＳ ゴシック" w:cs="ＭＳ ゴシック"/>
                <w:color w:val="000000" w:themeColor="text1"/>
                <w:kern w:val="0"/>
                <w:sz w:val="20"/>
                <w:szCs w:val="20"/>
              </w:rPr>
              <w:t>6</w:t>
            </w:r>
            <w:r w:rsidRPr="002637EA">
              <w:rPr>
                <w:rFonts w:ascii="ＭＳ ゴシック" w:eastAsia="ＭＳ ゴシック" w:hAnsi="ＭＳ ゴシック" w:cs="ＭＳ ゴシック" w:hint="eastAsia"/>
                <w:color w:val="000000" w:themeColor="text1"/>
                <w:kern w:val="0"/>
                <w:sz w:val="20"/>
                <w:szCs w:val="20"/>
              </w:rPr>
              <w:t>月</w:t>
            </w:r>
            <w:r w:rsidRPr="002637EA">
              <w:rPr>
                <w:rFonts w:ascii="ＭＳ ゴシック" w:eastAsia="ＭＳ ゴシック" w:hAnsi="ＭＳ ゴシック" w:cs="ＭＳ ゴシック"/>
                <w:color w:val="000000" w:themeColor="text1"/>
                <w:kern w:val="0"/>
                <w:sz w:val="20"/>
                <w:szCs w:val="20"/>
              </w:rPr>
              <w:t>27</w:t>
            </w:r>
            <w:r w:rsidRPr="002637EA">
              <w:rPr>
                <w:rFonts w:ascii="ＭＳ ゴシック" w:eastAsia="ＭＳ ゴシック" w:hAnsi="ＭＳ ゴシック" w:cs="ＭＳ ゴシック" w:hint="eastAsia"/>
                <w:color w:val="000000" w:themeColor="text1"/>
                <w:kern w:val="0"/>
                <w:sz w:val="20"/>
                <w:szCs w:val="20"/>
              </w:rPr>
              <w:t>日付児保第</w:t>
            </w:r>
            <w:r w:rsidRPr="002637EA">
              <w:rPr>
                <w:rFonts w:ascii="ＭＳ ゴシック" w:eastAsia="ＭＳ ゴシック" w:hAnsi="ＭＳ ゴシック" w:cs="ＭＳ ゴシック"/>
                <w:color w:val="000000" w:themeColor="text1"/>
                <w:kern w:val="0"/>
                <w:sz w:val="20"/>
                <w:szCs w:val="20"/>
              </w:rPr>
              <w:t>14</w:t>
            </w:r>
            <w:r w:rsidRPr="002637EA">
              <w:rPr>
                <w:rFonts w:ascii="ＭＳ ゴシック" w:eastAsia="ＭＳ ゴシック" w:hAnsi="ＭＳ ゴシック" w:cs="ＭＳ ゴシック" w:hint="eastAsia"/>
                <w:color w:val="000000" w:themeColor="text1"/>
                <w:kern w:val="0"/>
                <w:sz w:val="20"/>
                <w:szCs w:val="20"/>
              </w:rPr>
              <w:t>号）</w:t>
            </w:r>
          </w:p>
          <w:p w14:paraId="4C29B956" w14:textId="77777777" w:rsidR="00C26E02" w:rsidRPr="002637EA" w:rsidRDefault="00C26E02" w:rsidP="00C6634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保育所入所手続き等に関する運用改善等について（平成8年3月27日付児発第275号）</w:t>
            </w:r>
          </w:p>
          <w:p w14:paraId="77B7F394" w14:textId="77777777" w:rsidR="00C26E02" w:rsidRPr="002637EA" w:rsidRDefault="00C26E02" w:rsidP="00C6634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保育所入所手続き等に関する運用改善等について（平成8年6月28日付児保第12号）</w:t>
            </w:r>
          </w:p>
          <w:p w14:paraId="67085EB6" w14:textId="77777777" w:rsidR="00C26E02" w:rsidRPr="002637EA" w:rsidRDefault="00C26E02" w:rsidP="00C6634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幼稚園におけるスクールバスによる安全確保の推進について（平成19年1月17日 18初幼教第10号）</w:t>
            </w:r>
          </w:p>
          <w:p w14:paraId="47266653"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道路運送法第</w:t>
            </w:r>
            <w:r w:rsidRPr="002637EA">
              <w:rPr>
                <w:rFonts w:ascii="ＭＳ ゴシック" w:eastAsia="ＭＳ ゴシック" w:hAnsi="ＭＳ ゴシック" w:cs="ＭＳ ゴシック"/>
                <w:color w:val="000000" w:themeColor="text1"/>
                <w:kern w:val="0"/>
                <w:sz w:val="20"/>
                <w:szCs w:val="20"/>
              </w:rPr>
              <w:t>80</w:t>
            </w:r>
            <w:r w:rsidRPr="002637EA">
              <w:rPr>
                <w:rFonts w:ascii="ＭＳ ゴシック" w:eastAsia="ＭＳ ゴシック" w:hAnsi="ＭＳ ゴシック" w:cs="ＭＳ ゴシック" w:hint="eastAsia"/>
                <w:color w:val="000000" w:themeColor="text1"/>
                <w:kern w:val="0"/>
                <w:sz w:val="20"/>
                <w:szCs w:val="20"/>
              </w:rPr>
              <w:t>条及び同施行規則第</w:t>
            </w:r>
            <w:r w:rsidRPr="002637EA">
              <w:rPr>
                <w:rFonts w:ascii="ＭＳ ゴシック" w:eastAsia="ＭＳ ゴシック" w:hAnsi="ＭＳ ゴシック" w:cs="ＭＳ ゴシック"/>
                <w:color w:val="000000" w:themeColor="text1"/>
                <w:kern w:val="0"/>
                <w:sz w:val="20"/>
                <w:szCs w:val="20"/>
              </w:rPr>
              <w:t>50</w:t>
            </w:r>
            <w:r w:rsidRPr="002637EA">
              <w:rPr>
                <w:rFonts w:ascii="ＭＳ ゴシック" w:eastAsia="ＭＳ ゴシック" w:hAnsi="ＭＳ ゴシック" w:cs="ＭＳ ゴシック" w:hint="eastAsia"/>
                <w:color w:val="000000" w:themeColor="text1"/>
                <w:kern w:val="0"/>
                <w:sz w:val="20"/>
                <w:szCs w:val="20"/>
              </w:rPr>
              <w:t>条</w:t>
            </w:r>
          </w:p>
          <w:p w14:paraId="273061CF"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道路運送車両の保安基準第18条第8項及び第22条第2項及び第6項</w:t>
            </w:r>
          </w:p>
          <w:p w14:paraId="06250C02" w14:textId="77777777" w:rsidR="00F50F53" w:rsidRPr="002637EA" w:rsidRDefault="00F50F53" w:rsidP="00F50F53">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認定こども園法</w:t>
            </w:r>
            <w:r w:rsidRPr="002637EA">
              <w:rPr>
                <w:rFonts w:ascii="ＭＳ ゴシック" w:eastAsia="ＭＳ ゴシック" w:hAnsi="ＭＳ ゴシック" w:hint="eastAsia"/>
                <w:color w:val="000000" w:themeColor="text1"/>
                <w:sz w:val="20"/>
                <w:szCs w:val="20"/>
              </w:rPr>
              <w:t>規則</w:t>
            </w:r>
            <w:r w:rsidRPr="002637EA">
              <w:rPr>
                <w:rFonts w:ascii="ＭＳ ゴシック" w:eastAsia="ＭＳ ゴシック" w:hAnsi="ＭＳ ゴシック"/>
                <w:color w:val="000000" w:themeColor="text1"/>
                <w:sz w:val="20"/>
                <w:szCs w:val="20"/>
              </w:rPr>
              <w:t>第</w:t>
            </w:r>
            <w:r w:rsidRPr="002637EA">
              <w:rPr>
                <w:rFonts w:ascii="ＭＳ ゴシック" w:eastAsia="ＭＳ ゴシック" w:hAnsi="ＭＳ ゴシック" w:hint="eastAsia"/>
                <w:color w:val="000000" w:themeColor="text1"/>
                <w:sz w:val="20"/>
                <w:szCs w:val="20"/>
              </w:rPr>
              <w:t>27条</w:t>
            </w:r>
          </w:p>
          <w:p w14:paraId="564A58FB" w14:textId="77777777" w:rsidR="00F50F53" w:rsidRPr="002637EA" w:rsidRDefault="00F50F53" w:rsidP="00F50F53">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鹿児島県</w:t>
            </w:r>
            <w:r w:rsidRPr="002637EA">
              <w:rPr>
                <w:rFonts w:ascii="ＭＳ ゴシック" w:eastAsia="ＭＳ ゴシック" w:hAnsi="ＭＳ ゴシック" w:hint="eastAsia"/>
                <w:color w:val="000000" w:themeColor="text1"/>
                <w:sz w:val="20"/>
                <w:szCs w:val="20"/>
              </w:rPr>
              <w:t>児童福祉施設の</w:t>
            </w:r>
            <w:r w:rsidRPr="002637EA">
              <w:rPr>
                <w:rFonts w:ascii="ＭＳ ゴシック" w:eastAsia="ＭＳ ゴシック" w:hAnsi="ＭＳ ゴシック"/>
                <w:color w:val="000000" w:themeColor="text1"/>
                <w:sz w:val="20"/>
                <w:szCs w:val="20"/>
              </w:rPr>
              <w:t>設備及び運営に関する基準を定める条例第</w:t>
            </w:r>
            <w:r w:rsidRPr="002637EA">
              <w:rPr>
                <w:rFonts w:ascii="ＭＳ ゴシック" w:eastAsia="ＭＳ ゴシック" w:hAnsi="ＭＳ ゴシック" w:hint="eastAsia"/>
                <w:color w:val="000000" w:themeColor="text1"/>
                <w:sz w:val="20"/>
                <w:szCs w:val="20"/>
              </w:rPr>
              <w:t>7条</w:t>
            </w:r>
            <w:r w:rsidRPr="002637EA">
              <w:rPr>
                <w:rFonts w:ascii="ＭＳ ゴシック" w:eastAsia="ＭＳ ゴシック" w:hAnsi="ＭＳ ゴシック"/>
                <w:color w:val="000000" w:themeColor="text1"/>
                <w:sz w:val="20"/>
                <w:szCs w:val="20"/>
              </w:rPr>
              <w:t>の</w:t>
            </w:r>
            <w:r w:rsidRPr="002637EA">
              <w:rPr>
                <w:rFonts w:ascii="ＭＳ ゴシック" w:eastAsia="ＭＳ ゴシック" w:hAnsi="ＭＳ ゴシック" w:hint="eastAsia"/>
                <w:color w:val="000000" w:themeColor="text1"/>
                <w:sz w:val="20"/>
                <w:szCs w:val="20"/>
              </w:rPr>
              <w:t>4</w:t>
            </w:r>
          </w:p>
          <w:p w14:paraId="7D446E1F" w14:textId="77777777" w:rsidR="00F50F53" w:rsidRPr="002637EA" w:rsidRDefault="00F50F53"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tc>
      </w:tr>
      <w:tr w:rsidR="002637EA" w:rsidRPr="002637EA" w14:paraId="40F8A252" w14:textId="77777777" w:rsidTr="006A6C45">
        <w:trPr>
          <w:trHeight w:val="5602"/>
        </w:trPr>
        <w:tc>
          <w:tcPr>
            <w:tcW w:w="5769" w:type="dxa"/>
            <w:gridSpan w:val="2"/>
            <w:tcBorders>
              <w:top w:val="nil"/>
              <w:right w:val="single" w:sz="4" w:space="0" w:color="auto"/>
            </w:tcBorders>
          </w:tcPr>
          <w:p w14:paraId="7EB4300B"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1A41406"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olor w:val="000000" w:themeColor="text1"/>
                <w:sz w:val="20"/>
                <w:szCs w:val="20"/>
              </w:rPr>
            </w:pPr>
          </w:p>
          <w:p w14:paraId="6EA11819" w14:textId="77777777" w:rsidR="00C26E02" w:rsidRPr="002637EA" w:rsidRDefault="00C26E02" w:rsidP="004C01F9">
            <w:pPr>
              <w:overflowPunct w:val="0"/>
              <w:textAlignment w:val="baseline"/>
              <w:rPr>
                <w:rFonts w:ascii="ＭＳ ゴシック" w:eastAsia="ＭＳ ゴシック" w:hAnsi="ＭＳ ゴシック" w:cs="ＭＳ ゴシック"/>
                <w:color w:val="000000" w:themeColor="text1"/>
                <w:kern w:val="0"/>
                <w:sz w:val="20"/>
                <w:szCs w:val="20"/>
              </w:rPr>
            </w:pPr>
          </w:p>
          <w:p w14:paraId="352662D4" w14:textId="77777777" w:rsidR="00C26E02" w:rsidRPr="002637EA" w:rsidRDefault="00C26E02" w:rsidP="00C6634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CAA40A6" w14:textId="33F1D0FE" w:rsidR="00C26E02" w:rsidRPr="002637EA" w:rsidRDefault="00FA1D75" w:rsidP="00FA1D75">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00C26E02" w:rsidRPr="002637EA">
              <w:rPr>
                <w:rFonts w:ascii="ＭＳ ゴシック" w:eastAsia="ＭＳ ゴシック" w:hAnsi="ＭＳ ゴシック" w:cs="ＭＳ ゴシック" w:hint="eastAsia"/>
                <w:color w:val="000000" w:themeColor="text1"/>
                <w:kern w:val="0"/>
                <w:sz w:val="20"/>
                <w:szCs w:val="20"/>
              </w:rPr>
              <w:t>在園児の保護者のみでなく</w:t>
            </w:r>
            <w:r w:rsidR="002E08C1" w:rsidRPr="002637EA">
              <w:rPr>
                <w:rFonts w:ascii="ＭＳ ゴシック" w:eastAsia="ＭＳ ゴシック" w:hAnsi="ＭＳ ゴシック" w:cs="ＭＳ ゴシック" w:hint="eastAsia"/>
                <w:color w:val="000000" w:themeColor="text1"/>
                <w:kern w:val="0"/>
                <w:sz w:val="20"/>
                <w:szCs w:val="20"/>
              </w:rPr>
              <w:t>､</w:t>
            </w:r>
            <w:r w:rsidR="00C26E02" w:rsidRPr="002637EA">
              <w:rPr>
                <w:rFonts w:ascii="ＭＳ ゴシック" w:eastAsia="ＭＳ ゴシック" w:hAnsi="ＭＳ ゴシック" w:cs="ＭＳ ゴシック" w:hint="eastAsia"/>
                <w:color w:val="000000" w:themeColor="text1"/>
                <w:kern w:val="0"/>
                <w:sz w:val="20"/>
                <w:szCs w:val="20"/>
              </w:rPr>
              <w:t>地域の子育てをしている保護者を対象とした事業を行う</w:t>
            </w:r>
          </w:p>
        </w:tc>
        <w:tc>
          <w:tcPr>
            <w:tcW w:w="2112" w:type="dxa"/>
            <w:tcBorders>
              <w:top w:val="nil"/>
              <w:right w:val="single" w:sz="4" w:space="0" w:color="auto"/>
            </w:tcBorders>
          </w:tcPr>
          <w:p w14:paraId="4A7EEDC8" w14:textId="77777777" w:rsidR="00C26E02" w:rsidRPr="002637EA" w:rsidRDefault="00C26E02" w:rsidP="00C66341">
            <w:pPr>
              <w:rPr>
                <w:rFonts w:ascii="ＭＳ ゴシック" w:eastAsia="ＭＳ ゴシック" w:hAnsi="ＭＳ ゴシック" w:cs="ＭＳ ゴシック"/>
                <w:color w:val="000000" w:themeColor="text1"/>
                <w:kern w:val="0"/>
                <w:sz w:val="20"/>
                <w:szCs w:val="20"/>
              </w:rPr>
            </w:pPr>
          </w:p>
          <w:p w14:paraId="0274E475" w14:textId="77777777" w:rsidR="00C26E02" w:rsidRPr="002637EA" w:rsidRDefault="00C26E02" w:rsidP="00C66341">
            <w:pPr>
              <w:ind w:left="200" w:hangingChars="100" w:hanging="200"/>
              <w:rPr>
                <w:rFonts w:ascii="ＭＳ ゴシック" w:eastAsia="ＭＳ ゴシック" w:hAnsi="ＭＳ ゴシック" w:cs="ＭＳ ゴシック"/>
                <w:color w:val="000000" w:themeColor="text1"/>
                <w:kern w:val="0"/>
                <w:sz w:val="20"/>
                <w:szCs w:val="20"/>
              </w:rPr>
            </w:pPr>
          </w:p>
          <w:p w14:paraId="596D04F7" w14:textId="77777777" w:rsidR="00C26E02" w:rsidRPr="002637EA" w:rsidRDefault="00C26E02" w:rsidP="004C01F9">
            <w:pPr>
              <w:rPr>
                <w:rFonts w:ascii="ＭＳ ゴシック" w:eastAsia="ＭＳ ゴシック" w:hAnsi="ＭＳ ゴシック" w:cs="ＭＳ ゴシック"/>
                <w:color w:val="000000" w:themeColor="text1"/>
                <w:kern w:val="0"/>
                <w:sz w:val="20"/>
                <w:szCs w:val="20"/>
              </w:rPr>
            </w:pPr>
          </w:p>
          <w:p w14:paraId="466454DE" w14:textId="77777777" w:rsidR="00C26E02" w:rsidRPr="002637EA" w:rsidRDefault="00C26E02" w:rsidP="00C66341">
            <w:pPr>
              <w:ind w:left="200" w:hangingChars="100" w:hanging="200"/>
              <w:rPr>
                <w:rFonts w:ascii="ＭＳ ゴシック" w:eastAsia="ＭＳ ゴシック" w:hAnsi="ＭＳ ゴシック" w:cs="ＭＳ ゴシック"/>
                <w:color w:val="000000" w:themeColor="text1"/>
                <w:kern w:val="0"/>
                <w:sz w:val="20"/>
                <w:szCs w:val="20"/>
              </w:rPr>
            </w:pPr>
          </w:p>
          <w:p w14:paraId="1218B107" w14:textId="77777777" w:rsidR="00C26E02" w:rsidRPr="002637EA" w:rsidRDefault="00C26E02" w:rsidP="00C42EB7">
            <w:pPr>
              <w:numPr>
                <w:ilvl w:val="0"/>
                <w:numId w:val="1"/>
              </w:numPr>
              <w:tabs>
                <w:tab w:val="clear" w:pos="360"/>
                <w:tab w:val="num" w:pos="273"/>
              </w:tabs>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法２条第12項</w:t>
            </w:r>
          </w:p>
          <w:p w14:paraId="584C0DFE" w14:textId="77777777" w:rsidR="00C26E02" w:rsidRPr="002637EA" w:rsidRDefault="00C26E02" w:rsidP="00C42EB7">
            <w:pPr>
              <w:numPr>
                <w:ilvl w:val="0"/>
                <w:numId w:val="1"/>
              </w:numPr>
              <w:tabs>
                <w:tab w:val="clear" w:pos="360"/>
                <w:tab w:val="num" w:pos="273"/>
              </w:tabs>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規則第２条</w:t>
            </w:r>
          </w:p>
          <w:p w14:paraId="78C1A8CE" w14:textId="77777777" w:rsidR="00547431" w:rsidRPr="002637EA" w:rsidRDefault="00547431" w:rsidP="00547431">
            <w:pPr>
              <w:rPr>
                <w:rStyle w:val="af0"/>
                <w:rFonts w:hint="default"/>
                <w:b w:val="0"/>
                <w:color w:val="000000" w:themeColor="text1"/>
                <w:u w:val="none"/>
              </w:rPr>
            </w:pPr>
            <w:r w:rsidRPr="002637EA">
              <w:rPr>
                <w:rStyle w:val="af0"/>
                <w:rFonts w:hint="default"/>
                <w:b w:val="0"/>
                <w:color w:val="000000" w:themeColor="text1"/>
                <w:u w:val="none"/>
              </w:rPr>
              <w:t>○ 基準第10条</w:t>
            </w:r>
          </w:p>
          <w:p w14:paraId="3875D761" w14:textId="0BD7EF47" w:rsidR="00C26E02" w:rsidRPr="002637EA" w:rsidRDefault="00C26E02" w:rsidP="00C42EB7">
            <w:pPr>
              <w:numPr>
                <w:ilvl w:val="0"/>
                <w:numId w:val="1"/>
              </w:numPr>
              <w:tabs>
                <w:tab w:val="clear" w:pos="360"/>
                <w:tab w:val="num" w:pos="194"/>
              </w:tabs>
              <w:ind w:left="194" w:hanging="215"/>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就学前の子どもに関する教育</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保育等の総合的な提供の推進に関する法律施行規則の公布について（平成26年7月2日付府政共生569号26文科初第437号雇児発0702第1号）</w:t>
            </w:r>
          </w:p>
        </w:tc>
        <w:tc>
          <w:tcPr>
            <w:tcW w:w="1957" w:type="dxa"/>
            <w:gridSpan w:val="2"/>
            <w:tcBorders>
              <w:top w:val="nil"/>
              <w:left w:val="single" w:sz="4" w:space="0" w:color="auto"/>
            </w:tcBorders>
          </w:tcPr>
          <w:p w14:paraId="1BD4777C" w14:textId="77777777" w:rsidR="00C26E02" w:rsidRPr="002637EA" w:rsidRDefault="00C26E02" w:rsidP="00C66341">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tc>
      </w:tr>
    </w:tbl>
    <w:p w14:paraId="1D77E833" w14:textId="0C36B79A" w:rsidR="00C26E02" w:rsidRPr="002637EA" w:rsidRDefault="001012CB" w:rsidP="00C26E02">
      <w:pPr>
        <w:tabs>
          <w:tab w:val="left" w:pos="1290"/>
        </w:tabs>
        <w:ind w:firstLineChars="400" w:firstLine="800"/>
        <w:jc w:val="center"/>
        <w:rPr>
          <w:color w:val="000000" w:themeColor="text1"/>
        </w:rPr>
      </w:pPr>
      <w:r w:rsidRPr="002637EA">
        <w:rPr>
          <w:rFonts w:ascii="ＭＳ ゴシック" w:eastAsia="ＭＳ ゴシック" w:hAnsi="ＭＳ ゴシック" w:hint="eastAsia"/>
          <w:color w:val="000000" w:themeColor="text1"/>
          <w:sz w:val="20"/>
          <w:szCs w:val="20"/>
        </w:rPr>
        <w:t>－３</w:t>
      </w:r>
      <w:r w:rsidR="00F83AB6" w:rsidRPr="002637EA">
        <w:rPr>
          <w:rFonts w:ascii="ＭＳ ゴシック" w:eastAsia="ＭＳ ゴシック" w:hAnsi="ＭＳ ゴシック" w:hint="eastAsia"/>
          <w:color w:val="000000" w:themeColor="text1"/>
          <w:sz w:val="20"/>
          <w:szCs w:val="20"/>
        </w:rPr>
        <w:t>４</w:t>
      </w:r>
      <w:r w:rsidR="00C26E02" w:rsidRPr="002637EA">
        <w:rPr>
          <w:rFonts w:ascii="ＭＳ ゴシック" w:eastAsia="ＭＳ ゴシック" w:hAnsi="ＭＳ ゴシック" w:hint="eastAsia"/>
          <w:color w:val="000000" w:themeColor="text1"/>
          <w:sz w:val="20"/>
          <w:szCs w:val="20"/>
        </w:rPr>
        <w:t>－</w:t>
      </w:r>
    </w:p>
    <w:p w14:paraId="1C13C026" w14:textId="77777777" w:rsidR="00C26E02" w:rsidRPr="002637EA" w:rsidRDefault="00C26E02" w:rsidP="00892901">
      <w:pPr>
        <w:tabs>
          <w:tab w:val="left" w:pos="1290"/>
        </w:tabs>
        <w:jc w:val="center"/>
        <w:rPr>
          <w:rFonts w:ascii="ＭＳ ゴシック" w:eastAsia="ＭＳ ゴシック" w:hAnsi="ＭＳ ゴシック"/>
          <w:color w:val="000000" w:themeColor="text1"/>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1805"/>
      </w:tblGrid>
      <w:tr w:rsidR="002637EA" w:rsidRPr="002637EA" w14:paraId="25E33FD1" w14:textId="77777777" w:rsidTr="00AC4C21">
        <w:trPr>
          <w:trHeight w:val="416"/>
        </w:trPr>
        <w:tc>
          <w:tcPr>
            <w:tcW w:w="1838" w:type="dxa"/>
            <w:vAlign w:val="center"/>
          </w:tcPr>
          <w:p w14:paraId="3CBF408E" w14:textId="77777777" w:rsidR="00A90B80" w:rsidRPr="002637EA" w:rsidRDefault="00A90B80" w:rsidP="007108CC">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　眼　事　項</w:t>
            </w:r>
          </w:p>
        </w:tc>
        <w:tc>
          <w:tcPr>
            <w:tcW w:w="5954" w:type="dxa"/>
            <w:vAlign w:val="center"/>
          </w:tcPr>
          <w:p w14:paraId="101C5DC2" w14:textId="77777777" w:rsidR="00A90B80" w:rsidRPr="002637EA" w:rsidRDefault="00A90B80" w:rsidP="007108CC">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805" w:type="dxa"/>
            <w:vAlign w:val="center"/>
          </w:tcPr>
          <w:p w14:paraId="2B458A9C" w14:textId="77777777" w:rsidR="00A90B80" w:rsidRPr="002637EA" w:rsidRDefault="00A90B80" w:rsidP="007108CC">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6AB45ED7" w14:textId="77777777" w:rsidTr="00AC4C21">
        <w:trPr>
          <w:trHeight w:val="13458"/>
        </w:trPr>
        <w:tc>
          <w:tcPr>
            <w:tcW w:w="1838" w:type="dxa"/>
          </w:tcPr>
          <w:p w14:paraId="1A13F0CC"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0A097A9C" w14:textId="77777777" w:rsidR="00A90B80" w:rsidRPr="002637EA" w:rsidRDefault="003E585E" w:rsidP="00A90B80">
            <w:pPr>
              <w:overflowPunct w:val="0"/>
              <w:ind w:left="201" w:hangingChars="100" w:hanging="201"/>
              <w:textAlignment w:val="baseline"/>
              <w:rPr>
                <w:rFonts w:ascii="ＭＳ ゴシック" w:eastAsia="ＭＳ ゴシック" w:hAnsi="Times New Roman"/>
                <w:b/>
                <w:color w:val="000000" w:themeColor="text1"/>
                <w:kern w:val="0"/>
                <w:sz w:val="20"/>
                <w:szCs w:val="20"/>
              </w:rPr>
            </w:pPr>
            <w:r w:rsidRPr="002637EA">
              <w:rPr>
                <w:rFonts w:ascii="ＭＳ ゴシック" w:eastAsia="ＭＳ ゴシック" w:hAnsi="ＭＳ ゴシック" w:cs="ＭＳ ゴシック" w:hint="eastAsia"/>
                <w:b/>
                <w:color w:val="000000" w:themeColor="text1"/>
                <w:kern w:val="0"/>
                <w:sz w:val="20"/>
                <w:szCs w:val="20"/>
              </w:rPr>
              <w:t>７</w:t>
            </w:r>
            <w:r w:rsidR="00A90B80" w:rsidRPr="002637EA">
              <w:rPr>
                <w:rFonts w:ascii="ＭＳ ゴシック" w:eastAsia="ＭＳ ゴシック" w:hAnsi="ＭＳ ゴシック" w:cs="ＭＳ ゴシック" w:hint="eastAsia"/>
                <w:b/>
                <w:color w:val="000000" w:themeColor="text1"/>
                <w:kern w:val="0"/>
                <w:sz w:val="20"/>
                <w:szCs w:val="20"/>
              </w:rPr>
              <w:t xml:space="preserve">　教育及び保育を行う期間及び時間</w:t>
            </w:r>
          </w:p>
          <w:p w14:paraId="28B16480"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tc>
        <w:tc>
          <w:tcPr>
            <w:tcW w:w="5954" w:type="dxa"/>
          </w:tcPr>
          <w:p w14:paraId="38695453"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3BD4B51E" w14:textId="4FB17092" w:rsidR="00A90B80" w:rsidRPr="002637EA" w:rsidRDefault="00A71C72" w:rsidP="00A90B80">
            <w:pPr>
              <w:overflowPunct w:val="0"/>
              <w:ind w:leftChars="50" w:left="205"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(1)</w:t>
            </w:r>
            <w:r w:rsidR="00A90B80" w:rsidRPr="002637EA">
              <w:rPr>
                <w:rFonts w:ascii="ＭＳ ゴシック" w:eastAsia="ＭＳ ゴシック" w:hAnsi="Times New Roman" w:hint="eastAsia"/>
                <w:color w:val="000000" w:themeColor="text1"/>
                <w:kern w:val="0"/>
                <w:sz w:val="20"/>
                <w:szCs w:val="20"/>
              </w:rPr>
              <w:t xml:space="preserve"> 満</w:t>
            </w:r>
            <w:r w:rsidR="00F06B30" w:rsidRPr="002637EA">
              <w:rPr>
                <w:rFonts w:ascii="ＭＳ ゴシック" w:eastAsia="ＭＳ ゴシック" w:hAnsi="Times New Roman" w:hint="eastAsia"/>
                <w:color w:val="000000" w:themeColor="text1"/>
                <w:kern w:val="0"/>
                <w:sz w:val="20"/>
                <w:szCs w:val="20"/>
              </w:rPr>
              <w:t>３</w:t>
            </w:r>
            <w:r w:rsidR="00A90B80" w:rsidRPr="002637EA">
              <w:rPr>
                <w:rFonts w:ascii="ＭＳ ゴシック" w:eastAsia="ＭＳ ゴシック" w:hAnsi="Times New Roman" w:hint="eastAsia"/>
                <w:color w:val="000000" w:themeColor="text1"/>
                <w:kern w:val="0"/>
                <w:sz w:val="20"/>
                <w:szCs w:val="20"/>
              </w:rPr>
              <w:t>歳以上の子どもの教育課程に係る教育時間</w:t>
            </w:r>
            <w:r w:rsidR="002E08C1" w:rsidRPr="002637EA">
              <w:rPr>
                <w:rFonts w:ascii="ＭＳ ゴシック" w:eastAsia="ＭＳ ゴシック" w:hAnsi="Times New Roman" w:hint="eastAsia"/>
                <w:color w:val="000000" w:themeColor="text1"/>
                <w:kern w:val="0"/>
                <w:sz w:val="20"/>
                <w:szCs w:val="20"/>
              </w:rPr>
              <w:t>､</w:t>
            </w:r>
            <w:r w:rsidR="00A90B80" w:rsidRPr="002637EA">
              <w:rPr>
                <w:rFonts w:ascii="ＭＳ ゴシック" w:eastAsia="ＭＳ ゴシック" w:hAnsi="Times New Roman" w:hint="eastAsia"/>
                <w:color w:val="000000" w:themeColor="text1"/>
                <w:kern w:val="0"/>
                <w:sz w:val="20"/>
                <w:szCs w:val="20"/>
              </w:rPr>
              <w:t>教育週数は</w:t>
            </w:r>
            <w:r w:rsidR="002E08C1" w:rsidRPr="002637EA">
              <w:rPr>
                <w:rFonts w:ascii="ＭＳ ゴシック" w:eastAsia="ＭＳ ゴシック" w:hAnsi="Times New Roman" w:hint="eastAsia"/>
                <w:color w:val="000000" w:themeColor="text1"/>
                <w:kern w:val="0"/>
                <w:sz w:val="20"/>
                <w:szCs w:val="20"/>
              </w:rPr>
              <w:t>､</w:t>
            </w:r>
            <w:r w:rsidR="00A90B80" w:rsidRPr="002637EA">
              <w:rPr>
                <w:rFonts w:ascii="ＭＳ ゴシック" w:eastAsia="ＭＳ ゴシック" w:hAnsi="Times New Roman" w:hint="eastAsia"/>
                <w:color w:val="000000" w:themeColor="text1"/>
                <w:kern w:val="0"/>
                <w:sz w:val="20"/>
                <w:szCs w:val="20"/>
              </w:rPr>
              <w:t>必要時間を確保されているか。</w:t>
            </w:r>
          </w:p>
          <w:p w14:paraId="6A3505E1" w14:textId="77777777" w:rsidR="00A90B80" w:rsidRPr="002637EA" w:rsidRDefault="00A90B80" w:rsidP="00A90B8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11732A"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rPr>
              <w:t xml:space="preserve">　　年度実績）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5"/>
              <w:gridCol w:w="3635"/>
            </w:tblGrid>
            <w:tr w:rsidR="002637EA" w:rsidRPr="002637EA" w14:paraId="24AA6C37" w14:textId="77777777" w:rsidTr="007108CC">
              <w:trPr>
                <w:trHeight w:val="184"/>
              </w:trPr>
              <w:tc>
                <w:tcPr>
                  <w:tcW w:w="2005" w:type="dxa"/>
                </w:tcPr>
                <w:p w14:paraId="0F2F7B9B" w14:textId="77777777" w:rsidR="00A90B80" w:rsidRPr="002637EA" w:rsidRDefault="00F06B3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１</w:t>
                  </w:r>
                  <w:r w:rsidR="00A90B80" w:rsidRPr="002637EA">
                    <w:rPr>
                      <w:rFonts w:ascii="ＭＳ ゴシック" w:eastAsia="ＭＳ ゴシック" w:hAnsi="ＭＳ ゴシック" w:hint="eastAsia"/>
                      <w:color w:val="000000" w:themeColor="text1"/>
                      <w:sz w:val="20"/>
                      <w:szCs w:val="20"/>
                    </w:rPr>
                    <w:t>日の教育時間</w:t>
                  </w:r>
                </w:p>
                <w:p w14:paraId="2BA5AE3F"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（標準：</w:t>
                  </w:r>
                  <w:r w:rsidR="00F06B30" w:rsidRPr="002637EA">
                    <w:rPr>
                      <w:rFonts w:ascii="ＭＳ ゴシック" w:eastAsia="ＭＳ ゴシック" w:hAnsi="ＭＳ ゴシック" w:hint="eastAsia"/>
                      <w:color w:val="000000" w:themeColor="text1"/>
                      <w:sz w:val="20"/>
                      <w:szCs w:val="20"/>
                    </w:rPr>
                    <w:t>４</w:t>
                  </w:r>
                  <w:r w:rsidRPr="002637EA">
                    <w:rPr>
                      <w:rFonts w:ascii="ＭＳ ゴシック" w:eastAsia="ＭＳ ゴシック" w:hAnsi="ＭＳ ゴシック" w:hint="eastAsia"/>
                      <w:color w:val="000000" w:themeColor="text1"/>
                      <w:sz w:val="20"/>
                      <w:szCs w:val="20"/>
                    </w:rPr>
                    <w:t>時間）</w:t>
                  </w:r>
                </w:p>
              </w:tc>
              <w:tc>
                <w:tcPr>
                  <w:tcW w:w="3635" w:type="dxa"/>
                  <w:vAlign w:val="center"/>
                </w:tcPr>
                <w:p w14:paraId="0E1A5E90"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　：</w:t>
                  </w:r>
                </w:p>
              </w:tc>
            </w:tr>
            <w:tr w:rsidR="002637EA" w:rsidRPr="002637EA" w14:paraId="24B28BDD" w14:textId="77777777" w:rsidTr="007108CC">
              <w:trPr>
                <w:trHeight w:val="70"/>
              </w:trPr>
              <w:tc>
                <w:tcPr>
                  <w:tcW w:w="2005" w:type="dxa"/>
                  <w:tcBorders>
                    <w:bottom w:val="dotted" w:sz="4" w:space="0" w:color="auto"/>
                  </w:tcBorders>
                </w:tcPr>
                <w:p w14:paraId="390652C5"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教育週数</w:t>
                  </w:r>
                </w:p>
                <w:p w14:paraId="42A232C6" w14:textId="77777777" w:rsidR="00A90B80" w:rsidRPr="002637EA" w:rsidRDefault="00A90B80" w:rsidP="009B3075">
                  <w:pPr>
                    <w:framePr w:hSpace="142" w:wrap="around" w:vAnchor="text" w:hAnchor="margin" w:x="383" w:y="160"/>
                    <w:overflowPunct w:val="0"/>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(39週以上）</w:t>
                  </w:r>
                </w:p>
              </w:tc>
              <w:tc>
                <w:tcPr>
                  <w:tcW w:w="3635" w:type="dxa"/>
                  <w:tcBorders>
                    <w:bottom w:val="dotted" w:sz="4" w:space="0" w:color="auto"/>
                  </w:tcBorders>
                  <w:vAlign w:val="center"/>
                </w:tcPr>
                <w:p w14:paraId="63829C49"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週</w:t>
                  </w:r>
                </w:p>
              </w:tc>
            </w:tr>
            <w:tr w:rsidR="002637EA" w:rsidRPr="002637EA" w14:paraId="5EAC1A53" w14:textId="77777777" w:rsidTr="007108CC">
              <w:trPr>
                <w:trHeight w:val="82"/>
              </w:trPr>
              <w:tc>
                <w:tcPr>
                  <w:tcW w:w="2005" w:type="dxa"/>
                  <w:tcBorders>
                    <w:top w:val="dotted" w:sz="4" w:space="0" w:color="auto"/>
                    <w:bottom w:val="single" w:sz="4" w:space="0" w:color="auto"/>
                  </w:tcBorders>
                  <w:vAlign w:val="center"/>
                </w:tcPr>
                <w:p w14:paraId="70AC73F9" w14:textId="77777777" w:rsidR="00A90B80" w:rsidRPr="002637EA" w:rsidRDefault="00A90B80" w:rsidP="009B3075">
                  <w:pPr>
                    <w:framePr w:hSpace="142" w:wrap="around" w:vAnchor="text" w:hAnchor="margin" w:x="383" w:y="160"/>
                    <w:overflowPunct w:val="0"/>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長期休業等</w:t>
                  </w:r>
                </w:p>
              </w:tc>
              <w:tc>
                <w:tcPr>
                  <w:tcW w:w="3635" w:type="dxa"/>
                  <w:tcBorders>
                    <w:top w:val="dotted" w:sz="4" w:space="0" w:color="auto"/>
                    <w:bottom w:val="single" w:sz="4" w:space="0" w:color="auto"/>
                  </w:tcBorders>
                </w:tcPr>
                <w:p w14:paraId="22EA1DBB"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夏期休業</w:t>
                  </w:r>
                </w:p>
                <w:p w14:paraId="0A835598"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冬期休業</w:t>
                  </w:r>
                </w:p>
                <w:p w14:paraId="6B7766B5"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春期休業</w:t>
                  </w:r>
                </w:p>
              </w:tc>
            </w:tr>
          </w:tbl>
          <w:p w14:paraId="0B7AC3A3"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7FB003C0"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1E8CDE27"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1D334C52"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A71C72" w:rsidRPr="002637EA">
              <w:rPr>
                <w:rFonts w:ascii="ＭＳ ゴシック" w:eastAsia="ＭＳ ゴシック" w:hAnsi="ＭＳ ゴシック" w:cs="ＭＳ ゴシック" w:hint="eastAsia"/>
                <w:color w:val="000000" w:themeColor="text1"/>
                <w:kern w:val="0"/>
                <w:sz w:val="20"/>
                <w:szCs w:val="20"/>
              </w:rPr>
              <w:t>(2)</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保育需要に応じて適正に開所時間を設定しているか。</w:t>
            </w:r>
          </w:p>
          <w:p w14:paraId="5403AA93"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hAnsi="Times New Roman" w:cs="ＭＳ 明朝" w:hint="eastAsia"/>
                <w:color w:val="000000" w:themeColor="text1"/>
                <w:kern w:val="0"/>
                <w:sz w:val="20"/>
                <w:szCs w:val="20"/>
                <w:lang w:eastAsia="zh-CN"/>
              </w:rPr>
              <w:t>【</w:t>
            </w:r>
            <w:r w:rsidRPr="002637EA">
              <w:rPr>
                <w:rFonts w:ascii="ＭＳ 明朝" w:eastAsia="ＭＳ ゴシック" w:hAnsi="ＭＳ 明朝" w:cs="ＭＳ 明朝"/>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開所時間</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hAnsi="Times New Roman" w:cs="ＭＳ 明朝" w:hint="eastAsia"/>
                <w:color w:val="000000" w:themeColor="text1"/>
                <w:kern w:val="0"/>
                <w:sz w:val="20"/>
                <w:szCs w:val="20"/>
                <w:lang w:eastAsia="zh-CN"/>
              </w:rPr>
              <w:t>】</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
              <w:gridCol w:w="428"/>
              <w:gridCol w:w="605"/>
              <w:gridCol w:w="1920"/>
              <w:gridCol w:w="2025"/>
            </w:tblGrid>
            <w:tr w:rsidR="002637EA" w:rsidRPr="002637EA" w14:paraId="4F912173" w14:textId="77777777" w:rsidTr="007108CC">
              <w:trPr>
                <w:trHeight w:val="165"/>
              </w:trPr>
              <w:tc>
                <w:tcPr>
                  <w:tcW w:w="1460" w:type="dxa"/>
                  <w:gridSpan w:val="3"/>
                </w:tcPr>
                <w:p w14:paraId="2BB39981"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p>
              </w:tc>
              <w:tc>
                <w:tcPr>
                  <w:tcW w:w="1920" w:type="dxa"/>
                </w:tcPr>
                <w:p w14:paraId="2414A402"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平　　　　日</w:t>
                  </w:r>
                </w:p>
              </w:tc>
              <w:tc>
                <w:tcPr>
                  <w:tcW w:w="2025" w:type="dxa"/>
                </w:tcPr>
                <w:p w14:paraId="46E4B8C4"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土　　　　曜</w:t>
                  </w:r>
                </w:p>
              </w:tc>
            </w:tr>
            <w:tr w:rsidR="002637EA" w:rsidRPr="002637EA" w14:paraId="4E16E37D" w14:textId="77777777" w:rsidTr="007108CC">
              <w:trPr>
                <w:trHeight w:val="525"/>
              </w:trPr>
              <w:tc>
                <w:tcPr>
                  <w:tcW w:w="1460" w:type="dxa"/>
                  <w:gridSpan w:val="3"/>
                  <w:vAlign w:val="center"/>
                </w:tcPr>
                <w:p w14:paraId="0DBD2859"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開 所 時 間</w:t>
                  </w:r>
                </w:p>
              </w:tc>
              <w:tc>
                <w:tcPr>
                  <w:tcW w:w="1920" w:type="dxa"/>
                  <w:vAlign w:val="center"/>
                </w:tcPr>
                <w:p w14:paraId="2CC1A391" w14:textId="77777777" w:rsidR="00A90B80" w:rsidRPr="002637EA" w:rsidRDefault="00A90B80" w:rsidP="009B3075">
                  <w:pPr>
                    <w:framePr w:hSpace="142" w:wrap="around" w:vAnchor="text" w:hAnchor="margin" w:x="383" w:y="160"/>
                    <w:widowControl/>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　：</w:t>
                  </w:r>
                </w:p>
              </w:tc>
              <w:tc>
                <w:tcPr>
                  <w:tcW w:w="2025" w:type="dxa"/>
                  <w:vAlign w:val="center"/>
                </w:tcPr>
                <w:p w14:paraId="1BACC539" w14:textId="77777777" w:rsidR="00A90B80" w:rsidRPr="002637EA" w:rsidRDefault="00A90B80" w:rsidP="009B3075">
                  <w:pPr>
                    <w:framePr w:hSpace="142" w:wrap="around" w:vAnchor="text" w:hAnchor="margin" w:x="383" w:y="160"/>
                    <w:widowControl/>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　：</w:t>
                  </w:r>
                </w:p>
              </w:tc>
            </w:tr>
            <w:tr w:rsidR="002637EA" w:rsidRPr="002637EA" w14:paraId="4DD31B29" w14:textId="77777777" w:rsidTr="007108CC">
              <w:trPr>
                <w:trHeight w:val="573"/>
              </w:trPr>
              <w:tc>
                <w:tcPr>
                  <w:tcW w:w="1460" w:type="dxa"/>
                  <w:gridSpan w:val="3"/>
                  <w:tcBorders>
                    <w:bottom w:val="nil"/>
                  </w:tcBorders>
                </w:tcPr>
                <w:p w14:paraId="5F220CB2"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保育標準時間</w:t>
                  </w:r>
                </w:p>
                <w:p w14:paraId="384E0426"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(最大11時間)</w:t>
                  </w:r>
                </w:p>
              </w:tc>
              <w:tc>
                <w:tcPr>
                  <w:tcW w:w="1920" w:type="dxa"/>
                  <w:vAlign w:val="center"/>
                </w:tcPr>
                <w:p w14:paraId="2401E678"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　： </w:t>
                  </w:r>
                </w:p>
              </w:tc>
              <w:tc>
                <w:tcPr>
                  <w:tcW w:w="2025" w:type="dxa"/>
                  <w:vAlign w:val="center"/>
                </w:tcPr>
                <w:p w14:paraId="77F35A10"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　： </w:t>
                  </w:r>
                </w:p>
              </w:tc>
            </w:tr>
            <w:tr w:rsidR="002637EA" w:rsidRPr="002637EA" w14:paraId="525180A8" w14:textId="77777777" w:rsidTr="007108CC">
              <w:trPr>
                <w:trHeight w:val="480"/>
              </w:trPr>
              <w:tc>
                <w:tcPr>
                  <w:tcW w:w="427" w:type="dxa"/>
                  <w:vMerge w:val="restart"/>
                  <w:tcBorders>
                    <w:top w:val="nil"/>
                  </w:tcBorders>
                </w:tcPr>
                <w:p w14:paraId="36C5DDC5"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5FD99B4B"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28" w:type="dxa"/>
                  <w:vMerge w:val="restart"/>
                </w:tcPr>
                <w:p w14:paraId="3A276616"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延長保育</w:t>
                  </w:r>
                </w:p>
              </w:tc>
              <w:tc>
                <w:tcPr>
                  <w:tcW w:w="605" w:type="dxa"/>
                  <w:vAlign w:val="center"/>
                </w:tcPr>
                <w:p w14:paraId="14842BAB"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早朝</w:t>
                  </w:r>
                </w:p>
              </w:tc>
              <w:tc>
                <w:tcPr>
                  <w:tcW w:w="1920" w:type="dxa"/>
                  <w:vAlign w:val="center"/>
                </w:tcPr>
                <w:p w14:paraId="2D8BF226"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　： </w:t>
                  </w:r>
                </w:p>
              </w:tc>
              <w:tc>
                <w:tcPr>
                  <w:tcW w:w="2025" w:type="dxa"/>
                  <w:vAlign w:val="center"/>
                </w:tcPr>
                <w:p w14:paraId="6CD56A07"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　： </w:t>
                  </w:r>
                </w:p>
              </w:tc>
            </w:tr>
            <w:tr w:rsidR="002637EA" w:rsidRPr="002637EA" w14:paraId="2A6FB8A9" w14:textId="77777777" w:rsidTr="007108CC">
              <w:trPr>
                <w:trHeight w:val="540"/>
              </w:trPr>
              <w:tc>
                <w:tcPr>
                  <w:tcW w:w="427" w:type="dxa"/>
                  <w:vMerge/>
                  <w:tcBorders>
                    <w:top w:val="nil"/>
                    <w:bottom w:val="single" w:sz="4" w:space="0" w:color="auto"/>
                  </w:tcBorders>
                </w:tcPr>
                <w:p w14:paraId="1BC19F73"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28" w:type="dxa"/>
                  <w:vMerge/>
                  <w:tcBorders>
                    <w:bottom w:val="single" w:sz="4" w:space="0" w:color="auto"/>
                  </w:tcBorders>
                </w:tcPr>
                <w:p w14:paraId="6E0EC043"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605" w:type="dxa"/>
                  <w:vAlign w:val="center"/>
                </w:tcPr>
                <w:p w14:paraId="46F2C11A"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夕方</w:t>
                  </w:r>
                </w:p>
              </w:tc>
              <w:tc>
                <w:tcPr>
                  <w:tcW w:w="1920" w:type="dxa"/>
                  <w:vAlign w:val="center"/>
                </w:tcPr>
                <w:p w14:paraId="69E6D889"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　：</w:t>
                  </w:r>
                  <w:r w:rsidRPr="002637EA">
                    <w:rPr>
                      <w:rFonts w:ascii="ＭＳ ゴシック" w:eastAsia="ＭＳ ゴシック" w:hAnsi="ＭＳ ゴシック"/>
                      <w:color w:val="000000" w:themeColor="text1"/>
                      <w:sz w:val="20"/>
                      <w:szCs w:val="20"/>
                    </w:rPr>
                    <w:t xml:space="preserve"> </w:t>
                  </w:r>
                </w:p>
              </w:tc>
              <w:tc>
                <w:tcPr>
                  <w:tcW w:w="2025" w:type="dxa"/>
                  <w:vAlign w:val="center"/>
                </w:tcPr>
                <w:p w14:paraId="580DF4A8"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　：</w:t>
                  </w:r>
                  <w:r w:rsidRPr="002637EA">
                    <w:rPr>
                      <w:rFonts w:ascii="ＭＳ ゴシック" w:eastAsia="ＭＳ ゴシック" w:hAnsi="ＭＳ ゴシック"/>
                      <w:color w:val="000000" w:themeColor="text1"/>
                      <w:sz w:val="20"/>
                      <w:szCs w:val="20"/>
                    </w:rPr>
                    <w:t xml:space="preserve"> </w:t>
                  </w:r>
                </w:p>
              </w:tc>
            </w:tr>
            <w:tr w:rsidR="002637EA" w:rsidRPr="002637EA" w14:paraId="744B003C" w14:textId="77777777" w:rsidTr="007108CC">
              <w:trPr>
                <w:trHeight w:val="540"/>
              </w:trPr>
              <w:tc>
                <w:tcPr>
                  <w:tcW w:w="1460" w:type="dxa"/>
                  <w:gridSpan w:val="3"/>
                  <w:tcBorders>
                    <w:top w:val="single" w:sz="4" w:space="0" w:color="auto"/>
                    <w:bottom w:val="nil"/>
                  </w:tcBorders>
                </w:tcPr>
                <w:p w14:paraId="1B0BE6E4"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保育短時間</w:t>
                  </w:r>
                </w:p>
                <w:p w14:paraId="32A574D9"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(最短８時間)</w:t>
                  </w:r>
                </w:p>
              </w:tc>
              <w:tc>
                <w:tcPr>
                  <w:tcW w:w="1920" w:type="dxa"/>
                  <w:vAlign w:val="center"/>
                </w:tcPr>
                <w:p w14:paraId="10806F45"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　： </w:t>
                  </w:r>
                </w:p>
              </w:tc>
              <w:tc>
                <w:tcPr>
                  <w:tcW w:w="2025" w:type="dxa"/>
                  <w:vAlign w:val="center"/>
                </w:tcPr>
                <w:p w14:paraId="2A3953A7"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　： </w:t>
                  </w:r>
                </w:p>
              </w:tc>
            </w:tr>
            <w:tr w:rsidR="002637EA" w:rsidRPr="002637EA" w14:paraId="62DABC87" w14:textId="77777777" w:rsidTr="007108CC">
              <w:trPr>
                <w:trHeight w:val="540"/>
              </w:trPr>
              <w:tc>
                <w:tcPr>
                  <w:tcW w:w="427" w:type="dxa"/>
                  <w:tcBorders>
                    <w:top w:val="nil"/>
                    <w:bottom w:val="nil"/>
                  </w:tcBorders>
                </w:tcPr>
                <w:p w14:paraId="7C550471"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28" w:type="dxa"/>
                  <w:vMerge w:val="restart"/>
                </w:tcPr>
                <w:p w14:paraId="64984C9F"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延長保育</w:t>
                  </w:r>
                </w:p>
              </w:tc>
              <w:tc>
                <w:tcPr>
                  <w:tcW w:w="605" w:type="dxa"/>
                  <w:vAlign w:val="center"/>
                </w:tcPr>
                <w:p w14:paraId="41C06D6B"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早朝</w:t>
                  </w:r>
                </w:p>
              </w:tc>
              <w:tc>
                <w:tcPr>
                  <w:tcW w:w="1920" w:type="dxa"/>
                  <w:vAlign w:val="center"/>
                </w:tcPr>
                <w:p w14:paraId="0E326CCE"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　： </w:t>
                  </w:r>
                </w:p>
              </w:tc>
              <w:tc>
                <w:tcPr>
                  <w:tcW w:w="2025" w:type="dxa"/>
                  <w:vAlign w:val="center"/>
                </w:tcPr>
                <w:p w14:paraId="3F84C086"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　： </w:t>
                  </w:r>
                </w:p>
              </w:tc>
            </w:tr>
            <w:tr w:rsidR="002637EA" w:rsidRPr="002637EA" w14:paraId="103B801F" w14:textId="77777777" w:rsidTr="007108CC">
              <w:trPr>
                <w:trHeight w:val="540"/>
              </w:trPr>
              <w:tc>
                <w:tcPr>
                  <w:tcW w:w="427" w:type="dxa"/>
                  <w:tcBorders>
                    <w:top w:val="nil"/>
                  </w:tcBorders>
                </w:tcPr>
                <w:p w14:paraId="7C7F7DCD"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28" w:type="dxa"/>
                  <w:vMerge/>
                </w:tcPr>
                <w:p w14:paraId="420A1DDB"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605" w:type="dxa"/>
                  <w:vAlign w:val="center"/>
                </w:tcPr>
                <w:p w14:paraId="1928221E"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夕方</w:t>
                  </w:r>
                </w:p>
              </w:tc>
              <w:tc>
                <w:tcPr>
                  <w:tcW w:w="1920" w:type="dxa"/>
                  <w:vAlign w:val="center"/>
                </w:tcPr>
                <w:p w14:paraId="33B19E48"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　：</w:t>
                  </w:r>
                  <w:r w:rsidRPr="002637EA">
                    <w:rPr>
                      <w:rFonts w:ascii="ＭＳ ゴシック" w:eastAsia="ＭＳ ゴシック" w:hAnsi="ＭＳ ゴシック"/>
                      <w:color w:val="000000" w:themeColor="text1"/>
                      <w:sz w:val="20"/>
                      <w:szCs w:val="20"/>
                    </w:rPr>
                    <w:t xml:space="preserve"> </w:t>
                  </w:r>
                </w:p>
              </w:tc>
              <w:tc>
                <w:tcPr>
                  <w:tcW w:w="2025" w:type="dxa"/>
                  <w:vAlign w:val="center"/>
                </w:tcPr>
                <w:p w14:paraId="401211A3"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　：</w:t>
                  </w:r>
                  <w:r w:rsidRPr="002637EA">
                    <w:rPr>
                      <w:rFonts w:ascii="ＭＳ ゴシック" w:eastAsia="ＭＳ ゴシック" w:hAnsi="ＭＳ ゴシック"/>
                      <w:color w:val="000000" w:themeColor="text1"/>
                      <w:sz w:val="20"/>
                      <w:szCs w:val="20"/>
                    </w:rPr>
                    <w:t xml:space="preserve"> </w:t>
                  </w:r>
                </w:p>
              </w:tc>
            </w:tr>
          </w:tbl>
          <w:p w14:paraId="55AED9EF"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2FEB9A44"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7C89E084" w14:textId="7A239754" w:rsidR="00A90B80" w:rsidRPr="002637EA" w:rsidRDefault="00A90B80" w:rsidP="00AE3DAE">
            <w:pPr>
              <w:overflowPunct w:val="0"/>
              <w:ind w:left="300" w:hangingChars="150" w:hanging="3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A71C72" w:rsidRPr="002637EA">
              <w:rPr>
                <w:rFonts w:ascii="ＭＳ ゴシック" w:eastAsia="ＭＳ ゴシック" w:hAnsi="ＭＳ ゴシック" w:cs="ＭＳ ゴシック" w:hint="eastAsia"/>
                <w:color w:val="000000" w:themeColor="text1"/>
                <w:kern w:val="0"/>
                <w:sz w:val="20"/>
                <w:szCs w:val="20"/>
              </w:rPr>
              <w:t>(3)</w:t>
            </w:r>
            <w:r w:rsidRPr="002637EA">
              <w:rPr>
                <w:rFonts w:ascii="ＭＳ ゴシック" w:eastAsia="ＭＳ ゴシック" w:hAnsi="ＭＳ ゴシック" w:cs="ＭＳ ゴシック"/>
                <w:color w:val="000000" w:themeColor="text1"/>
                <w:kern w:val="0"/>
                <w:sz w:val="20"/>
                <w:szCs w:val="20"/>
              </w:rPr>
              <w:t xml:space="preserve"> </w:t>
            </w:r>
            <w:r w:rsidR="000C7964" w:rsidRPr="002637EA">
              <w:rPr>
                <w:rFonts w:ascii="ＭＳ ゴシック" w:eastAsia="ＭＳ ゴシック" w:hAnsi="ＭＳ ゴシック" w:cs="ＭＳ ゴシック" w:hint="eastAsia"/>
                <w:color w:val="000000" w:themeColor="text1"/>
                <w:kern w:val="0"/>
                <w:sz w:val="20"/>
                <w:szCs w:val="20"/>
              </w:rPr>
              <w:t>２号・３号認定子どもについて</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年末年始</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日</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祝日以外に一斉休園を実施していないか。</w:t>
            </w:r>
          </w:p>
          <w:p w14:paraId="50772289" w14:textId="35BE68DA" w:rsidR="00A90B80" w:rsidRPr="002637EA" w:rsidRDefault="00A90B80" w:rsidP="007108CC">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Ｐ明朝" w:hAnsi="Times New Roman" w:cs="ＭＳ Ｐ明朝"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「いる」場合</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年末年始</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日</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祝日以外の休園日を記載すること。</w:t>
            </w:r>
          </w:p>
          <w:p w14:paraId="0574C1E8" w14:textId="77777777" w:rsidR="00A90B80" w:rsidRPr="002637EA" w:rsidRDefault="00A90B80" w:rsidP="007108CC">
            <w:pPr>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w:t>
            </w:r>
            <w:r w:rsidR="0011732A"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　　年度実績）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5"/>
              <w:gridCol w:w="4335"/>
            </w:tblGrid>
            <w:tr w:rsidR="002637EA" w:rsidRPr="002637EA" w14:paraId="2AA516C2" w14:textId="77777777" w:rsidTr="007108CC">
              <w:trPr>
                <w:trHeight w:val="184"/>
              </w:trPr>
              <w:tc>
                <w:tcPr>
                  <w:tcW w:w="1305" w:type="dxa"/>
                </w:tcPr>
                <w:p w14:paraId="6B3F967A"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年</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月</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日</w:t>
                  </w:r>
                </w:p>
              </w:tc>
              <w:tc>
                <w:tcPr>
                  <w:tcW w:w="4335" w:type="dxa"/>
                </w:tcPr>
                <w:p w14:paraId="017CC52E" w14:textId="77777777" w:rsidR="00A90B80" w:rsidRPr="002637EA" w:rsidRDefault="00A90B80" w:rsidP="009B3075">
                  <w:pPr>
                    <w:framePr w:hSpace="142" w:wrap="around" w:vAnchor="text" w:hAnchor="margin" w:x="383" w:y="16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休</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　園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の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理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 xml:space="preserve">由　</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等</w:t>
                  </w:r>
                </w:p>
              </w:tc>
            </w:tr>
            <w:tr w:rsidR="002637EA" w:rsidRPr="002637EA" w14:paraId="3C88B3CE" w14:textId="77777777" w:rsidTr="007108CC">
              <w:trPr>
                <w:trHeight w:val="70"/>
              </w:trPr>
              <w:tc>
                <w:tcPr>
                  <w:tcW w:w="1305" w:type="dxa"/>
                </w:tcPr>
                <w:p w14:paraId="1A66C7ED"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335" w:type="dxa"/>
                </w:tcPr>
                <w:p w14:paraId="74109DF5"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r w:rsidR="002637EA" w:rsidRPr="002637EA" w14:paraId="17FEC007" w14:textId="77777777" w:rsidTr="007108CC">
              <w:trPr>
                <w:trHeight w:val="70"/>
              </w:trPr>
              <w:tc>
                <w:tcPr>
                  <w:tcW w:w="1305" w:type="dxa"/>
                </w:tcPr>
                <w:p w14:paraId="6366C85D"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335" w:type="dxa"/>
                </w:tcPr>
                <w:p w14:paraId="79219284"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r w:rsidR="002637EA" w:rsidRPr="002637EA" w14:paraId="49712F34" w14:textId="77777777" w:rsidTr="007108CC">
              <w:trPr>
                <w:trHeight w:val="82"/>
              </w:trPr>
              <w:tc>
                <w:tcPr>
                  <w:tcW w:w="1305" w:type="dxa"/>
                </w:tcPr>
                <w:p w14:paraId="23197994"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335" w:type="dxa"/>
                </w:tcPr>
                <w:p w14:paraId="2359DC9D"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r w:rsidR="002637EA" w:rsidRPr="002637EA" w14:paraId="0C06ABAF" w14:textId="77777777" w:rsidTr="007108CC">
              <w:trPr>
                <w:trHeight w:val="101"/>
              </w:trPr>
              <w:tc>
                <w:tcPr>
                  <w:tcW w:w="1305" w:type="dxa"/>
                </w:tcPr>
                <w:p w14:paraId="162CB243"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335" w:type="dxa"/>
                </w:tcPr>
                <w:p w14:paraId="4BBF7C0C"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r w:rsidR="002637EA" w:rsidRPr="002637EA" w14:paraId="72A04D1A" w14:textId="77777777" w:rsidTr="007108CC">
              <w:trPr>
                <w:trHeight w:val="104"/>
              </w:trPr>
              <w:tc>
                <w:tcPr>
                  <w:tcW w:w="1305" w:type="dxa"/>
                </w:tcPr>
                <w:p w14:paraId="76F50B73"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335" w:type="dxa"/>
                </w:tcPr>
                <w:p w14:paraId="31C5216E"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r w:rsidR="002637EA" w:rsidRPr="002637EA" w14:paraId="3453F1F0" w14:textId="77777777" w:rsidTr="007108CC">
              <w:trPr>
                <w:trHeight w:val="123"/>
              </w:trPr>
              <w:tc>
                <w:tcPr>
                  <w:tcW w:w="1305" w:type="dxa"/>
                </w:tcPr>
                <w:p w14:paraId="0ABADDFA"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335" w:type="dxa"/>
                </w:tcPr>
                <w:p w14:paraId="3DE2794A"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r w:rsidR="002637EA" w:rsidRPr="002637EA" w14:paraId="045B5145" w14:textId="77777777" w:rsidTr="007108CC">
              <w:trPr>
                <w:trHeight w:val="70"/>
              </w:trPr>
              <w:tc>
                <w:tcPr>
                  <w:tcW w:w="1305" w:type="dxa"/>
                </w:tcPr>
                <w:p w14:paraId="137546CD"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c>
                <w:tcPr>
                  <w:tcW w:w="4335" w:type="dxa"/>
                </w:tcPr>
                <w:p w14:paraId="1529EC4F" w14:textId="77777777" w:rsidR="00A90B80" w:rsidRPr="002637EA" w:rsidRDefault="00A90B80" w:rsidP="009B3075">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bl>
          <w:p w14:paraId="3E496AE1"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tc>
        <w:tc>
          <w:tcPr>
            <w:tcW w:w="1805" w:type="dxa"/>
          </w:tcPr>
          <w:p w14:paraId="21961707"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15FE207E" w14:textId="77777777" w:rsidR="00A90B80" w:rsidRPr="002637EA" w:rsidRDefault="002637EA" w:rsidP="007108CC">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37320039"/>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A90B80"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65584078"/>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A90B80" w:rsidRPr="002637EA">
              <w:rPr>
                <w:rFonts w:ascii="ＭＳ ゴシック" w:eastAsia="ＭＳ ゴシック" w:hAnsi="ＭＳ ゴシック" w:hint="eastAsia"/>
                <w:color w:val="000000" w:themeColor="text1"/>
                <w:sz w:val="20"/>
                <w:szCs w:val="20"/>
              </w:rPr>
              <w:t>いない</w:t>
            </w:r>
          </w:p>
          <w:p w14:paraId="5131370C"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6819A6D1"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3B218980"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10A4CAB8"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1D01B8CE"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661B8702"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49173F34"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1BE081D0"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0EE0CCD3"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611E8055"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6A2E3A3B"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0A7CE538"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p w14:paraId="74724B84" w14:textId="77777777" w:rsidR="00A90B80" w:rsidRPr="002637EA" w:rsidRDefault="002637EA" w:rsidP="007108C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29907651"/>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A90B80"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15855805"/>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A90B80" w:rsidRPr="002637EA">
              <w:rPr>
                <w:rFonts w:ascii="ＭＳ ゴシック" w:eastAsia="ＭＳ ゴシック" w:hAnsi="ＭＳ ゴシック" w:cs="ＭＳ ゴシック" w:hint="eastAsia"/>
                <w:color w:val="000000" w:themeColor="text1"/>
                <w:kern w:val="0"/>
                <w:sz w:val="20"/>
                <w:szCs w:val="20"/>
              </w:rPr>
              <w:t>いない</w:t>
            </w:r>
          </w:p>
          <w:p w14:paraId="5FC7ED4E"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13E7A7F9"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3923BEBE"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2B595D36"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1E59A075"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6F6D790D"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55C9CBAD"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399791AD"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06BC6DEC"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05D1A292"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5656787B"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4E58DE6D"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4259C9F9"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09A62F26"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476B888A"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0361F7C5"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606AE7AD"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0046D103"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37CD088D" w14:textId="77777777" w:rsidR="00A90B80" w:rsidRPr="002637EA" w:rsidRDefault="00A90B80" w:rsidP="007108CC">
            <w:pPr>
              <w:overflowPunct w:val="0"/>
              <w:textAlignment w:val="baseline"/>
              <w:rPr>
                <w:rFonts w:ascii="ＭＳ ゴシック" w:eastAsia="ＭＳ ゴシック" w:hAnsi="Times New Roman"/>
                <w:color w:val="000000" w:themeColor="text1"/>
                <w:kern w:val="0"/>
                <w:sz w:val="20"/>
                <w:szCs w:val="20"/>
              </w:rPr>
            </w:pPr>
          </w:p>
          <w:p w14:paraId="4FCDE65C" w14:textId="77777777" w:rsidR="00A90B80" w:rsidRPr="002637EA" w:rsidRDefault="00A90B80" w:rsidP="007108CC">
            <w:pPr>
              <w:overflowPunct w:val="0"/>
              <w:spacing w:line="60" w:lineRule="auto"/>
              <w:textAlignment w:val="baseline"/>
              <w:rPr>
                <w:rFonts w:ascii="ＭＳ ゴシック" w:eastAsia="ＭＳ ゴシック" w:hAnsi="Times New Roman"/>
                <w:color w:val="000000" w:themeColor="text1"/>
                <w:kern w:val="0"/>
                <w:sz w:val="20"/>
                <w:szCs w:val="20"/>
              </w:rPr>
            </w:pPr>
          </w:p>
          <w:p w14:paraId="290B372F" w14:textId="77777777" w:rsidR="00A90B80" w:rsidRPr="002637EA" w:rsidRDefault="002637EA" w:rsidP="007108CC">
            <w:pPr>
              <w:overflowPunct w:val="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07799308"/>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A90B80" w:rsidRPr="002637EA">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sz w:val="20"/>
                  <w:szCs w:val="20"/>
                </w:rPr>
                <w:id w:val="-2112270776"/>
                <w14:checkbox>
                  <w14:checked w14:val="0"/>
                  <w14:checkedState w14:val="00FE" w14:font="Wingdings"/>
                  <w14:uncheckedState w14:val="2610" w14:font="ＭＳ ゴシック"/>
                </w14:checkbox>
              </w:sdtPr>
              <w:sdtEndPr/>
              <w:sdtContent>
                <w:r w:rsidR="00AC4C21" w:rsidRPr="002637EA">
                  <w:rPr>
                    <w:rFonts w:ascii="ＭＳ ゴシック" w:eastAsia="ＭＳ ゴシック" w:hAnsi="ＭＳ ゴシック" w:hint="eastAsia"/>
                    <w:color w:val="000000" w:themeColor="text1"/>
                    <w:sz w:val="20"/>
                    <w:szCs w:val="20"/>
                  </w:rPr>
                  <w:t>☐</w:t>
                </w:r>
              </w:sdtContent>
            </w:sdt>
            <w:r w:rsidR="00A90B80" w:rsidRPr="002637EA">
              <w:rPr>
                <w:rFonts w:ascii="ＭＳ ゴシック" w:eastAsia="ＭＳ ゴシック" w:hAnsi="ＭＳ ゴシック" w:cs="ＭＳ ゴシック" w:hint="eastAsia"/>
                <w:color w:val="000000" w:themeColor="text1"/>
                <w:kern w:val="0"/>
                <w:sz w:val="20"/>
                <w:szCs w:val="20"/>
              </w:rPr>
              <w:t>いる</w:t>
            </w:r>
          </w:p>
          <w:p w14:paraId="2E50BECC" w14:textId="77777777" w:rsidR="00A90B80" w:rsidRPr="002637EA" w:rsidRDefault="00A90B80" w:rsidP="007108CC">
            <w:pPr>
              <w:overflowPunct w:val="0"/>
              <w:textAlignment w:val="baseline"/>
              <w:rPr>
                <w:rFonts w:ascii="ＭＳ ゴシック" w:eastAsia="ＭＳ ゴシック" w:hAnsi="ＭＳ ゴシック"/>
                <w:color w:val="000000" w:themeColor="text1"/>
                <w:sz w:val="20"/>
                <w:szCs w:val="20"/>
              </w:rPr>
            </w:pPr>
          </w:p>
        </w:tc>
      </w:tr>
    </w:tbl>
    <w:p w14:paraId="24A749EE" w14:textId="16A4B71F" w:rsidR="00A90B80" w:rsidRPr="002637EA" w:rsidRDefault="00A90B80" w:rsidP="00A90B80">
      <w:pPr>
        <w:tabs>
          <w:tab w:val="left" w:pos="1290"/>
        </w:tabs>
        <w:ind w:firstLineChars="400" w:firstLine="800"/>
        <w:jc w:val="center"/>
        <w:rPr>
          <w:color w:val="000000" w:themeColor="text1"/>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３</w:t>
      </w:r>
      <w:r w:rsidR="00F83AB6" w:rsidRPr="002637EA">
        <w:rPr>
          <w:rFonts w:ascii="ＭＳ ゴシック" w:eastAsia="ＭＳ ゴシック" w:hAnsi="ＭＳ ゴシック" w:hint="eastAsia"/>
          <w:color w:val="000000" w:themeColor="text1"/>
          <w:sz w:val="20"/>
          <w:szCs w:val="20"/>
        </w:rPr>
        <w:t>５</w:t>
      </w:r>
      <w:r w:rsidRPr="002637EA">
        <w:rPr>
          <w:rFonts w:ascii="ＭＳ ゴシック" w:eastAsia="ＭＳ ゴシック" w:hAnsi="ＭＳ ゴシック" w:hint="eastAsia"/>
          <w:color w:val="000000" w:themeColor="text1"/>
          <w:sz w:val="20"/>
          <w:szCs w:val="20"/>
        </w:rPr>
        <w:t>－</w:t>
      </w:r>
    </w:p>
    <w:p w14:paraId="40CBF18C" w14:textId="77777777" w:rsidR="00A90B80" w:rsidRPr="002637EA" w:rsidRDefault="00A90B80" w:rsidP="00A90B80">
      <w:pPr>
        <w:tabs>
          <w:tab w:val="left" w:pos="1290"/>
        </w:tabs>
        <w:rPr>
          <w:color w:val="000000" w:themeColor="text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0"/>
        <w:gridCol w:w="7"/>
        <w:gridCol w:w="1941"/>
      </w:tblGrid>
      <w:tr w:rsidR="002637EA" w:rsidRPr="002637EA" w14:paraId="69CA43F2" w14:textId="77777777" w:rsidTr="007108CC">
        <w:trPr>
          <w:trHeight w:val="416"/>
        </w:trPr>
        <w:tc>
          <w:tcPr>
            <w:tcW w:w="3643" w:type="dxa"/>
            <w:vAlign w:val="center"/>
          </w:tcPr>
          <w:p w14:paraId="6AFE69A3" w14:textId="77777777" w:rsidR="00A90B80" w:rsidRPr="002637EA" w:rsidRDefault="00A90B80" w:rsidP="007108CC">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3D2793FE" w14:textId="77777777" w:rsidR="00A90B80" w:rsidRPr="002637EA" w:rsidRDefault="00A90B80" w:rsidP="007108CC">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127" w:type="dxa"/>
            <w:gridSpan w:val="2"/>
            <w:vAlign w:val="center"/>
          </w:tcPr>
          <w:p w14:paraId="326541D4" w14:textId="77777777" w:rsidR="00A90B80" w:rsidRPr="002637EA" w:rsidRDefault="00A90B80" w:rsidP="007108CC">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941" w:type="dxa"/>
            <w:vAlign w:val="center"/>
          </w:tcPr>
          <w:p w14:paraId="719B3196" w14:textId="77777777" w:rsidR="00A90B80" w:rsidRPr="002637EA" w:rsidRDefault="00A90B80" w:rsidP="007108CC">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303AEA6A" w14:textId="77777777" w:rsidTr="00AA5D2F">
        <w:trPr>
          <w:trHeight w:val="13457"/>
        </w:trPr>
        <w:tc>
          <w:tcPr>
            <w:tcW w:w="5769" w:type="dxa"/>
            <w:gridSpan w:val="2"/>
          </w:tcPr>
          <w:p w14:paraId="0F9D8FE1" w14:textId="77777777" w:rsidR="005533D3" w:rsidRPr="002637EA" w:rsidRDefault="005533D3" w:rsidP="005533D3">
            <w:pPr>
              <w:overflowPunct w:val="0"/>
              <w:ind w:left="200" w:hangingChars="100" w:hanging="200"/>
              <w:textAlignment w:val="baseline"/>
              <w:rPr>
                <w:rFonts w:ascii="ＭＳ ゴシック" w:eastAsia="ＭＳ ゴシック" w:hAnsi="ＭＳ ゴシック"/>
                <w:color w:val="000000" w:themeColor="text1"/>
                <w:sz w:val="20"/>
                <w:szCs w:val="20"/>
              </w:rPr>
            </w:pPr>
          </w:p>
          <w:p w14:paraId="2AA572F9" w14:textId="18EAEF93" w:rsidR="005533D3" w:rsidRPr="002637EA" w:rsidRDefault="005533D3" w:rsidP="005533D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毎学年の教育週数は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特別の事情のある場合を除き</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39週を下回らないこととし</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学期の区分</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長期休業日を設けることとする。</w:t>
            </w:r>
          </w:p>
          <w:p w14:paraId="283871D5" w14:textId="320F05AB" w:rsidR="005533D3" w:rsidRPr="002637EA" w:rsidRDefault="005533D3" w:rsidP="005533D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教育に係る標準的な</w:t>
            </w:r>
            <w:r w:rsidR="00CE5943" w:rsidRPr="002637EA">
              <w:rPr>
                <w:rFonts w:ascii="ＭＳ ゴシック" w:eastAsia="ＭＳ ゴシック" w:hAnsi="ＭＳ ゴシック" w:cs="ＭＳ ゴシック" w:hint="eastAsia"/>
                <w:color w:val="000000" w:themeColor="text1"/>
                <w:kern w:val="0"/>
                <w:sz w:val="20"/>
                <w:szCs w:val="20"/>
              </w:rPr>
              <w:t>１</w:t>
            </w:r>
            <w:r w:rsidRPr="002637EA">
              <w:rPr>
                <w:rFonts w:ascii="ＭＳ ゴシック" w:eastAsia="ＭＳ ゴシック" w:hAnsi="ＭＳ ゴシック" w:cs="ＭＳ ゴシック" w:hint="eastAsia"/>
                <w:color w:val="000000" w:themeColor="text1"/>
                <w:kern w:val="0"/>
                <w:sz w:val="20"/>
                <w:szCs w:val="20"/>
              </w:rPr>
              <w:t>日当たりの時間（教育時間）は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４時間とし</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園児の心身の発達の程度</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季節等に適切に配慮すること。</w:t>
            </w:r>
          </w:p>
          <w:p w14:paraId="1873B4C6" w14:textId="39653D96" w:rsidR="005533D3" w:rsidRPr="002637EA" w:rsidRDefault="005533D3" w:rsidP="005533D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保育</w:t>
            </w:r>
            <w:r w:rsidR="00CE5943" w:rsidRPr="002637EA">
              <w:rPr>
                <w:rFonts w:ascii="ＭＳ ゴシック" w:eastAsia="ＭＳ ゴシック" w:hAnsi="ＭＳ ゴシック" w:cs="ＭＳ ゴシック" w:hint="eastAsia"/>
                <w:color w:val="000000" w:themeColor="text1"/>
                <w:kern w:val="0"/>
                <w:sz w:val="20"/>
                <w:szCs w:val="20"/>
              </w:rPr>
              <w:t>を必要とする子どもに該当する園児に対する教育及び保育の時間（満３</w:t>
            </w:r>
            <w:r w:rsidRPr="002637EA">
              <w:rPr>
                <w:rFonts w:ascii="ＭＳ ゴシック" w:eastAsia="ＭＳ ゴシック" w:hAnsi="ＭＳ ゴシック" w:cs="ＭＳ ゴシック" w:hint="eastAsia"/>
                <w:color w:val="000000" w:themeColor="text1"/>
                <w:kern w:val="0"/>
                <w:sz w:val="20"/>
                <w:szCs w:val="20"/>
              </w:rPr>
              <w:t>歳以上の保育を必</w:t>
            </w:r>
            <w:r w:rsidR="00CE5943" w:rsidRPr="002637EA">
              <w:rPr>
                <w:rFonts w:ascii="ＭＳ ゴシック" w:eastAsia="ＭＳ ゴシック" w:hAnsi="ＭＳ ゴシック" w:cs="ＭＳ ゴシック" w:hint="eastAsia"/>
                <w:color w:val="000000" w:themeColor="text1"/>
                <w:kern w:val="0"/>
                <w:sz w:val="20"/>
                <w:szCs w:val="20"/>
              </w:rPr>
              <w:t>要とする子どもに該当する園児については</w:t>
            </w:r>
            <w:r w:rsidR="002E08C1" w:rsidRPr="002637EA">
              <w:rPr>
                <w:rFonts w:ascii="ＭＳ ゴシック" w:eastAsia="ＭＳ ゴシック" w:hAnsi="ＭＳ ゴシック" w:cs="ＭＳ ゴシック" w:hint="eastAsia"/>
                <w:color w:val="000000" w:themeColor="text1"/>
                <w:kern w:val="0"/>
                <w:sz w:val="20"/>
                <w:szCs w:val="20"/>
              </w:rPr>
              <w:t>､</w:t>
            </w:r>
            <w:r w:rsidR="00CE5943" w:rsidRPr="002637EA">
              <w:rPr>
                <w:rFonts w:ascii="ＭＳ ゴシック" w:eastAsia="ＭＳ ゴシック" w:hAnsi="ＭＳ ゴシック" w:cs="ＭＳ ゴシック" w:hint="eastAsia"/>
                <w:color w:val="000000" w:themeColor="text1"/>
                <w:kern w:val="0"/>
                <w:sz w:val="20"/>
                <w:szCs w:val="20"/>
              </w:rPr>
              <w:t>教育時間を含む。）は</w:t>
            </w:r>
            <w:r w:rsidR="002E08C1" w:rsidRPr="002637EA">
              <w:rPr>
                <w:rFonts w:ascii="ＭＳ ゴシック" w:eastAsia="ＭＳ ゴシック" w:hAnsi="ＭＳ ゴシック" w:cs="ＭＳ ゴシック" w:hint="eastAsia"/>
                <w:color w:val="000000" w:themeColor="text1"/>
                <w:kern w:val="0"/>
                <w:sz w:val="20"/>
                <w:szCs w:val="20"/>
              </w:rPr>
              <w:t>､</w:t>
            </w:r>
            <w:r w:rsidR="00CE5943" w:rsidRPr="002637EA">
              <w:rPr>
                <w:rFonts w:ascii="ＭＳ ゴシック" w:eastAsia="ＭＳ ゴシック" w:hAnsi="ＭＳ ゴシック" w:cs="ＭＳ ゴシック" w:hint="eastAsia"/>
                <w:color w:val="000000" w:themeColor="text1"/>
                <w:kern w:val="0"/>
                <w:sz w:val="20"/>
                <w:szCs w:val="20"/>
              </w:rPr>
              <w:t>１</w:t>
            </w:r>
            <w:r w:rsidRPr="002637EA">
              <w:rPr>
                <w:rFonts w:ascii="ＭＳ ゴシック" w:eastAsia="ＭＳ ゴシック" w:hAnsi="ＭＳ ゴシック" w:cs="ＭＳ ゴシック" w:hint="eastAsia"/>
                <w:color w:val="000000" w:themeColor="text1"/>
                <w:kern w:val="0"/>
                <w:sz w:val="20"/>
                <w:szCs w:val="20"/>
              </w:rPr>
              <w:t>日につき８時間を原則とすること。ただし</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その地方における園児の保護者の労働時間その他家庭の状況等を考慮して</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園長がこれを定めるものとする。</w:t>
            </w:r>
          </w:p>
          <w:p w14:paraId="29EAD2D8" w14:textId="74554AA5" w:rsidR="005533D3" w:rsidRPr="002637EA" w:rsidRDefault="005533D3" w:rsidP="005533D3">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hint="eastAsia"/>
                <w:color w:val="000000" w:themeColor="text1"/>
                <w:kern w:val="0"/>
                <w:sz w:val="20"/>
                <w:szCs w:val="20"/>
              </w:rPr>
              <w:t>○ １日の開園時間は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保育所と同様</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原則として11時間とすること。</w:t>
            </w:r>
          </w:p>
          <w:p w14:paraId="30A763D0" w14:textId="77777777" w:rsidR="00F460F0" w:rsidRPr="002637EA" w:rsidRDefault="005533D3" w:rsidP="005533D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基本時間は原則８時間</w:t>
            </w:r>
            <w:r w:rsidR="00F460F0" w:rsidRPr="002637EA">
              <w:rPr>
                <w:rFonts w:ascii="ＭＳ ゴシック" w:eastAsia="ＭＳ ゴシック" w:hAnsi="ＭＳ ゴシック" w:cs="ＭＳ ゴシック" w:hint="eastAsia"/>
                <w:color w:val="000000" w:themeColor="text1"/>
                <w:kern w:val="0"/>
                <w:sz w:val="20"/>
                <w:szCs w:val="20"/>
              </w:rPr>
              <w:t>とすること。</w:t>
            </w:r>
          </w:p>
          <w:p w14:paraId="20ACF702" w14:textId="1372666B" w:rsidR="005533D3" w:rsidRPr="002637EA" w:rsidRDefault="005533D3" w:rsidP="005533D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その地方における乳児又は幼児の保護者の労働時間その他家庭の状況等を考慮して</w:t>
            </w:r>
            <w:r w:rsidR="002E08C1" w:rsidRPr="002637EA">
              <w:rPr>
                <w:rFonts w:ascii="ＭＳ ゴシック" w:eastAsia="ＭＳ ゴシック" w:hAnsi="ＭＳ ゴシック" w:cs="ＭＳ ゴシック"/>
                <w:color w:val="000000" w:themeColor="text1"/>
                <w:kern w:val="0"/>
                <w:sz w:val="20"/>
                <w:szCs w:val="20"/>
              </w:rPr>
              <w:t>､</w:t>
            </w:r>
            <w:r w:rsidR="006B5F4B" w:rsidRPr="002637EA">
              <w:rPr>
                <w:rStyle w:val="af0"/>
                <w:rFonts w:hint="default"/>
                <w:b w:val="0"/>
                <w:color w:val="000000" w:themeColor="text1"/>
                <w:u w:val="none"/>
              </w:rPr>
              <w:t>園</w:t>
            </w:r>
            <w:r w:rsidRPr="002637EA">
              <w:rPr>
                <w:rFonts w:ascii="ＭＳ ゴシック" w:eastAsia="ＭＳ ゴシック" w:hAnsi="ＭＳ ゴシック" w:cs="ＭＳ ゴシック" w:hint="eastAsia"/>
                <w:b/>
                <w:color w:val="000000" w:themeColor="text1"/>
                <w:kern w:val="0"/>
                <w:sz w:val="20"/>
                <w:szCs w:val="20"/>
              </w:rPr>
              <w:t>長</w:t>
            </w:r>
            <w:r w:rsidRPr="002637EA">
              <w:rPr>
                <w:rFonts w:ascii="ＭＳ ゴシック" w:eastAsia="ＭＳ ゴシック" w:hAnsi="ＭＳ ゴシック" w:cs="ＭＳ ゴシック" w:hint="eastAsia"/>
                <w:color w:val="000000" w:themeColor="text1"/>
                <w:kern w:val="0"/>
                <w:sz w:val="20"/>
                <w:szCs w:val="20"/>
              </w:rPr>
              <w:t>がこれを定める。</w:t>
            </w:r>
          </w:p>
          <w:p w14:paraId="268CD667" w14:textId="0F24CC64" w:rsidR="005533D3" w:rsidRPr="002637EA" w:rsidRDefault="005533D3" w:rsidP="005533D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開所時間と</w:t>
            </w:r>
            <w:r w:rsidR="00A2599F" w:rsidRPr="002637EA">
              <w:rPr>
                <w:rFonts w:ascii="ＭＳ ゴシック" w:eastAsia="ＭＳ ゴシック" w:hAnsi="ＭＳ ゴシック" w:cs="ＭＳ ゴシック" w:hint="eastAsia"/>
                <w:color w:val="000000" w:themeColor="text1"/>
                <w:kern w:val="0"/>
                <w:sz w:val="20"/>
                <w:szCs w:val="20"/>
              </w:rPr>
              <w:t>は</w:t>
            </w:r>
            <w:r w:rsidR="002E08C1" w:rsidRPr="002637EA">
              <w:rPr>
                <w:rFonts w:ascii="ＭＳ ゴシック" w:eastAsia="ＭＳ ゴシック" w:hAnsi="ＭＳ ゴシック" w:cs="ＭＳ ゴシック" w:hint="eastAsia"/>
                <w:color w:val="000000" w:themeColor="text1"/>
                <w:kern w:val="0"/>
                <w:sz w:val="20"/>
                <w:szCs w:val="20"/>
              </w:rPr>
              <w:t>､</w:t>
            </w:r>
            <w:r w:rsidR="00A2599F" w:rsidRPr="002637EA">
              <w:rPr>
                <w:rFonts w:ascii="ＭＳ ゴシック" w:eastAsia="ＭＳ ゴシック" w:hAnsi="ＭＳ ゴシック" w:cs="ＭＳ ゴシック" w:hint="eastAsia"/>
                <w:color w:val="000000" w:themeColor="text1"/>
                <w:kern w:val="0"/>
                <w:sz w:val="20"/>
                <w:szCs w:val="20"/>
              </w:rPr>
              <w:t>開所から閉所までの11</w:t>
            </w:r>
            <w:r w:rsidRPr="002637EA">
              <w:rPr>
                <w:rFonts w:ascii="ＭＳ ゴシック" w:eastAsia="ＭＳ ゴシック" w:hAnsi="ＭＳ ゴシック" w:cs="ＭＳ ゴシック" w:hint="eastAsia"/>
                <w:color w:val="000000" w:themeColor="text1"/>
                <w:kern w:val="0"/>
                <w:sz w:val="20"/>
                <w:szCs w:val="20"/>
              </w:rPr>
              <w:t>時間を指す。</w:t>
            </w:r>
          </w:p>
          <w:p w14:paraId="0409FC9F" w14:textId="54F075C5" w:rsidR="005533D3" w:rsidRPr="002637EA" w:rsidRDefault="005533D3" w:rsidP="005533D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〇 保育標準時間</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保育短時間</w:t>
            </w:r>
          </w:p>
          <w:p w14:paraId="0E2D1304" w14:textId="3AF2ED19" w:rsidR="005533D3" w:rsidRPr="002637EA" w:rsidRDefault="005533D3" w:rsidP="005533D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A2599F" w:rsidRPr="002637EA">
              <w:rPr>
                <w:rFonts w:ascii="ＭＳ ゴシック" w:eastAsia="ＭＳ ゴシック" w:hAnsi="Times New Roman" w:hint="eastAsia"/>
                <w:color w:val="000000" w:themeColor="text1"/>
                <w:kern w:val="0"/>
                <w:sz w:val="20"/>
                <w:szCs w:val="20"/>
              </w:rPr>
              <w:t>子ども・子育て支援法に基づき</w:t>
            </w:r>
            <w:r w:rsidR="002E08C1" w:rsidRPr="002637EA">
              <w:rPr>
                <w:rFonts w:ascii="ＭＳ ゴシック" w:eastAsia="ＭＳ ゴシック" w:hAnsi="Times New Roman" w:hint="eastAsia"/>
                <w:color w:val="000000" w:themeColor="text1"/>
                <w:kern w:val="0"/>
                <w:sz w:val="20"/>
                <w:szCs w:val="20"/>
              </w:rPr>
              <w:t>､</w:t>
            </w:r>
            <w:r w:rsidR="00A2599F" w:rsidRPr="002637EA">
              <w:rPr>
                <w:rFonts w:ascii="ＭＳ ゴシック" w:eastAsia="ＭＳ ゴシック" w:hAnsi="Times New Roman" w:hint="eastAsia"/>
                <w:color w:val="000000" w:themeColor="text1"/>
                <w:kern w:val="0"/>
                <w:sz w:val="20"/>
                <w:szCs w:val="20"/>
              </w:rPr>
              <w:t>保育必要量の認定は</w:t>
            </w:r>
            <w:r w:rsidR="002E08C1" w:rsidRPr="002637EA">
              <w:rPr>
                <w:rFonts w:ascii="ＭＳ ゴシック" w:eastAsia="ＭＳ ゴシック" w:hAnsi="Times New Roman" w:hint="eastAsia"/>
                <w:color w:val="000000" w:themeColor="text1"/>
                <w:kern w:val="0"/>
                <w:sz w:val="20"/>
                <w:szCs w:val="20"/>
              </w:rPr>
              <w:t>､</w:t>
            </w:r>
            <w:r w:rsidR="00A2599F" w:rsidRPr="002637EA">
              <w:rPr>
                <w:rFonts w:ascii="ＭＳ ゴシック" w:eastAsia="ＭＳ ゴシック" w:hAnsi="Times New Roman" w:hint="eastAsia"/>
                <w:color w:val="000000" w:themeColor="text1"/>
                <w:kern w:val="0"/>
                <w:sz w:val="20"/>
                <w:szCs w:val="20"/>
              </w:rPr>
              <w:t>１月当たり平均275</w:t>
            </w:r>
            <w:r w:rsidRPr="002637EA">
              <w:rPr>
                <w:rFonts w:ascii="ＭＳ ゴシック" w:eastAsia="ＭＳ ゴシック" w:hAnsi="Times New Roman" w:hint="eastAsia"/>
                <w:color w:val="000000" w:themeColor="text1"/>
                <w:kern w:val="0"/>
                <w:sz w:val="20"/>
                <w:szCs w:val="20"/>
              </w:rPr>
              <w:t>時間ま</w:t>
            </w:r>
            <w:r w:rsidR="00A2599F" w:rsidRPr="002637EA">
              <w:rPr>
                <w:rFonts w:ascii="ＭＳ ゴシック" w:eastAsia="ＭＳ ゴシック" w:hAnsi="Times New Roman" w:hint="eastAsia"/>
                <w:color w:val="000000" w:themeColor="text1"/>
                <w:kern w:val="0"/>
                <w:sz w:val="20"/>
                <w:szCs w:val="20"/>
              </w:rPr>
              <w:t>で（１日当たり11時間までに限る）【保育標準時間】又は平均200</w:t>
            </w:r>
            <w:r w:rsidRPr="002637EA">
              <w:rPr>
                <w:rFonts w:ascii="ＭＳ ゴシック" w:eastAsia="ＭＳ ゴシック" w:hAnsi="Times New Roman" w:hint="eastAsia"/>
                <w:color w:val="000000" w:themeColor="text1"/>
                <w:kern w:val="0"/>
                <w:sz w:val="20"/>
                <w:szCs w:val="20"/>
              </w:rPr>
              <w:t>時間まで（１日当たり８時間までに限る。）【保育短時間】の区分に分けて行うものとすることとされている。</w:t>
            </w:r>
          </w:p>
          <w:p w14:paraId="723F3D38" w14:textId="77777777" w:rsidR="005533D3" w:rsidRPr="002637EA" w:rsidRDefault="005533D3" w:rsidP="005533D3">
            <w:pPr>
              <w:overflowPunct w:val="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延長保育の時間</w:t>
            </w:r>
          </w:p>
          <w:p w14:paraId="7F1C7318" w14:textId="48436B12" w:rsidR="005533D3" w:rsidRPr="002637EA" w:rsidRDefault="005533D3" w:rsidP="005533D3">
            <w:pPr>
              <w:overflowPunct w:val="0"/>
              <w:ind w:leftChars="100" w:left="210" w:firstLineChars="100" w:firstLine="2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短時間認定児においては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開所時間内で各施設等が設定した短時間認定児の保育を行う時間を超えて１時間以上の延長保育を実施するもの。また</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開所時間を超えて延長保育を実施するもの。</w:t>
            </w:r>
          </w:p>
          <w:p w14:paraId="01785356" w14:textId="3A2CD39C" w:rsidR="005533D3" w:rsidRPr="002637EA" w:rsidRDefault="00A2599F" w:rsidP="005533D3">
            <w:pPr>
              <w:overflowPunct w:val="0"/>
              <w:ind w:leftChars="95" w:left="199"/>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標準時間認定児においては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開所時間を超えて</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30</w:t>
            </w:r>
            <w:r w:rsidR="005533D3" w:rsidRPr="002637EA">
              <w:rPr>
                <w:rFonts w:ascii="ＭＳ ゴシック" w:eastAsia="ＭＳ ゴシック" w:hAnsi="ＭＳ ゴシック" w:cs="ＭＳ ゴシック" w:hint="eastAsia"/>
                <w:color w:val="000000" w:themeColor="text1"/>
                <w:kern w:val="0"/>
                <w:sz w:val="20"/>
                <w:szCs w:val="20"/>
              </w:rPr>
              <w:t>分以上の延長保育を実施するもの。</w:t>
            </w:r>
          </w:p>
          <w:p w14:paraId="0021C836" w14:textId="77777777" w:rsidR="005533D3" w:rsidRPr="002637EA" w:rsidRDefault="005533D3" w:rsidP="005533D3">
            <w:pPr>
              <w:overflowPunct w:val="0"/>
              <w:ind w:leftChars="95" w:left="199"/>
              <w:jc w:val="left"/>
              <w:textAlignment w:val="baseline"/>
              <w:rPr>
                <w:rFonts w:ascii="ＭＳ ゴシック" w:eastAsia="ＭＳ ゴシック" w:hAnsi="ＭＳ ゴシック" w:cs="ＭＳ ゴシック"/>
                <w:color w:val="000000" w:themeColor="text1"/>
                <w:kern w:val="0"/>
                <w:sz w:val="20"/>
                <w:szCs w:val="20"/>
              </w:rPr>
            </w:pPr>
          </w:p>
          <w:p w14:paraId="2B0A7B6A" w14:textId="77777777" w:rsidR="005533D3" w:rsidRPr="002637EA" w:rsidRDefault="005533D3" w:rsidP="005533D3">
            <w:pPr>
              <w:overflowPunct w:val="0"/>
              <w:ind w:leftChars="95" w:left="199"/>
              <w:jc w:val="left"/>
              <w:textAlignment w:val="baseline"/>
              <w:rPr>
                <w:rFonts w:ascii="ＭＳ ゴシック" w:eastAsia="ＭＳ ゴシック" w:hAnsi="ＭＳ ゴシック" w:cs="ＭＳ ゴシック"/>
                <w:color w:val="000000" w:themeColor="text1"/>
                <w:kern w:val="0"/>
                <w:sz w:val="20"/>
                <w:szCs w:val="20"/>
              </w:rPr>
            </w:pPr>
          </w:p>
          <w:p w14:paraId="4C2D4E89" w14:textId="0AD56525" w:rsidR="005533D3" w:rsidRPr="002637EA" w:rsidRDefault="005533D3" w:rsidP="005533D3">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CE5943" w:rsidRPr="002637EA">
              <w:rPr>
                <w:rFonts w:ascii="ＭＳ ゴシック" w:eastAsia="ＭＳ ゴシック" w:hAnsi="ＭＳ ゴシック" w:cs="ＭＳ ゴシック" w:hint="eastAsia"/>
                <w:color w:val="000000" w:themeColor="text1"/>
                <w:kern w:val="0"/>
                <w:sz w:val="20"/>
                <w:szCs w:val="20"/>
              </w:rPr>
              <w:t xml:space="preserve">　</w:t>
            </w:r>
            <w:r w:rsidR="00CE5943" w:rsidRPr="002637EA">
              <w:rPr>
                <w:rFonts w:ascii="ＭＳ ゴシック" w:eastAsia="ＭＳ ゴシック" w:hAnsi="ＭＳ ゴシック" w:cs="ＭＳ ゴシック"/>
                <w:color w:val="000000" w:themeColor="text1"/>
                <w:kern w:val="0"/>
                <w:sz w:val="20"/>
                <w:szCs w:val="20"/>
              </w:rPr>
              <w:t>１</w:t>
            </w:r>
            <w:r w:rsidRPr="002637EA">
              <w:rPr>
                <w:rFonts w:ascii="ＭＳ ゴシック" w:eastAsia="ＭＳ ゴシック" w:hAnsi="ＭＳ ゴシック" w:cs="ＭＳ ゴシック" w:hint="eastAsia"/>
                <w:color w:val="000000" w:themeColor="text1"/>
                <w:kern w:val="0"/>
                <w:sz w:val="20"/>
                <w:szCs w:val="20"/>
              </w:rPr>
              <w:t>年の開園日は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日曜日・国民の祝休日を除いた日を原則とすること。</w:t>
            </w:r>
          </w:p>
          <w:p w14:paraId="012AB49E" w14:textId="77777777" w:rsidR="005533D3" w:rsidRPr="002637EA" w:rsidRDefault="005533D3" w:rsidP="005533D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E5FB284" w14:textId="7219CFDD" w:rsidR="000E2C44" w:rsidRPr="002637EA" w:rsidRDefault="00CE5943" w:rsidP="000E2C4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幼</w:t>
            </w:r>
            <w:r w:rsidR="000E2C44" w:rsidRPr="002637EA">
              <w:rPr>
                <w:rFonts w:ascii="ＭＳ ゴシック" w:eastAsia="ＭＳ ゴシック" w:hAnsi="ＭＳ ゴシック" w:cs="ＭＳ ゴシック" w:hint="eastAsia"/>
                <w:color w:val="000000" w:themeColor="text1"/>
                <w:kern w:val="0"/>
                <w:sz w:val="20"/>
                <w:szCs w:val="20"/>
              </w:rPr>
              <w:t>保連携型認定こども園は</w:t>
            </w:r>
            <w:r w:rsidR="002E08C1" w:rsidRPr="002637EA">
              <w:rPr>
                <w:rFonts w:ascii="ＭＳ ゴシック" w:eastAsia="ＭＳ ゴシック" w:hAnsi="ＭＳ ゴシック" w:cs="ＭＳ ゴシック" w:hint="eastAsia"/>
                <w:color w:val="000000" w:themeColor="text1"/>
                <w:kern w:val="0"/>
                <w:sz w:val="20"/>
                <w:szCs w:val="20"/>
              </w:rPr>
              <w:t>､</w:t>
            </w:r>
            <w:r w:rsidR="000E2C44" w:rsidRPr="002637EA">
              <w:rPr>
                <w:rFonts w:ascii="ＭＳ ゴシック" w:eastAsia="ＭＳ ゴシック" w:hAnsi="ＭＳ ゴシック" w:cs="ＭＳ ゴシック" w:hint="eastAsia"/>
                <w:color w:val="000000" w:themeColor="text1"/>
                <w:kern w:val="0"/>
                <w:sz w:val="20"/>
                <w:szCs w:val="20"/>
              </w:rPr>
              <w:t>年末年始</w:t>
            </w:r>
            <w:r w:rsidR="002E08C1" w:rsidRPr="002637EA">
              <w:rPr>
                <w:rFonts w:ascii="ＭＳ ゴシック" w:eastAsia="ＭＳ ゴシック" w:hAnsi="ＭＳ ゴシック" w:cs="ＭＳ ゴシック" w:hint="eastAsia"/>
                <w:color w:val="000000" w:themeColor="text1"/>
                <w:kern w:val="0"/>
                <w:sz w:val="20"/>
                <w:szCs w:val="20"/>
              </w:rPr>
              <w:t>､</w:t>
            </w:r>
            <w:r w:rsidR="000E2C44" w:rsidRPr="002637EA">
              <w:rPr>
                <w:rFonts w:ascii="ＭＳ ゴシック" w:eastAsia="ＭＳ ゴシック" w:hAnsi="ＭＳ ゴシック" w:cs="ＭＳ ゴシック" w:hint="eastAsia"/>
                <w:color w:val="000000" w:themeColor="text1"/>
                <w:kern w:val="0"/>
                <w:sz w:val="20"/>
                <w:szCs w:val="20"/>
              </w:rPr>
              <w:t>日曜日</w:t>
            </w:r>
            <w:r w:rsidR="002E08C1" w:rsidRPr="002637EA">
              <w:rPr>
                <w:rFonts w:ascii="ＭＳ ゴシック" w:eastAsia="ＭＳ ゴシック" w:hAnsi="ＭＳ ゴシック" w:cs="ＭＳ ゴシック" w:hint="eastAsia"/>
                <w:color w:val="000000" w:themeColor="text1"/>
                <w:kern w:val="0"/>
                <w:sz w:val="20"/>
                <w:szCs w:val="20"/>
              </w:rPr>
              <w:t>､</w:t>
            </w:r>
            <w:r w:rsidR="000E2C44" w:rsidRPr="002637EA">
              <w:rPr>
                <w:rFonts w:ascii="ＭＳ ゴシック" w:eastAsia="ＭＳ ゴシック" w:hAnsi="ＭＳ ゴシック" w:cs="ＭＳ ゴシック" w:hint="eastAsia"/>
                <w:color w:val="000000" w:themeColor="text1"/>
                <w:kern w:val="0"/>
                <w:sz w:val="20"/>
                <w:szCs w:val="20"/>
              </w:rPr>
              <w:t>祝日以外に</w:t>
            </w:r>
            <w:r w:rsidR="002E08C1" w:rsidRPr="002637EA">
              <w:rPr>
                <w:rFonts w:ascii="ＭＳ ゴシック" w:eastAsia="ＭＳ ゴシック" w:hAnsi="ＭＳ ゴシック" w:cs="ＭＳ ゴシック" w:hint="eastAsia"/>
                <w:color w:val="000000" w:themeColor="text1"/>
                <w:kern w:val="0"/>
                <w:sz w:val="20"/>
                <w:szCs w:val="20"/>
              </w:rPr>
              <w:t>､</w:t>
            </w:r>
            <w:r w:rsidR="000E2C44" w:rsidRPr="002637EA">
              <w:rPr>
                <w:rFonts w:ascii="ＭＳ ゴシック" w:eastAsia="ＭＳ ゴシック" w:hAnsi="ＭＳ ゴシック" w:cs="ＭＳ ゴシック" w:hint="eastAsia"/>
                <w:color w:val="000000" w:themeColor="text1"/>
                <w:kern w:val="0"/>
                <w:sz w:val="20"/>
                <w:szCs w:val="20"/>
              </w:rPr>
              <w:t>定期的に長期に渡る休暇(春休み</w:t>
            </w:r>
            <w:r w:rsidR="002E08C1" w:rsidRPr="002637EA">
              <w:rPr>
                <w:rFonts w:ascii="ＭＳ ゴシック" w:eastAsia="ＭＳ ゴシック" w:hAnsi="ＭＳ ゴシック" w:cs="ＭＳ ゴシック" w:hint="eastAsia"/>
                <w:color w:val="000000" w:themeColor="text1"/>
                <w:kern w:val="0"/>
                <w:sz w:val="20"/>
                <w:szCs w:val="20"/>
              </w:rPr>
              <w:t>､</w:t>
            </w:r>
            <w:r w:rsidR="000E2C44" w:rsidRPr="002637EA">
              <w:rPr>
                <w:rFonts w:ascii="ＭＳ ゴシック" w:eastAsia="ＭＳ ゴシック" w:hAnsi="ＭＳ ゴシック" w:cs="ＭＳ ゴシック" w:hint="eastAsia"/>
                <w:color w:val="000000" w:themeColor="text1"/>
                <w:kern w:val="0"/>
                <w:sz w:val="20"/>
                <w:szCs w:val="20"/>
              </w:rPr>
              <w:t>冬休み等)を設けないこと。(１号認定の子どもを除く。)</w:t>
            </w:r>
          </w:p>
          <w:p w14:paraId="185056BC" w14:textId="6603D5D5" w:rsidR="000E2C44" w:rsidRPr="002637EA" w:rsidRDefault="000E2C44" w:rsidP="000E2C44">
            <w:pPr>
              <w:overflowPunct w:val="0"/>
              <w:ind w:leftChars="100" w:left="210" w:firstLineChars="100" w:firstLine="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ただし</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保護者から保育の要望がない場合はこの限りではない。</w:t>
            </w:r>
          </w:p>
          <w:p w14:paraId="5D1C3500" w14:textId="04421B46" w:rsidR="000E2C44" w:rsidRPr="002637EA" w:rsidRDefault="000E2C44" w:rsidP="000E2C44">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CE5943"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年度がわりの時期において</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前年度の整理及び翌年度の準備等のため児童の保育を中止せざるを得ない特別な事情がある場合に限って保育を一時中止することはやむを得ないが</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その期間は最小限の範囲(２日間程度)にとどめること。</w:t>
            </w:r>
          </w:p>
          <w:p w14:paraId="1E2A1E83" w14:textId="2C0B760E" w:rsidR="005533D3" w:rsidRPr="002637EA" w:rsidRDefault="000E2C44" w:rsidP="000E2C44">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ただし</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この期間に保護者から保育の要望があれば受け入れること。</w:t>
            </w:r>
          </w:p>
        </w:tc>
        <w:tc>
          <w:tcPr>
            <w:tcW w:w="2120" w:type="dxa"/>
          </w:tcPr>
          <w:p w14:paraId="50E15571" w14:textId="77777777" w:rsidR="005533D3" w:rsidRPr="002637EA" w:rsidRDefault="005533D3" w:rsidP="005533D3">
            <w:pPr>
              <w:overflowPunct w:val="0"/>
              <w:ind w:left="300" w:hangingChars="150" w:hanging="300"/>
              <w:jc w:val="left"/>
              <w:textAlignment w:val="baseline"/>
              <w:rPr>
                <w:rFonts w:ascii="ＭＳ ゴシック" w:eastAsia="ＭＳ ゴシック" w:hAnsi="Times New Roman"/>
                <w:color w:val="000000" w:themeColor="text1"/>
                <w:kern w:val="0"/>
                <w:sz w:val="20"/>
                <w:szCs w:val="20"/>
              </w:rPr>
            </w:pPr>
          </w:p>
          <w:p w14:paraId="6F979F53" w14:textId="77777777" w:rsidR="005533D3" w:rsidRPr="002637EA" w:rsidRDefault="005533D3" w:rsidP="005533D3">
            <w:pPr>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基準第9条</w:t>
            </w:r>
          </w:p>
          <w:p w14:paraId="26C813BD" w14:textId="77777777" w:rsidR="005533D3" w:rsidRPr="002637EA" w:rsidRDefault="005533D3" w:rsidP="005533D3">
            <w:pPr>
              <w:rPr>
                <w:rFonts w:ascii="ＭＳ ゴシック" w:eastAsia="ＭＳ ゴシック" w:hAnsi="ＭＳ ゴシック" w:cs="ＭＳ ゴシック"/>
                <w:color w:val="000000" w:themeColor="text1"/>
                <w:kern w:val="0"/>
                <w:sz w:val="20"/>
                <w:szCs w:val="20"/>
                <w:lang w:eastAsia="zh-CN"/>
              </w:rPr>
            </w:pPr>
          </w:p>
          <w:p w14:paraId="64A9F261" w14:textId="77777777" w:rsidR="005533D3" w:rsidRPr="002637EA" w:rsidRDefault="005533D3" w:rsidP="005533D3">
            <w:pPr>
              <w:ind w:left="200" w:hangingChars="100" w:hanging="200"/>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教育･保育要領第1章</w:t>
            </w:r>
            <w:r w:rsidR="00CB3932" w:rsidRPr="002637EA">
              <w:rPr>
                <w:rStyle w:val="af0"/>
                <w:rFonts w:hint="default"/>
                <w:b w:val="0"/>
                <w:color w:val="000000" w:themeColor="text1"/>
                <w:u w:val="none"/>
              </w:rPr>
              <w:t>第</w:t>
            </w:r>
            <w:r w:rsidR="008717ED" w:rsidRPr="002637EA">
              <w:rPr>
                <w:rStyle w:val="af0"/>
                <w:rFonts w:hint="default"/>
                <w:b w:val="0"/>
                <w:color w:val="000000" w:themeColor="text1"/>
                <w:u w:val="none"/>
              </w:rPr>
              <w:t>2節1</w:t>
            </w:r>
          </w:p>
          <w:p w14:paraId="66C46055" w14:textId="77777777" w:rsidR="005533D3" w:rsidRPr="002637EA" w:rsidRDefault="005533D3" w:rsidP="005533D3">
            <w:pPr>
              <w:ind w:left="200" w:hangingChars="100" w:hanging="200"/>
              <w:rPr>
                <w:rFonts w:ascii="ＭＳ ゴシック" w:eastAsia="ＭＳ ゴシック" w:hAnsi="ＭＳ ゴシック" w:cs="ＭＳ ゴシック"/>
                <w:color w:val="000000" w:themeColor="text1"/>
                <w:kern w:val="0"/>
                <w:sz w:val="20"/>
                <w:szCs w:val="20"/>
                <w:lang w:eastAsia="zh-CN"/>
              </w:rPr>
            </w:pPr>
          </w:p>
          <w:p w14:paraId="16B088B4" w14:textId="77777777" w:rsidR="005533D3" w:rsidRPr="002637EA" w:rsidRDefault="005533D3" w:rsidP="005533D3">
            <w:pPr>
              <w:ind w:left="200" w:hangingChars="100" w:hanging="200"/>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教育･保育要領解説第１章第2節</w:t>
            </w:r>
          </w:p>
          <w:p w14:paraId="0D79237B" w14:textId="77777777" w:rsidR="005533D3" w:rsidRPr="002637EA" w:rsidRDefault="005533D3" w:rsidP="005533D3">
            <w:pPr>
              <w:ind w:left="200" w:hangingChars="100" w:hanging="200"/>
              <w:rPr>
                <w:rFonts w:ascii="ＭＳ ゴシック" w:eastAsia="ＭＳ ゴシック" w:hAnsi="ＭＳ ゴシック" w:cs="ＭＳ ゴシック"/>
                <w:color w:val="000000" w:themeColor="text1"/>
                <w:kern w:val="0"/>
                <w:sz w:val="20"/>
                <w:szCs w:val="20"/>
              </w:rPr>
            </w:pPr>
          </w:p>
          <w:p w14:paraId="7B52E119" w14:textId="77777777" w:rsidR="00DE15E2" w:rsidRPr="002637EA" w:rsidRDefault="00DE15E2" w:rsidP="005533D3">
            <w:pPr>
              <w:ind w:left="200" w:hangingChars="100" w:hanging="200"/>
              <w:rPr>
                <w:rFonts w:ascii="ＭＳ ゴシック" w:eastAsia="ＭＳ ゴシック" w:hAnsi="ＭＳ ゴシック" w:cs="ＭＳ ゴシック"/>
                <w:color w:val="000000" w:themeColor="text1"/>
                <w:kern w:val="0"/>
                <w:sz w:val="20"/>
                <w:szCs w:val="20"/>
              </w:rPr>
            </w:pPr>
          </w:p>
          <w:p w14:paraId="35927DDC" w14:textId="37D3DD61" w:rsidR="005533D3" w:rsidRPr="002637EA" w:rsidRDefault="005533D3" w:rsidP="005533D3">
            <w:pPr>
              <w:ind w:left="200" w:hangingChars="100" w:hanging="200"/>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事業者向けFAQ第</w:t>
            </w:r>
            <w:r w:rsidR="006B5F4B" w:rsidRPr="002637EA">
              <w:rPr>
                <w:rStyle w:val="af0"/>
                <w:rFonts w:hint="default"/>
                <w:b w:val="0"/>
                <w:color w:val="000000" w:themeColor="text1"/>
                <w:u w:val="none"/>
              </w:rPr>
              <w:t>7</w:t>
            </w:r>
            <w:r w:rsidR="006B5F4B" w:rsidRPr="002637EA">
              <w:rPr>
                <w:rFonts w:ascii="ＭＳ ゴシック" w:eastAsia="ＭＳ ゴシック" w:hAnsi="ＭＳ ゴシック" w:cs="ＭＳ ゴシック" w:hint="eastAsia"/>
                <w:color w:val="000000" w:themeColor="text1"/>
                <w:kern w:val="0"/>
                <w:sz w:val="20"/>
                <w:szCs w:val="20"/>
              </w:rPr>
              <w:t>版</w:t>
            </w:r>
            <w:r w:rsidR="006B5F4B" w:rsidRPr="002637EA">
              <w:rPr>
                <w:rStyle w:val="af0"/>
                <w:rFonts w:hint="default"/>
                <w:b w:val="0"/>
                <w:color w:val="000000" w:themeColor="text1"/>
                <w:u w:val="none"/>
              </w:rPr>
              <w:t>認定こども園に関する事Q4</w:t>
            </w:r>
            <w:r w:rsidR="002E08C1" w:rsidRPr="002637EA">
              <w:rPr>
                <w:rStyle w:val="af0"/>
                <w:rFonts w:hint="default"/>
                <w:b w:val="0"/>
                <w:color w:val="000000" w:themeColor="text1"/>
                <w:u w:val="none"/>
              </w:rPr>
              <w:t>､</w:t>
            </w:r>
            <w:r w:rsidR="006B5F4B" w:rsidRPr="002637EA">
              <w:rPr>
                <w:rStyle w:val="af0"/>
                <w:rFonts w:hint="default"/>
                <w:b w:val="0"/>
                <w:color w:val="000000" w:themeColor="text1"/>
                <w:u w:val="none"/>
              </w:rPr>
              <w:t>23</w:t>
            </w:r>
          </w:p>
          <w:p w14:paraId="4FF32B7A" w14:textId="77777777" w:rsidR="005533D3" w:rsidRPr="002637EA" w:rsidRDefault="00A9357F" w:rsidP="005533D3">
            <w:pPr>
              <w:ind w:left="200" w:hangingChars="100" w:hanging="200"/>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rPr>
              <w:t>○</w:t>
            </w:r>
            <w:r w:rsidR="005533D3" w:rsidRPr="002637EA">
              <w:rPr>
                <w:rFonts w:ascii="ＭＳ ゴシック" w:eastAsia="ＭＳ ゴシック" w:hAnsi="ＭＳ ゴシック" w:cs="ＭＳ ゴシック" w:hint="eastAsia"/>
                <w:color w:val="000000" w:themeColor="text1"/>
                <w:kern w:val="0"/>
                <w:sz w:val="20"/>
                <w:szCs w:val="20"/>
                <w:lang w:eastAsia="zh-CN"/>
              </w:rPr>
              <w:t xml:space="preserve"> 基準運用通知</w:t>
            </w:r>
            <w:r w:rsidR="006B5F4B" w:rsidRPr="002637EA">
              <w:rPr>
                <w:rFonts w:ascii="ＭＳ ゴシック" w:eastAsia="ＭＳ ゴシック" w:hAnsi="ＭＳ ゴシック" w:cs="ＭＳ ゴシック" w:hint="eastAsia"/>
                <w:color w:val="000000" w:themeColor="text1"/>
                <w:kern w:val="0"/>
                <w:sz w:val="20"/>
                <w:szCs w:val="20"/>
              </w:rPr>
              <w:t>4</w:t>
            </w:r>
            <w:r w:rsidR="005533D3" w:rsidRPr="002637EA">
              <w:rPr>
                <w:rFonts w:ascii="ＭＳ ゴシック" w:eastAsia="ＭＳ ゴシック" w:hAnsi="ＭＳ ゴシック" w:cs="ＭＳ ゴシック" w:hint="eastAsia"/>
                <w:color w:val="000000" w:themeColor="text1"/>
                <w:kern w:val="0"/>
                <w:sz w:val="20"/>
                <w:szCs w:val="20"/>
                <w:lang w:eastAsia="zh-CN"/>
              </w:rPr>
              <w:t>－</w:t>
            </w:r>
          </w:p>
          <w:p w14:paraId="3ED7B6E5" w14:textId="77777777" w:rsidR="005533D3" w:rsidRPr="002637EA" w:rsidRDefault="005533D3" w:rsidP="005533D3">
            <w:pPr>
              <w:overflowPunct w:val="0"/>
              <w:ind w:left="300" w:hangingChars="150" w:hanging="300"/>
              <w:jc w:val="left"/>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xml:space="preserve">　 (1)</w:t>
            </w:r>
          </w:p>
          <w:p w14:paraId="74904548" w14:textId="77777777" w:rsidR="00F460F0" w:rsidRPr="002637EA" w:rsidRDefault="005533D3" w:rsidP="005533D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00F460F0" w:rsidRPr="002637EA">
              <w:rPr>
                <w:rFonts w:ascii="ＭＳ ゴシック" w:eastAsia="ＭＳ ゴシック" w:hAnsi="ＭＳ ゴシック" w:cs="ＭＳ ゴシック" w:hint="eastAsia"/>
                <w:color w:val="000000" w:themeColor="text1"/>
                <w:kern w:val="0"/>
                <w:sz w:val="20"/>
                <w:szCs w:val="20"/>
              </w:rPr>
              <w:t>基準第</w:t>
            </w:r>
            <w:r w:rsidR="006B5F4B" w:rsidRPr="002637EA">
              <w:rPr>
                <w:rFonts w:ascii="ＭＳ ゴシック" w:eastAsia="ＭＳ ゴシック" w:hAnsi="ＭＳ ゴシック" w:cs="ＭＳ ゴシック" w:hint="eastAsia"/>
                <w:color w:val="000000" w:themeColor="text1"/>
                <w:kern w:val="0"/>
                <w:sz w:val="20"/>
                <w:szCs w:val="20"/>
              </w:rPr>
              <w:t>9</w:t>
            </w:r>
            <w:r w:rsidR="00F460F0" w:rsidRPr="002637EA">
              <w:rPr>
                <w:rFonts w:ascii="ＭＳ ゴシック" w:eastAsia="ＭＳ ゴシック" w:hAnsi="ＭＳ ゴシック" w:cs="ＭＳ ゴシック" w:hint="eastAsia"/>
                <w:color w:val="000000" w:themeColor="text1"/>
                <w:kern w:val="0"/>
                <w:sz w:val="20"/>
                <w:szCs w:val="20"/>
              </w:rPr>
              <w:t>条</w:t>
            </w:r>
          </w:p>
          <w:p w14:paraId="5DBED00B" w14:textId="77777777" w:rsidR="005533D3" w:rsidRPr="002637EA" w:rsidRDefault="005533D3" w:rsidP="005533D3">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7C401D9E" w14:textId="77777777" w:rsidR="0056035F" w:rsidRPr="002637EA" w:rsidRDefault="0056035F" w:rsidP="005533D3">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42BD3E9E" w14:textId="77777777" w:rsidR="0056035F" w:rsidRPr="002637EA" w:rsidRDefault="0056035F" w:rsidP="005533D3">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711815ED" w14:textId="77777777" w:rsidR="0056035F" w:rsidRPr="002637EA" w:rsidRDefault="0056035F" w:rsidP="005533D3">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440E1FD5" w14:textId="77777777" w:rsidR="0056035F" w:rsidRPr="002637EA" w:rsidRDefault="0056035F" w:rsidP="005533D3">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6CE7F63C" w14:textId="7DE90AA4" w:rsidR="005533D3" w:rsidRPr="002637EA" w:rsidRDefault="005533D3" w:rsidP="005533D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子ども・子育て支援法第20条第3項</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同法施行令第１条</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同法施行規則第4条第１項</w:t>
            </w:r>
          </w:p>
          <w:p w14:paraId="19DE3D0E" w14:textId="77777777" w:rsidR="005533D3" w:rsidRPr="002637EA" w:rsidRDefault="005533D3" w:rsidP="005533D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DD9133B" w14:textId="77777777" w:rsidR="005533D3" w:rsidRPr="002637EA" w:rsidRDefault="005533D3" w:rsidP="005533D3">
            <w:pPr>
              <w:overflowPunct w:val="0"/>
              <w:textAlignment w:val="baseline"/>
              <w:rPr>
                <w:rFonts w:ascii="ＭＳ ゴシック" w:eastAsia="ＭＳ ゴシック" w:hAnsi="Times New Roman"/>
                <w:color w:val="000000" w:themeColor="text1"/>
                <w:kern w:val="0"/>
                <w:sz w:val="20"/>
                <w:szCs w:val="20"/>
              </w:rPr>
            </w:pPr>
          </w:p>
          <w:p w14:paraId="0BC3B3C6" w14:textId="77777777" w:rsidR="005533D3" w:rsidRPr="002637EA" w:rsidRDefault="005533D3" w:rsidP="005533D3">
            <w:pPr>
              <w:overflowPunct w:val="0"/>
              <w:textAlignment w:val="baseline"/>
              <w:rPr>
                <w:rFonts w:ascii="ＭＳ ゴシック" w:eastAsia="ＭＳ ゴシック" w:hAnsi="Times New Roman"/>
                <w:color w:val="000000" w:themeColor="text1"/>
                <w:kern w:val="0"/>
                <w:sz w:val="20"/>
                <w:szCs w:val="20"/>
              </w:rPr>
            </w:pPr>
          </w:p>
          <w:p w14:paraId="6DD477C9" w14:textId="77777777" w:rsidR="005533D3" w:rsidRPr="002637EA" w:rsidRDefault="005533D3" w:rsidP="005533D3">
            <w:pPr>
              <w:overflowPunct w:val="0"/>
              <w:textAlignment w:val="baseline"/>
              <w:rPr>
                <w:rFonts w:ascii="ＭＳ ゴシック" w:eastAsia="ＭＳ ゴシック" w:hAnsi="Times New Roman"/>
                <w:color w:val="000000" w:themeColor="text1"/>
                <w:kern w:val="0"/>
                <w:sz w:val="20"/>
                <w:szCs w:val="20"/>
              </w:rPr>
            </w:pPr>
          </w:p>
          <w:p w14:paraId="0B045774" w14:textId="77777777" w:rsidR="005533D3" w:rsidRPr="002637EA" w:rsidRDefault="005533D3" w:rsidP="00346FAB">
            <w:pPr>
              <w:overflowPunct w:val="0"/>
              <w:ind w:left="200" w:hangingChars="100" w:hanging="200"/>
              <w:textAlignment w:val="baseline"/>
              <w:rPr>
                <w:rFonts w:ascii="ＭＳ ゴシック" w:eastAsia="ＭＳ ゴシック" w:hAnsi="Times New Roman"/>
                <w:color w:val="000000" w:themeColor="text1"/>
                <w:kern w:val="0"/>
                <w:sz w:val="20"/>
                <w:szCs w:val="20"/>
              </w:rPr>
            </w:pPr>
          </w:p>
        </w:tc>
        <w:tc>
          <w:tcPr>
            <w:tcW w:w="1948" w:type="dxa"/>
            <w:gridSpan w:val="2"/>
          </w:tcPr>
          <w:p w14:paraId="409BB350" w14:textId="77777777" w:rsidR="005533D3" w:rsidRPr="002637EA" w:rsidRDefault="005533D3" w:rsidP="00407D3E">
            <w:pPr>
              <w:rPr>
                <w:rFonts w:ascii="ＭＳ ゴシック" w:eastAsia="ＭＳ ゴシック" w:hAnsi="Times New Roman"/>
                <w:color w:val="000000" w:themeColor="text1"/>
                <w:kern w:val="0"/>
                <w:sz w:val="20"/>
                <w:szCs w:val="20"/>
              </w:rPr>
            </w:pPr>
          </w:p>
        </w:tc>
      </w:tr>
    </w:tbl>
    <w:p w14:paraId="5F3FC2FE" w14:textId="1F5346DB" w:rsidR="00A90B80" w:rsidRPr="002637EA" w:rsidRDefault="00A90B80" w:rsidP="00A90B80">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３</w:t>
      </w:r>
      <w:r w:rsidR="00F83AB6" w:rsidRPr="002637EA">
        <w:rPr>
          <w:rFonts w:ascii="ＭＳ ゴシック" w:eastAsia="ＭＳ ゴシック" w:hAnsi="ＭＳ ゴシック" w:hint="eastAsia"/>
          <w:color w:val="000000" w:themeColor="text1"/>
          <w:sz w:val="20"/>
          <w:szCs w:val="20"/>
        </w:rPr>
        <w:t>６</w:t>
      </w:r>
      <w:r w:rsidRPr="002637EA">
        <w:rPr>
          <w:rFonts w:ascii="ＭＳ ゴシック" w:eastAsia="ＭＳ ゴシック" w:hAnsi="ＭＳ ゴシック" w:hint="eastAsia"/>
          <w:color w:val="000000" w:themeColor="text1"/>
          <w:sz w:val="20"/>
          <w:szCs w:val="20"/>
        </w:rPr>
        <w:t>－</w:t>
      </w:r>
    </w:p>
    <w:p w14:paraId="2C2865FD" w14:textId="77777777" w:rsidR="00AC4C21" w:rsidRPr="002637EA" w:rsidRDefault="00AC4C21" w:rsidP="00A90B80">
      <w:pPr>
        <w:tabs>
          <w:tab w:val="left" w:pos="1290"/>
        </w:tabs>
        <w:ind w:firstLineChars="400" w:firstLine="840"/>
        <w:jc w:val="center"/>
        <w:rPr>
          <w:color w:val="000000" w:themeColor="text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4"/>
        <w:gridCol w:w="5708"/>
        <w:gridCol w:w="1805"/>
      </w:tblGrid>
      <w:tr w:rsidR="002637EA" w:rsidRPr="002637EA" w14:paraId="5D6ABD99" w14:textId="77777777" w:rsidTr="00F565A0">
        <w:trPr>
          <w:trHeight w:val="416"/>
        </w:trPr>
        <w:tc>
          <w:tcPr>
            <w:tcW w:w="2084" w:type="dxa"/>
            <w:vAlign w:val="center"/>
          </w:tcPr>
          <w:p w14:paraId="24DD5AFA" w14:textId="77777777" w:rsidR="006D1491" w:rsidRPr="002637EA" w:rsidRDefault="006D1491" w:rsidP="00123C7F">
            <w:pPr>
              <w:spacing w:line="260" w:lineRule="exact"/>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　眼　事　項</w:t>
            </w:r>
          </w:p>
        </w:tc>
        <w:tc>
          <w:tcPr>
            <w:tcW w:w="5708" w:type="dxa"/>
            <w:vAlign w:val="center"/>
          </w:tcPr>
          <w:p w14:paraId="5AF7E7E9" w14:textId="77777777" w:rsidR="006D1491" w:rsidRPr="002637EA" w:rsidRDefault="006D1491" w:rsidP="00123C7F">
            <w:pPr>
              <w:spacing w:line="260" w:lineRule="exact"/>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805" w:type="dxa"/>
            <w:vAlign w:val="center"/>
          </w:tcPr>
          <w:p w14:paraId="7388AD3C" w14:textId="77777777" w:rsidR="006D1491" w:rsidRPr="002637EA" w:rsidRDefault="006D1491" w:rsidP="00123C7F">
            <w:pPr>
              <w:spacing w:line="260" w:lineRule="exact"/>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7561F759" w14:textId="77777777" w:rsidTr="00AA5D2F">
        <w:trPr>
          <w:trHeight w:val="13315"/>
        </w:trPr>
        <w:tc>
          <w:tcPr>
            <w:tcW w:w="2084" w:type="dxa"/>
          </w:tcPr>
          <w:p w14:paraId="62F87883"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13422F0" w14:textId="77777777" w:rsidR="00797C17" w:rsidRPr="002637EA" w:rsidRDefault="003E585E" w:rsidP="00F867E6">
            <w:pPr>
              <w:overflowPunct w:val="0"/>
              <w:spacing w:line="260" w:lineRule="exact"/>
              <w:ind w:left="201" w:hangingChars="100" w:hanging="201"/>
              <w:textAlignment w:val="baseline"/>
              <w:rPr>
                <w:rStyle w:val="af0"/>
                <w:rFonts w:hAnsi="Times New Roman" w:hint="default"/>
                <w:color w:val="000000" w:themeColor="text1"/>
                <w:kern w:val="0"/>
                <w:u w:val="none"/>
              </w:rPr>
            </w:pPr>
            <w:r w:rsidRPr="002637EA">
              <w:rPr>
                <w:rFonts w:ascii="ＭＳ ゴシック" w:eastAsia="ＭＳ ゴシック" w:hAnsi="ＭＳ ゴシック" w:cs="ＭＳ ゴシック" w:hint="eastAsia"/>
                <w:b/>
                <w:color w:val="000000" w:themeColor="text1"/>
                <w:kern w:val="0"/>
                <w:sz w:val="20"/>
                <w:szCs w:val="20"/>
              </w:rPr>
              <w:t>８</w:t>
            </w:r>
            <w:r w:rsidR="00817D52" w:rsidRPr="002637EA">
              <w:rPr>
                <w:rFonts w:ascii="ＭＳ ゴシック" w:eastAsia="ＭＳ ゴシック" w:hAnsi="ＭＳ ゴシック" w:cs="ＭＳ ゴシック"/>
                <w:b/>
                <w:color w:val="000000" w:themeColor="text1"/>
                <w:kern w:val="0"/>
                <w:sz w:val="20"/>
                <w:szCs w:val="20"/>
              </w:rPr>
              <w:t xml:space="preserve">  </w:t>
            </w:r>
            <w:r w:rsidR="00817D52" w:rsidRPr="002637EA">
              <w:rPr>
                <w:rFonts w:ascii="ＭＳ ゴシック" w:eastAsia="ＭＳ ゴシック" w:hAnsi="ＭＳ ゴシック" w:cs="ＭＳ ゴシック" w:hint="eastAsia"/>
                <w:b/>
                <w:color w:val="000000" w:themeColor="text1"/>
                <w:kern w:val="0"/>
                <w:sz w:val="20"/>
                <w:szCs w:val="20"/>
              </w:rPr>
              <w:t>苦情</w:t>
            </w:r>
            <w:r w:rsidR="00DC4971" w:rsidRPr="002637EA">
              <w:rPr>
                <w:rFonts w:ascii="ＭＳ ゴシック" w:eastAsia="ＭＳ ゴシック" w:hAnsi="ＭＳ ゴシック" w:cs="ＭＳ ゴシック" w:hint="eastAsia"/>
                <w:b/>
                <w:color w:val="000000" w:themeColor="text1"/>
                <w:kern w:val="0"/>
                <w:sz w:val="20"/>
                <w:szCs w:val="20"/>
              </w:rPr>
              <w:t>・</w:t>
            </w:r>
            <w:r w:rsidR="00DC4971" w:rsidRPr="002637EA">
              <w:rPr>
                <w:rFonts w:ascii="ＭＳ ゴシック" w:eastAsia="ＭＳ ゴシック" w:hAnsi="ＭＳ ゴシック" w:cs="ＭＳ ゴシック"/>
                <w:b/>
                <w:color w:val="000000" w:themeColor="text1"/>
                <w:kern w:val="0"/>
                <w:sz w:val="20"/>
                <w:szCs w:val="20"/>
              </w:rPr>
              <w:t>相談</w:t>
            </w:r>
            <w:r w:rsidR="00797C17" w:rsidRPr="002637EA">
              <w:rPr>
                <w:rStyle w:val="af0"/>
                <w:rFonts w:hint="default"/>
                <w:color w:val="000000" w:themeColor="text1"/>
                <w:u w:val="none"/>
              </w:rPr>
              <w:t>への対応</w:t>
            </w:r>
          </w:p>
          <w:p w14:paraId="782D39DC" w14:textId="77777777" w:rsidR="00797C17" w:rsidRPr="002637EA" w:rsidRDefault="00797C17" w:rsidP="00123C7F">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7A11A3AE"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11C146AC"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3EC0DCB9"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7E06D71"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47D33F6C"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E34F4FE"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20A77730"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39427C8"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5C6F819"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6D28CC1E"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12B909C"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F57984D"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2E7A7D78"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2C2C209D"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33EBED78"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D01E48A"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4CA97B11"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1CE31B9C"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4FA700BE"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4D46764"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38F5685"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CF71B6F"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EE4598E"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694C4319"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p>
          <w:p w14:paraId="2DB6FDDC"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6035AA5A"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5D518D7"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B2690EC"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1929D00"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209DFF17"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684FD305"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95F5376"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3911BE3E" w14:textId="77777777" w:rsidR="006D1491" w:rsidRPr="002637EA" w:rsidRDefault="006D1491" w:rsidP="00123C7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5708" w:type="dxa"/>
          </w:tcPr>
          <w:p w14:paraId="78BC2B55" w14:textId="77777777" w:rsidR="00817D52" w:rsidRPr="002637EA" w:rsidRDefault="00817D52"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65D761C6" w14:textId="77777777" w:rsidR="00817D52" w:rsidRPr="002637EA" w:rsidRDefault="00E6498D" w:rsidP="00123C7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(1) </w:t>
            </w:r>
            <w:r w:rsidR="00817D52" w:rsidRPr="002637EA">
              <w:rPr>
                <w:rFonts w:ascii="ＭＳ ゴシック" w:eastAsia="ＭＳ ゴシック" w:hAnsi="ＭＳ ゴシック" w:cs="ＭＳ ゴシック" w:hint="eastAsia"/>
                <w:color w:val="000000" w:themeColor="text1"/>
                <w:kern w:val="0"/>
                <w:sz w:val="20"/>
                <w:szCs w:val="20"/>
              </w:rPr>
              <w:t>苦情</w:t>
            </w:r>
            <w:r w:rsidR="00DC4971" w:rsidRPr="002637EA">
              <w:rPr>
                <w:rFonts w:ascii="ＭＳ ゴシック" w:eastAsia="ＭＳ ゴシック" w:hAnsi="ＭＳ ゴシック" w:cs="ＭＳ ゴシック" w:hint="eastAsia"/>
                <w:color w:val="000000" w:themeColor="text1"/>
                <w:kern w:val="0"/>
                <w:sz w:val="20"/>
                <w:szCs w:val="20"/>
              </w:rPr>
              <w:t>・</w:t>
            </w:r>
            <w:r w:rsidR="00DC4971" w:rsidRPr="002637EA">
              <w:rPr>
                <w:rFonts w:ascii="ＭＳ ゴシック" w:eastAsia="ＭＳ ゴシック" w:hAnsi="ＭＳ ゴシック" w:cs="ＭＳ ゴシック"/>
                <w:color w:val="000000" w:themeColor="text1"/>
                <w:kern w:val="0"/>
                <w:sz w:val="20"/>
                <w:szCs w:val="20"/>
              </w:rPr>
              <w:t>相談</w:t>
            </w:r>
            <w:r w:rsidR="00817D52" w:rsidRPr="002637EA">
              <w:rPr>
                <w:rFonts w:ascii="ＭＳ ゴシック" w:eastAsia="ＭＳ ゴシック" w:hAnsi="ＭＳ ゴシック" w:cs="ＭＳ ゴシック" w:hint="eastAsia"/>
                <w:color w:val="000000" w:themeColor="text1"/>
                <w:kern w:val="0"/>
                <w:sz w:val="20"/>
                <w:szCs w:val="20"/>
              </w:rPr>
              <w:t>解決の仕組みへの取組みがなされているか。</w:t>
            </w:r>
          </w:p>
          <w:p w14:paraId="12CED98D" w14:textId="77777777" w:rsidR="00797C17" w:rsidRPr="002637EA" w:rsidRDefault="00797C17"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D8FA94F" w14:textId="77777777" w:rsidR="00797C17" w:rsidRPr="002637EA" w:rsidRDefault="00797C17" w:rsidP="00123C7F">
            <w:pPr>
              <w:overflowPunct w:val="0"/>
              <w:spacing w:line="260" w:lineRule="exact"/>
              <w:ind w:left="200" w:hangingChars="100" w:hanging="200"/>
              <w:textAlignment w:val="baseline"/>
              <w:rPr>
                <w:rStyle w:val="af0"/>
                <w:rFonts w:hint="default"/>
                <w:b w:val="0"/>
                <w:color w:val="000000" w:themeColor="text1"/>
                <w:u w:val="none"/>
              </w:rPr>
            </w:pPr>
            <w:r w:rsidRPr="002637EA">
              <w:rPr>
                <w:rStyle w:val="af0"/>
                <w:rFonts w:hint="default"/>
                <w:b w:val="0"/>
                <w:color w:val="000000" w:themeColor="text1"/>
                <w:u w:val="none"/>
              </w:rPr>
              <w:t>(苦情解決の仕組み)</w:t>
            </w:r>
          </w:p>
          <w:p w14:paraId="36651AA9" w14:textId="77777777" w:rsidR="00C002DB" w:rsidRPr="002637EA" w:rsidRDefault="00C002DB" w:rsidP="00C002DB">
            <w:pPr>
              <w:overflowPunct w:val="0"/>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hint="eastAsia"/>
                <w:color w:val="000000" w:themeColor="text1"/>
                <w:kern w:val="0"/>
                <w:sz w:val="20"/>
                <w:szCs w:val="20"/>
              </w:rPr>
              <w:t>該当するものにチェック（☑）すること。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9"/>
              <w:gridCol w:w="1421"/>
            </w:tblGrid>
            <w:tr w:rsidR="002637EA" w:rsidRPr="002637EA" w14:paraId="7E246503" w14:textId="77777777" w:rsidTr="00DA0330">
              <w:tc>
                <w:tcPr>
                  <w:tcW w:w="4079" w:type="dxa"/>
                  <w:shd w:val="clear" w:color="auto" w:fill="auto"/>
                </w:tcPr>
                <w:p w14:paraId="6B5F2F16" w14:textId="77777777" w:rsidR="00797C17" w:rsidRPr="002637EA" w:rsidRDefault="00797C17" w:rsidP="009B3075">
                  <w:pPr>
                    <w:framePr w:hSpace="142" w:wrap="around" w:vAnchor="text" w:hAnchor="margin" w:x="383" w:y="160"/>
                    <w:overflowPunct w:val="0"/>
                    <w:spacing w:line="260" w:lineRule="exact"/>
                    <w:textAlignment w:val="baseline"/>
                    <w:rPr>
                      <w:rStyle w:val="af0"/>
                      <w:rFonts w:hint="default"/>
                      <w:b w:val="0"/>
                      <w:color w:val="000000" w:themeColor="text1"/>
                      <w:u w:val="none"/>
                    </w:rPr>
                  </w:pPr>
                  <w:r w:rsidRPr="002637EA">
                    <w:rPr>
                      <w:rStyle w:val="af0"/>
                      <w:rFonts w:hint="default"/>
                      <w:b w:val="0"/>
                      <w:color w:val="000000" w:themeColor="text1"/>
                      <w:u w:val="none"/>
                    </w:rPr>
                    <w:t>苦情</w:t>
                  </w:r>
                  <w:r w:rsidR="00DC4971" w:rsidRPr="002637EA">
                    <w:rPr>
                      <w:rStyle w:val="af0"/>
                      <w:rFonts w:hint="default"/>
                      <w:b w:val="0"/>
                      <w:color w:val="000000" w:themeColor="text1"/>
                      <w:u w:val="none"/>
                    </w:rPr>
                    <w:t>・相談</w:t>
                  </w:r>
                  <w:r w:rsidRPr="002637EA">
                    <w:rPr>
                      <w:rStyle w:val="af0"/>
                      <w:rFonts w:hint="default"/>
                      <w:b w:val="0"/>
                      <w:color w:val="000000" w:themeColor="text1"/>
                      <w:u w:val="none"/>
                    </w:rPr>
                    <w:t>解決要領</w:t>
                  </w:r>
                </w:p>
              </w:tc>
              <w:tc>
                <w:tcPr>
                  <w:tcW w:w="1421" w:type="dxa"/>
                  <w:shd w:val="clear" w:color="auto" w:fill="auto"/>
                </w:tcPr>
                <w:p w14:paraId="3D9E54B4" w14:textId="77777777" w:rsidR="00797C17" w:rsidRPr="002637EA" w:rsidRDefault="002637EA" w:rsidP="009B3075">
                  <w:pPr>
                    <w:framePr w:hSpace="142" w:wrap="around" w:vAnchor="text" w:hAnchor="margin" w:x="383" w:y="160"/>
                    <w:overflowPunct w:val="0"/>
                    <w:spacing w:line="260" w:lineRule="exact"/>
                    <w:jc w:val="center"/>
                    <w:textAlignment w:val="baseline"/>
                    <w:rPr>
                      <w:rStyle w:val="af0"/>
                      <w:rFonts w:hint="default"/>
                      <w:b w:val="0"/>
                      <w:color w:val="000000" w:themeColor="text1"/>
                      <w:u w:val="none"/>
                    </w:rPr>
                  </w:pPr>
                  <w:sdt>
                    <w:sdtPr>
                      <w:rPr>
                        <w:rFonts w:ascii="ＭＳ ゴシック" w:eastAsia="ＭＳ ゴシック" w:hAnsi="ＭＳ ゴシック" w:hint="eastAsia"/>
                        <w:b/>
                        <w:color w:val="000000" w:themeColor="text1"/>
                        <w:sz w:val="20"/>
                        <w:szCs w:val="20"/>
                        <w:u w:val="wave"/>
                      </w:rPr>
                      <w:id w:val="-300620238"/>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97C17" w:rsidRPr="002637EA">
                    <w:rPr>
                      <w:rStyle w:val="af0"/>
                      <w:rFonts w:hint="default"/>
                      <w:b w:val="0"/>
                      <w:color w:val="000000" w:themeColor="text1"/>
                      <w:u w:val="none"/>
                    </w:rPr>
                    <w:t>有・</w:t>
                  </w:r>
                  <w:r w:rsidR="00F565A0"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74475185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97C17" w:rsidRPr="002637EA">
                    <w:rPr>
                      <w:rStyle w:val="af0"/>
                      <w:rFonts w:hint="default"/>
                      <w:b w:val="0"/>
                      <w:color w:val="000000" w:themeColor="text1"/>
                      <w:u w:val="none"/>
                    </w:rPr>
                    <w:t>無</w:t>
                  </w:r>
                </w:p>
              </w:tc>
            </w:tr>
            <w:tr w:rsidR="002637EA" w:rsidRPr="002637EA" w14:paraId="39896CCE" w14:textId="77777777" w:rsidTr="00DA0330">
              <w:tc>
                <w:tcPr>
                  <w:tcW w:w="4079" w:type="dxa"/>
                  <w:shd w:val="clear" w:color="auto" w:fill="auto"/>
                </w:tcPr>
                <w:p w14:paraId="55442C4F" w14:textId="77777777" w:rsidR="00797C17" w:rsidRPr="002637EA" w:rsidRDefault="00797C17" w:rsidP="009B3075">
                  <w:pPr>
                    <w:framePr w:hSpace="142" w:wrap="around" w:vAnchor="text" w:hAnchor="margin" w:x="383" w:y="160"/>
                    <w:overflowPunct w:val="0"/>
                    <w:spacing w:line="260" w:lineRule="exact"/>
                    <w:textAlignment w:val="baseline"/>
                    <w:rPr>
                      <w:rStyle w:val="af0"/>
                      <w:rFonts w:hint="default"/>
                      <w:b w:val="0"/>
                      <w:color w:val="000000" w:themeColor="text1"/>
                      <w:u w:val="none"/>
                    </w:rPr>
                  </w:pPr>
                  <w:r w:rsidRPr="002637EA">
                    <w:rPr>
                      <w:rStyle w:val="af0"/>
                      <w:rFonts w:hint="default"/>
                      <w:b w:val="0"/>
                      <w:color w:val="000000" w:themeColor="text1"/>
                      <w:u w:val="none"/>
                    </w:rPr>
                    <w:t>苦情</w:t>
                  </w:r>
                  <w:r w:rsidR="00DC4971" w:rsidRPr="002637EA">
                    <w:rPr>
                      <w:rStyle w:val="af0"/>
                      <w:rFonts w:hint="default"/>
                      <w:b w:val="0"/>
                      <w:color w:val="000000" w:themeColor="text1"/>
                      <w:u w:val="none"/>
                    </w:rPr>
                    <w:t>・相談</w:t>
                  </w:r>
                  <w:r w:rsidRPr="002637EA">
                    <w:rPr>
                      <w:rStyle w:val="af0"/>
                      <w:rFonts w:hint="default"/>
                      <w:b w:val="0"/>
                      <w:color w:val="000000" w:themeColor="text1"/>
                      <w:u w:val="none"/>
                    </w:rPr>
                    <w:t>解決を受けるための窓口の設置</w:t>
                  </w:r>
                </w:p>
              </w:tc>
              <w:tc>
                <w:tcPr>
                  <w:tcW w:w="1421" w:type="dxa"/>
                  <w:shd w:val="clear" w:color="auto" w:fill="auto"/>
                </w:tcPr>
                <w:p w14:paraId="3364B53B" w14:textId="77777777" w:rsidR="00797C17" w:rsidRPr="002637EA" w:rsidRDefault="002637EA" w:rsidP="009B3075">
                  <w:pPr>
                    <w:framePr w:hSpace="142" w:wrap="around" w:vAnchor="text" w:hAnchor="margin" w:x="383" w:y="160"/>
                    <w:overflowPunct w:val="0"/>
                    <w:spacing w:line="260" w:lineRule="exact"/>
                    <w:jc w:val="center"/>
                    <w:textAlignment w:val="baseline"/>
                    <w:rPr>
                      <w:rStyle w:val="af0"/>
                      <w:rFonts w:hint="default"/>
                      <w:b w:val="0"/>
                      <w:color w:val="000000" w:themeColor="text1"/>
                      <w:u w:val="none"/>
                    </w:rPr>
                  </w:pPr>
                  <w:sdt>
                    <w:sdtPr>
                      <w:rPr>
                        <w:rFonts w:ascii="ＭＳ ゴシック" w:eastAsia="ＭＳ ゴシック" w:hAnsi="ＭＳ ゴシック" w:hint="eastAsia"/>
                        <w:b/>
                        <w:color w:val="000000" w:themeColor="text1"/>
                        <w:sz w:val="20"/>
                        <w:szCs w:val="20"/>
                        <w:u w:val="wave"/>
                      </w:rPr>
                      <w:id w:val="208125322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97C17" w:rsidRPr="002637EA">
                    <w:rPr>
                      <w:rStyle w:val="af0"/>
                      <w:rFonts w:hint="default"/>
                      <w:b w:val="0"/>
                      <w:color w:val="000000" w:themeColor="text1"/>
                      <w:u w:val="none"/>
                    </w:rPr>
                    <w:t>有・</w:t>
                  </w:r>
                  <w:r w:rsidR="00F565A0"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67606734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97C17" w:rsidRPr="002637EA">
                    <w:rPr>
                      <w:rStyle w:val="af0"/>
                      <w:rFonts w:hint="default"/>
                      <w:b w:val="0"/>
                      <w:color w:val="000000" w:themeColor="text1"/>
                      <w:u w:val="none"/>
                    </w:rPr>
                    <w:t>無</w:t>
                  </w:r>
                </w:p>
              </w:tc>
            </w:tr>
            <w:tr w:rsidR="002637EA" w:rsidRPr="002637EA" w14:paraId="5E12482A" w14:textId="77777777" w:rsidTr="00DA0330">
              <w:tc>
                <w:tcPr>
                  <w:tcW w:w="4079" w:type="dxa"/>
                  <w:shd w:val="clear" w:color="auto" w:fill="auto"/>
                </w:tcPr>
                <w:p w14:paraId="681FE28A" w14:textId="77777777" w:rsidR="00797C17" w:rsidRPr="002637EA" w:rsidRDefault="00797C17" w:rsidP="009B3075">
                  <w:pPr>
                    <w:framePr w:hSpace="142" w:wrap="around" w:vAnchor="text" w:hAnchor="margin" w:x="383" w:y="160"/>
                    <w:overflowPunct w:val="0"/>
                    <w:spacing w:line="260" w:lineRule="exact"/>
                    <w:textAlignment w:val="baseline"/>
                    <w:rPr>
                      <w:rStyle w:val="af0"/>
                      <w:rFonts w:hint="default"/>
                      <w:b w:val="0"/>
                      <w:color w:val="000000" w:themeColor="text1"/>
                      <w:u w:val="none"/>
                    </w:rPr>
                  </w:pPr>
                  <w:r w:rsidRPr="002637EA">
                    <w:rPr>
                      <w:rStyle w:val="af0"/>
                      <w:rFonts w:hint="default"/>
                      <w:b w:val="0"/>
                      <w:color w:val="000000" w:themeColor="text1"/>
                      <w:u w:val="none"/>
                    </w:rPr>
                    <w:t>苦情解決に当たって施設職員以外の関与</w:t>
                  </w:r>
                </w:p>
              </w:tc>
              <w:tc>
                <w:tcPr>
                  <w:tcW w:w="1421" w:type="dxa"/>
                  <w:shd w:val="clear" w:color="auto" w:fill="auto"/>
                </w:tcPr>
                <w:p w14:paraId="2A42C1D1" w14:textId="77777777" w:rsidR="00797C17" w:rsidRPr="002637EA" w:rsidRDefault="002637EA" w:rsidP="009B3075">
                  <w:pPr>
                    <w:framePr w:hSpace="142" w:wrap="around" w:vAnchor="text" w:hAnchor="margin" w:x="383" w:y="160"/>
                    <w:overflowPunct w:val="0"/>
                    <w:spacing w:line="260" w:lineRule="exact"/>
                    <w:jc w:val="center"/>
                    <w:textAlignment w:val="baseline"/>
                    <w:rPr>
                      <w:rStyle w:val="af0"/>
                      <w:rFonts w:hint="default"/>
                      <w:b w:val="0"/>
                      <w:color w:val="000000" w:themeColor="text1"/>
                      <w:u w:val="none"/>
                    </w:rPr>
                  </w:pPr>
                  <w:sdt>
                    <w:sdtPr>
                      <w:rPr>
                        <w:rFonts w:ascii="ＭＳ ゴシック" w:eastAsia="ＭＳ ゴシック" w:hAnsi="ＭＳ ゴシック" w:hint="eastAsia"/>
                        <w:b/>
                        <w:color w:val="000000" w:themeColor="text1"/>
                        <w:sz w:val="20"/>
                        <w:szCs w:val="20"/>
                        <w:u w:val="wave"/>
                      </w:rPr>
                      <w:id w:val="-103804226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97C17" w:rsidRPr="002637EA">
                    <w:rPr>
                      <w:rStyle w:val="af0"/>
                      <w:rFonts w:hint="default"/>
                      <w:b w:val="0"/>
                      <w:color w:val="000000" w:themeColor="text1"/>
                      <w:u w:val="none"/>
                    </w:rPr>
                    <w:t>有・</w:t>
                  </w:r>
                  <w:r w:rsidR="00F565A0"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4333043"/>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97C17" w:rsidRPr="002637EA">
                    <w:rPr>
                      <w:rStyle w:val="af0"/>
                      <w:rFonts w:hint="default"/>
                      <w:b w:val="0"/>
                      <w:color w:val="000000" w:themeColor="text1"/>
                      <w:u w:val="none"/>
                    </w:rPr>
                    <w:t>無</w:t>
                  </w:r>
                </w:p>
              </w:tc>
            </w:tr>
          </w:tbl>
          <w:p w14:paraId="7E6759E8" w14:textId="77777777" w:rsidR="00CD732C" w:rsidRPr="002637EA" w:rsidRDefault="00CD732C" w:rsidP="00123C7F">
            <w:pPr>
              <w:overflowPunct w:val="0"/>
              <w:spacing w:line="260" w:lineRule="exact"/>
              <w:ind w:left="201" w:hangingChars="100" w:hanging="201"/>
              <w:textAlignment w:val="baseline"/>
              <w:rPr>
                <w:rStyle w:val="af1"/>
                <w:rFonts w:hint="default"/>
                <w:color w:val="000000" w:themeColor="text1"/>
              </w:rPr>
            </w:pPr>
          </w:p>
          <w:p w14:paraId="5DF113A3" w14:textId="6B11FEFC" w:rsidR="006D1491" w:rsidRPr="002637EA" w:rsidRDefault="00CD732C" w:rsidP="00123C7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Style w:val="af0"/>
                <w:rFonts w:hint="default"/>
                <w:b w:val="0"/>
                <w:color w:val="000000" w:themeColor="text1"/>
                <w:u w:val="none"/>
              </w:rPr>
              <w:t>責任者</w:t>
            </w:r>
            <w:r w:rsidR="002E08C1" w:rsidRPr="002637EA">
              <w:rPr>
                <w:rStyle w:val="af0"/>
                <w:rFonts w:hint="default"/>
                <w:b w:val="0"/>
                <w:color w:val="000000" w:themeColor="text1"/>
                <w:u w:val="none"/>
              </w:rPr>
              <w:t>､</w:t>
            </w:r>
            <w:r w:rsidRPr="002637EA">
              <w:rPr>
                <w:rStyle w:val="af0"/>
                <w:rFonts w:hint="default"/>
                <w:b w:val="0"/>
                <w:color w:val="000000" w:themeColor="text1"/>
                <w:u w:val="none"/>
              </w:rPr>
              <w:t>受付担当者及び第三者委員の</w:t>
            </w:r>
            <w:r w:rsidR="00817D52" w:rsidRPr="002637EA">
              <w:rPr>
                <w:rFonts w:ascii="ＭＳ ゴシック" w:eastAsia="ＭＳ ゴシック" w:hAnsi="ＭＳ ゴシック" w:cs="ＭＳ ゴシック" w:hint="eastAsia"/>
                <w:color w:val="000000" w:themeColor="text1"/>
                <w:kern w:val="0"/>
                <w:sz w:val="20"/>
                <w:szCs w:val="20"/>
              </w:rPr>
              <w:t>選任状況）</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6"/>
              <w:gridCol w:w="3678"/>
            </w:tblGrid>
            <w:tr w:rsidR="002637EA" w:rsidRPr="002637EA" w14:paraId="5F35B26D" w14:textId="77777777" w:rsidTr="00C837B0">
              <w:trPr>
                <w:trHeight w:val="535"/>
              </w:trPr>
              <w:tc>
                <w:tcPr>
                  <w:tcW w:w="1920" w:type="dxa"/>
                  <w:vAlign w:val="center"/>
                </w:tcPr>
                <w:p w14:paraId="048B45E3" w14:textId="77777777" w:rsidR="000E2C44" w:rsidRPr="002637EA" w:rsidRDefault="000E2C44" w:rsidP="009B307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苦情解決</w:t>
                  </w:r>
                  <w:r w:rsidR="00C837B0" w:rsidRPr="002637EA">
                    <w:rPr>
                      <w:rFonts w:ascii="ＭＳ ゴシック" w:eastAsia="ＭＳ ゴシック" w:hAnsi="ＭＳ ゴシック" w:hint="eastAsia"/>
                      <w:color w:val="000000" w:themeColor="text1"/>
                      <w:sz w:val="20"/>
                      <w:szCs w:val="20"/>
                    </w:rPr>
                    <w:t>責任者</w:t>
                  </w:r>
                </w:p>
                <w:p w14:paraId="6E04B7A1" w14:textId="77777777" w:rsidR="00C837B0" w:rsidRPr="002637EA" w:rsidRDefault="00C837B0" w:rsidP="009B307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職氏名</w:t>
                  </w:r>
                </w:p>
              </w:tc>
              <w:tc>
                <w:tcPr>
                  <w:tcW w:w="3960" w:type="dxa"/>
                  <w:vAlign w:val="center"/>
                </w:tcPr>
                <w:p w14:paraId="46059519" w14:textId="77777777" w:rsidR="00C837B0" w:rsidRPr="002637EA" w:rsidRDefault="00C837B0" w:rsidP="009B307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r w:rsidR="002637EA" w:rsidRPr="002637EA" w14:paraId="35AAEB79" w14:textId="77777777" w:rsidTr="00C837B0">
              <w:trPr>
                <w:trHeight w:val="557"/>
              </w:trPr>
              <w:tc>
                <w:tcPr>
                  <w:tcW w:w="1920" w:type="dxa"/>
                  <w:vAlign w:val="center"/>
                </w:tcPr>
                <w:p w14:paraId="2A0AF157" w14:textId="77777777" w:rsidR="000E2C44" w:rsidRPr="002637EA" w:rsidRDefault="000E2C44" w:rsidP="009B3075">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苦情</w:t>
                  </w:r>
                  <w:r w:rsidR="00C837B0" w:rsidRPr="002637EA">
                    <w:rPr>
                      <w:rFonts w:ascii="ＭＳ ゴシック" w:eastAsia="ＭＳ ゴシック" w:hAnsi="ＭＳ ゴシック" w:hint="eastAsia"/>
                      <w:color w:val="000000" w:themeColor="text1"/>
                      <w:sz w:val="20"/>
                      <w:szCs w:val="20"/>
                    </w:rPr>
                    <w:t>受付担当者</w:t>
                  </w:r>
                </w:p>
                <w:p w14:paraId="00D9661C" w14:textId="77777777" w:rsidR="00C837B0" w:rsidRPr="002637EA" w:rsidRDefault="00C837B0" w:rsidP="009B307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職氏名</w:t>
                  </w:r>
                </w:p>
              </w:tc>
              <w:tc>
                <w:tcPr>
                  <w:tcW w:w="3960" w:type="dxa"/>
                  <w:vAlign w:val="center"/>
                </w:tcPr>
                <w:p w14:paraId="2F2EE8EF" w14:textId="77777777" w:rsidR="00C837B0" w:rsidRPr="002637EA" w:rsidRDefault="00C837B0" w:rsidP="009B307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r w:rsidR="002637EA" w:rsidRPr="002637EA" w14:paraId="4CCFC3BC" w14:textId="77777777" w:rsidTr="00C837B0">
              <w:trPr>
                <w:trHeight w:val="551"/>
              </w:trPr>
              <w:tc>
                <w:tcPr>
                  <w:tcW w:w="1920" w:type="dxa"/>
                  <w:vAlign w:val="center"/>
                </w:tcPr>
                <w:p w14:paraId="79184D58" w14:textId="77777777" w:rsidR="00C837B0" w:rsidRPr="002637EA" w:rsidRDefault="00C837B0" w:rsidP="009B307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第三者委員の名称</w:t>
                  </w:r>
                </w:p>
              </w:tc>
              <w:tc>
                <w:tcPr>
                  <w:tcW w:w="3960" w:type="dxa"/>
                  <w:vAlign w:val="center"/>
                </w:tcPr>
                <w:p w14:paraId="345C1CF5" w14:textId="77777777" w:rsidR="00C837B0" w:rsidRPr="002637EA" w:rsidRDefault="00C837B0" w:rsidP="009B3075">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bl>
          <w:p w14:paraId="5994F03E" w14:textId="529EE1BB" w:rsidR="00C71BEF" w:rsidRPr="002637EA" w:rsidRDefault="00C71BEF" w:rsidP="00123C7F">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「第三者委員の名称」欄は</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氏名ではなく評議員</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大学教授</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弁護士等と記載すること。</w:t>
            </w:r>
          </w:p>
          <w:p w14:paraId="41D15869"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17397E7A" w14:textId="77777777" w:rsidR="00C837B0" w:rsidRPr="002637EA" w:rsidRDefault="00CD732C" w:rsidP="00123C7F">
            <w:pPr>
              <w:overflowPunct w:val="0"/>
              <w:spacing w:line="260" w:lineRule="exact"/>
              <w:ind w:left="200" w:hangingChars="100" w:hanging="200"/>
              <w:textAlignment w:val="baseline"/>
              <w:rPr>
                <w:rFonts w:ascii="ＭＳ ゴシック" w:eastAsia="ＭＳ ゴシック" w:hAnsi="ＭＳ ゴシック" w:cs="ＭＳ ゴシック"/>
                <w:b/>
                <w:color w:val="000000" w:themeColor="text1"/>
                <w:kern w:val="0"/>
                <w:sz w:val="20"/>
                <w:szCs w:val="20"/>
              </w:rPr>
            </w:pPr>
            <w:r w:rsidRPr="002637EA">
              <w:rPr>
                <w:rStyle w:val="af1"/>
                <w:rFonts w:hint="default"/>
                <w:b w:val="0"/>
                <w:dstrike w:val="0"/>
                <w:color w:val="000000" w:themeColor="text1"/>
              </w:rPr>
              <w:t>（苦情受付の窓口及び苦情解決の手続きの周知方法）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4"/>
            </w:tblGrid>
            <w:tr w:rsidR="002637EA" w:rsidRPr="002637EA" w14:paraId="14815DAC" w14:textId="77777777" w:rsidTr="00721967">
              <w:trPr>
                <w:trHeight w:val="840"/>
              </w:trPr>
              <w:tc>
                <w:tcPr>
                  <w:tcW w:w="5880" w:type="dxa"/>
                </w:tcPr>
                <w:p w14:paraId="13B5C8FE" w14:textId="77777777" w:rsidR="00721967" w:rsidRPr="002637EA" w:rsidRDefault="00721967" w:rsidP="009B3075">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（周知方法）</w:t>
                  </w:r>
                </w:p>
                <w:p w14:paraId="3FEC745E" w14:textId="77777777" w:rsidR="00721967" w:rsidRPr="002637EA" w:rsidRDefault="00721967" w:rsidP="009B3075">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6D39078C" w14:textId="77777777" w:rsidR="00721967" w:rsidRPr="002637EA" w:rsidRDefault="00721967" w:rsidP="009B3075">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FE3780D" w14:textId="77777777" w:rsidR="00721967" w:rsidRPr="002637EA" w:rsidRDefault="00721967" w:rsidP="009B3075">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c>
            </w:tr>
          </w:tbl>
          <w:p w14:paraId="41F345E2" w14:textId="77777777" w:rsidR="00721967" w:rsidRPr="002637EA" w:rsidRDefault="00721967" w:rsidP="00123C7F">
            <w:pPr>
              <w:overflowPunct w:val="0"/>
              <w:spacing w:line="260" w:lineRule="exact"/>
              <w:jc w:val="lef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p>
          <w:p w14:paraId="2CCCC3FF" w14:textId="77777777" w:rsidR="00C71BEF" w:rsidRPr="002637EA" w:rsidRDefault="00DC4971" w:rsidP="00123C7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（前年度の</w:t>
            </w:r>
            <w:r w:rsidR="00721967" w:rsidRPr="002637EA">
              <w:rPr>
                <w:rFonts w:ascii="ＭＳ ゴシック" w:eastAsia="ＭＳ ゴシック" w:hAnsi="ＭＳ ゴシック" w:cs="ＭＳ ゴシック" w:hint="eastAsia"/>
                <w:color w:val="000000" w:themeColor="text1"/>
                <w:kern w:val="0"/>
                <w:sz w:val="20"/>
                <w:szCs w:val="20"/>
              </w:rPr>
              <w:t>苦情</w:t>
            </w: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相談</w:t>
            </w:r>
            <w:r w:rsidR="00721967" w:rsidRPr="002637EA">
              <w:rPr>
                <w:rFonts w:ascii="ＭＳ ゴシック" w:eastAsia="ＭＳ ゴシック" w:hAnsi="ＭＳ ゴシック" w:cs="ＭＳ ゴシック" w:hint="eastAsia"/>
                <w:color w:val="000000" w:themeColor="text1"/>
                <w:kern w:val="0"/>
                <w:sz w:val="20"/>
                <w:szCs w:val="20"/>
              </w:rPr>
              <w:t>受付処理状況）</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0"/>
              <w:gridCol w:w="1010"/>
              <w:gridCol w:w="1559"/>
              <w:gridCol w:w="1905"/>
            </w:tblGrid>
            <w:tr w:rsidR="002637EA" w:rsidRPr="002637EA" w14:paraId="66DBD30C" w14:textId="77777777" w:rsidTr="00CD732C">
              <w:trPr>
                <w:trHeight w:val="780"/>
              </w:trPr>
              <w:tc>
                <w:tcPr>
                  <w:tcW w:w="1080" w:type="dxa"/>
                  <w:vAlign w:val="center"/>
                </w:tcPr>
                <w:p w14:paraId="4687DFC2" w14:textId="77777777" w:rsidR="00792DFB" w:rsidRPr="002637EA" w:rsidRDefault="00792DFB" w:rsidP="009B307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受付件数</w:t>
                  </w:r>
                </w:p>
                <w:p w14:paraId="659FF250" w14:textId="77777777" w:rsidR="00792DFB" w:rsidRPr="002637EA" w:rsidRDefault="00792DFB" w:rsidP="009B3075">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Ａ</w:t>
                  </w:r>
                </w:p>
              </w:tc>
              <w:tc>
                <w:tcPr>
                  <w:tcW w:w="1080" w:type="dxa"/>
                  <w:vAlign w:val="center"/>
                </w:tcPr>
                <w:p w14:paraId="441FC2ED" w14:textId="77777777" w:rsidR="00792DFB" w:rsidRPr="002637EA" w:rsidRDefault="00792DFB" w:rsidP="009B307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処理件数</w:t>
                  </w:r>
                </w:p>
                <w:p w14:paraId="1185CC1A" w14:textId="77777777" w:rsidR="00792DFB" w:rsidRPr="002637EA" w:rsidRDefault="00792DFB" w:rsidP="009B3075">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Ｂ</w:t>
                  </w:r>
                </w:p>
              </w:tc>
              <w:tc>
                <w:tcPr>
                  <w:tcW w:w="1680" w:type="dxa"/>
                  <w:vAlign w:val="center"/>
                </w:tcPr>
                <w:p w14:paraId="54F3B84B" w14:textId="77777777" w:rsidR="00792DFB" w:rsidRPr="002637EA" w:rsidRDefault="00792DFB" w:rsidP="009B307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未処理件数</w:t>
                  </w:r>
                </w:p>
                <w:p w14:paraId="24F1ED97" w14:textId="77777777" w:rsidR="00792DFB" w:rsidRPr="002637EA" w:rsidRDefault="00792DFB" w:rsidP="009B3075">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(A-B</w:t>
                  </w: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C)</w:t>
                  </w:r>
                </w:p>
              </w:tc>
              <w:tc>
                <w:tcPr>
                  <w:tcW w:w="2043" w:type="dxa"/>
                  <w:vAlign w:val="center"/>
                </w:tcPr>
                <w:p w14:paraId="7034733F" w14:textId="77777777" w:rsidR="00792DFB" w:rsidRPr="002637EA" w:rsidRDefault="00792DFB" w:rsidP="009B3075">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第三者委員</w:t>
                  </w:r>
                </w:p>
                <w:p w14:paraId="27363D56" w14:textId="77777777" w:rsidR="00792DFB" w:rsidRPr="002637EA" w:rsidRDefault="00792DFB" w:rsidP="009B3075">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への報告</w:t>
                  </w:r>
                </w:p>
              </w:tc>
            </w:tr>
            <w:tr w:rsidR="002637EA" w:rsidRPr="002637EA" w14:paraId="75B70048" w14:textId="77777777" w:rsidTr="00CD732C">
              <w:trPr>
                <w:trHeight w:val="510"/>
              </w:trPr>
              <w:tc>
                <w:tcPr>
                  <w:tcW w:w="1080" w:type="dxa"/>
                  <w:vAlign w:val="center"/>
                </w:tcPr>
                <w:p w14:paraId="1A3C6627" w14:textId="77777777" w:rsidR="00792DFB" w:rsidRPr="002637EA" w:rsidRDefault="00792DFB" w:rsidP="009B3075">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color w:val="000000" w:themeColor="text1"/>
                      <w:kern w:val="0"/>
                      <w:sz w:val="20"/>
                      <w:szCs w:val="20"/>
                    </w:rPr>
                  </w:pPr>
                </w:p>
              </w:tc>
              <w:tc>
                <w:tcPr>
                  <w:tcW w:w="1080" w:type="dxa"/>
                  <w:vAlign w:val="center"/>
                </w:tcPr>
                <w:p w14:paraId="1A27A423" w14:textId="77777777" w:rsidR="00792DFB" w:rsidRPr="002637EA" w:rsidRDefault="00792DFB" w:rsidP="009B3075">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color w:val="000000" w:themeColor="text1"/>
                      <w:kern w:val="0"/>
                      <w:sz w:val="20"/>
                      <w:szCs w:val="20"/>
                    </w:rPr>
                  </w:pPr>
                </w:p>
              </w:tc>
              <w:tc>
                <w:tcPr>
                  <w:tcW w:w="1680" w:type="dxa"/>
                  <w:vAlign w:val="center"/>
                </w:tcPr>
                <w:p w14:paraId="7DD08E81" w14:textId="77777777" w:rsidR="00792DFB" w:rsidRPr="002637EA" w:rsidRDefault="00792DFB" w:rsidP="009B3075">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color w:val="000000" w:themeColor="text1"/>
                      <w:kern w:val="0"/>
                      <w:sz w:val="20"/>
                      <w:szCs w:val="20"/>
                    </w:rPr>
                  </w:pPr>
                </w:p>
              </w:tc>
              <w:tc>
                <w:tcPr>
                  <w:tcW w:w="2043" w:type="dxa"/>
                  <w:vAlign w:val="center"/>
                </w:tcPr>
                <w:p w14:paraId="44F7E91E" w14:textId="77777777" w:rsidR="00792DFB" w:rsidRPr="002637EA" w:rsidRDefault="002637EA" w:rsidP="009B3075">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1608331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92DFB" w:rsidRPr="002637EA">
                    <w:rPr>
                      <w:rFonts w:ascii="ＭＳ ゴシック" w:eastAsia="ＭＳ ゴシック" w:hAnsi="ＭＳ ゴシック" w:hint="eastAsia"/>
                      <w:color w:val="000000" w:themeColor="text1"/>
                      <w:sz w:val="20"/>
                      <w:szCs w:val="20"/>
                    </w:rPr>
                    <w:t>有</w:t>
                  </w:r>
                  <w:r w:rsidR="00F565A0"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17868782"/>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92DFB" w:rsidRPr="002637EA">
                    <w:rPr>
                      <w:rFonts w:ascii="ＭＳ ゴシック" w:eastAsia="ＭＳ ゴシック" w:hAnsi="ＭＳ ゴシック" w:hint="eastAsia"/>
                      <w:color w:val="000000" w:themeColor="text1"/>
                      <w:sz w:val="20"/>
                      <w:szCs w:val="20"/>
                    </w:rPr>
                    <w:t>無</w:t>
                  </w:r>
                </w:p>
              </w:tc>
            </w:tr>
            <w:tr w:rsidR="002637EA" w:rsidRPr="002637EA" w14:paraId="07E57F30" w14:textId="77777777" w:rsidTr="00055CA8">
              <w:trPr>
                <w:trHeight w:val="270"/>
              </w:trPr>
              <w:tc>
                <w:tcPr>
                  <w:tcW w:w="3840" w:type="dxa"/>
                  <w:gridSpan w:val="3"/>
                </w:tcPr>
                <w:p w14:paraId="0892C8F0" w14:textId="77777777" w:rsidR="00CD732C" w:rsidRPr="002637EA" w:rsidRDefault="00CD732C" w:rsidP="009B3075">
                  <w:pPr>
                    <w:framePr w:hSpace="142" w:wrap="around" w:vAnchor="text" w:hAnchor="margin" w:x="383" w:y="160"/>
                    <w:widowControl/>
                    <w:spacing w:line="260" w:lineRule="exact"/>
                    <w:jc w:val="left"/>
                    <w:rPr>
                      <w:rFonts w:ascii="ＭＳ ゴシック" w:eastAsia="ＭＳ ゴシック" w:hAnsi="Times New Roman"/>
                      <w:b/>
                      <w:color w:val="000000" w:themeColor="text1"/>
                      <w:kern w:val="0"/>
                      <w:sz w:val="20"/>
                      <w:szCs w:val="20"/>
                    </w:rPr>
                  </w:pPr>
                  <w:r w:rsidRPr="002637EA">
                    <w:rPr>
                      <w:rStyle w:val="af0"/>
                      <w:rFonts w:hint="default"/>
                      <w:b w:val="0"/>
                      <w:color w:val="000000" w:themeColor="text1"/>
                      <w:u w:val="none"/>
                    </w:rPr>
                    <w:t>内容や対応等の記録</w:t>
                  </w:r>
                </w:p>
              </w:tc>
              <w:tc>
                <w:tcPr>
                  <w:tcW w:w="2043" w:type="dxa"/>
                  <w:tcBorders>
                    <w:top w:val="nil"/>
                    <w:bottom w:val="single" w:sz="4" w:space="0" w:color="auto"/>
                  </w:tcBorders>
                  <w:shd w:val="clear" w:color="auto" w:fill="auto"/>
                </w:tcPr>
                <w:p w14:paraId="02335F8E" w14:textId="77777777" w:rsidR="00CD732C" w:rsidRPr="002637EA" w:rsidRDefault="002637EA" w:rsidP="009B3075">
                  <w:pPr>
                    <w:framePr w:hSpace="142" w:wrap="around" w:vAnchor="text" w:hAnchor="margin" w:x="383" w:y="160"/>
                    <w:widowControl/>
                    <w:spacing w:line="260" w:lineRule="exact"/>
                    <w:jc w:val="center"/>
                    <w:rPr>
                      <w:rFonts w:ascii="ＭＳ ゴシック" w:eastAsia="ＭＳ ゴシック" w:hAnsi="ＭＳ ゴシック"/>
                      <w:b/>
                      <w:color w:val="000000" w:themeColor="text1"/>
                      <w:sz w:val="20"/>
                      <w:szCs w:val="20"/>
                      <w:u w:val="wave"/>
                    </w:rPr>
                  </w:pPr>
                  <w:sdt>
                    <w:sdtPr>
                      <w:rPr>
                        <w:rFonts w:ascii="ＭＳ ゴシック" w:eastAsia="ＭＳ ゴシック" w:hAnsi="ＭＳ ゴシック" w:hint="eastAsia"/>
                        <w:color w:val="000000" w:themeColor="text1"/>
                        <w:sz w:val="20"/>
                        <w:szCs w:val="20"/>
                      </w:rPr>
                      <w:id w:val="2098512411"/>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CD732C" w:rsidRPr="002637EA">
                    <w:rPr>
                      <w:rStyle w:val="af0"/>
                      <w:rFonts w:hint="default"/>
                      <w:b w:val="0"/>
                      <w:color w:val="000000" w:themeColor="text1"/>
                      <w:u w:val="none"/>
                    </w:rPr>
                    <w:t xml:space="preserve">有 </w:t>
                  </w:r>
                  <w:r w:rsidR="00F565A0" w:rsidRPr="002637EA">
                    <w:rPr>
                      <w:rStyle w:val="af0"/>
                      <w:rFonts w:hint="default"/>
                      <w:b w:val="0"/>
                      <w:color w:val="000000" w:themeColor="text1"/>
                      <w:u w:val="none"/>
                    </w:rPr>
                    <w:t>・</w:t>
                  </w:r>
                  <w:r w:rsidR="00F565A0" w:rsidRPr="002637EA">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96785743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CD732C" w:rsidRPr="002637EA">
                    <w:rPr>
                      <w:rStyle w:val="af0"/>
                      <w:rFonts w:hint="default"/>
                      <w:b w:val="0"/>
                      <w:color w:val="000000" w:themeColor="text1"/>
                      <w:u w:val="none"/>
                    </w:rPr>
                    <w:t>無</w:t>
                  </w:r>
                </w:p>
              </w:tc>
            </w:tr>
          </w:tbl>
          <w:p w14:paraId="0A4D1B8D" w14:textId="77777777" w:rsidR="00792DFB" w:rsidRPr="002637EA" w:rsidRDefault="00792DFB"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4B26A2CA" w14:textId="77777777" w:rsidR="007F6931" w:rsidRPr="002637EA" w:rsidRDefault="007F6931"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24400145" w14:textId="2CCEBDE7" w:rsidR="00E02D8D" w:rsidRPr="002637EA" w:rsidRDefault="007F6931" w:rsidP="00123C7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B52910" w:rsidRPr="002637EA">
              <w:rPr>
                <w:rFonts w:ascii="ＭＳ ゴシック" w:eastAsia="ＭＳ ゴシック" w:hAnsi="ＭＳ ゴシック" w:cs="ＭＳ ゴシック" w:hint="eastAsia"/>
                <w:color w:val="000000" w:themeColor="text1"/>
                <w:kern w:val="0"/>
                <w:sz w:val="20"/>
                <w:szCs w:val="20"/>
              </w:rPr>
              <w:t>2</w:t>
            </w:r>
            <w:r w:rsidR="00E02D8D" w:rsidRPr="002637EA">
              <w:rPr>
                <w:rFonts w:ascii="ＭＳ ゴシック" w:eastAsia="ＭＳ ゴシック" w:hAnsi="ＭＳ ゴシック" w:cs="ＭＳ ゴシック" w:hint="eastAsia"/>
                <w:color w:val="000000" w:themeColor="text1"/>
                <w:kern w:val="0"/>
                <w:sz w:val="20"/>
                <w:szCs w:val="20"/>
              </w:rPr>
              <w:t>) 処遇に関し</w:t>
            </w:r>
            <w:r w:rsidR="002E08C1" w:rsidRPr="002637EA">
              <w:rPr>
                <w:rFonts w:ascii="ＭＳ ゴシック" w:eastAsia="ＭＳ ゴシック" w:hAnsi="ＭＳ ゴシック" w:cs="ＭＳ ゴシック" w:hint="eastAsia"/>
                <w:color w:val="000000" w:themeColor="text1"/>
                <w:kern w:val="0"/>
                <w:sz w:val="20"/>
                <w:szCs w:val="20"/>
              </w:rPr>
              <w:t>､</w:t>
            </w:r>
            <w:r w:rsidR="005A3E25" w:rsidRPr="002637EA">
              <w:rPr>
                <w:rFonts w:ascii="ＭＳ ゴシック" w:eastAsia="ＭＳ ゴシック" w:hAnsi="ＭＳ ゴシック" w:cs="ＭＳ ゴシック" w:hint="eastAsia"/>
                <w:color w:val="000000" w:themeColor="text1"/>
                <w:kern w:val="0"/>
                <w:sz w:val="20"/>
                <w:szCs w:val="20"/>
              </w:rPr>
              <w:t>県及び</w:t>
            </w:r>
            <w:r w:rsidR="00E02D8D" w:rsidRPr="002637EA">
              <w:rPr>
                <w:rFonts w:ascii="ＭＳ ゴシック" w:eastAsia="ＭＳ ゴシック" w:hAnsi="ＭＳ ゴシック" w:cs="ＭＳ ゴシック" w:hint="eastAsia"/>
                <w:color w:val="000000" w:themeColor="text1"/>
                <w:kern w:val="0"/>
                <w:sz w:val="20"/>
                <w:szCs w:val="20"/>
              </w:rPr>
              <w:t>市町村から指導又は助言を受けた場合は</w:t>
            </w:r>
            <w:r w:rsidR="002E08C1" w:rsidRPr="002637EA">
              <w:rPr>
                <w:rFonts w:ascii="ＭＳ ゴシック" w:eastAsia="ＭＳ ゴシック" w:hAnsi="ＭＳ ゴシック" w:cs="ＭＳ ゴシック" w:hint="eastAsia"/>
                <w:color w:val="000000" w:themeColor="text1"/>
                <w:kern w:val="0"/>
                <w:sz w:val="20"/>
                <w:szCs w:val="20"/>
              </w:rPr>
              <w:t>､</w:t>
            </w:r>
            <w:r w:rsidR="00E02D8D" w:rsidRPr="002637EA">
              <w:rPr>
                <w:rFonts w:ascii="ＭＳ ゴシック" w:eastAsia="ＭＳ ゴシック" w:hAnsi="ＭＳ ゴシック" w:cs="ＭＳ ゴシック" w:hint="eastAsia"/>
                <w:color w:val="000000" w:themeColor="text1"/>
                <w:kern w:val="0"/>
                <w:sz w:val="20"/>
                <w:szCs w:val="20"/>
              </w:rPr>
              <w:t>当該指導又は助言に従って必要な改善を行っているか。</w:t>
            </w:r>
            <w:r w:rsidR="00792DFB" w:rsidRPr="002637EA">
              <w:rPr>
                <w:rFonts w:ascii="ＭＳ ゴシック" w:eastAsia="ＭＳ ゴシック" w:hAnsi="ＭＳ ゴシック" w:cs="ＭＳ ゴシック"/>
                <w:color w:val="000000" w:themeColor="text1"/>
                <w:kern w:val="0"/>
                <w:sz w:val="20"/>
                <w:szCs w:val="20"/>
              </w:rPr>
              <w:t xml:space="preserve"> </w:t>
            </w:r>
          </w:p>
          <w:p w14:paraId="467D7780" w14:textId="77777777" w:rsidR="00792DFB" w:rsidRPr="002637EA" w:rsidRDefault="00792DFB" w:rsidP="00123C7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65E559F" w14:textId="77777777" w:rsidR="00A939B9" w:rsidRPr="002637EA" w:rsidRDefault="00A939B9" w:rsidP="00123C7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C0792B8" w14:textId="77777777" w:rsidR="00A939B9" w:rsidRPr="002637EA" w:rsidRDefault="00A939B9" w:rsidP="00123C7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1805" w:type="dxa"/>
          </w:tcPr>
          <w:p w14:paraId="49949481" w14:textId="77777777" w:rsidR="00792DFB" w:rsidRPr="002637EA" w:rsidRDefault="00792DFB"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6411F5D9" w14:textId="77777777" w:rsidR="00792DFB" w:rsidRPr="002637EA" w:rsidRDefault="002637EA" w:rsidP="00123C7F">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3101900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92DFB"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3247643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92DFB" w:rsidRPr="002637EA">
              <w:rPr>
                <w:rFonts w:ascii="ＭＳ ゴシック" w:eastAsia="ＭＳ ゴシック" w:hAnsi="ＭＳ ゴシック" w:cs="ＭＳ ゴシック" w:hint="eastAsia"/>
                <w:color w:val="000000" w:themeColor="text1"/>
                <w:kern w:val="0"/>
                <w:sz w:val="20"/>
                <w:szCs w:val="20"/>
              </w:rPr>
              <w:t>いない</w:t>
            </w:r>
          </w:p>
          <w:p w14:paraId="20116FA2"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7F45F9C" w14:textId="77777777" w:rsidR="00CD732C" w:rsidRPr="002637EA" w:rsidRDefault="00CD732C" w:rsidP="00123C7F">
            <w:pPr>
              <w:overflowPunct w:val="0"/>
              <w:spacing w:line="260" w:lineRule="exact"/>
              <w:textAlignment w:val="baseline"/>
              <w:rPr>
                <w:rStyle w:val="af1"/>
                <w:rFonts w:hint="default"/>
                <w:color w:val="000000" w:themeColor="text1"/>
              </w:rPr>
            </w:pPr>
          </w:p>
          <w:p w14:paraId="5504C1A2" w14:textId="77777777" w:rsidR="00CD732C" w:rsidRPr="002637EA" w:rsidRDefault="00CD732C" w:rsidP="00123C7F">
            <w:pPr>
              <w:overflowPunct w:val="0"/>
              <w:spacing w:line="260" w:lineRule="exact"/>
              <w:textAlignment w:val="baseline"/>
              <w:rPr>
                <w:rStyle w:val="af1"/>
                <w:rFonts w:hint="default"/>
                <w:color w:val="000000" w:themeColor="text1"/>
              </w:rPr>
            </w:pPr>
          </w:p>
          <w:p w14:paraId="32853526" w14:textId="77777777" w:rsidR="00CD732C" w:rsidRPr="002637EA" w:rsidRDefault="00CD732C" w:rsidP="00123C7F">
            <w:pPr>
              <w:overflowPunct w:val="0"/>
              <w:spacing w:line="260" w:lineRule="exact"/>
              <w:textAlignment w:val="baseline"/>
              <w:rPr>
                <w:rStyle w:val="af1"/>
                <w:rFonts w:hint="default"/>
                <w:color w:val="000000" w:themeColor="text1"/>
              </w:rPr>
            </w:pPr>
          </w:p>
          <w:p w14:paraId="3B54CFB7" w14:textId="77777777" w:rsidR="00CD732C" w:rsidRPr="002637EA" w:rsidRDefault="00CD732C" w:rsidP="00123C7F">
            <w:pPr>
              <w:overflowPunct w:val="0"/>
              <w:spacing w:line="260" w:lineRule="exact"/>
              <w:textAlignment w:val="baseline"/>
              <w:rPr>
                <w:rStyle w:val="af1"/>
                <w:rFonts w:hint="default"/>
                <w:color w:val="000000" w:themeColor="text1"/>
              </w:rPr>
            </w:pPr>
          </w:p>
          <w:p w14:paraId="3FB18250" w14:textId="77777777" w:rsidR="00CD732C" w:rsidRPr="002637EA" w:rsidRDefault="00CD732C" w:rsidP="00123C7F">
            <w:pPr>
              <w:overflowPunct w:val="0"/>
              <w:spacing w:line="260" w:lineRule="exact"/>
              <w:textAlignment w:val="baseline"/>
              <w:rPr>
                <w:rStyle w:val="af1"/>
                <w:rFonts w:hint="default"/>
                <w:color w:val="000000" w:themeColor="text1"/>
              </w:rPr>
            </w:pPr>
          </w:p>
          <w:p w14:paraId="17E100F2" w14:textId="77777777" w:rsidR="00CD732C" w:rsidRPr="002637EA" w:rsidRDefault="00CD732C" w:rsidP="00123C7F">
            <w:pPr>
              <w:overflowPunct w:val="0"/>
              <w:spacing w:line="260" w:lineRule="exact"/>
              <w:textAlignment w:val="baseline"/>
              <w:rPr>
                <w:rStyle w:val="af1"/>
                <w:rFonts w:hint="default"/>
                <w:color w:val="000000" w:themeColor="text1"/>
              </w:rPr>
            </w:pPr>
          </w:p>
          <w:p w14:paraId="2DEDFB23" w14:textId="77777777" w:rsidR="00CD732C" w:rsidRPr="002637EA" w:rsidRDefault="00CD732C" w:rsidP="00123C7F">
            <w:pPr>
              <w:overflowPunct w:val="0"/>
              <w:spacing w:line="260" w:lineRule="exact"/>
              <w:textAlignment w:val="baseline"/>
              <w:rPr>
                <w:rStyle w:val="af1"/>
                <w:rFonts w:hint="default"/>
                <w:color w:val="000000" w:themeColor="text1"/>
              </w:rPr>
            </w:pPr>
          </w:p>
          <w:p w14:paraId="1DC84289" w14:textId="77777777" w:rsidR="00CD732C" w:rsidRPr="002637EA" w:rsidRDefault="00CD732C" w:rsidP="00123C7F">
            <w:pPr>
              <w:overflowPunct w:val="0"/>
              <w:spacing w:line="260" w:lineRule="exact"/>
              <w:textAlignment w:val="baseline"/>
              <w:rPr>
                <w:rStyle w:val="af1"/>
                <w:rFonts w:hint="default"/>
                <w:color w:val="000000" w:themeColor="text1"/>
              </w:rPr>
            </w:pPr>
          </w:p>
          <w:p w14:paraId="26AD4CED" w14:textId="77777777" w:rsidR="00CD732C" w:rsidRPr="002637EA" w:rsidRDefault="00CD732C" w:rsidP="00123C7F">
            <w:pPr>
              <w:overflowPunct w:val="0"/>
              <w:spacing w:line="260" w:lineRule="exact"/>
              <w:textAlignment w:val="baseline"/>
              <w:rPr>
                <w:rStyle w:val="af1"/>
                <w:rFonts w:hint="default"/>
                <w:color w:val="000000" w:themeColor="text1"/>
              </w:rPr>
            </w:pPr>
          </w:p>
          <w:p w14:paraId="616CDAB1" w14:textId="77777777" w:rsidR="00CD732C" w:rsidRPr="002637EA" w:rsidRDefault="00CD732C" w:rsidP="00123C7F">
            <w:pPr>
              <w:overflowPunct w:val="0"/>
              <w:spacing w:line="260" w:lineRule="exact"/>
              <w:textAlignment w:val="baseline"/>
              <w:rPr>
                <w:rStyle w:val="af1"/>
                <w:rFonts w:hint="default"/>
                <w:color w:val="000000" w:themeColor="text1"/>
              </w:rPr>
            </w:pPr>
          </w:p>
          <w:p w14:paraId="280E93CA" w14:textId="77777777" w:rsidR="00CD732C" w:rsidRPr="002637EA" w:rsidRDefault="00CD732C" w:rsidP="00123C7F">
            <w:pPr>
              <w:overflowPunct w:val="0"/>
              <w:spacing w:line="260" w:lineRule="exact"/>
              <w:textAlignment w:val="baseline"/>
              <w:rPr>
                <w:rStyle w:val="af1"/>
                <w:rFonts w:hint="default"/>
                <w:color w:val="000000" w:themeColor="text1"/>
              </w:rPr>
            </w:pPr>
          </w:p>
          <w:p w14:paraId="52487DE7" w14:textId="77777777" w:rsidR="00CD732C" w:rsidRPr="002637EA" w:rsidRDefault="00CD732C" w:rsidP="00123C7F">
            <w:pPr>
              <w:overflowPunct w:val="0"/>
              <w:spacing w:line="260" w:lineRule="exact"/>
              <w:textAlignment w:val="baseline"/>
              <w:rPr>
                <w:rStyle w:val="af1"/>
                <w:rFonts w:hint="default"/>
                <w:color w:val="000000" w:themeColor="text1"/>
              </w:rPr>
            </w:pPr>
          </w:p>
          <w:p w14:paraId="4212F8BC" w14:textId="77777777" w:rsidR="00CD732C" w:rsidRPr="002637EA" w:rsidRDefault="00CD732C" w:rsidP="00123C7F">
            <w:pPr>
              <w:overflowPunct w:val="0"/>
              <w:spacing w:line="260" w:lineRule="exact"/>
              <w:textAlignment w:val="baseline"/>
              <w:rPr>
                <w:rStyle w:val="af1"/>
                <w:rFonts w:hint="default"/>
                <w:color w:val="000000" w:themeColor="text1"/>
              </w:rPr>
            </w:pPr>
          </w:p>
          <w:p w14:paraId="6CDD1AC3" w14:textId="77777777" w:rsidR="00CD732C" w:rsidRPr="002637EA" w:rsidRDefault="00CD732C" w:rsidP="00123C7F">
            <w:pPr>
              <w:overflowPunct w:val="0"/>
              <w:spacing w:line="260" w:lineRule="exact"/>
              <w:textAlignment w:val="baseline"/>
              <w:rPr>
                <w:rStyle w:val="af1"/>
                <w:rFonts w:hint="default"/>
                <w:color w:val="000000" w:themeColor="text1"/>
              </w:rPr>
            </w:pPr>
          </w:p>
          <w:p w14:paraId="79589C34" w14:textId="77777777" w:rsidR="00CD732C" w:rsidRPr="002637EA" w:rsidRDefault="00CD732C" w:rsidP="00123C7F">
            <w:pPr>
              <w:overflowPunct w:val="0"/>
              <w:spacing w:line="260" w:lineRule="exact"/>
              <w:textAlignment w:val="baseline"/>
              <w:rPr>
                <w:rStyle w:val="af1"/>
                <w:rFonts w:hint="default"/>
                <w:color w:val="000000" w:themeColor="text1"/>
              </w:rPr>
            </w:pPr>
          </w:p>
          <w:p w14:paraId="576D7059" w14:textId="77777777" w:rsidR="00CD732C" w:rsidRPr="002637EA" w:rsidRDefault="00CD732C" w:rsidP="00123C7F">
            <w:pPr>
              <w:overflowPunct w:val="0"/>
              <w:spacing w:line="260" w:lineRule="exact"/>
              <w:textAlignment w:val="baseline"/>
              <w:rPr>
                <w:rStyle w:val="af1"/>
                <w:rFonts w:hint="default"/>
                <w:color w:val="000000" w:themeColor="text1"/>
              </w:rPr>
            </w:pPr>
          </w:p>
          <w:p w14:paraId="1C7BF11B" w14:textId="77777777" w:rsidR="00CD732C" w:rsidRPr="002637EA" w:rsidRDefault="00CD732C" w:rsidP="00123C7F">
            <w:pPr>
              <w:overflowPunct w:val="0"/>
              <w:spacing w:line="260" w:lineRule="exact"/>
              <w:textAlignment w:val="baseline"/>
              <w:rPr>
                <w:rStyle w:val="af1"/>
                <w:rFonts w:hint="default"/>
                <w:color w:val="000000" w:themeColor="text1"/>
              </w:rPr>
            </w:pPr>
          </w:p>
          <w:p w14:paraId="59DD6C6D" w14:textId="77777777" w:rsidR="00CD732C" w:rsidRPr="002637EA" w:rsidRDefault="00CD732C" w:rsidP="00123C7F">
            <w:pPr>
              <w:overflowPunct w:val="0"/>
              <w:spacing w:line="260" w:lineRule="exact"/>
              <w:textAlignment w:val="baseline"/>
              <w:rPr>
                <w:rStyle w:val="af1"/>
                <w:rFonts w:hint="default"/>
                <w:color w:val="000000" w:themeColor="text1"/>
              </w:rPr>
            </w:pPr>
          </w:p>
          <w:p w14:paraId="1E9586B7"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695DCA48"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4E262803"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28D9DE99"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493D4F73"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01DCDA3"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2266BE68"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AA36D9A"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4AB09445"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73350769"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46A3A02"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0A404A1A"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5F678615" w14:textId="77777777" w:rsidR="00CD732C" w:rsidRPr="002637EA" w:rsidRDefault="00CD732C" w:rsidP="00123C7F">
            <w:pPr>
              <w:overflowPunct w:val="0"/>
              <w:spacing w:line="260" w:lineRule="exact"/>
              <w:textAlignment w:val="baseline"/>
              <w:rPr>
                <w:rFonts w:ascii="ＭＳ ゴシック" w:eastAsia="ＭＳ ゴシック" w:hAnsi="Times New Roman"/>
                <w:color w:val="000000" w:themeColor="text1"/>
                <w:kern w:val="0"/>
                <w:sz w:val="20"/>
                <w:szCs w:val="20"/>
              </w:rPr>
            </w:pPr>
          </w:p>
          <w:p w14:paraId="218FCE24" w14:textId="77777777" w:rsidR="006D1491" w:rsidRPr="002637EA" w:rsidRDefault="006D1491" w:rsidP="00123C7F">
            <w:pPr>
              <w:overflowPunct w:val="0"/>
              <w:spacing w:line="260" w:lineRule="exact"/>
              <w:textAlignment w:val="baseline"/>
              <w:rPr>
                <w:rFonts w:ascii="ＭＳ ゴシック" w:eastAsia="ＭＳ ゴシック" w:hAnsi="ＭＳ ゴシック"/>
                <w:color w:val="000000" w:themeColor="text1"/>
                <w:sz w:val="20"/>
                <w:szCs w:val="20"/>
              </w:rPr>
            </w:pPr>
          </w:p>
          <w:p w14:paraId="24E3EDE2" w14:textId="77777777" w:rsidR="00A939B9" w:rsidRPr="002637EA" w:rsidRDefault="002637EA" w:rsidP="00123C7F">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b/>
                  <w:dstrike/>
                  <w:color w:val="000000" w:themeColor="text1"/>
                  <w:sz w:val="20"/>
                  <w:szCs w:val="20"/>
                </w:rPr>
                <w:id w:val="734746990"/>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A939B9"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31090743"/>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A939B9" w:rsidRPr="002637EA">
              <w:rPr>
                <w:rFonts w:ascii="ＭＳ ゴシック" w:eastAsia="ＭＳ ゴシック" w:hAnsi="ＭＳ ゴシック" w:cs="ＭＳ ゴシック" w:hint="eastAsia"/>
                <w:color w:val="000000" w:themeColor="text1"/>
                <w:kern w:val="0"/>
                <w:sz w:val="20"/>
                <w:szCs w:val="20"/>
              </w:rPr>
              <w:t>いない</w:t>
            </w:r>
          </w:p>
          <w:p w14:paraId="5729B06C" w14:textId="77777777" w:rsidR="00A939B9" w:rsidRPr="002637EA" w:rsidRDefault="00A939B9" w:rsidP="00123C7F">
            <w:pPr>
              <w:overflowPunct w:val="0"/>
              <w:spacing w:line="260" w:lineRule="exact"/>
              <w:textAlignment w:val="baseline"/>
              <w:rPr>
                <w:rFonts w:ascii="ＭＳ ゴシック" w:eastAsia="ＭＳ ゴシック" w:hAnsi="ＭＳ ゴシック"/>
                <w:color w:val="000000" w:themeColor="text1"/>
                <w:sz w:val="20"/>
                <w:szCs w:val="20"/>
              </w:rPr>
            </w:pPr>
          </w:p>
        </w:tc>
      </w:tr>
    </w:tbl>
    <w:p w14:paraId="4A5B028C" w14:textId="6BC28C97" w:rsidR="001A464B" w:rsidRPr="002637EA" w:rsidRDefault="00AD1CD3" w:rsidP="00393B53">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３</w:t>
      </w:r>
      <w:r w:rsidR="00F83AB6" w:rsidRPr="002637EA">
        <w:rPr>
          <w:rFonts w:ascii="ＭＳ ゴシック" w:eastAsia="ＭＳ ゴシック" w:hAnsi="ＭＳ ゴシック" w:hint="eastAsia"/>
          <w:color w:val="000000" w:themeColor="text1"/>
          <w:sz w:val="20"/>
          <w:szCs w:val="20"/>
        </w:rPr>
        <w:t>７</w:t>
      </w:r>
      <w:r w:rsidRPr="002637EA">
        <w:rPr>
          <w:rFonts w:ascii="ＭＳ ゴシック" w:eastAsia="ＭＳ ゴシック" w:hAnsi="ＭＳ ゴシック" w:hint="eastAsia"/>
          <w:color w:val="000000" w:themeColor="text1"/>
          <w:sz w:val="20"/>
          <w:szCs w:val="20"/>
        </w:rPr>
        <w:t>－</w:t>
      </w:r>
    </w:p>
    <w:p w14:paraId="207DA062" w14:textId="77777777" w:rsidR="00393B53" w:rsidRPr="002637EA" w:rsidRDefault="00393B53" w:rsidP="00393B53">
      <w:pPr>
        <w:tabs>
          <w:tab w:val="left" w:pos="1290"/>
        </w:tabs>
        <w:ind w:firstLineChars="400" w:firstLine="840"/>
        <w:jc w:val="center"/>
        <w:rPr>
          <w:color w:val="000000" w:themeColor="text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8"/>
        <w:gridCol w:w="1985"/>
        <w:gridCol w:w="2415"/>
        <w:gridCol w:w="1379"/>
      </w:tblGrid>
      <w:tr w:rsidR="002637EA" w:rsidRPr="002637EA" w14:paraId="555432A3" w14:textId="77777777" w:rsidTr="00E02D8D">
        <w:trPr>
          <w:trHeight w:val="416"/>
        </w:trPr>
        <w:tc>
          <w:tcPr>
            <w:tcW w:w="4068" w:type="dxa"/>
            <w:vAlign w:val="center"/>
          </w:tcPr>
          <w:p w14:paraId="0E7E9C2E" w14:textId="77777777" w:rsidR="00033EB9" w:rsidRPr="002637EA" w:rsidRDefault="00033EB9" w:rsidP="00393B5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1985" w:type="dxa"/>
            <w:vAlign w:val="center"/>
          </w:tcPr>
          <w:p w14:paraId="2A3A5C9D" w14:textId="77777777" w:rsidR="00033EB9" w:rsidRPr="002637EA" w:rsidRDefault="00033EB9" w:rsidP="00393B5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415" w:type="dxa"/>
            <w:vAlign w:val="center"/>
          </w:tcPr>
          <w:p w14:paraId="1BFFCCF4" w14:textId="77777777" w:rsidR="00033EB9" w:rsidRPr="002637EA" w:rsidRDefault="00033EB9" w:rsidP="00393B5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379" w:type="dxa"/>
            <w:tcBorders>
              <w:bottom w:val="single" w:sz="4" w:space="0" w:color="auto"/>
            </w:tcBorders>
            <w:vAlign w:val="center"/>
          </w:tcPr>
          <w:p w14:paraId="3F665EEB" w14:textId="77777777" w:rsidR="00033EB9" w:rsidRPr="002637EA" w:rsidRDefault="00033EB9" w:rsidP="00393B53">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5B68318F" w14:textId="77777777" w:rsidTr="00AA5D2F">
        <w:trPr>
          <w:trHeight w:val="13315"/>
        </w:trPr>
        <w:tc>
          <w:tcPr>
            <w:tcW w:w="4068" w:type="dxa"/>
          </w:tcPr>
          <w:p w14:paraId="1A278C2E"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7A3988F0" w14:textId="77777777" w:rsidR="007F6931" w:rsidRPr="002637EA" w:rsidRDefault="007F6931" w:rsidP="00393B53">
            <w:pPr>
              <w:overflowPunct w:val="0"/>
              <w:textAlignment w:val="baseline"/>
              <w:rPr>
                <w:rFonts w:ascii="ＭＳ ゴシック" w:eastAsia="ＭＳ ゴシック" w:hAnsi="Times New Roman"/>
                <w:color w:val="000000" w:themeColor="text1"/>
                <w:kern w:val="0"/>
                <w:sz w:val="20"/>
                <w:szCs w:val="20"/>
              </w:rPr>
            </w:pPr>
          </w:p>
          <w:p w14:paraId="0C47634A" w14:textId="77777777" w:rsidR="007F6931" w:rsidRPr="002637EA" w:rsidRDefault="007F6931" w:rsidP="00393B53">
            <w:pPr>
              <w:overflowPunct w:val="0"/>
              <w:textAlignment w:val="baseline"/>
              <w:rPr>
                <w:rFonts w:ascii="ＭＳ ゴシック" w:eastAsia="ＭＳ ゴシック" w:hAnsi="Times New Roman"/>
                <w:color w:val="000000" w:themeColor="text1"/>
                <w:kern w:val="0"/>
                <w:sz w:val="20"/>
                <w:szCs w:val="20"/>
              </w:rPr>
            </w:pPr>
          </w:p>
          <w:p w14:paraId="29B8CA5A" w14:textId="77777777" w:rsidR="007F6931" w:rsidRPr="002637EA" w:rsidRDefault="007F6931" w:rsidP="00393B53">
            <w:pPr>
              <w:overflowPunct w:val="0"/>
              <w:textAlignment w:val="baseline"/>
              <w:rPr>
                <w:rFonts w:ascii="ＭＳ ゴシック" w:eastAsia="ＭＳ ゴシック" w:hAnsi="Times New Roman"/>
                <w:color w:val="000000" w:themeColor="text1"/>
                <w:kern w:val="0"/>
                <w:sz w:val="20"/>
                <w:szCs w:val="20"/>
              </w:rPr>
            </w:pPr>
          </w:p>
          <w:p w14:paraId="3137A893" w14:textId="77777777" w:rsidR="007F6931" w:rsidRPr="002637EA" w:rsidRDefault="007F6931" w:rsidP="00393B53">
            <w:pPr>
              <w:overflowPunct w:val="0"/>
              <w:textAlignment w:val="baseline"/>
              <w:rPr>
                <w:rFonts w:ascii="ＭＳ ゴシック" w:eastAsia="ＭＳ ゴシック" w:hAnsi="Times New Roman"/>
                <w:color w:val="000000" w:themeColor="text1"/>
                <w:kern w:val="0"/>
                <w:sz w:val="20"/>
                <w:szCs w:val="20"/>
              </w:rPr>
            </w:pPr>
          </w:p>
          <w:p w14:paraId="3F4AECFD" w14:textId="77777777" w:rsidR="007F6931" w:rsidRPr="002637EA" w:rsidRDefault="007F6931" w:rsidP="00393B53">
            <w:pPr>
              <w:overflowPunct w:val="0"/>
              <w:textAlignment w:val="baseline"/>
              <w:rPr>
                <w:rFonts w:ascii="ＭＳ ゴシック" w:eastAsia="ＭＳ ゴシック" w:hAnsi="Times New Roman"/>
                <w:color w:val="000000" w:themeColor="text1"/>
                <w:kern w:val="0"/>
                <w:sz w:val="20"/>
                <w:szCs w:val="20"/>
              </w:rPr>
            </w:pPr>
          </w:p>
          <w:p w14:paraId="38727ABB" w14:textId="77777777" w:rsidR="007F6931" w:rsidRPr="002637EA" w:rsidRDefault="007F6931" w:rsidP="00393B53">
            <w:pPr>
              <w:overflowPunct w:val="0"/>
              <w:textAlignment w:val="baseline"/>
              <w:rPr>
                <w:rFonts w:ascii="ＭＳ ゴシック" w:eastAsia="ＭＳ ゴシック" w:hAnsi="Times New Roman"/>
                <w:color w:val="000000" w:themeColor="text1"/>
                <w:kern w:val="0"/>
                <w:sz w:val="20"/>
                <w:szCs w:val="20"/>
              </w:rPr>
            </w:pPr>
          </w:p>
          <w:p w14:paraId="1ADB2317" w14:textId="77777777" w:rsidR="00123C7F" w:rsidRPr="002637EA" w:rsidRDefault="00123C7F" w:rsidP="00393B53">
            <w:pPr>
              <w:overflowPunct w:val="0"/>
              <w:textAlignment w:val="baseline"/>
              <w:rPr>
                <w:rFonts w:ascii="ＭＳ ゴシック" w:eastAsia="ＭＳ ゴシック" w:hAnsi="Times New Roman"/>
                <w:color w:val="000000" w:themeColor="text1"/>
                <w:kern w:val="0"/>
                <w:sz w:val="20"/>
                <w:szCs w:val="20"/>
              </w:rPr>
            </w:pPr>
          </w:p>
          <w:p w14:paraId="63DDE3F3" w14:textId="77777777" w:rsidR="007F6931" w:rsidRPr="002637EA" w:rsidRDefault="007F6931" w:rsidP="00393B53">
            <w:pPr>
              <w:overflowPunct w:val="0"/>
              <w:textAlignment w:val="baseline"/>
              <w:rPr>
                <w:rFonts w:ascii="ＭＳ ゴシック" w:eastAsia="ＭＳ ゴシック" w:hAnsi="Times New Roman"/>
                <w:color w:val="000000" w:themeColor="text1"/>
                <w:kern w:val="0"/>
                <w:sz w:val="20"/>
                <w:szCs w:val="20"/>
              </w:rPr>
            </w:pPr>
          </w:p>
          <w:p w14:paraId="527EBCC4" w14:textId="573BA32F" w:rsidR="00E02D8D" w:rsidRPr="002637EA" w:rsidRDefault="00E02D8D" w:rsidP="00393B5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第三者委員は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理事及び職員以外の適任者を選任すること。</w:t>
            </w:r>
          </w:p>
          <w:p w14:paraId="631C7CB9"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56E9B706" w14:textId="36FE0710" w:rsidR="00E02D8D" w:rsidRPr="002637EA" w:rsidRDefault="00E02D8D" w:rsidP="00393B5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苦情解決の責任主体を明確にするため</w:t>
            </w:r>
            <w:r w:rsidR="002E08C1" w:rsidRPr="002637EA">
              <w:rPr>
                <w:rFonts w:ascii="ＭＳ ゴシック" w:eastAsia="ＭＳ ゴシック" w:hAnsi="ＭＳ ゴシック" w:cs="ＭＳ ゴシック" w:hint="eastAsia"/>
                <w:color w:val="000000" w:themeColor="text1"/>
                <w:kern w:val="0"/>
                <w:sz w:val="20"/>
                <w:szCs w:val="20"/>
              </w:rPr>
              <w:t>､</w:t>
            </w:r>
            <w:r w:rsidR="008F00DE" w:rsidRPr="002637EA">
              <w:rPr>
                <w:rFonts w:ascii="ＭＳ ゴシック" w:eastAsia="ＭＳ ゴシック" w:hAnsi="ＭＳ ゴシック" w:cs="ＭＳ ゴシック" w:hint="eastAsia"/>
                <w:color w:val="000000" w:themeColor="text1"/>
                <w:kern w:val="0"/>
                <w:sz w:val="20"/>
                <w:szCs w:val="20"/>
              </w:rPr>
              <w:t>園長</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理事等を苦情解決責任者とすること。</w:t>
            </w:r>
          </w:p>
          <w:p w14:paraId="5F1F37A5"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4BA6A64F" w14:textId="77777777" w:rsidR="00E02D8D" w:rsidRPr="002637EA" w:rsidRDefault="00E02D8D" w:rsidP="00393B5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職員の中から苦情受付担当者を任命すること。</w:t>
            </w:r>
          </w:p>
          <w:p w14:paraId="5346F7B8"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649A3192" w14:textId="77777777" w:rsidR="007F6931" w:rsidRPr="002637EA" w:rsidRDefault="007F6931" w:rsidP="00393B53">
            <w:pPr>
              <w:overflowPunct w:val="0"/>
              <w:textAlignment w:val="baseline"/>
              <w:rPr>
                <w:rFonts w:ascii="ＭＳ ゴシック" w:eastAsia="ＭＳ ゴシック" w:hAnsi="Times New Roman"/>
                <w:color w:val="000000" w:themeColor="text1"/>
                <w:kern w:val="0"/>
                <w:sz w:val="20"/>
                <w:szCs w:val="20"/>
              </w:rPr>
            </w:pPr>
          </w:p>
          <w:p w14:paraId="0A6CA52E" w14:textId="77777777" w:rsidR="007F6931" w:rsidRPr="002637EA" w:rsidRDefault="007F6931" w:rsidP="00393B53">
            <w:pPr>
              <w:overflowPunct w:val="0"/>
              <w:textAlignment w:val="baseline"/>
              <w:rPr>
                <w:rFonts w:ascii="ＭＳ ゴシック" w:eastAsia="ＭＳ ゴシック" w:hAnsi="Times New Roman"/>
                <w:color w:val="000000" w:themeColor="text1"/>
                <w:kern w:val="0"/>
                <w:sz w:val="20"/>
                <w:szCs w:val="20"/>
              </w:rPr>
            </w:pPr>
          </w:p>
          <w:p w14:paraId="050981D9" w14:textId="2194B4C8" w:rsidR="00E02D8D" w:rsidRPr="002637EA" w:rsidRDefault="00E02D8D" w:rsidP="00393B5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利用者への周知として第三者委員の氏名</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連絡先を示すこと。</w:t>
            </w:r>
          </w:p>
          <w:p w14:paraId="58C714C8"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68752A46" w14:textId="77777777" w:rsidR="00E02D8D" w:rsidRPr="002637EA" w:rsidRDefault="00E02D8D" w:rsidP="00393B53">
            <w:pPr>
              <w:overflowPunct w:val="0"/>
              <w:jc w:val="left"/>
              <w:textAlignment w:val="baseline"/>
              <w:rPr>
                <w:rFonts w:ascii="ＭＳ ゴシック" w:eastAsia="ＭＳ ゴシック" w:hAnsi="Times New Roman"/>
                <w:color w:val="000000" w:themeColor="text1"/>
                <w:kern w:val="0"/>
                <w:sz w:val="20"/>
                <w:szCs w:val="20"/>
              </w:rPr>
            </w:pPr>
          </w:p>
          <w:p w14:paraId="71E3B5AA"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47BD2CB9" w14:textId="77777777" w:rsidR="007F6931" w:rsidRPr="002637EA" w:rsidRDefault="007F6931" w:rsidP="00393B53">
            <w:pPr>
              <w:overflowPunct w:val="0"/>
              <w:textAlignment w:val="baseline"/>
              <w:rPr>
                <w:rFonts w:ascii="ＭＳ ゴシック" w:eastAsia="ＭＳ ゴシック" w:hAnsi="Times New Roman"/>
                <w:color w:val="000000" w:themeColor="text1"/>
                <w:kern w:val="0"/>
                <w:sz w:val="20"/>
                <w:szCs w:val="20"/>
              </w:rPr>
            </w:pPr>
          </w:p>
          <w:p w14:paraId="3F6999B0" w14:textId="42D0CDBD" w:rsidR="00E02D8D" w:rsidRPr="002637EA" w:rsidRDefault="00E02D8D" w:rsidP="00393B5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苦情が福祉サービスの質の向上を図る上での重要な情報であるとの認識に立ち</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意見や要望的なものまで記録しておく</w:t>
            </w:r>
            <w:r w:rsidR="00CA6208" w:rsidRPr="002637EA">
              <w:rPr>
                <w:rStyle w:val="af0"/>
                <w:rFonts w:hint="default"/>
                <w:b w:val="0"/>
                <w:color w:val="000000" w:themeColor="text1"/>
                <w:u w:val="none"/>
              </w:rPr>
              <w:t>が望ましい</w:t>
            </w:r>
            <w:r w:rsidRPr="002637EA">
              <w:rPr>
                <w:rFonts w:ascii="ＭＳ ゴシック" w:eastAsia="ＭＳ ゴシック" w:hAnsi="Times New Roman" w:hint="eastAsia"/>
                <w:color w:val="000000" w:themeColor="text1"/>
                <w:kern w:val="0"/>
                <w:sz w:val="20"/>
                <w:szCs w:val="20"/>
              </w:rPr>
              <w:t>。</w:t>
            </w:r>
          </w:p>
          <w:p w14:paraId="5139BEAB"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2F5475C5" w14:textId="77777777" w:rsidR="00E02D8D" w:rsidRPr="002637EA" w:rsidRDefault="00E02D8D" w:rsidP="00C51B5A">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1985" w:type="dxa"/>
          </w:tcPr>
          <w:p w14:paraId="5636E3A0"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12C761E5" w14:textId="77777777" w:rsidR="00E02D8D" w:rsidRPr="002637EA" w:rsidRDefault="00E02D8D" w:rsidP="00393B5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苦情</w:t>
            </w:r>
            <w:r w:rsidR="00DC4971" w:rsidRPr="002637EA">
              <w:rPr>
                <w:rFonts w:ascii="ＭＳ ゴシック" w:eastAsia="ＭＳ ゴシック" w:hAnsi="ＭＳ ゴシック" w:cs="ＭＳ ゴシック" w:hint="eastAsia"/>
                <w:color w:val="000000" w:themeColor="text1"/>
                <w:kern w:val="0"/>
                <w:sz w:val="20"/>
                <w:szCs w:val="20"/>
              </w:rPr>
              <w:t>・</w:t>
            </w:r>
            <w:r w:rsidR="00DC4971" w:rsidRPr="002637EA">
              <w:rPr>
                <w:rFonts w:ascii="ＭＳ ゴシック" w:eastAsia="ＭＳ ゴシック" w:hAnsi="ＭＳ ゴシック" w:cs="ＭＳ ゴシック"/>
                <w:color w:val="000000" w:themeColor="text1"/>
                <w:kern w:val="0"/>
                <w:sz w:val="20"/>
                <w:szCs w:val="20"/>
              </w:rPr>
              <w:t>相談</w:t>
            </w:r>
            <w:r w:rsidRPr="002637EA">
              <w:rPr>
                <w:rFonts w:ascii="ＭＳ ゴシック" w:eastAsia="ＭＳ ゴシック" w:hAnsi="ＭＳ ゴシック" w:cs="ＭＳ ゴシック" w:hint="eastAsia"/>
                <w:color w:val="000000" w:themeColor="text1"/>
                <w:kern w:val="0"/>
                <w:sz w:val="20"/>
                <w:szCs w:val="20"/>
              </w:rPr>
              <w:t>解決実施要領</w:t>
            </w:r>
          </w:p>
          <w:p w14:paraId="06034FD5"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苦情の受付簿</w:t>
            </w:r>
          </w:p>
          <w:p w14:paraId="481A565A"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報告書</w:t>
            </w:r>
            <w:r w:rsidRPr="002637EA">
              <w:rPr>
                <w:rFonts w:ascii="ＭＳ ゴシック" w:eastAsia="ＭＳ ゴシック" w:hAnsi="ＭＳ ゴシック" w:cs="ＭＳ ゴシック"/>
                <w:color w:val="000000" w:themeColor="text1"/>
                <w:kern w:val="0"/>
                <w:sz w:val="20"/>
                <w:szCs w:val="20"/>
              </w:rPr>
              <w:t>)</w:t>
            </w:r>
          </w:p>
          <w:p w14:paraId="356F8879" w14:textId="77777777" w:rsidR="00E02D8D" w:rsidRPr="002637EA" w:rsidRDefault="00E02D8D" w:rsidP="00393B5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苦情解決の記録簿</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報告書</w:t>
            </w:r>
            <w:r w:rsidRPr="002637EA">
              <w:rPr>
                <w:rFonts w:ascii="ＭＳ ゴシック" w:eastAsia="ＭＳ ゴシック" w:hAnsi="ＭＳ ゴシック" w:cs="ＭＳ ゴシック"/>
                <w:color w:val="000000" w:themeColor="text1"/>
                <w:kern w:val="0"/>
                <w:sz w:val="20"/>
                <w:szCs w:val="20"/>
              </w:rPr>
              <w:t>)</w:t>
            </w:r>
          </w:p>
          <w:p w14:paraId="12D35244"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5007B90B"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5352B9A1"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27A83F24"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7C8AFFE5"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7B8800C1"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2B91E307"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16BF4136"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42357AE6"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18B8B1EF"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008ED247"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0225A6F8"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79831BE8"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35D2983D"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6B273E8A"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5B9720ED"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4FD71A69"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0A1D00B8"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15B14CC4"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4DDABE57"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5BC4DFDA"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2ACC9CA4"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06A20F61"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1234C0E0"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0CD8138A"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58725785"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3594609C"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184B0B9A"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1208DF00"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795FC47C"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6A01BFCE" w14:textId="77777777" w:rsidR="00E02D8D" w:rsidRPr="002637EA" w:rsidRDefault="00E02D8D" w:rsidP="00393B53">
            <w:pPr>
              <w:overflowPunct w:val="0"/>
              <w:textAlignment w:val="baseline"/>
              <w:rPr>
                <w:rFonts w:ascii="ＭＳ ゴシック" w:eastAsia="ＭＳ ゴシック" w:hAnsi="ＭＳ ゴシック" w:cs="ＭＳ ゴシック"/>
                <w:color w:val="000000" w:themeColor="text1"/>
                <w:kern w:val="0"/>
                <w:sz w:val="20"/>
                <w:szCs w:val="20"/>
              </w:rPr>
            </w:pPr>
          </w:p>
          <w:p w14:paraId="60283E4A" w14:textId="77777777" w:rsidR="00E02D8D" w:rsidRPr="002637EA" w:rsidRDefault="00E02D8D" w:rsidP="00E02D8D">
            <w:pPr>
              <w:overflowPunct w:val="0"/>
              <w:textAlignment w:val="baseline"/>
              <w:rPr>
                <w:rFonts w:ascii="ＭＳ ゴシック" w:eastAsia="ＭＳ ゴシック" w:hAnsi="ＭＳ ゴシック"/>
                <w:color w:val="000000" w:themeColor="text1"/>
                <w:sz w:val="20"/>
                <w:szCs w:val="20"/>
              </w:rPr>
            </w:pPr>
          </w:p>
        </w:tc>
        <w:tc>
          <w:tcPr>
            <w:tcW w:w="2415" w:type="dxa"/>
          </w:tcPr>
          <w:p w14:paraId="02EA91C6"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7BE71A30"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社会福祉法</w:t>
            </w:r>
            <w:r w:rsidRPr="002637EA">
              <w:rPr>
                <w:rFonts w:ascii="ＭＳ ゴシック" w:eastAsia="ＭＳ ゴシック" w:hAnsi="ＭＳ ゴシック" w:cs="ＭＳ ゴシック" w:hint="eastAsia"/>
                <w:color w:val="000000" w:themeColor="text1"/>
                <w:kern w:val="0"/>
                <w:sz w:val="20"/>
                <w:szCs w:val="20"/>
                <w:lang w:eastAsia="zh-CN"/>
              </w:rPr>
              <w:t>第</w:t>
            </w:r>
            <w:r w:rsidRPr="002637EA">
              <w:rPr>
                <w:rFonts w:ascii="ＭＳ ゴシック" w:eastAsia="ＭＳ ゴシック" w:hAnsi="ＭＳ ゴシック" w:cs="ＭＳ ゴシック"/>
                <w:color w:val="000000" w:themeColor="text1"/>
                <w:kern w:val="0"/>
                <w:sz w:val="20"/>
                <w:szCs w:val="20"/>
                <w:lang w:eastAsia="zh-CN"/>
              </w:rPr>
              <w:t>82</w:t>
            </w:r>
            <w:r w:rsidRPr="002637EA">
              <w:rPr>
                <w:rFonts w:ascii="ＭＳ ゴシック" w:eastAsia="ＭＳ ゴシック" w:hAnsi="ＭＳ ゴシック" w:cs="ＭＳ ゴシック" w:hint="eastAsia"/>
                <w:color w:val="000000" w:themeColor="text1"/>
                <w:kern w:val="0"/>
                <w:sz w:val="20"/>
                <w:szCs w:val="20"/>
                <w:lang w:eastAsia="zh-CN"/>
              </w:rPr>
              <w:t>条</w:t>
            </w:r>
          </w:p>
          <w:p w14:paraId="6BE4ABA8" w14:textId="77777777" w:rsidR="00C141E8" w:rsidRPr="002637EA" w:rsidRDefault="00C141E8" w:rsidP="00393B5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基準第13条第1項</w:t>
            </w:r>
          </w:p>
          <w:p w14:paraId="3E9A457E" w14:textId="77777777" w:rsidR="00E02D8D" w:rsidRPr="002637EA" w:rsidRDefault="00E02D8D" w:rsidP="00393B5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F68B72F" w14:textId="77777777" w:rsidR="0056035F" w:rsidRPr="002637EA" w:rsidRDefault="0056035F" w:rsidP="00393B5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F4859B2" w14:textId="77777777" w:rsidR="0056035F" w:rsidRPr="002637EA" w:rsidRDefault="0056035F" w:rsidP="00393B5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5A5D06B" w14:textId="77777777" w:rsidR="00123C7F" w:rsidRPr="002637EA" w:rsidRDefault="00123C7F" w:rsidP="00393B5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53948AD" w14:textId="77777777" w:rsidR="00123C7F" w:rsidRPr="002637EA" w:rsidRDefault="00123C7F" w:rsidP="00393B5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1A5EA57" w14:textId="77777777" w:rsidR="0056035F" w:rsidRPr="002637EA" w:rsidRDefault="0056035F" w:rsidP="00393B5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51BEF1D" w14:textId="77777777" w:rsidR="00227276" w:rsidRPr="002637EA" w:rsidRDefault="00227276" w:rsidP="00393B53">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hint="eastAsia"/>
                <w:color w:val="000000" w:themeColor="text1"/>
                <w:sz w:val="20"/>
                <w:szCs w:val="20"/>
                <w:lang w:eastAsia="zh-CN"/>
              </w:rPr>
              <w:t>○ 運営基準第30条</w:t>
            </w:r>
          </w:p>
          <w:p w14:paraId="6BB0E767" w14:textId="77777777" w:rsidR="00E02D8D" w:rsidRPr="002637EA" w:rsidRDefault="00E02D8D" w:rsidP="00393B53">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H12.6.7</w:t>
            </w:r>
            <w:r w:rsidRPr="002637EA">
              <w:rPr>
                <w:rFonts w:ascii="ＭＳ ゴシック" w:eastAsia="ＭＳ ゴシック" w:hAnsi="ＭＳ ゴシック" w:cs="ＭＳ ゴシック" w:hint="eastAsia"/>
                <w:color w:val="000000" w:themeColor="text1"/>
                <w:kern w:val="0"/>
                <w:sz w:val="20"/>
                <w:szCs w:val="20"/>
                <w:lang w:eastAsia="zh-CN"/>
              </w:rPr>
              <w:t>付厚生省各部局長通知</w:t>
            </w:r>
          </w:p>
          <w:p w14:paraId="7CAA3946" w14:textId="77777777" w:rsidR="00E02D8D" w:rsidRPr="002637EA" w:rsidRDefault="00E02D8D" w:rsidP="00393B53">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rPr>
              <w:t>「社会福祉事業の経営者による福祉サービスに関する苦情解決の仕組みの指針について」</w:t>
            </w:r>
          </w:p>
          <w:p w14:paraId="29643123"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03BDC530"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22428221"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6C86EE99"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0F7C4FC8"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2F0D6A39"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30B0D9E2"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0BA39064"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1CE70547"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65C22A11"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64D4ADA2"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4E16096D" w14:textId="77777777" w:rsidR="00123C7F" w:rsidRPr="002637EA" w:rsidRDefault="00123C7F" w:rsidP="00393B53">
            <w:pPr>
              <w:overflowPunct w:val="0"/>
              <w:textAlignment w:val="baseline"/>
              <w:rPr>
                <w:rFonts w:ascii="ＭＳ ゴシック" w:eastAsia="ＭＳ ゴシック" w:hAnsi="Times New Roman"/>
                <w:color w:val="000000" w:themeColor="text1"/>
                <w:kern w:val="0"/>
                <w:sz w:val="20"/>
                <w:szCs w:val="20"/>
              </w:rPr>
            </w:pPr>
          </w:p>
          <w:p w14:paraId="3E7471D1" w14:textId="77777777" w:rsidR="00123C7F" w:rsidRPr="002637EA" w:rsidRDefault="00123C7F" w:rsidP="00393B53">
            <w:pPr>
              <w:overflowPunct w:val="0"/>
              <w:textAlignment w:val="baseline"/>
              <w:rPr>
                <w:rFonts w:ascii="ＭＳ ゴシック" w:eastAsia="ＭＳ ゴシック" w:hAnsi="Times New Roman"/>
                <w:color w:val="000000" w:themeColor="text1"/>
                <w:kern w:val="0"/>
                <w:sz w:val="20"/>
                <w:szCs w:val="20"/>
              </w:rPr>
            </w:pPr>
          </w:p>
          <w:p w14:paraId="143F22E4" w14:textId="77777777" w:rsidR="00123C7F" w:rsidRPr="002637EA" w:rsidRDefault="00123C7F" w:rsidP="00393B53">
            <w:pPr>
              <w:overflowPunct w:val="0"/>
              <w:textAlignment w:val="baseline"/>
              <w:rPr>
                <w:rFonts w:ascii="ＭＳ ゴシック" w:eastAsia="ＭＳ ゴシック" w:hAnsi="Times New Roman"/>
                <w:color w:val="000000" w:themeColor="text1"/>
                <w:kern w:val="0"/>
                <w:sz w:val="20"/>
                <w:szCs w:val="20"/>
              </w:rPr>
            </w:pPr>
          </w:p>
          <w:p w14:paraId="552A2EA3" w14:textId="77777777" w:rsidR="00123C7F" w:rsidRPr="002637EA" w:rsidRDefault="00123C7F" w:rsidP="00393B53">
            <w:pPr>
              <w:overflowPunct w:val="0"/>
              <w:textAlignment w:val="baseline"/>
              <w:rPr>
                <w:rFonts w:ascii="ＭＳ ゴシック" w:eastAsia="ＭＳ ゴシック" w:hAnsi="Times New Roman"/>
                <w:color w:val="000000" w:themeColor="text1"/>
                <w:kern w:val="0"/>
                <w:sz w:val="20"/>
                <w:szCs w:val="20"/>
              </w:rPr>
            </w:pPr>
          </w:p>
          <w:p w14:paraId="4E4C0AB1" w14:textId="77777777" w:rsidR="00123C7F" w:rsidRPr="002637EA" w:rsidRDefault="00123C7F" w:rsidP="00393B53">
            <w:pPr>
              <w:overflowPunct w:val="0"/>
              <w:textAlignment w:val="baseline"/>
              <w:rPr>
                <w:rFonts w:ascii="ＭＳ ゴシック" w:eastAsia="ＭＳ ゴシック" w:hAnsi="Times New Roman"/>
                <w:color w:val="000000" w:themeColor="text1"/>
                <w:kern w:val="0"/>
                <w:sz w:val="20"/>
                <w:szCs w:val="20"/>
              </w:rPr>
            </w:pPr>
          </w:p>
          <w:p w14:paraId="5642FC38" w14:textId="77777777" w:rsidR="00123C7F" w:rsidRPr="002637EA" w:rsidRDefault="00123C7F" w:rsidP="00393B53">
            <w:pPr>
              <w:overflowPunct w:val="0"/>
              <w:textAlignment w:val="baseline"/>
              <w:rPr>
                <w:rFonts w:ascii="ＭＳ ゴシック" w:eastAsia="ＭＳ ゴシック" w:hAnsi="Times New Roman"/>
                <w:color w:val="000000" w:themeColor="text1"/>
                <w:kern w:val="0"/>
                <w:sz w:val="20"/>
                <w:szCs w:val="20"/>
              </w:rPr>
            </w:pPr>
          </w:p>
          <w:p w14:paraId="62D2DAF7" w14:textId="77777777" w:rsidR="00123C7F" w:rsidRPr="002637EA" w:rsidRDefault="00123C7F" w:rsidP="00393B53">
            <w:pPr>
              <w:overflowPunct w:val="0"/>
              <w:textAlignment w:val="baseline"/>
              <w:rPr>
                <w:rFonts w:ascii="ＭＳ ゴシック" w:eastAsia="ＭＳ ゴシック" w:hAnsi="Times New Roman"/>
                <w:color w:val="000000" w:themeColor="text1"/>
                <w:kern w:val="0"/>
                <w:sz w:val="20"/>
                <w:szCs w:val="20"/>
              </w:rPr>
            </w:pPr>
          </w:p>
          <w:p w14:paraId="4E2721C7" w14:textId="77777777" w:rsidR="00E02D8D" w:rsidRPr="002637EA" w:rsidRDefault="00E02D8D" w:rsidP="00393B53">
            <w:pPr>
              <w:overflowPunct w:val="0"/>
              <w:textAlignment w:val="baseline"/>
              <w:rPr>
                <w:rFonts w:ascii="ＭＳ ゴシック" w:eastAsia="ＭＳ ゴシック" w:hAnsi="Times New Roman"/>
                <w:color w:val="000000" w:themeColor="text1"/>
                <w:kern w:val="0"/>
                <w:sz w:val="20"/>
                <w:szCs w:val="20"/>
              </w:rPr>
            </w:pPr>
          </w:p>
          <w:p w14:paraId="4E47A649" w14:textId="77777777" w:rsidR="00A02A1D" w:rsidRPr="002637EA" w:rsidRDefault="00A02A1D" w:rsidP="00A02A1D">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xml:space="preserve">○ </w:t>
            </w:r>
            <w:r w:rsidRPr="002637EA">
              <w:rPr>
                <w:rFonts w:ascii="ＭＳ ゴシック" w:eastAsia="ＭＳ ゴシック" w:hAnsi="ＭＳ ゴシック" w:hint="eastAsia"/>
                <w:color w:val="000000" w:themeColor="text1"/>
                <w:spacing w:val="-12"/>
                <w:sz w:val="20"/>
                <w:szCs w:val="20"/>
                <w:lang w:eastAsia="zh-CN"/>
              </w:rPr>
              <w:t>運営基準</w:t>
            </w:r>
            <w:r w:rsidRPr="002637EA">
              <w:rPr>
                <w:rFonts w:ascii="ＭＳ ゴシック" w:eastAsia="ＭＳ ゴシック" w:hAnsi="ＭＳ ゴシック" w:hint="eastAsia"/>
                <w:color w:val="000000" w:themeColor="text1"/>
                <w:spacing w:val="-12"/>
                <w:sz w:val="20"/>
                <w:szCs w:val="20"/>
              </w:rPr>
              <w:t>第</w:t>
            </w:r>
            <w:r w:rsidRPr="002637EA">
              <w:rPr>
                <w:rFonts w:ascii="ＭＳ ゴシック" w:eastAsia="ＭＳ ゴシック" w:hAnsi="ＭＳ ゴシック" w:hint="eastAsia"/>
                <w:color w:val="000000" w:themeColor="text1"/>
                <w:spacing w:val="-12"/>
                <w:sz w:val="20"/>
                <w:szCs w:val="20"/>
                <w:lang w:eastAsia="zh-CN"/>
              </w:rPr>
              <w:t>30条第</w:t>
            </w:r>
            <w:r w:rsidR="00FA1D75" w:rsidRPr="002637EA">
              <w:rPr>
                <w:rFonts w:ascii="ＭＳ ゴシック" w:eastAsia="ＭＳ ゴシック" w:hAnsi="ＭＳ ゴシック" w:hint="eastAsia"/>
                <w:color w:val="000000" w:themeColor="text1"/>
                <w:spacing w:val="-12"/>
                <w:sz w:val="20"/>
                <w:szCs w:val="20"/>
              </w:rPr>
              <w:t>４</w:t>
            </w:r>
            <w:r w:rsidRPr="002637EA">
              <w:rPr>
                <w:rFonts w:ascii="ＭＳ ゴシック" w:eastAsia="ＭＳ ゴシック" w:hAnsi="ＭＳ ゴシック" w:hint="eastAsia"/>
                <w:color w:val="000000" w:themeColor="text1"/>
                <w:spacing w:val="-12"/>
                <w:sz w:val="20"/>
                <w:szCs w:val="20"/>
                <w:lang w:eastAsia="zh-CN"/>
              </w:rPr>
              <w:t>項</w:t>
            </w:r>
          </w:p>
          <w:p w14:paraId="2DC313F0" w14:textId="77777777" w:rsidR="00A02A1D" w:rsidRPr="002637EA" w:rsidRDefault="00A02A1D" w:rsidP="00C141E8">
            <w:pPr>
              <w:overflowPunct w:val="0"/>
              <w:ind w:left="200" w:hangingChars="100" w:hanging="200"/>
              <w:textAlignment w:val="baseline"/>
              <w:rPr>
                <w:rFonts w:ascii="ＭＳ ゴシック" w:eastAsia="ＭＳ ゴシック" w:hAnsi="Times New Roman"/>
                <w:color w:val="000000" w:themeColor="text1"/>
                <w:kern w:val="0"/>
                <w:sz w:val="20"/>
                <w:szCs w:val="20"/>
              </w:rPr>
            </w:pPr>
          </w:p>
        </w:tc>
        <w:tc>
          <w:tcPr>
            <w:tcW w:w="1379" w:type="dxa"/>
          </w:tcPr>
          <w:p w14:paraId="2FE0BABA" w14:textId="77777777" w:rsidR="00E02D8D" w:rsidRPr="002637EA" w:rsidRDefault="00E02D8D" w:rsidP="00393B53">
            <w:pPr>
              <w:rPr>
                <w:rFonts w:ascii="ＭＳ ゴシック" w:eastAsia="ＭＳ ゴシック" w:hAnsi="ＭＳ ゴシック"/>
                <w:color w:val="000000" w:themeColor="text1"/>
                <w:sz w:val="20"/>
                <w:szCs w:val="20"/>
              </w:rPr>
            </w:pPr>
          </w:p>
        </w:tc>
      </w:tr>
    </w:tbl>
    <w:p w14:paraId="4742196F" w14:textId="0D16B86B" w:rsidR="00792DFB" w:rsidRPr="002637EA" w:rsidRDefault="00AD1CD3" w:rsidP="00AD1CD3">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1012CB" w:rsidRPr="002637EA">
        <w:rPr>
          <w:rFonts w:ascii="ＭＳ ゴシック" w:eastAsia="ＭＳ ゴシック" w:hAnsi="ＭＳ ゴシック" w:hint="eastAsia"/>
          <w:color w:val="000000" w:themeColor="text1"/>
          <w:sz w:val="20"/>
          <w:szCs w:val="20"/>
        </w:rPr>
        <w:t>３</w:t>
      </w:r>
      <w:r w:rsidR="00F83AB6" w:rsidRPr="002637EA">
        <w:rPr>
          <w:rFonts w:ascii="ＭＳ ゴシック" w:eastAsia="ＭＳ ゴシック" w:hAnsi="ＭＳ ゴシック" w:hint="eastAsia"/>
          <w:color w:val="000000" w:themeColor="text1"/>
          <w:sz w:val="20"/>
          <w:szCs w:val="20"/>
        </w:rPr>
        <w:t>８</w:t>
      </w:r>
      <w:r w:rsidRPr="002637EA">
        <w:rPr>
          <w:rFonts w:ascii="ＭＳ ゴシック" w:eastAsia="ＭＳ ゴシック" w:hAnsi="ＭＳ ゴシック" w:hint="eastAsia"/>
          <w:color w:val="000000" w:themeColor="text1"/>
          <w:sz w:val="20"/>
          <w:szCs w:val="20"/>
        </w:rPr>
        <w:t>－</w:t>
      </w:r>
    </w:p>
    <w:p w14:paraId="4DD69309" w14:textId="77777777" w:rsidR="009E7745" w:rsidRPr="002637EA" w:rsidRDefault="009E7745" w:rsidP="00AD1CD3">
      <w:pPr>
        <w:tabs>
          <w:tab w:val="left" w:pos="1290"/>
        </w:tabs>
        <w:ind w:firstLineChars="400" w:firstLine="800"/>
        <w:jc w:val="center"/>
        <w:rPr>
          <w:rFonts w:ascii="ＭＳ ゴシック" w:eastAsia="ＭＳ ゴシック" w:hAnsi="ＭＳ ゴシック"/>
          <w:color w:val="000000" w:themeColor="text1"/>
          <w:sz w:val="20"/>
          <w:szCs w:val="20"/>
        </w:rPr>
      </w:pPr>
    </w:p>
    <w:p w14:paraId="3BD3A6B2" w14:textId="77777777" w:rsidR="00875D12" w:rsidRPr="002637EA" w:rsidRDefault="00875D12" w:rsidP="00265DA1">
      <w:pPr>
        <w:tabs>
          <w:tab w:val="left" w:pos="1290"/>
        </w:tabs>
        <w:jc w:val="left"/>
        <w:rPr>
          <w:color w:val="000000" w:themeColor="text1"/>
        </w:rPr>
      </w:pPr>
    </w:p>
    <w:p w14:paraId="41AEE01E" w14:textId="77777777" w:rsidR="00875D12" w:rsidRPr="002637EA" w:rsidRDefault="00783E67" w:rsidP="00C1699B">
      <w:pPr>
        <w:tabs>
          <w:tab w:val="left" w:pos="1290"/>
        </w:tabs>
        <w:jc w:val="left"/>
        <w:rPr>
          <w:rFonts w:ascii="ＭＳ ゴシック" w:eastAsia="ＭＳ ゴシック" w:hAnsi="ＭＳ ゴシック"/>
          <w:b/>
          <w:color w:val="000000" w:themeColor="text1"/>
          <w:sz w:val="28"/>
          <w:szCs w:val="28"/>
        </w:rPr>
      </w:pPr>
      <w:r w:rsidRPr="002637EA">
        <w:rPr>
          <w:rFonts w:ascii="ＭＳ ゴシック" w:eastAsia="ＭＳ ゴシック" w:hAnsi="ＭＳ ゴシック" w:hint="eastAsia"/>
          <w:b/>
          <w:color w:val="000000" w:themeColor="text1"/>
          <w:sz w:val="28"/>
          <w:szCs w:val="28"/>
        </w:rPr>
        <w:lastRenderedPageBreak/>
        <w:t>Ⅳ</w:t>
      </w:r>
      <w:r w:rsidR="00875D12" w:rsidRPr="002637EA">
        <w:rPr>
          <w:rFonts w:ascii="ＭＳ ゴシック" w:eastAsia="ＭＳ ゴシック" w:hAnsi="ＭＳ ゴシック" w:hint="eastAsia"/>
          <w:b/>
          <w:color w:val="000000" w:themeColor="text1"/>
          <w:sz w:val="28"/>
          <w:szCs w:val="28"/>
        </w:rPr>
        <w:t xml:space="preserve">　給食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38"/>
        <w:gridCol w:w="1842"/>
      </w:tblGrid>
      <w:tr w:rsidR="002637EA" w:rsidRPr="002637EA" w14:paraId="03921936" w14:textId="77777777" w:rsidTr="00A2506E">
        <w:trPr>
          <w:trHeight w:val="458"/>
          <w:jc w:val="center"/>
        </w:trPr>
        <w:tc>
          <w:tcPr>
            <w:tcW w:w="2268" w:type="dxa"/>
            <w:vAlign w:val="center"/>
          </w:tcPr>
          <w:p w14:paraId="6CD8B67D"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主　眼　事　項</w:t>
            </w:r>
          </w:p>
        </w:tc>
        <w:tc>
          <w:tcPr>
            <w:tcW w:w="5812" w:type="dxa"/>
            <w:vAlign w:val="center"/>
          </w:tcPr>
          <w:p w14:paraId="50DDC036" w14:textId="77777777" w:rsidR="0000742C" w:rsidRPr="002637EA" w:rsidRDefault="0000742C" w:rsidP="00A2506E">
            <w:pPr>
              <w:pStyle w:val="a3"/>
              <w:spacing w:line="240" w:lineRule="auto"/>
              <w:jc w:val="center"/>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着　　　　　眼　　　　　点</w:t>
            </w:r>
          </w:p>
        </w:tc>
        <w:tc>
          <w:tcPr>
            <w:tcW w:w="1842" w:type="dxa"/>
            <w:vAlign w:val="center"/>
          </w:tcPr>
          <w:p w14:paraId="6623B98C"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自己評価</w:t>
            </w:r>
          </w:p>
        </w:tc>
      </w:tr>
      <w:tr w:rsidR="002637EA" w:rsidRPr="002637EA" w14:paraId="56088EF3" w14:textId="77777777" w:rsidTr="00A43F83">
        <w:trPr>
          <w:trHeight w:val="13056"/>
          <w:jc w:val="center"/>
        </w:trPr>
        <w:tc>
          <w:tcPr>
            <w:tcW w:w="2268" w:type="dxa"/>
          </w:tcPr>
          <w:p w14:paraId="16DDEEEE" w14:textId="77777777" w:rsidR="0000742C" w:rsidRPr="002637EA" w:rsidRDefault="0000742C" w:rsidP="00A2506E">
            <w:pPr>
              <w:kinsoku w:val="0"/>
              <w:overflowPunct w:val="0"/>
              <w:textAlignment w:val="baseline"/>
              <w:rPr>
                <w:rFonts w:ascii="ＭＳ ゴシック" w:eastAsia="ＭＳ ゴシック" w:hAnsi="Times New Roman"/>
                <w:color w:val="000000" w:themeColor="text1"/>
                <w:kern w:val="0"/>
                <w:sz w:val="20"/>
                <w:szCs w:val="20"/>
              </w:rPr>
            </w:pPr>
          </w:p>
          <w:p w14:paraId="5B23F0C8" w14:textId="77777777" w:rsidR="0000742C" w:rsidRPr="002637EA" w:rsidRDefault="0000742C" w:rsidP="00A2506E">
            <w:pPr>
              <w:kinsoku w:val="0"/>
              <w:overflowPunct w:val="0"/>
              <w:textAlignment w:val="baseline"/>
              <w:rPr>
                <w:rFonts w:ascii="ＭＳ ゴシック" w:eastAsia="ＭＳ ゴシック" w:hAnsi="ＭＳ ゴシック"/>
                <w:b/>
                <w:color w:val="000000" w:themeColor="text1"/>
                <w:sz w:val="20"/>
                <w:szCs w:val="20"/>
              </w:rPr>
            </w:pPr>
            <w:r w:rsidRPr="002637EA">
              <w:rPr>
                <w:rFonts w:ascii="ＭＳ ゴシック" w:eastAsia="ＭＳ ゴシック" w:hAnsi="Times New Roman" w:cs="ＭＳ ゴシック" w:hint="eastAsia"/>
                <w:b/>
                <w:color w:val="000000" w:themeColor="text1"/>
                <w:kern w:val="0"/>
                <w:sz w:val="20"/>
                <w:szCs w:val="20"/>
              </w:rPr>
              <w:t>１</w:t>
            </w:r>
            <w:r w:rsidRPr="002637EA">
              <w:rPr>
                <w:rFonts w:ascii="ＭＳ ゴシック" w:eastAsia="ＭＳ ゴシック" w:hAnsi="ＭＳ ゴシック" w:cs="ＭＳ ゴシック"/>
                <w:b/>
                <w:color w:val="000000" w:themeColor="text1"/>
                <w:kern w:val="0"/>
                <w:sz w:val="20"/>
                <w:szCs w:val="20"/>
              </w:rPr>
              <w:t xml:space="preserve"> </w:t>
            </w:r>
            <w:r w:rsidRPr="002637EA">
              <w:rPr>
                <w:rFonts w:ascii="ＭＳ ゴシック" w:eastAsia="ＭＳ ゴシック" w:hAnsi="Times New Roman" w:cs="ＭＳ ゴシック" w:hint="eastAsia"/>
                <w:b/>
                <w:color w:val="000000" w:themeColor="text1"/>
                <w:kern w:val="0"/>
                <w:sz w:val="20"/>
                <w:szCs w:val="20"/>
              </w:rPr>
              <w:t>給食の実施状況</w:t>
            </w:r>
          </w:p>
        </w:tc>
        <w:tc>
          <w:tcPr>
            <w:tcW w:w="5812" w:type="dxa"/>
          </w:tcPr>
          <w:p w14:paraId="0CD91E13" w14:textId="77777777" w:rsidR="0000742C" w:rsidRPr="002637EA" w:rsidRDefault="0000742C" w:rsidP="00A2506E">
            <w:pPr>
              <w:kinsoku w:val="0"/>
              <w:overflowPunct w:val="0"/>
              <w:textAlignment w:val="baseline"/>
              <w:rPr>
                <w:rFonts w:ascii="ＭＳ ゴシック" w:eastAsia="ＭＳ ゴシック" w:hAnsi="Times New Roman"/>
                <w:color w:val="000000" w:themeColor="text1"/>
                <w:kern w:val="0"/>
                <w:sz w:val="20"/>
                <w:szCs w:val="20"/>
              </w:rPr>
            </w:pPr>
          </w:p>
          <w:p w14:paraId="00636439" w14:textId="77777777" w:rsidR="0000742C" w:rsidRPr="002637EA"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(1) </w:t>
            </w:r>
            <w:r w:rsidRPr="002637EA">
              <w:rPr>
                <w:rFonts w:ascii="ＭＳ ゴシック" w:eastAsia="ＭＳ ゴシック" w:hAnsi="Times New Roman" w:cs="ＭＳ ゴシック" w:hint="eastAsia"/>
                <w:color w:val="000000" w:themeColor="text1"/>
                <w:kern w:val="0"/>
                <w:sz w:val="20"/>
                <w:szCs w:val="20"/>
              </w:rPr>
              <w:t>食事の提供や検食を実施しているか。</w:t>
            </w:r>
          </w:p>
          <w:p w14:paraId="00087D5B" w14:textId="77777777" w:rsidR="0000742C" w:rsidRPr="002637EA" w:rsidRDefault="0000742C" w:rsidP="0000742C">
            <w:pPr>
              <w:pStyle w:val="a3"/>
              <w:spacing w:line="240" w:lineRule="auto"/>
              <w:ind w:left="400" w:hangingChars="200" w:hanging="400"/>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xml:space="preserve">　</w:t>
            </w:r>
            <w:r w:rsidRPr="002637EA">
              <w:rPr>
                <w:rFonts w:ascii="ＭＳ ゴシック" w:hAnsi="ＭＳ ゴシック"/>
                <w:color w:val="000000" w:themeColor="text1"/>
                <w:spacing w:val="0"/>
              </w:rPr>
              <w:t xml:space="preserve">  </w:t>
            </w:r>
            <w:r w:rsidR="00CE5943" w:rsidRPr="002637EA">
              <w:rPr>
                <w:rFonts w:ascii="ＭＳ ゴシック" w:hAnsi="ＭＳ ゴシック" w:hint="eastAsia"/>
                <w:color w:val="000000" w:themeColor="text1"/>
                <w:spacing w:val="0"/>
              </w:rPr>
              <w:t>※　「いる」の場合実施状況を記入</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2637EA" w:rsidRPr="002637EA" w14:paraId="59966933" w14:textId="77777777" w:rsidTr="00A2506E">
              <w:trPr>
                <w:trHeight w:val="609"/>
              </w:trPr>
              <w:tc>
                <w:tcPr>
                  <w:tcW w:w="627" w:type="dxa"/>
                </w:tcPr>
                <w:p w14:paraId="60BDCAB3" w14:textId="77777777" w:rsidR="0000742C" w:rsidRPr="002637EA" w:rsidRDefault="0000742C" w:rsidP="00A2506E">
                  <w:pPr>
                    <w:pStyle w:val="a3"/>
                    <w:spacing w:line="240" w:lineRule="auto"/>
                    <w:rPr>
                      <w:rFonts w:ascii="ＭＳ ゴシック" w:hAnsi="ＭＳ ゴシック"/>
                      <w:color w:val="000000" w:themeColor="text1"/>
                      <w:spacing w:val="0"/>
                    </w:rPr>
                  </w:pPr>
                </w:p>
                <w:p w14:paraId="6C16178B" w14:textId="77777777" w:rsidR="0000742C" w:rsidRPr="002637EA" w:rsidRDefault="0000742C" w:rsidP="00A2506E">
                  <w:pPr>
                    <w:pStyle w:val="a3"/>
                    <w:spacing w:line="240" w:lineRule="auto"/>
                    <w:rPr>
                      <w:rFonts w:ascii="ＭＳ ゴシック" w:hAnsi="ＭＳ ゴシック"/>
                      <w:color w:val="000000" w:themeColor="text1"/>
                      <w:spacing w:val="0"/>
                    </w:rPr>
                  </w:pPr>
                </w:p>
                <w:p w14:paraId="269223DD"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1047" w:type="dxa"/>
                </w:tcPr>
                <w:p w14:paraId="4F768C35"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11EDAC91"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検食時刻</w:t>
                  </w:r>
                </w:p>
                <w:p w14:paraId="6601EBF3"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1073" w:type="dxa"/>
                </w:tcPr>
                <w:p w14:paraId="72C5A8BC"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利用者の</w:t>
                  </w:r>
                </w:p>
                <w:p w14:paraId="23E71DDF"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食事開始</w:t>
                  </w:r>
                </w:p>
                <w:p w14:paraId="7471CB4D" w14:textId="77777777" w:rsidR="0000742C" w:rsidRPr="002637EA" w:rsidRDefault="0000742C" w:rsidP="00A2506E">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時刻</w:t>
                  </w:r>
                </w:p>
              </w:tc>
              <w:tc>
                <w:tcPr>
                  <w:tcW w:w="720" w:type="dxa"/>
                </w:tcPr>
                <w:p w14:paraId="4C913A44"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記録</w:t>
                  </w:r>
                </w:p>
                <w:p w14:paraId="7A750EC1"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の</w:t>
                  </w:r>
                </w:p>
                <w:p w14:paraId="77C3E9F6"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有無</w:t>
                  </w:r>
                </w:p>
              </w:tc>
              <w:tc>
                <w:tcPr>
                  <w:tcW w:w="2044" w:type="dxa"/>
                </w:tcPr>
                <w:p w14:paraId="31F37948"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64807CD2"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検食者の職名</w:t>
                  </w:r>
                </w:p>
                <w:p w14:paraId="304170F0" w14:textId="77777777" w:rsidR="0000742C" w:rsidRPr="002637EA" w:rsidRDefault="0000742C" w:rsidP="00A2506E">
                  <w:pPr>
                    <w:pStyle w:val="a3"/>
                    <w:spacing w:line="240" w:lineRule="auto"/>
                    <w:rPr>
                      <w:rFonts w:ascii="ＭＳ ゴシック" w:hAnsi="ＭＳ ゴシック"/>
                      <w:color w:val="000000" w:themeColor="text1"/>
                      <w:spacing w:val="0"/>
                    </w:rPr>
                  </w:pPr>
                </w:p>
              </w:tc>
            </w:tr>
            <w:tr w:rsidR="002637EA" w:rsidRPr="002637EA" w14:paraId="711CE50C" w14:textId="77777777" w:rsidTr="00A2506E">
              <w:trPr>
                <w:trHeight w:val="603"/>
              </w:trPr>
              <w:tc>
                <w:tcPr>
                  <w:tcW w:w="627" w:type="dxa"/>
                </w:tcPr>
                <w:p w14:paraId="7A4EA456"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p>
                <w:p w14:paraId="36037D24"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昼食</w:t>
                  </w:r>
                </w:p>
                <w:p w14:paraId="3EE49855"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p>
              </w:tc>
              <w:tc>
                <w:tcPr>
                  <w:tcW w:w="1047" w:type="dxa"/>
                </w:tcPr>
                <w:p w14:paraId="62B4CEF1"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p>
                <w:p w14:paraId="4D73DA21"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p>
                <w:p w14:paraId="7083F103"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p>
              </w:tc>
              <w:tc>
                <w:tcPr>
                  <w:tcW w:w="1073" w:type="dxa"/>
                </w:tcPr>
                <w:p w14:paraId="10C1F5CE"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p>
                <w:p w14:paraId="7BFFA118"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p>
                <w:p w14:paraId="18D41DF1"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p>
              </w:tc>
              <w:tc>
                <w:tcPr>
                  <w:tcW w:w="720" w:type="dxa"/>
                </w:tcPr>
                <w:p w14:paraId="1C8D62B8" w14:textId="64F2E115" w:rsidR="00F565A0" w:rsidRPr="002637EA" w:rsidRDefault="002637EA" w:rsidP="00F565A0">
                  <w:pPr>
                    <w:widowControl/>
                    <w:spacing w:line="260" w:lineRule="exact"/>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974514177"/>
                      <w14:checkbox>
                        <w14:checked w14:val="0"/>
                        <w14:checkedState w14:val="00FE" w14:font="Wingdings"/>
                        <w14:uncheckedState w14:val="2610" w14:font="ＭＳ ゴシック"/>
                      </w14:checkbox>
                    </w:sdtPr>
                    <w:sdtEndPr/>
                    <w:sdtContent>
                      <w:r w:rsidR="00231417" w:rsidRPr="002637EA">
                        <w:rPr>
                          <w:rFonts w:ascii="ＭＳ ゴシック" w:eastAsia="ＭＳ ゴシック" w:hAnsi="ＭＳ ゴシック" w:hint="eastAsia"/>
                          <w:color w:val="000000" w:themeColor="text1"/>
                          <w:sz w:val="20"/>
                          <w:szCs w:val="20"/>
                        </w:rPr>
                        <w:t>☐</w:t>
                      </w:r>
                    </w:sdtContent>
                  </w:sdt>
                  <w:r w:rsidR="00F565A0" w:rsidRPr="002637EA">
                    <w:rPr>
                      <w:rFonts w:ascii="ＭＳ ゴシック" w:eastAsia="ＭＳ ゴシック" w:hAnsi="ＭＳ ゴシック" w:cs="ＭＳ ゴシック" w:hint="eastAsia"/>
                      <w:color w:val="000000" w:themeColor="text1"/>
                      <w:kern w:val="0"/>
                      <w:sz w:val="20"/>
                      <w:szCs w:val="20"/>
                    </w:rPr>
                    <w:t>有</w:t>
                  </w:r>
                </w:p>
                <w:p w14:paraId="54B1E1EE" w14:textId="492F3D31" w:rsidR="00231417" w:rsidRPr="002637EA" w:rsidRDefault="00231417" w:rsidP="00F565A0">
                  <w:pPr>
                    <w:widowControl/>
                    <w:spacing w:line="260" w:lineRule="exact"/>
                    <w:jc w:val="lef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p>
                <w:p w14:paraId="626862AF" w14:textId="7F4DA998" w:rsidR="0000742C" w:rsidRPr="002637EA" w:rsidRDefault="002637EA" w:rsidP="00741FEA">
                  <w:pPr>
                    <w:widowControl/>
                    <w:spacing w:line="260" w:lineRule="exact"/>
                    <w:jc w:val="left"/>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1116492611"/>
                      <w14:checkbox>
                        <w14:checked w14:val="0"/>
                        <w14:checkedState w14:val="00FE" w14:font="Wingdings"/>
                        <w14:uncheckedState w14:val="2610" w14:font="ＭＳ ゴシック"/>
                      </w14:checkbox>
                    </w:sdtPr>
                    <w:sdtEndPr/>
                    <w:sdtContent>
                      <w:r w:rsidR="00231417" w:rsidRPr="002637EA">
                        <w:rPr>
                          <w:rFonts w:ascii="ＭＳ ゴシック" w:eastAsia="ＭＳ ゴシック" w:hAnsi="ＭＳ ゴシック" w:hint="eastAsia"/>
                          <w:color w:val="000000" w:themeColor="text1"/>
                          <w:sz w:val="20"/>
                          <w:szCs w:val="20"/>
                        </w:rPr>
                        <w:t>☐</w:t>
                      </w:r>
                    </w:sdtContent>
                  </w:sdt>
                  <w:r w:rsidR="00F565A0" w:rsidRPr="002637EA">
                    <w:rPr>
                      <w:rFonts w:ascii="ＭＳ ゴシック" w:eastAsia="ＭＳ ゴシック" w:hAnsi="ＭＳ ゴシック" w:cs="ＭＳ ゴシック" w:hint="eastAsia"/>
                      <w:color w:val="000000" w:themeColor="text1"/>
                      <w:kern w:val="0"/>
                      <w:sz w:val="20"/>
                      <w:szCs w:val="20"/>
                    </w:rPr>
                    <w:t>無</w:t>
                  </w:r>
                </w:p>
              </w:tc>
              <w:tc>
                <w:tcPr>
                  <w:tcW w:w="2044" w:type="dxa"/>
                </w:tcPr>
                <w:p w14:paraId="599ECD55" w14:textId="77777777" w:rsidR="0000742C" w:rsidRPr="002637EA" w:rsidRDefault="0000742C" w:rsidP="00A2506E">
                  <w:pPr>
                    <w:widowControl/>
                    <w:jc w:val="right"/>
                    <w:rPr>
                      <w:rFonts w:ascii="ＭＳ ゴシック" w:eastAsia="ＭＳ ゴシック" w:hAnsi="ＭＳ ゴシック" w:cs="ＭＳ ゴシック"/>
                      <w:color w:val="000000" w:themeColor="text1"/>
                      <w:kern w:val="0"/>
                      <w:sz w:val="20"/>
                      <w:szCs w:val="20"/>
                    </w:rPr>
                  </w:pPr>
                </w:p>
                <w:p w14:paraId="3C381616" w14:textId="77777777" w:rsidR="0000742C" w:rsidRPr="002637EA" w:rsidRDefault="0000742C" w:rsidP="00A2506E">
                  <w:pPr>
                    <w:widowControl/>
                    <w:jc w:val="right"/>
                    <w:rPr>
                      <w:rFonts w:ascii="ＭＳ ゴシック" w:eastAsia="ＭＳ ゴシック" w:hAnsi="ＭＳ ゴシック" w:cs="ＭＳ ゴシック"/>
                      <w:color w:val="000000" w:themeColor="text1"/>
                      <w:kern w:val="0"/>
                      <w:sz w:val="20"/>
                      <w:szCs w:val="20"/>
                    </w:rPr>
                  </w:pPr>
                </w:p>
                <w:p w14:paraId="4EB42C86" w14:textId="77777777" w:rsidR="0000742C" w:rsidRPr="002637EA" w:rsidRDefault="0000742C" w:rsidP="00A2506E">
                  <w:pPr>
                    <w:pStyle w:val="a3"/>
                    <w:spacing w:line="240" w:lineRule="auto"/>
                    <w:jc w:val="right"/>
                    <w:rPr>
                      <w:rFonts w:ascii="ＭＳ ゴシック" w:hAnsi="ＭＳ ゴシック"/>
                      <w:color w:val="000000" w:themeColor="text1"/>
                      <w:spacing w:val="0"/>
                    </w:rPr>
                  </w:pPr>
                  <w:r w:rsidRPr="002637EA">
                    <w:rPr>
                      <w:rFonts w:hint="eastAsia"/>
                      <w:color w:val="000000" w:themeColor="text1"/>
                    </w:rPr>
                    <w:t>計</w:t>
                  </w:r>
                  <w:r w:rsidRPr="002637EA">
                    <w:rPr>
                      <w:color w:val="000000" w:themeColor="text1"/>
                    </w:rPr>
                    <w:t xml:space="preserve">     </w:t>
                  </w:r>
                  <w:r w:rsidRPr="002637EA">
                    <w:rPr>
                      <w:rFonts w:hint="eastAsia"/>
                      <w:color w:val="000000" w:themeColor="text1"/>
                    </w:rPr>
                    <w:t>人</w:t>
                  </w:r>
                </w:p>
              </w:tc>
            </w:tr>
            <w:tr w:rsidR="002637EA" w:rsidRPr="002637EA" w14:paraId="0EC1090A" w14:textId="77777777" w:rsidTr="0000742C">
              <w:trPr>
                <w:trHeight w:val="373"/>
              </w:trPr>
              <w:tc>
                <w:tcPr>
                  <w:tcW w:w="627" w:type="dxa"/>
                  <w:vAlign w:val="center"/>
                </w:tcPr>
                <w:p w14:paraId="7C8BEB6D" w14:textId="77777777" w:rsidR="0000742C" w:rsidRPr="002637EA" w:rsidRDefault="00D01E11" w:rsidP="0000742C">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間食</w:t>
                  </w:r>
                </w:p>
              </w:tc>
              <w:tc>
                <w:tcPr>
                  <w:tcW w:w="1047" w:type="dxa"/>
                </w:tcPr>
                <w:p w14:paraId="1ED3AE5C"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p>
                <w:p w14:paraId="39D4B958"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p>
                <w:p w14:paraId="30D7281B"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p>
              </w:tc>
              <w:tc>
                <w:tcPr>
                  <w:tcW w:w="1073" w:type="dxa"/>
                </w:tcPr>
                <w:p w14:paraId="492A640E"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p>
                <w:p w14:paraId="7A4D5B87" w14:textId="77777777" w:rsidR="0000742C" w:rsidRPr="002637EA"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p>
                <w:p w14:paraId="04BD4035"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p>
              </w:tc>
              <w:tc>
                <w:tcPr>
                  <w:tcW w:w="720" w:type="dxa"/>
                </w:tcPr>
                <w:p w14:paraId="6B54F5F6" w14:textId="344B68CD" w:rsidR="00F565A0" w:rsidRPr="002637EA" w:rsidRDefault="002637EA" w:rsidP="00F565A0">
                  <w:pPr>
                    <w:widowControl/>
                    <w:spacing w:line="260" w:lineRule="exact"/>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24198462"/>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F565A0" w:rsidRPr="002637EA">
                    <w:rPr>
                      <w:rFonts w:ascii="ＭＳ ゴシック" w:eastAsia="ＭＳ ゴシック" w:hAnsi="ＭＳ ゴシック" w:cs="ＭＳ ゴシック" w:hint="eastAsia"/>
                      <w:color w:val="000000" w:themeColor="text1"/>
                      <w:kern w:val="0"/>
                      <w:sz w:val="20"/>
                      <w:szCs w:val="20"/>
                    </w:rPr>
                    <w:t>有</w:t>
                  </w:r>
                </w:p>
                <w:p w14:paraId="4C005ECF" w14:textId="50A6B426" w:rsidR="00231417" w:rsidRPr="002637EA" w:rsidRDefault="00231417" w:rsidP="00F565A0">
                  <w:pPr>
                    <w:widowControl/>
                    <w:spacing w:line="260" w:lineRule="exact"/>
                    <w:jc w:val="lef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p>
                <w:p w14:paraId="2A22558D" w14:textId="617027EC" w:rsidR="0000742C" w:rsidRPr="002637EA" w:rsidRDefault="002637EA" w:rsidP="00741FEA">
                  <w:pPr>
                    <w:widowControl/>
                    <w:spacing w:line="260" w:lineRule="exact"/>
                    <w:jc w:val="left"/>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179959851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F565A0" w:rsidRPr="002637EA">
                    <w:rPr>
                      <w:rFonts w:ascii="ＭＳ ゴシック" w:eastAsia="ＭＳ ゴシック" w:hAnsi="ＭＳ ゴシック" w:cs="ＭＳ ゴシック" w:hint="eastAsia"/>
                      <w:color w:val="000000" w:themeColor="text1"/>
                      <w:kern w:val="0"/>
                      <w:sz w:val="20"/>
                      <w:szCs w:val="20"/>
                    </w:rPr>
                    <w:t>無</w:t>
                  </w:r>
                </w:p>
              </w:tc>
              <w:tc>
                <w:tcPr>
                  <w:tcW w:w="2044" w:type="dxa"/>
                </w:tcPr>
                <w:p w14:paraId="0238D9E5" w14:textId="77777777" w:rsidR="0000742C" w:rsidRPr="002637EA" w:rsidRDefault="0000742C" w:rsidP="00A2506E">
                  <w:pPr>
                    <w:widowControl/>
                    <w:jc w:val="right"/>
                    <w:rPr>
                      <w:rFonts w:ascii="ＭＳ ゴシック" w:eastAsia="ＭＳ ゴシック" w:hAnsi="ＭＳ ゴシック" w:cs="ＭＳ ゴシック"/>
                      <w:color w:val="000000" w:themeColor="text1"/>
                      <w:kern w:val="0"/>
                      <w:sz w:val="20"/>
                      <w:szCs w:val="20"/>
                    </w:rPr>
                  </w:pPr>
                </w:p>
                <w:p w14:paraId="5A0BC73C" w14:textId="77777777" w:rsidR="0000742C" w:rsidRPr="002637EA" w:rsidRDefault="0000742C" w:rsidP="00A2506E">
                  <w:pPr>
                    <w:widowControl/>
                    <w:jc w:val="right"/>
                    <w:rPr>
                      <w:rFonts w:ascii="ＭＳ ゴシック" w:eastAsia="ＭＳ ゴシック" w:hAnsi="ＭＳ ゴシック" w:cs="ＭＳ ゴシック"/>
                      <w:color w:val="000000" w:themeColor="text1"/>
                      <w:kern w:val="0"/>
                      <w:sz w:val="20"/>
                      <w:szCs w:val="20"/>
                    </w:rPr>
                  </w:pPr>
                </w:p>
                <w:p w14:paraId="10E7269D" w14:textId="77777777" w:rsidR="0000742C" w:rsidRPr="002637EA" w:rsidRDefault="0000742C" w:rsidP="00A2506E">
                  <w:pPr>
                    <w:pStyle w:val="a3"/>
                    <w:spacing w:line="240" w:lineRule="auto"/>
                    <w:jc w:val="right"/>
                    <w:rPr>
                      <w:rFonts w:ascii="ＭＳ ゴシック" w:hAnsi="ＭＳ ゴシック"/>
                      <w:color w:val="000000" w:themeColor="text1"/>
                      <w:spacing w:val="0"/>
                    </w:rPr>
                  </w:pPr>
                  <w:r w:rsidRPr="002637EA">
                    <w:rPr>
                      <w:rFonts w:hint="eastAsia"/>
                      <w:color w:val="000000" w:themeColor="text1"/>
                    </w:rPr>
                    <w:t>計</w:t>
                  </w:r>
                  <w:r w:rsidRPr="002637EA">
                    <w:rPr>
                      <w:color w:val="000000" w:themeColor="text1"/>
                    </w:rPr>
                    <w:t xml:space="preserve">     </w:t>
                  </w:r>
                  <w:r w:rsidRPr="002637EA">
                    <w:rPr>
                      <w:rFonts w:hint="eastAsia"/>
                      <w:color w:val="000000" w:themeColor="text1"/>
                    </w:rPr>
                    <w:t>人</w:t>
                  </w:r>
                </w:p>
              </w:tc>
            </w:tr>
          </w:tbl>
          <w:p w14:paraId="1E847A5C" w14:textId="77777777" w:rsidR="0000742C" w:rsidRPr="002637EA" w:rsidRDefault="0000742C" w:rsidP="00A2506E">
            <w:pPr>
              <w:pStyle w:val="a3"/>
              <w:spacing w:line="240" w:lineRule="auto"/>
              <w:ind w:left="392" w:hangingChars="200" w:hanging="392"/>
              <w:rPr>
                <w:color w:val="000000" w:themeColor="text1"/>
              </w:rPr>
            </w:pPr>
            <w:r w:rsidRPr="002637EA">
              <w:rPr>
                <w:color w:val="000000" w:themeColor="text1"/>
              </w:rPr>
              <w:t xml:space="preserve">  </w:t>
            </w:r>
            <w:r w:rsidR="00A2599F" w:rsidRPr="002637EA">
              <w:rPr>
                <w:rFonts w:hint="eastAsia"/>
                <w:color w:val="000000" w:themeColor="text1"/>
              </w:rPr>
              <w:t>（注）「計」欄には１回当</w:t>
            </w:r>
            <w:r w:rsidRPr="002637EA">
              <w:rPr>
                <w:rFonts w:hint="eastAsia"/>
                <w:color w:val="000000" w:themeColor="text1"/>
              </w:rPr>
              <w:t>たりの検食者数を記入すること。</w:t>
            </w:r>
          </w:p>
          <w:p w14:paraId="5B56D7F6" w14:textId="77777777" w:rsidR="0000742C" w:rsidRPr="002637EA" w:rsidRDefault="0000742C" w:rsidP="0000742C">
            <w:pPr>
              <w:pStyle w:val="a3"/>
              <w:spacing w:line="240" w:lineRule="auto"/>
              <w:ind w:left="392" w:hangingChars="200" w:hanging="392"/>
              <w:rPr>
                <w:color w:val="000000" w:themeColor="text1"/>
              </w:rPr>
            </w:pPr>
          </w:p>
          <w:p w14:paraId="2DA7EF94" w14:textId="77777777" w:rsidR="0011732A" w:rsidRPr="002637EA" w:rsidRDefault="0011732A"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E9EDA3B" w14:textId="77777777" w:rsidR="0000742C" w:rsidRPr="002637EA" w:rsidRDefault="0000742C"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p>
          <w:p w14:paraId="4F26DEA0" w14:textId="77777777" w:rsidR="0000742C" w:rsidRPr="002637EA" w:rsidRDefault="0000742C" w:rsidP="00A2506E">
            <w:pPr>
              <w:kinsoku w:val="0"/>
              <w:overflowPunct w:val="0"/>
              <w:textAlignment w:val="baseline"/>
              <w:rPr>
                <w:rFonts w:ascii="ＭＳ ゴシック" w:eastAsia="ＭＳ ゴシック" w:hAnsi="Times New Roman"/>
                <w:color w:val="000000" w:themeColor="text1"/>
                <w:kern w:val="0"/>
                <w:sz w:val="20"/>
                <w:szCs w:val="20"/>
              </w:rPr>
            </w:pPr>
          </w:p>
          <w:p w14:paraId="21378E1F" w14:textId="77777777" w:rsidR="0000742C" w:rsidRPr="002637EA"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(2) </w:t>
            </w:r>
            <w:r w:rsidRPr="002637EA">
              <w:rPr>
                <w:rFonts w:ascii="ＭＳ ゴシック" w:eastAsia="ＭＳ ゴシック" w:hAnsi="Times New Roman" w:cs="ＭＳ ゴシック" w:hint="eastAsia"/>
                <w:color w:val="000000" w:themeColor="text1"/>
                <w:kern w:val="0"/>
                <w:sz w:val="20"/>
                <w:szCs w:val="20"/>
              </w:rPr>
              <w:t>給食会議を開催しているか。</w:t>
            </w:r>
          </w:p>
          <w:p w14:paraId="6B54079D" w14:textId="24A7DF87" w:rsidR="0000742C" w:rsidRPr="002637EA" w:rsidRDefault="0000742C" w:rsidP="0000742C">
            <w:pPr>
              <w:pStyle w:val="a3"/>
              <w:spacing w:line="240" w:lineRule="auto"/>
              <w:ind w:left="400" w:hangingChars="200" w:hanging="400"/>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xml:space="preserve">　</w:t>
            </w:r>
            <w:r w:rsidRPr="002637EA">
              <w:rPr>
                <w:rFonts w:ascii="ＭＳ ゴシック" w:hAnsi="ＭＳ ゴシック"/>
                <w:color w:val="000000" w:themeColor="text1"/>
                <w:spacing w:val="0"/>
              </w:rPr>
              <w:t xml:space="preserve">  </w:t>
            </w:r>
            <w:r w:rsidR="00CE5943" w:rsidRPr="002637EA">
              <w:rPr>
                <w:rFonts w:ascii="ＭＳ ゴシック" w:hAnsi="ＭＳ ゴシック" w:hint="eastAsia"/>
                <w:color w:val="000000" w:themeColor="text1"/>
                <w:spacing w:val="0"/>
              </w:rPr>
              <w:t>※　「いる」の場合</w:t>
            </w:r>
            <w:r w:rsidR="002E08C1" w:rsidRPr="002637EA">
              <w:rPr>
                <w:rFonts w:ascii="ＭＳ ゴシック" w:hAnsi="ＭＳ ゴシック" w:hint="eastAsia"/>
                <w:color w:val="000000" w:themeColor="text1"/>
                <w:spacing w:val="0"/>
              </w:rPr>
              <w:t>､</w:t>
            </w:r>
            <w:r w:rsidR="00CE5943" w:rsidRPr="002637EA">
              <w:rPr>
                <w:rFonts w:ascii="ＭＳ ゴシック" w:hAnsi="ＭＳ ゴシック" w:hint="eastAsia"/>
                <w:color w:val="000000" w:themeColor="text1"/>
                <w:spacing w:val="0"/>
              </w:rPr>
              <w:t>前年度の状況を記入</w:t>
            </w:r>
            <w:r w:rsidRPr="002637EA">
              <w:rPr>
                <w:rFonts w:ascii="ＭＳ ゴシック" w:hAnsi="ＭＳ ゴシック" w:hint="eastAsia"/>
                <w:color w:val="000000" w:themeColor="text1"/>
                <w:spacing w:val="0"/>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2637EA" w:rsidRPr="002637EA" w14:paraId="682C6449" w14:textId="77777777" w:rsidTr="00A2506E">
              <w:trPr>
                <w:trHeight w:val="91"/>
              </w:trPr>
              <w:tc>
                <w:tcPr>
                  <w:tcW w:w="1440" w:type="dxa"/>
                </w:tcPr>
                <w:p w14:paraId="11B4EF66" w14:textId="77777777" w:rsidR="0000742C" w:rsidRPr="002637EA" w:rsidRDefault="0000742C" w:rsidP="0000742C">
                  <w:pPr>
                    <w:pStyle w:val="a3"/>
                    <w:spacing w:line="240" w:lineRule="auto"/>
                    <w:ind w:firstLineChars="100" w:firstLine="196"/>
                    <w:rPr>
                      <w:rFonts w:ascii="ＭＳ ゴシック" w:hAnsi="ＭＳ ゴシック"/>
                      <w:color w:val="000000" w:themeColor="text1"/>
                      <w:spacing w:val="0"/>
                    </w:rPr>
                  </w:pPr>
                  <w:r w:rsidRPr="002637EA">
                    <w:rPr>
                      <w:rFonts w:hint="eastAsia"/>
                      <w:color w:val="000000" w:themeColor="text1"/>
                    </w:rPr>
                    <w:t>出</w:t>
                  </w:r>
                  <w:r w:rsidRPr="002637EA">
                    <w:rPr>
                      <w:color w:val="000000" w:themeColor="text1"/>
                    </w:rPr>
                    <w:t xml:space="preserve"> </w:t>
                  </w:r>
                  <w:r w:rsidRPr="002637EA">
                    <w:rPr>
                      <w:rFonts w:hint="eastAsia"/>
                      <w:color w:val="000000" w:themeColor="text1"/>
                    </w:rPr>
                    <w:t>席</w:t>
                  </w:r>
                  <w:r w:rsidRPr="002637EA">
                    <w:rPr>
                      <w:color w:val="000000" w:themeColor="text1"/>
                    </w:rPr>
                    <w:t xml:space="preserve"> </w:t>
                  </w:r>
                  <w:r w:rsidRPr="002637EA">
                    <w:rPr>
                      <w:rFonts w:hint="eastAsia"/>
                      <w:color w:val="000000" w:themeColor="text1"/>
                    </w:rPr>
                    <w:t xml:space="preserve">者　</w:t>
                  </w:r>
                </w:p>
              </w:tc>
              <w:tc>
                <w:tcPr>
                  <w:tcW w:w="1309" w:type="dxa"/>
                </w:tcPr>
                <w:p w14:paraId="6550DC1E" w14:textId="77777777" w:rsidR="0000742C" w:rsidRPr="002637EA" w:rsidRDefault="0000742C" w:rsidP="00A2506E">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開 催 回 数</w:t>
                  </w:r>
                </w:p>
              </w:tc>
              <w:tc>
                <w:tcPr>
                  <w:tcW w:w="2762" w:type="dxa"/>
                </w:tcPr>
                <w:p w14:paraId="6A195059" w14:textId="77777777" w:rsidR="0000742C" w:rsidRPr="002637EA" w:rsidRDefault="0000742C" w:rsidP="00A2506E">
                  <w:pPr>
                    <w:pStyle w:val="a3"/>
                    <w:spacing w:line="240" w:lineRule="auto"/>
                    <w:jc w:val="center"/>
                    <w:rPr>
                      <w:rFonts w:ascii="ＭＳ ゴシック" w:hAnsi="ＭＳ ゴシック"/>
                      <w:color w:val="000000" w:themeColor="text1"/>
                      <w:spacing w:val="0"/>
                      <w:lang w:eastAsia="zh-CN"/>
                    </w:rPr>
                  </w:pPr>
                  <w:r w:rsidRPr="002637EA">
                    <w:rPr>
                      <w:rFonts w:hint="eastAsia"/>
                      <w:color w:val="000000" w:themeColor="text1"/>
                      <w:lang w:eastAsia="zh-CN"/>
                    </w:rPr>
                    <w:t>会　議（検討）内　容</w:t>
                  </w:r>
                </w:p>
              </w:tc>
            </w:tr>
            <w:tr w:rsidR="002637EA" w:rsidRPr="002637EA" w14:paraId="4243E15E" w14:textId="77777777" w:rsidTr="00A2506E">
              <w:trPr>
                <w:trHeight w:val="550"/>
              </w:trPr>
              <w:tc>
                <w:tcPr>
                  <w:tcW w:w="1440" w:type="dxa"/>
                </w:tcPr>
                <w:p w14:paraId="0A102B53" w14:textId="77777777" w:rsidR="0000742C" w:rsidRPr="002637EA" w:rsidRDefault="0000742C" w:rsidP="00A2506E">
                  <w:pPr>
                    <w:pStyle w:val="a3"/>
                    <w:spacing w:line="240" w:lineRule="auto"/>
                    <w:rPr>
                      <w:rFonts w:ascii="ＭＳ ゴシック" w:hAnsi="ＭＳ ゴシック"/>
                      <w:color w:val="000000" w:themeColor="text1"/>
                      <w:spacing w:val="0"/>
                      <w:lang w:eastAsia="zh-CN"/>
                    </w:rPr>
                  </w:pPr>
                </w:p>
                <w:p w14:paraId="295ACAB9" w14:textId="77777777" w:rsidR="0000742C" w:rsidRPr="002637EA" w:rsidRDefault="0000742C" w:rsidP="00A2506E">
                  <w:pPr>
                    <w:pStyle w:val="a3"/>
                    <w:spacing w:line="240" w:lineRule="auto"/>
                    <w:rPr>
                      <w:rFonts w:ascii="ＭＳ ゴシック" w:hAnsi="ＭＳ ゴシック"/>
                      <w:color w:val="000000" w:themeColor="text1"/>
                      <w:spacing w:val="0"/>
                      <w:lang w:eastAsia="zh-CN"/>
                    </w:rPr>
                  </w:pPr>
                </w:p>
                <w:p w14:paraId="1B1FDE32" w14:textId="77777777" w:rsidR="0000742C" w:rsidRPr="002637EA" w:rsidRDefault="0000742C" w:rsidP="00A2506E">
                  <w:pPr>
                    <w:pStyle w:val="a3"/>
                    <w:spacing w:line="240" w:lineRule="auto"/>
                    <w:rPr>
                      <w:rFonts w:ascii="ＭＳ ゴシック" w:hAnsi="ＭＳ ゴシック"/>
                      <w:color w:val="000000" w:themeColor="text1"/>
                      <w:spacing w:val="0"/>
                      <w:lang w:eastAsia="zh-CN"/>
                    </w:rPr>
                  </w:pPr>
                </w:p>
                <w:p w14:paraId="309BE67A" w14:textId="77777777" w:rsidR="0000742C" w:rsidRPr="002637EA" w:rsidRDefault="0000742C" w:rsidP="00A2506E">
                  <w:pPr>
                    <w:pStyle w:val="a3"/>
                    <w:spacing w:line="240" w:lineRule="auto"/>
                    <w:rPr>
                      <w:rFonts w:ascii="ＭＳ ゴシック" w:hAnsi="ＭＳ ゴシック"/>
                      <w:color w:val="000000" w:themeColor="text1"/>
                      <w:spacing w:val="0"/>
                      <w:lang w:eastAsia="zh-CN"/>
                    </w:rPr>
                  </w:pPr>
                </w:p>
                <w:p w14:paraId="67E5A6A4" w14:textId="77777777" w:rsidR="0000742C" w:rsidRPr="002637EA" w:rsidRDefault="0000742C" w:rsidP="00A2506E">
                  <w:pPr>
                    <w:pStyle w:val="a3"/>
                    <w:spacing w:line="240" w:lineRule="auto"/>
                    <w:rPr>
                      <w:rFonts w:ascii="ＭＳ ゴシック" w:hAnsi="ＭＳ ゴシック"/>
                      <w:color w:val="000000" w:themeColor="text1"/>
                      <w:spacing w:val="0"/>
                      <w:lang w:eastAsia="zh-CN"/>
                    </w:rPr>
                  </w:pPr>
                </w:p>
                <w:p w14:paraId="7036D6FD" w14:textId="77777777" w:rsidR="0000742C" w:rsidRPr="002637EA" w:rsidRDefault="0000742C" w:rsidP="00A2506E">
                  <w:pPr>
                    <w:pStyle w:val="a3"/>
                    <w:spacing w:line="240" w:lineRule="auto"/>
                    <w:rPr>
                      <w:rFonts w:ascii="ＭＳ ゴシック" w:hAnsi="ＭＳ ゴシック"/>
                      <w:color w:val="000000" w:themeColor="text1"/>
                      <w:spacing w:val="0"/>
                      <w:lang w:eastAsia="zh-CN"/>
                    </w:rPr>
                  </w:pPr>
                </w:p>
                <w:p w14:paraId="02E299F5" w14:textId="77777777" w:rsidR="0000742C" w:rsidRPr="002637EA" w:rsidRDefault="0000742C" w:rsidP="00A2506E">
                  <w:pPr>
                    <w:pStyle w:val="a3"/>
                    <w:spacing w:line="240" w:lineRule="auto"/>
                    <w:rPr>
                      <w:rFonts w:ascii="ＭＳ ゴシック" w:hAnsi="ＭＳ ゴシック"/>
                      <w:color w:val="000000" w:themeColor="text1"/>
                      <w:spacing w:val="0"/>
                      <w:lang w:eastAsia="zh-CN"/>
                    </w:rPr>
                  </w:pPr>
                </w:p>
              </w:tc>
              <w:tc>
                <w:tcPr>
                  <w:tcW w:w="1309" w:type="dxa"/>
                </w:tcPr>
                <w:p w14:paraId="4A38EACD" w14:textId="77777777" w:rsidR="0000742C" w:rsidRPr="002637EA" w:rsidRDefault="0000742C" w:rsidP="00A2506E">
                  <w:pPr>
                    <w:widowControl/>
                    <w:ind w:firstLineChars="100" w:firstLine="200"/>
                    <w:jc w:val="lef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position w:val="-4"/>
                      <w:sz w:val="20"/>
                      <w:szCs w:val="20"/>
                    </w:rPr>
                    <w:t xml:space="preserve">年　</w:t>
                  </w:r>
                  <w:r w:rsidRPr="002637EA">
                    <w:rPr>
                      <w:rFonts w:ascii="ＭＳ ゴシック" w:eastAsia="ＭＳ ゴシック" w:hAnsi="ＭＳ ゴシック"/>
                      <w:color w:val="000000" w:themeColor="text1"/>
                      <w:position w:val="-4"/>
                      <w:sz w:val="20"/>
                      <w:szCs w:val="20"/>
                    </w:rPr>
                    <w:t xml:space="preserve"> </w:t>
                  </w:r>
                  <w:r w:rsidRPr="002637EA">
                    <w:rPr>
                      <w:rFonts w:ascii="ＭＳ ゴシック" w:eastAsia="ＭＳ ゴシック" w:hAnsi="ＭＳ ゴシック" w:hint="eastAsia"/>
                      <w:color w:val="000000" w:themeColor="text1"/>
                      <w:position w:val="-4"/>
                      <w:sz w:val="20"/>
                      <w:szCs w:val="20"/>
                    </w:rPr>
                    <w:t xml:space="preserve">　回</w:t>
                  </w:r>
                </w:p>
                <w:p w14:paraId="0494870E"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510DE0A1"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1C6F5157"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759029B4"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69CD9F3"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A6206FC"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2762" w:type="dxa"/>
                </w:tcPr>
                <w:p w14:paraId="5DB2C4DE"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2E3751E4"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1B4D581F"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13A4AE6"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457FE6C"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2EC836CD"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51EB12FA" w14:textId="77777777" w:rsidR="0000742C" w:rsidRPr="002637EA" w:rsidRDefault="0000742C" w:rsidP="00A2506E">
                  <w:pPr>
                    <w:pStyle w:val="a3"/>
                    <w:spacing w:line="240" w:lineRule="auto"/>
                    <w:rPr>
                      <w:rFonts w:ascii="ＭＳ ゴシック" w:hAnsi="ＭＳ ゴシック"/>
                      <w:color w:val="000000" w:themeColor="text1"/>
                      <w:spacing w:val="0"/>
                    </w:rPr>
                  </w:pPr>
                </w:p>
              </w:tc>
            </w:tr>
          </w:tbl>
          <w:p w14:paraId="41299B88" w14:textId="47C529E4" w:rsidR="0000742C" w:rsidRPr="002637EA" w:rsidRDefault="0000742C" w:rsidP="00A2506E">
            <w:pPr>
              <w:pStyle w:val="a3"/>
              <w:spacing w:line="240" w:lineRule="auto"/>
              <w:ind w:left="392" w:hangingChars="200" w:hanging="392"/>
              <w:rPr>
                <w:rFonts w:hAnsi="Times New Roman"/>
                <w:color w:val="000000" w:themeColor="text1"/>
              </w:rPr>
            </w:pPr>
            <w:r w:rsidRPr="002637EA">
              <w:rPr>
                <w:color w:val="000000" w:themeColor="text1"/>
              </w:rPr>
              <w:t>(</w:t>
            </w:r>
            <w:r w:rsidRPr="002637EA">
              <w:rPr>
                <w:rFonts w:hint="eastAsia"/>
                <w:color w:val="000000" w:themeColor="text1"/>
              </w:rPr>
              <w:t>注</w:t>
            </w:r>
            <w:r w:rsidRPr="002637EA">
              <w:rPr>
                <w:color w:val="000000" w:themeColor="text1"/>
              </w:rPr>
              <w:t xml:space="preserve">) </w:t>
            </w:r>
            <w:r w:rsidRPr="002637EA">
              <w:rPr>
                <w:rFonts w:hint="eastAsia"/>
                <w:color w:val="000000" w:themeColor="text1"/>
              </w:rPr>
              <w:t>給食会議の前年度開催状況及び</w:t>
            </w:r>
            <w:r w:rsidRPr="002637EA">
              <w:rPr>
                <w:rFonts w:hAnsi="Times New Roman" w:hint="eastAsia"/>
                <w:color w:val="000000" w:themeColor="text1"/>
              </w:rPr>
              <w:t>出席者は</w:t>
            </w:r>
            <w:r w:rsidR="002E08C1" w:rsidRPr="002637EA">
              <w:rPr>
                <w:rFonts w:hAnsi="Times New Roman" w:hint="eastAsia"/>
                <w:color w:val="000000" w:themeColor="text1"/>
              </w:rPr>
              <w:t>､</w:t>
            </w:r>
            <w:r w:rsidRPr="002637EA">
              <w:rPr>
                <w:rFonts w:hAnsi="Times New Roman" w:hint="eastAsia"/>
                <w:color w:val="000000" w:themeColor="text1"/>
              </w:rPr>
              <w:t>栄養士</w:t>
            </w:r>
            <w:r w:rsidR="0000365A" w:rsidRPr="002637EA">
              <w:rPr>
                <w:rFonts w:hAnsi="Times New Roman" w:hint="eastAsia"/>
                <w:color w:val="000000" w:themeColor="text1"/>
              </w:rPr>
              <w:t>又は管理栄養士</w:t>
            </w:r>
            <w:r w:rsidRPr="002637EA">
              <w:rPr>
                <w:rFonts w:hAnsi="Times New Roman" w:hint="eastAsia"/>
                <w:color w:val="000000" w:themeColor="text1"/>
              </w:rPr>
              <w:t>等の職名を記入し</w:t>
            </w:r>
            <w:r w:rsidR="002E08C1" w:rsidRPr="002637EA">
              <w:rPr>
                <w:rFonts w:hAnsi="Times New Roman" w:hint="eastAsia"/>
                <w:color w:val="000000" w:themeColor="text1"/>
              </w:rPr>
              <w:t>､</w:t>
            </w:r>
            <w:r w:rsidRPr="002637EA">
              <w:rPr>
                <w:rFonts w:hAnsi="Times New Roman" w:hint="eastAsia"/>
                <w:color w:val="000000" w:themeColor="text1"/>
              </w:rPr>
              <w:t>会議内容は主たるものを記載すること。</w:t>
            </w:r>
          </w:p>
          <w:p w14:paraId="744075B6" w14:textId="77777777" w:rsidR="0000742C" w:rsidRPr="002637EA" w:rsidRDefault="0000742C" w:rsidP="0000742C">
            <w:pPr>
              <w:pStyle w:val="a3"/>
              <w:spacing w:line="240" w:lineRule="auto"/>
              <w:ind w:left="392" w:hangingChars="200" w:hanging="392"/>
              <w:rPr>
                <w:rFonts w:hAnsi="Times New Roman"/>
                <w:color w:val="000000" w:themeColor="text1"/>
              </w:rPr>
            </w:pPr>
          </w:p>
          <w:p w14:paraId="67F0C7FE" w14:textId="77777777" w:rsidR="0000742C" w:rsidRPr="002637EA" w:rsidRDefault="0000742C" w:rsidP="0000742C">
            <w:pPr>
              <w:pStyle w:val="a3"/>
              <w:spacing w:line="240" w:lineRule="auto"/>
              <w:ind w:left="392" w:hangingChars="200" w:hanging="392"/>
              <w:rPr>
                <w:rFonts w:hAnsi="Times New Roman"/>
                <w:color w:val="000000" w:themeColor="text1"/>
              </w:rPr>
            </w:pPr>
          </w:p>
          <w:p w14:paraId="1B35454D" w14:textId="77777777" w:rsidR="0000742C" w:rsidRPr="002637EA" w:rsidRDefault="008B2476" w:rsidP="008B2476">
            <w:pPr>
              <w:kinsoku w:val="0"/>
              <w:overflowPunct w:val="0"/>
              <w:ind w:firstLineChars="50" w:firstLine="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3</w:t>
            </w:r>
            <w:r w:rsidR="0000742C" w:rsidRPr="002637EA">
              <w:rPr>
                <w:rFonts w:ascii="ＭＳ ゴシック" w:eastAsia="ＭＳ ゴシック" w:hAnsi="ＭＳ ゴシック" w:cs="ＭＳ ゴシック"/>
                <w:color w:val="000000" w:themeColor="text1"/>
                <w:kern w:val="0"/>
                <w:sz w:val="20"/>
                <w:szCs w:val="20"/>
              </w:rPr>
              <w:t xml:space="preserve">) </w:t>
            </w:r>
            <w:r w:rsidR="0000742C" w:rsidRPr="002637EA">
              <w:rPr>
                <w:rFonts w:ascii="ＭＳ ゴシック" w:eastAsia="ＭＳ ゴシック" w:hAnsi="ＭＳ ゴシック" w:cs="ＭＳ ゴシック" w:hint="eastAsia"/>
                <w:color w:val="000000" w:themeColor="text1"/>
                <w:kern w:val="0"/>
                <w:sz w:val="20"/>
                <w:szCs w:val="20"/>
              </w:rPr>
              <w:t>給食関係の調査を実施しているか。</w:t>
            </w:r>
          </w:p>
          <w:p w14:paraId="65B04F45" w14:textId="74894670" w:rsidR="0000742C" w:rsidRPr="002637EA" w:rsidRDefault="0000742C" w:rsidP="0000742C">
            <w:pPr>
              <w:pStyle w:val="a3"/>
              <w:spacing w:line="240" w:lineRule="auto"/>
              <w:ind w:left="400" w:hangingChars="200" w:hanging="400"/>
              <w:rPr>
                <w:rFonts w:ascii="ＭＳ ゴシック" w:hAnsi="ＭＳ ゴシック"/>
                <w:color w:val="000000" w:themeColor="text1"/>
                <w:spacing w:val="0"/>
              </w:rPr>
            </w:pPr>
            <w:r w:rsidRPr="002637EA">
              <w:rPr>
                <w:rFonts w:ascii="ＭＳ ゴシック" w:hAnsi="ＭＳ ゴシック"/>
                <w:color w:val="000000" w:themeColor="text1"/>
                <w:spacing w:val="0"/>
              </w:rPr>
              <w:t xml:space="preserve">   </w:t>
            </w:r>
            <w:r w:rsidRPr="002637EA">
              <w:rPr>
                <w:rFonts w:ascii="ＭＳ ゴシック" w:hAnsi="ＭＳ ゴシック" w:hint="eastAsia"/>
                <w:color w:val="000000" w:themeColor="text1"/>
                <w:spacing w:val="0"/>
              </w:rPr>
              <w:t>※　「いる」の場合</w:t>
            </w:r>
            <w:r w:rsidR="002E08C1" w:rsidRPr="002637EA">
              <w:rPr>
                <w:rFonts w:ascii="ＭＳ ゴシック" w:hAnsi="ＭＳ ゴシック" w:hint="eastAsia"/>
                <w:color w:val="000000" w:themeColor="text1"/>
                <w:spacing w:val="0"/>
              </w:rPr>
              <w:t>､</w:t>
            </w:r>
            <w:r w:rsidRPr="002637EA">
              <w:rPr>
                <w:rFonts w:ascii="ＭＳ ゴシック" w:hAnsi="ＭＳ ゴシック" w:hint="eastAsia"/>
                <w:color w:val="000000" w:themeColor="text1"/>
                <w:spacing w:val="0"/>
              </w:rPr>
              <w:t>調査状況等を記入のこと。</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380"/>
              <w:gridCol w:w="850"/>
              <w:gridCol w:w="1208"/>
            </w:tblGrid>
            <w:tr w:rsidR="002637EA" w:rsidRPr="002637EA" w14:paraId="1CBFE971" w14:textId="77777777" w:rsidTr="00F565A0">
              <w:trPr>
                <w:trHeight w:val="249"/>
              </w:trPr>
              <w:tc>
                <w:tcPr>
                  <w:tcW w:w="1073" w:type="dxa"/>
                </w:tcPr>
                <w:p w14:paraId="37DE0207"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2380" w:type="dxa"/>
                </w:tcPr>
                <w:p w14:paraId="5B0098F6"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r w:rsidRPr="002637EA">
                    <w:rPr>
                      <w:rFonts w:hint="eastAsia"/>
                      <w:color w:val="000000" w:themeColor="text1"/>
                    </w:rPr>
                    <w:t>実　　施　　方　　法</w:t>
                  </w:r>
                </w:p>
              </w:tc>
              <w:tc>
                <w:tcPr>
                  <w:tcW w:w="850" w:type="dxa"/>
                </w:tcPr>
                <w:p w14:paraId="40F90E14"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回　数</w:t>
                  </w:r>
                </w:p>
              </w:tc>
              <w:tc>
                <w:tcPr>
                  <w:tcW w:w="1208" w:type="dxa"/>
                </w:tcPr>
                <w:p w14:paraId="2D9DE0A5" w14:textId="77777777" w:rsidR="0000742C" w:rsidRPr="002637EA" w:rsidRDefault="0000742C"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記　録</w:t>
                  </w:r>
                </w:p>
              </w:tc>
            </w:tr>
            <w:tr w:rsidR="002637EA" w:rsidRPr="002637EA" w14:paraId="53C70726" w14:textId="77777777" w:rsidTr="00F565A0">
              <w:trPr>
                <w:trHeight w:val="641"/>
              </w:trPr>
              <w:tc>
                <w:tcPr>
                  <w:tcW w:w="1073" w:type="dxa"/>
                </w:tcPr>
                <w:p w14:paraId="096B632E" w14:textId="77777777" w:rsidR="0000742C" w:rsidRPr="002637EA" w:rsidRDefault="0000742C" w:rsidP="00A2506E">
                  <w:pPr>
                    <w:pStyle w:val="a3"/>
                    <w:spacing w:line="240" w:lineRule="auto"/>
                    <w:rPr>
                      <w:rFonts w:ascii="ＭＳ ゴシック" w:hAnsi="ＭＳ ゴシック"/>
                      <w:color w:val="000000" w:themeColor="text1"/>
                      <w:spacing w:val="0"/>
                    </w:rPr>
                  </w:pPr>
                </w:p>
                <w:p w14:paraId="77C887FE" w14:textId="77777777" w:rsidR="0000742C" w:rsidRPr="002637EA" w:rsidRDefault="0000742C" w:rsidP="00A2506E">
                  <w:pPr>
                    <w:pStyle w:val="a3"/>
                    <w:spacing w:line="240" w:lineRule="auto"/>
                    <w:rPr>
                      <w:rFonts w:ascii="ＭＳ ゴシック" w:hAnsi="ＭＳ ゴシック"/>
                      <w:color w:val="000000" w:themeColor="text1"/>
                      <w:spacing w:val="0"/>
                    </w:rPr>
                  </w:pPr>
                  <w:r w:rsidRPr="002637EA">
                    <w:rPr>
                      <w:rFonts w:hint="eastAsia"/>
                      <w:color w:val="000000" w:themeColor="text1"/>
                    </w:rPr>
                    <w:t>嗜好調査</w:t>
                  </w:r>
                </w:p>
                <w:p w14:paraId="63160286"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2380" w:type="dxa"/>
                </w:tcPr>
                <w:p w14:paraId="5E6BB435"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64ED33D0"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7AE9953D"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850" w:type="dxa"/>
                </w:tcPr>
                <w:p w14:paraId="6E0F4DD4" w14:textId="77777777" w:rsidR="0000742C" w:rsidRPr="002637EA" w:rsidRDefault="0000742C" w:rsidP="00A2506E">
                  <w:pPr>
                    <w:widowControl/>
                    <w:jc w:val="righ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回</w:t>
                  </w:r>
                  <w:r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hint="eastAsia"/>
                      <w:color w:val="000000" w:themeColor="text1"/>
                      <w:sz w:val="20"/>
                      <w:szCs w:val="20"/>
                    </w:rPr>
                    <w:t>年</w:t>
                  </w:r>
                </w:p>
                <w:p w14:paraId="5C29A3D7"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447F699D"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1208" w:type="dxa"/>
                </w:tcPr>
                <w:p w14:paraId="67038533"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D19D537" w14:textId="77777777" w:rsidR="0000742C" w:rsidRPr="002637EA" w:rsidRDefault="002637EA" w:rsidP="00A2506E">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7364321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00742C" w:rsidRPr="002637EA">
                    <w:rPr>
                      <w:rFonts w:ascii="ＭＳ ゴシック" w:eastAsia="ＭＳ ゴシック" w:hAnsi="ＭＳ ゴシック" w:cs="ＭＳ 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74549507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00742C" w:rsidRPr="002637EA">
                    <w:rPr>
                      <w:rFonts w:ascii="ＭＳ ゴシック" w:eastAsia="ＭＳ ゴシック" w:hAnsi="ＭＳ ゴシック" w:cs="ＭＳ ゴシック" w:hint="eastAsia"/>
                      <w:color w:val="000000" w:themeColor="text1"/>
                      <w:kern w:val="0"/>
                      <w:sz w:val="20"/>
                      <w:szCs w:val="20"/>
                    </w:rPr>
                    <w:t>無</w:t>
                  </w:r>
                </w:p>
                <w:p w14:paraId="331550BC" w14:textId="77777777" w:rsidR="0000742C" w:rsidRPr="002637EA" w:rsidRDefault="0000742C" w:rsidP="00A2506E">
                  <w:pPr>
                    <w:pStyle w:val="a3"/>
                    <w:spacing w:line="240" w:lineRule="auto"/>
                    <w:rPr>
                      <w:rFonts w:ascii="ＭＳ ゴシック" w:hAnsi="ＭＳ ゴシック"/>
                      <w:color w:val="000000" w:themeColor="text1"/>
                      <w:spacing w:val="0"/>
                    </w:rPr>
                  </w:pPr>
                </w:p>
              </w:tc>
            </w:tr>
            <w:tr w:rsidR="002637EA" w:rsidRPr="002637EA" w14:paraId="320A87D0" w14:textId="77777777" w:rsidTr="00F565A0">
              <w:trPr>
                <w:trHeight w:val="481"/>
              </w:trPr>
              <w:tc>
                <w:tcPr>
                  <w:tcW w:w="1073" w:type="dxa"/>
                </w:tcPr>
                <w:p w14:paraId="156A2841" w14:textId="77777777" w:rsidR="0000742C" w:rsidRPr="002637EA" w:rsidRDefault="0000742C" w:rsidP="00A2506E">
                  <w:pPr>
                    <w:pStyle w:val="a3"/>
                    <w:spacing w:line="240" w:lineRule="auto"/>
                    <w:rPr>
                      <w:rFonts w:ascii="ＭＳ ゴシック" w:hAnsi="ＭＳ ゴシック"/>
                      <w:color w:val="000000" w:themeColor="text1"/>
                      <w:spacing w:val="0"/>
                    </w:rPr>
                  </w:pPr>
                </w:p>
                <w:p w14:paraId="24970B39" w14:textId="77777777" w:rsidR="0000742C" w:rsidRPr="002637EA" w:rsidRDefault="0000742C" w:rsidP="00A2506E">
                  <w:pPr>
                    <w:pStyle w:val="a3"/>
                    <w:spacing w:line="240" w:lineRule="auto"/>
                    <w:rPr>
                      <w:rFonts w:ascii="ＭＳ ゴシック" w:hAnsi="ＭＳ ゴシック"/>
                      <w:color w:val="000000" w:themeColor="text1"/>
                      <w:spacing w:val="0"/>
                    </w:rPr>
                  </w:pPr>
                  <w:r w:rsidRPr="002637EA">
                    <w:rPr>
                      <w:rFonts w:hint="eastAsia"/>
                      <w:color w:val="000000" w:themeColor="text1"/>
                    </w:rPr>
                    <w:t>喫食調査</w:t>
                  </w:r>
                </w:p>
                <w:p w14:paraId="519659BB"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2380" w:type="dxa"/>
                </w:tcPr>
                <w:p w14:paraId="0FFD347A"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7FD2E21E"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583982C5"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850" w:type="dxa"/>
                </w:tcPr>
                <w:p w14:paraId="315AB2BB" w14:textId="77777777" w:rsidR="0000742C" w:rsidRPr="002637EA" w:rsidRDefault="0000742C" w:rsidP="00A2506E">
                  <w:pPr>
                    <w:widowControl/>
                    <w:jc w:val="righ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回</w:t>
                  </w:r>
                  <w:r w:rsidRPr="002637EA">
                    <w:rPr>
                      <w:rFonts w:ascii="ＭＳ ゴシック" w:eastAsia="ＭＳ ゴシック" w:hAnsi="ＭＳ ゴシック"/>
                      <w:color w:val="000000" w:themeColor="text1"/>
                      <w:sz w:val="20"/>
                      <w:szCs w:val="20"/>
                    </w:rPr>
                    <w:t>/日</w:t>
                  </w:r>
                </w:p>
                <w:p w14:paraId="7F8790BD"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EC89694"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1208" w:type="dxa"/>
                </w:tcPr>
                <w:p w14:paraId="40455F3E"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40639F32" w14:textId="77777777" w:rsidR="0000742C" w:rsidRPr="002637EA" w:rsidRDefault="002637EA" w:rsidP="00A2506E">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423533512"/>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00742C" w:rsidRPr="002637EA">
                    <w:rPr>
                      <w:rFonts w:ascii="ＭＳ ゴシック" w:eastAsia="ＭＳ ゴシック" w:hAnsi="ＭＳ ゴシック" w:cs="ＭＳ 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336349770"/>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00742C" w:rsidRPr="002637EA">
                    <w:rPr>
                      <w:rFonts w:ascii="ＭＳ ゴシック" w:eastAsia="ＭＳ ゴシック" w:hAnsi="ＭＳ ゴシック" w:cs="ＭＳ ゴシック" w:hint="eastAsia"/>
                      <w:color w:val="000000" w:themeColor="text1"/>
                      <w:kern w:val="0"/>
                      <w:sz w:val="20"/>
                      <w:szCs w:val="20"/>
                    </w:rPr>
                    <w:t>無</w:t>
                  </w:r>
                </w:p>
                <w:p w14:paraId="48DF1A8E" w14:textId="77777777" w:rsidR="0000742C" w:rsidRPr="002637EA" w:rsidRDefault="0000742C" w:rsidP="00A2506E">
                  <w:pPr>
                    <w:pStyle w:val="a3"/>
                    <w:spacing w:line="240" w:lineRule="auto"/>
                    <w:rPr>
                      <w:rFonts w:ascii="ＭＳ ゴシック" w:hAnsi="ＭＳ ゴシック"/>
                      <w:color w:val="000000" w:themeColor="text1"/>
                      <w:spacing w:val="0"/>
                    </w:rPr>
                  </w:pPr>
                </w:p>
              </w:tc>
            </w:tr>
            <w:tr w:rsidR="002637EA" w:rsidRPr="002637EA" w14:paraId="5CE47765" w14:textId="77777777" w:rsidTr="00A2506E">
              <w:trPr>
                <w:trHeight w:val="775"/>
              </w:trPr>
              <w:tc>
                <w:tcPr>
                  <w:tcW w:w="1073" w:type="dxa"/>
                </w:tcPr>
                <w:p w14:paraId="59090250" w14:textId="77777777" w:rsidR="0000742C" w:rsidRPr="002637EA"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調査結果</w:t>
                  </w:r>
                </w:p>
                <w:p w14:paraId="49AAA967" w14:textId="77777777" w:rsidR="0000742C" w:rsidRPr="002637EA"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の献立へ</w:t>
                  </w:r>
                </w:p>
                <w:p w14:paraId="3331B54D" w14:textId="77777777" w:rsidR="0000742C" w:rsidRPr="002637EA" w:rsidRDefault="0000742C" w:rsidP="00A2506E">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の反映</w:t>
                  </w:r>
                </w:p>
                <w:p w14:paraId="15051F7F" w14:textId="77777777" w:rsidR="0000742C" w:rsidRPr="002637EA" w:rsidRDefault="0000742C" w:rsidP="00A2506E">
                  <w:pPr>
                    <w:pStyle w:val="a3"/>
                    <w:spacing w:line="240" w:lineRule="auto"/>
                    <w:rPr>
                      <w:rFonts w:ascii="ＭＳ ゴシック" w:hAnsi="ＭＳ ゴシック"/>
                      <w:color w:val="000000" w:themeColor="text1"/>
                      <w:spacing w:val="0"/>
                    </w:rPr>
                  </w:pPr>
                </w:p>
              </w:tc>
              <w:tc>
                <w:tcPr>
                  <w:tcW w:w="4438" w:type="dxa"/>
                  <w:gridSpan w:val="3"/>
                </w:tcPr>
                <w:p w14:paraId="0095FA6C"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14B4A5F4"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714F3544" w14:textId="77777777" w:rsidR="0000742C" w:rsidRPr="002637EA"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6BB5CD1" w14:textId="77777777" w:rsidR="0000742C" w:rsidRPr="002637EA" w:rsidRDefault="0000742C" w:rsidP="00A2506E">
                  <w:pPr>
                    <w:pStyle w:val="a3"/>
                    <w:spacing w:line="240" w:lineRule="auto"/>
                    <w:rPr>
                      <w:rFonts w:ascii="ＭＳ ゴシック" w:hAnsi="ＭＳ ゴシック"/>
                      <w:color w:val="000000" w:themeColor="text1"/>
                      <w:spacing w:val="0"/>
                    </w:rPr>
                  </w:pPr>
                </w:p>
              </w:tc>
            </w:tr>
          </w:tbl>
          <w:p w14:paraId="43C543BE" w14:textId="77777777" w:rsidR="0000742C" w:rsidRPr="002637EA" w:rsidRDefault="0000742C" w:rsidP="0000742C">
            <w:pPr>
              <w:pStyle w:val="a3"/>
              <w:spacing w:line="240" w:lineRule="auto"/>
              <w:ind w:left="400" w:hangingChars="200" w:hanging="400"/>
              <w:rPr>
                <w:rFonts w:ascii="ＭＳ ゴシック" w:hAnsi="ＭＳ ゴシック"/>
                <w:color w:val="000000" w:themeColor="text1"/>
                <w:spacing w:val="0"/>
              </w:rPr>
            </w:pPr>
          </w:p>
        </w:tc>
        <w:tc>
          <w:tcPr>
            <w:tcW w:w="1842" w:type="dxa"/>
          </w:tcPr>
          <w:p w14:paraId="01C4B901"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72F9FAD5" w14:textId="77777777" w:rsidR="0000742C" w:rsidRPr="002637EA" w:rsidRDefault="002637EA" w:rsidP="00A2506E">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4874250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00742C"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25173428"/>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00742C" w:rsidRPr="002637EA">
              <w:rPr>
                <w:rFonts w:ascii="ＭＳ ゴシック" w:eastAsia="ＭＳ ゴシック" w:hAnsi="ＭＳ ゴシック" w:cs="ＭＳ ゴシック" w:hint="eastAsia"/>
                <w:color w:val="000000" w:themeColor="text1"/>
                <w:kern w:val="0"/>
                <w:sz w:val="20"/>
                <w:szCs w:val="20"/>
              </w:rPr>
              <w:t>いない</w:t>
            </w:r>
          </w:p>
          <w:p w14:paraId="7B18A24E"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7B1794E0"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52B75008"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5D862A15"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7F094609"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21D0C261"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60BDC77F"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6B9B3F2E"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3DD3C511"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003BF2AC"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16D96DA1"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2E4F755C"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39561149"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35E1F8C8"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3911F3A3"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00BC8C09" w14:textId="77777777" w:rsidR="0000742C" w:rsidRPr="002637EA" w:rsidRDefault="002637EA" w:rsidP="00A2506E">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6766314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00742C"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79790998"/>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00742C" w:rsidRPr="002637EA">
              <w:rPr>
                <w:rFonts w:ascii="ＭＳ ゴシック" w:eastAsia="ＭＳ ゴシック" w:hAnsi="ＭＳ ゴシック" w:cs="ＭＳ ゴシック" w:hint="eastAsia"/>
                <w:color w:val="000000" w:themeColor="text1"/>
                <w:kern w:val="0"/>
                <w:sz w:val="20"/>
                <w:szCs w:val="20"/>
              </w:rPr>
              <w:t>いない</w:t>
            </w:r>
          </w:p>
          <w:p w14:paraId="5C54E440"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3FC540D2"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0D5487DE"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7EECFF60"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650DFAC3"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6459F277"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69B7A116"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44ABAB60"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08DA4850"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3914CEA6"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6E4888E0"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6FB7D9A8"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4A1A0B07" w14:textId="77777777" w:rsidR="00CE14EF" w:rsidRPr="002637EA" w:rsidRDefault="00CE14EF"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7B25EB9A" w14:textId="77777777" w:rsidR="0000742C" w:rsidRPr="002637EA"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78CC7099" w14:textId="77777777" w:rsidR="0000742C" w:rsidRPr="002637EA" w:rsidRDefault="002637EA" w:rsidP="00A2506E">
            <w:pPr>
              <w:kinsoku w:val="0"/>
              <w:overflowPunct w:val="0"/>
              <w:jc w:val="center"/>
              <w:textAlignment w:val="baseline"/>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517074793"/>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00742C"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366263257"/>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00742C" w:rsidRPr="002637EA">
              <w:rPr>
                <w:rFonts w:ascii="ＭＳ ゴシック" w:eastAsia="ＭＳ ゴシック" w:hAnsi="ＭＳ ゴシック" w:cs="ＭＳ ゴシック" w:hint="eastAsia"/>
                <w:color w:val="000000" w:themeColor="text1"/>
                <w:kern w:val="0"/>
                <w:sz w:val="20"/>
                <w:szCs w:val="20"/>
              </w:rPr>
              <w:t>いない</w:t>
            </w:r>
          </w:p>
        </w:tc>
      </w:tr>
    </w:tbl>
    <w:p w14:paraId="2160D360" w14:textId="362AFB50" w:rsidR="008162AB" w:rsidRPr="002637EA" w:rsidRDefault="00A9634F" w:rsidP="00100149">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83AB6" w:rsidRPr="002637EA">
        <w:rPr>
          <w:rFonts w:ascii="ＭＳ ゴシック" w:eastAsia="ＭＳ ゴシック" w:hAnsi="ＭＳ ゴシック" w:hint="eastAsia"/>
          <w:color w:val="000000" w:themeColor="text1"/>
          <w:sz w:val="20"/>
          <w:szCs w:val="20"/>
        </w:rPr>
        <w:t>３９</w:t>
      </w:r>
      <w:r w:rsidRPr="002637EA">
        <w:rPr>
          <w:rFonts w:ascii="ＭＳ ゴシック" w:eastAsia="ＭＳ ゴシック" w:hAnsi="ＭＳ ゴシック" w:hint="eastAsia"/>
          <w:color w:val="000000" w:themeColor="text1"/>
          <w:sz w:val="20"/>
          <w:szCs w:val="20"/>
        </w:rPr>
        <w:t>－</w:t>
      </w:r>
    </w:p>
    <w:p w14:paraId="1A99CE36" w14:textId="77777777" w:rsidR="008162AB" w:rsidRPr="002637EA" w:rsidRDefault="008162AB" w:rsidP="00B7119E">
      <w:pPr>
        <w:tabs>
          <w:tab w:val="left" w:pos="1290"/>
        </w:tabs>
        <w:ind w:firstLineChars="400" w:firstLine="840"/>
        <w:jc w:val="center"/>
        <w:rPr>
          <w:color w:val="000000" w:themeColor="text1"/>
        </w:rPr>
      </w:pPr>
    </w:p>
    <w:tbl>
      <w:tblPr>
        <w:tblpPr w:leftFromText="142" w:rightFromText="142" w:vertAnchor="page" w:horzAnchor="margin" w:tblpXSpec="right"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2637EA" w:rsidRPr="002637EA" w14:paraId="13CB2747" w14:textId="77777777" w:rsidTr="00922B22">
        <w:trPr>
          <w:trHeight w:val="421"/>
        </w:trPr>
        <w:tc>
          <w:tcPr>
            <w:tcW w:w="3685" w:type="dxa"/>
            <w:vAlign w:val="center"/>
          </w:tcPr>
          <w:p w14:paraId="1988BA46" w14:textId="77777777" w:rsidR="0000742C" w:rsidRPr="002637EA" w:rsidRDefault="0000742C" w:rsidP="008162AB">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チ ェ ッ ク ポ イ ン ト</w:t>
            </w:r>
          </w:p>
        </w:tc>
        <w:tc>
          <w:tcPr>
            <w:tcW w:w="1843" w:type="dxa"/>
            <w:vAlign w:val="center"/>
          </w:tcPr>
          <w:p w14:paraId="2D5EBBF0" w14:textId="77777777" w:rsidR="0000742C" w:rsidRPr="002637EA" w:rsidRDefault="0000742C" w:rsidP="008162AB">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関 係 書 類</w:t>
            </w:r>
          </w:p>
        </w:tc>
        <w:tc>
          <w:tcPr>
            <w:tcW w:w="2268" w:type="dxa"/>
            <w:vAlign w:val="center"/>
          </w:tcPr>
          <w:p w14:paraId="265CBBFB" w14:textId="77777777" w:rsidR="0000742C" w:rsidRPr="002637EA" w:rsidRDefault="0000742C" w:rsidP="008162AB">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根 拠 法 令</w:t>
            </w:r>
          </w:p>
        </w:tc>
        <w:tc>
          <w:tcPr>
            <w:tcW w:w="2137" w:type="dxa"/>
            <w:vAlign w:val="center"/>
          </w:tcPr>
          <w:p w14:paraId="4EA46533" w14:textId="77777777" w:rsidR="0000742C" w:rsidRPr="002637EA" w:rsidRDefault="0000742C" w:rsidP="008162AB">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特 記 事 項</w:t>
            </w:r>
          </w:p>
        </w:tc>
      </w:tr>
      <w:tr w:rsidR="002637EA" w:rsidRPr="002637EA" w14:paraId="28B2F4DA" w14:textId="77777777" w:rsidTr="00EF0FDA">
        <w:trPr>
          <w:trHeight w:val="13048"/>
        </w:trPr>
        <w:tc>
          <w:tcPr>
            <w:tcW w:w="3685" w:type="dxa"/>
          </w:tcPr>
          <w:p w14:paraId="73AE88C9"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046EC29E" w14:textId="77777777" w:rsidR="000D4E46" w:rsidRPr="002637EA" w:rsidRDefault="00A2599F" w:rsidP="00C42EB7">
            <w:pPr>
              <w:numPr>
                <w:ilvl w:val="0"/>
                <w:numId w:val="1"/>
              </w:numPr>
              <w:kinsoku w:val="0"/>
              <w:overflowPunct w:val="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検食に当</w:t>
            </w:r>
            <w:r w:rsidR="000D4E46" w:rsidRPr="002637EA">
              <w:rPr>
                <w:rFonts w:ascii="ＭＳ ゴシック" w:eastAsia="ＭＳ ゴシック" w:hAnsi="Times New Roman" w:cs="ＭＳ ゴシック" w:hint="eastAsia"/>
                <w:color w:val="000000" w:themeColor="text1"/>
                <w:kern w:val="0"/>
                <w:sz w:val="20"/>
                <w:szCs w:val="20"/>
              </w:rPr>
              <w:t>たっての留意事項</w:t>
            </w:r>
          </w:p>
          <w:p w14:paraId="282CD076" w14:textId="5F915F68" w:rsidR="000D4E46" w:rsidRPr="002637EA" w:rsidRDefault="000D4E46"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検食は</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食事の栄養</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衛生</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嗜好的観点から実施するものであり</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食器の工夫</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適度な温度</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盛りつけなど利用者の立場に配慮のこと。</w:t>
            </w:r>
          </w:p>
          <w:p w14:paraId="5A460706" w14:textId="6A592E02" w:rsidR="000D4E46" w:rsidRPr="002637EA" w:rsidRDefault="000D4E46" w:rsidP="008162AB">
            <w:pPr>
              <w:kinsoku w:val="0"/>
              <w:overflowPunct w:val="0"/>
              <w:ind w:left="200" w:hangingChars="100" w:hanging="200"/>
              <w:jc w:val="lef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検食は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利用者が喫食するより前に行うこと。</w:t>
            </w:r>
          </w:p>
          <w:p w14:paraId="4B8847F2" w14:textId="102BA2F0" w:rsidR="000D4E46" w:rsidRPr="002637EA" w:rsidRDefault="000D4E46"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検食者は同一職員によらず</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あらゆる職種の者が実施すること。</w:t>
            </w:r>
          </w:p>
          <w:p w14:paraId="463CF5CA" w14:textId="26CAA3A0" w:rsidR="000D4E46" w:rsidRPr="002637EA" w:rsidRDefault="000D4E46"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結果については</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今後の給食に反映するよう記録し</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保存すること。</w:t>
            </w:r>
          </w:p>
          <w:p w14:paraId="2BAE2F49" w14:textId="77777777" w:rsidR="000D4E46" w:rsidRPr="002637EA" w:rsidRDefault="000D4E46"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検食に係る１人前の費用は施設会計から支出して差し支えないこと。</w:t>
            </w:r>
          </w:p>
          <w:p w14:paraId="5458C262"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6C0DC372" w14:textId="77777777" w:rsidR="0003309F" w:rsidRPr="002637EA" w:rsidRDefault="0003309F" w:rsidP="008162AB">
            <w:pPr>
              <w:kinsoku w:val="0"/>
              <w:overflowPunct w:val="0"/>
              <w:textAlignment w:val="baseline"/>
              <w:rPr>
                <w:rFonts w:ascii="ＭＳ ゴシック" w:eastAsia="ＭＳ ゴシック" w:hAnsi="Times New Roman"/>
                <w:color w:val="000000" w:themeColor="text1"/>
                <w:kern w:val="0"/>
                <w:sz w:val="20"/>
                <w:szCs w:val="20"/>
              </w:rPr>
            </w:pPr>
          </w:p>
          <w:p w14:paraId="67B069D5" w14:textId="77777777" w:rsidR="0003309F" w:rsidRPr="002637EA" w:rsidRDefault="0003309F" w:rsidP="008162AB">
            <w:pPr>
              <w:kinsoku w:val="0"/>
              <w:overflowPunct w:val="0"/>
              <w:textAlignment w:val="baseline"/>
              <w:rPr>
                <w:rFonts w:ascii="ＭＳ ゴシック" w:eastAsia="ＭＳ ゴシック" w:hAnsi="Times New Roman"/>
                <w:color w:val="000000" w:themeColor="text1"/>
                <w:kern w:val="0"/>
                <w:sz w:val="20"/>
                <w:szCs w:val="20"/>
              </w:rPr>
            </w:pPr>
          </w:p>
          <w:p w14:paraId="6C2612A6" w14:textId="29A3BDD1" w:rsidR="000D4E46" w:rsidRPr="002637EA" w:rsidRDefault="000D4E46" w:rsidP="008162AB">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食事を適正に提供するため</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定期的に園長を含む関係職員による情報の共有を図るとともに</w:t>
            </w:r>
            <w:r w:rsidR="002E08C1" w:rsidRPr="002637EA">
              <w:rPr>
                <w:rFonts w:ascii="ＭＳ ゴシック" w:eastAsia="ＭＳ ゴシック" w:hAnsi="Times New Roman" w:hint="eastAsia"/>
                <w:color w:val="000000" w:themeColor="text1"/>
                <w:kern w:val="0"/>
                <w:sz w:val="20"/>
                <w:szCs w:val="20"/>
              </w:rPr>
              <w:t>､</w:t>
            </w:r>
            <w:r w:rsidR="0077723E" w:rsidRPr="002637EA">
              <w:rPr>
                <w:rFonts w:ascii="ＭＳ ゴシック" w:eastAsia="ＭＳ ゴシック" w:hAnsi="Times New Roman" w:hint="eastAsia"/>
                <w:color w:val="000000" w:themeColor="text1"/>
                <w:kern w:val="0"/>
                <w:sz w:val="20"/>
                <w:szCs w:val="20"/>
              </w:rPr>
              <w:t>幼保連携型認定こども園</w:t>
            </w:r>
            <w:r w:rsidRPr="002637EA">
              <w:rPr>
                <w:rFonts w:ascii="ＭＳ ゴシック" w:eastAsia="ＭＳ ゴシック" w:hAnsi="Times New Roman" w:hint="eastAsia"/>
                <w:color w:val="000000" w:themeColor="text1"/>
                <w:kern w:val="0"/>
                <w:sz w:val="20"/>
                <w:szCs w:val="20"/>
              </w:rPr>
              <w:t>全体で</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食事の提供に係る業務の改善に努めること。</w:t>
            </w:r>
          </w:p>
          <w:p w14:paraId="0BA65D79" w14:textId="77777777" w:rsidR="000D4E46" w:rsidRPr="002637EA" w:rsidRDefault="000D4E46" w:rsidP="008162AB">
            <w:pPr>
              <w:kinsoku w:val="0"/>
              <w:overflowPunct w:val="0"/>
              <w:ind w:left="210" w:hangingChars="100" w:hanging="210"/>
              <w:textAlignment w:val="baseline"/>
              <w:rPr>
                <w:rFonts w:ascii="ＭＳ ゴシック" w:hAnsi="ＭＳ ゴシック"/>
                <w:color w:val="000000" w:themeColor="text1"/>
                <w:szCs w:val="21"/>
              </w:rPr>
            </w:pPr>
          </w:p>
          <w:p w14:paraId="085CA57B" w14:textId="77777777" w:rsidR="000D4E46" w:rsidRPr="002637EA" w:rsidRDefault="000D4E46" w:rsidP="008162AB">
            <w:pPr>
              <w:kinsoku w:val="0"/>
              <w:overflowPunct w:val="0"/>
              <w:ind w:left="210" w:hangingChars="100" w:hanging="210"/>
              <w:textAlignment w:val="baseline"/>
              <w:rPr>
                <w:rFonts w:ascii="ＭＳ ゴシック" w:hAnsi="ＭＳ ゴシック"/>
                <w:color w:val="000000" w:themeColor="text1"/>
                <w:szCs w:val="21"/>
              </w:rPr>
            </w:pPr>
          </w:p>
          <w:p w14:paraId="65450DD6" w14:textId="77777777" w:rsidR="000D4E46" w:rsidRPr="002637EA" w:rsidRDefault="000D4E46" w:rsidP="008162AB">
            <w:pPr>
              <w:kinsoku w:val="0"/>
              <w:overflowPunct w:val="0"/>
              <w:ind w:left="210" w:hangingChars="100" w:hanging="210"/>
              <w:textAlignment w:val="baseline"/>
              <w:rPr>
                <w:rFonts w:ascii="ＭＳ ゴシック" w:hAnsi="ＭＳ ゴシック"/>
                <w:color w:val="000000" w:themeColor="text1"/>
                <w:szCs w:val="21"/>
              </w:rPr>
            </w:pPr>
          </w:p>
          <w:p w14:paraId="2530C6C0" w14:textId="6B6B3600" w:rsidR="000D4E46" w:rsidRPr="002637EA" w:rsidRDefault="000D4E46" w:rsidP="00FA1D75">
            <w:pPr>
              <w:kinsoku w:val="0"/>
              <w:overflowPunct w:val="0"/>
              <w:ind w:left="100"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子どもの栄養状態や摂食量</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残食量等の把握により</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給与栄養量の目標の達成度を評価し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その後の食事計画の改善に努めること。</w:t>
            </w:r>
          </w:p>
          <w:p w14:paraId="5B457ED4" w14:textId="77777777" w:rsidR="000D4E46" w:rsidRPr="002637EA" w:rsidRDefault="000D4E46"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141F6502" w14:textId="77777777" w:rsidR="003A1F2B" w:rsidRPr="002637EA" w:rsidRDefault="003A1F2B"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1372B6FA" w14:textId="77777777" w:rsidR="000D4E46" w:rsidRPr="002637EA" w:rsidRDefault="000D4E46"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32E23F9B" w14:textId="20443768" w:rsidR="000D4E46" w:rsidRPr="002637EA" w:rsidRDefault="000D4E46" w:rsidP="00FA1D75">
            <w:pPr>
              <w:kinsoku w:val="0"/>
              <w:overflowPunct w:val="0"/>
              <w:ind w:left="100"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調査結果を記録（集約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分析）していること。</w:t>
            </w:r>
          </w:p>
          <w:p w14:paraId="2CAEEC49" w14:textId="77777777" w:rsidR="000D4E46" w:rsidRPr="002637EA" w:rsidRDefault="000D4E46" w:rsidP="008162AB">
            <w:pPr>
              <w:kinsoku w:val="0"/>
              <w:overflowPunct w:val="0"/>
              <w:ind w:left="210" w:hangingChars="100" w:hanging="210"/>
              <w:textAlignment w:val="baseline"/>
              <w:rPr>
                <w:rFonts w:ascii="ＭＳ ゴシック" w:hAnsi="ＭＳ ゴシック"/>
                <w:color w:val="000000" w:themeColor="text1"/>
                <w:szCs w:val="21"/>
              </w:rPr>
            </w:pPr>
          </w:p>
        </w:tc>
        <w:tc>
          <w:tcPr>
            <w:tcW w:w="1843" w:type="dxa"/>
          </w:tcPr>
          <w:p w14:paraId="4DAB713A"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04C651F2"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 検食簿</w:t>
            </w:r>
          </w:p>
          <w:p w14:paraId="47426237"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検食日誌</w:t>
            </w:r>
          </w:p>
          <w:p w14:paraId="58BEC5C0"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給食日誌</w:t>
            </w:r>
          </w:p>
          <w:p w14:paraId="29B53490"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7AE3BAD"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2341AA3"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3EEC14D"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97A5187"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496AED6"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3BE3F42"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48D6F97"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0FEB891"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6FB5BCF"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3FDD276"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B7FF6E6"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72F9CF7"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8A5672E"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C741313"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C0C7EB2" w14:textId="77777777" w:rsidR="00CE5943" w:rsidRPr="002637EA" w:rsidRDefault="00CE594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6652E61" w14:textId="77777777" w:rsidR="00CE5943" w:rsidRPr="002637EA" w:rsidRDefault="00CE594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2B13687" w14:textId="77777777" w:rsidR="00CE5943" w:rsidRPr="002637EA" w:rsidRDefault="00CE594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385931E" w14:textId="77777777" w:rsidR="00CE5943" w:rsidRPr="002637EA" w:rsidRDefault="00CE594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669909C" w14:textId="77777777" w:rsidR="00CE5943" w:rsidRPr="002637EA" w:rsidRDefault="00CE594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ADD78AE" w14:textId="77777777" w:rsidR="00CE5943" w:rsidRPr="002637EA" w:rsidRDefault="00CE594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D6B740A" w14:textId="77777777" w:rsidR="00CE5943" w:rsidRPr="002637EA" w:rsidRDefault="00CE594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E4F92C0"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DBDB7F9"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247BEB2" w14:textId="77777777" w:rsidR="003A1F2B" w:rsidRPr="002637EA" w:rsidRDefault="003A1F2B"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56B9A71"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CB57416" w14:textId="77777777" w:rsidR="00CE14EF" w:rsidRPr="002637EA" w:rsidRDefault="00CE14EF"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FB8E3AD" w14:textId="77777777" w:rsidR="00CE14EF" w:rsidRPr="002637EA" w:rsidRDefault="00CE14EF"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C10AA7B" w14:textId="77777777" w:rsidR="000D4E46" w:rsidRPr="002637EA" w:rsidRDefault="000D4E46" w:rsidP="00922B22">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嗜好調査記録</w:t>
            </w:r>
          </w:p>
          <w:p w14:paraId="16690AD3" w14:textId="77777777" w:rsidR="000D4E46" w:rsidRPr="002637EA" w:rsidRDefault="000D4E46" w:rsidP="00922B22">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喫食調査記録</w:t>
            </w:r>
          </w:p>
          <w:p w14:paraId="56D107D5" w14:textId="77777777" w:rsidR="000D4E46" w:rsidRPr="002637EA" w:rsidRDefault="000D4E46" w:rsidP="00922B22">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献立表</w:t>
            </w:r>
          </w:p>
          <w:p w14:paraId="2C2665A6"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8166107"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D952D92"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F0226B0" w14:textId="77777777" w:rsidR="000D4E46" w:rsidRPr="002637EA" w:rsidRDefault="000D4E46"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092F019" w14:textId="77777777" w:rsidR="000D4E46" w:rsidRPr="002637EA" w:rsidRDefault="000D4E46" w:rsidP="008162AB">
            <w:pPr>
              <w:kinsoku w:val="0"/>
              <w:overflowPunct w:val="0"/>
              <w:textAlignment w:val="baseline"/>
              <w:rPr>
                <w:rFonts w:ascii="ＭＳ ゴシック" w:hAnsi="ＭＳ ゴシック"/>
                <w:color w:val="000000" w:themeColor="text1"/>
                <w:szCs w:val="21"/>
              </w:rPr>
            </w:pPr>
          </w:p>
        </w:tc>
        <w:tc>
          <w:tcPr>
            <w:tcW w:w="4405" w:type="dxa"/>
            <w:gridSpan w:val="2"/>
          </w:tcPr>
          <w:p w14:paraId="0011D7D6" w14:textId="77777777" w:rsidR="00822C4A" w:rsidRPr="002637EA" w:rsidRDefault="00822C4A" w:rsidP="008451A1">
            <w:pPr>
              <w:kinsoku w:val="0"/>
              <w:overflowPunct w:val="0"/>
              <w:textAlignment w:val="baseline"/>
              <w:rPr>
                <w:rStyle w:val="af0"/>
                <w:rFonts w:hint="default"/>
                <w:color w:val="000000" w:themeColor="text1"/>
              </w:rPr>
            </w:pPr>
          </w:p>
          <w:p w14:paraId="41F1DA6A" w14:textId="77777777" w:rsidR="000D4E46" w:rsidRPr="002637EA" w:rsidRDefault="000D4E46"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Ｐゴシック" w:eastAsia="ＭＳ ゴシック" w:hAnsi="ＭＳ Ｐゴシック" w:cs="ＭＳ Ｐゴシック"/>
                <w:color w:val="000000" w:themeColor="text1"/>
                <w:kern w:val="0"/>
                <w:sz w:val="20"/>
                <w:szCs w:val="20"/>
              </w:rPr>
              <w:t xml:space="preserve"> </w:t>
            </w:r>
            <w:r w:rsidRPr="002637EA">
              <w:rPr>
                <w:rFonts w:ascii="ＭＳ ゴシック" w:eastAsia="ＭＳ Ｐゴシック" w:hAnsi="Times New Roman" w:cs="ＭＳ Ｐゴシック" w:hint="eastAsia"/>
                <w:color w:val="000000" w:themeColor="text1"/>
                <w:kern w:val="0"/>
                <w:sz w:val="20"/>
                <w:szCs w:val="20"/>
              </w:rPr>
              <w:t>「社会福祉施設における給食の検食について」</w:t>
            </w:r>
            <w:r w:rsidRPr="002637EA">
              <w:rPr>
                <w:rFonts w:ascii="ＭＳ Ｐゴシック" w:eastAsia="ＭＳ ゴシック" w:hAnsi="ＭＳ Ｐゴシック" w:cs="ＭＳ Ｐゴシック"/>
                <w:color w:val="000000" w:themeColor="text1"/>
                <w:kern w:val="0"/>
                <w:sz w:val="20"/>
                <w:szCs w:val="20"/>
              </w:rPr>
              <w:t>(H7.6.19)</w:t>
            </w:r>
            <w:r w:rsidRPr="002637EA">
              <w:rPr>
                <w:rFonts w:ascii="ＭＳ ゴシック" w:eastAsia="ＭＳ Ｐゴシック" w:hAnsi="Times New Roman" w:cs="ＭＳ Ｐゴシック" w:hint="eastAsia"/>
                <w:color w:val="000000" w:themeColor="text1"/>
                <w:kern w:val="0"/>
                <w:sz w:val="20"/>
                <w:szCs w:val="20"/>
              </w:rPr>
              <w:t>福政第</w:t>
            </w:r>
            <w:r w:rsidRPr="002637EA">
              <w:rPr>
                <w:rFonts w:ascii="ＭＳ Ｐゴシック" w:eastAsia="ＭＳ ゴシック" w:hAnsi="ＭＳ Ｐゴシック" w:cs="ＭＳ Ｐゴシック"/>
                <w:color w:val="000000" w:themeColor="text1"/>
                <w:kern w:val="0"/>
                <w:sz w:val="20"/>
                <w:szCs w:val="20"/>
              </w:rPr>
              <w:t>238</w:t>
            </w:r>
            <w:r w:rsidRPr="002637EA">
              <w:rPr>
                <w:rFonts w:ascii="ＭＳ ゴシック" w:eastAsia="ＭＳ Ｐゴシック" w:hAnsi="Times New Roman" w:cs="ＭＳ Ｐゴシック" w:hint="eastAsia"/>
                <w:color w:val="000000" w:themeColor="text1"/>
                <w:kern w:val="0"/>
                <w:sz w:val="20"/>
                <w:szCs w:val="20"/>
              </w:rPr>
              <w:t>号部長通知</w:t>
            </w:r>
          </w:p>
          <w:p w14:paraId="7654EE32"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3342DE43"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275591F9"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18CDCAF0"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29EF059F"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51B77396"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05DA1EA2" w14:textId="77777777" w:rsidR="007D7AA9" w:rsidRPr="002637EA" w:rsidRDefault="007D7AA9" w:rsidP="008162AB">
            <w:pPr>
              <w:kinsoku w:val="0"/>
              <w:overflowPunct w:val="0"/>
              <w:textAlignment w:val="baseline"/>
              <w:rPr>
                <w:rFonts w:ascii="ＭＳ ゴシック" w:eastAsia="ＭＳ ゴシック" w:hAnsi="Times New Roman"/>
                <w:color w:val="000000" w:themeColor="text1"/>
                <w:kern w:val="0"/>
                <w:sz w:val="20"/>
                <w:szCs w:val="20"/>
              </w:rPr>
            </w:pPr>
          </w:p>
          <w:p w14:paraId="1BD5D7DD" w14:textId="77777777" w:rsidR="007D7AA9" w:rsidRPr="002637EA" w:rsidRDefault="007D7AA9" w:rsidP="008162AB">
            <w:pPr>
              <w:kinsoku w:val="0"/>
              <w:overflowPunct w:val="0"/>
              <w:textAlignment w:val="baseline"/>
              <w:rPr>
                <w:rFonts w:ascii="ＭＳ ゴシック" w:eastAsia="ＭＳ ゴシック" w:hAnsi="Times New Roman"/>
                <w:color w:val="000000" w:themeColor="text1"/>
                <w:kern w:val="0"/>
                <w:sz w:val="20"/>
                <w:szCs w:val="20"/>
              </w:rPr>
            </w:pPr>
          </w:p>
          <w:p w14:paraId="75C6F6CC" w14:textId="77777777" w:rsidR="00CE5943" w:rsidRPr="002637EA" w:rsidRDefault="00CE5943" w:rsidP="008162AB">
            <w:pPr>
              <w:kinsoku w:val="0"/>
              <w:overflowPunct w:val="0"/>
              <w:textAlignment w:val="baseline"/>
              <w:rPr>
                <w:rFonts w:ascii="ＭＳ ゴシック" w:eastAsia="ＭＳ ゴシック" w:hAnsi="Times New Roman"/>
                <w:color w:val="000000" w:themeColor="text1"/>
                <w:kern w:val="0"/>
                <w:sz w:val="20"/>
                <w:szCs w:val="20"/>
              </w:rPr>
            </w:pPr>
          </w:p>
          <w:p w14:paraId="6CF6F52E"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5928D654" w14:textId="77777777" w:rsidR="000D4E46" w:rsidRPr="002637EA" w:rsidRDefault="000D4E46" w:rsidP="008162AB">
            <w:pPr>
              <w:kinsoku w:val="0"/>
              <w:overflowPunct w:val="0"/>
              <w:textAlignment w:val="baseline"/>
              <w:rPr>
                <w:rFonts w:ascii="ＭＳ ゴシック" w:eastAsia="ＭＳ ゴシック" w:hAnsi="Times New Roman"/>
                <w:color w:val="000000" w:themeColor="text1"/>
                <w:kern w:val="0"/>
                <w:sz w:val="20"/>
                <w:szCs w:val="20"/>
              </w:rPr>
            </w:pPr>
          </w:p>
          <w:p w14:paraId="0EB32EA8" w14:textId="77777777" w:rsidR="008451A1" w:rsidRPr="002637EA" w:rsidRDefault="008451A1" w:rsidP="008451A1">
            <w:pPr>
              <w:kinsoku w:val="0"/>
              <w:overflowPunct w:val="0"/>
              <w:ind w:left="100" w:hangingChars="50" w:hanging="100"/>
              <w:textAlignment w:val="baseline"/>
              <w:rPr>
                <w:rStyle w:val="af1"/>
                <w:rFonts w:hint="default"/>
                <w:color w:val="000000" w:themeColor="text1"/>
              </w:rPr>
            </w:pPr>
          </w:p>
          <w:p w14:paraId="206FB78F" w14:textId="77777777" w:rsidR="0003309F" w:rsidRPr="002637EA" w:rsidRDefault="0003309F" w:rsidP="008451A1">
            <w:pPr>
              <w:kinsoku w:val="0"/>
              <w:overflowPunct w:val="0"/>
              <w:ind w:left="100" w:hangingChars="50" w:hanging="100"/>
              <w:textAlignment w:val="baseline"/>
              <w:rPr>
                <w:rStyle w:val="af1"/>
                <w:rFonts w:hint="default"/>
                <w:color w:val="000000" w:themeColor="text1"/>
              </w:rPr>
            </w:pPr>
          </w:p>
          <w:p w14:paraId="02631177" w14:textId="77777777" w:rsidR="0003309F" w:rsidRPr="002637EA" w:rsidRDefault="0003309F" w:rsidP="008451A1">
            <w:pPr>
              <w:kinsoku w:val="0"/>
              <w:overflowPunct w:val="0"/>
              <w:ind w:left="100" w:hangingChars="50" w:hanging="100"/>
              <w:textAlignment w:val="baseline"/>
              <w:rPr>
                <w:rStyle w:val="af1"/>
                <w:rFonts w:hint="default"/>
                <w:color w:val="000000" w:themeColor="text1"/>
              </w:rPr>
            </w:pPr>
          </w:p>
          <w:p w14:paraId="0B11AA37" w14:textId="77777777" w:rsidR="000D4E46" w:rsidRPr="002637EA" w:rsidRDefault="000D4E46" w:rsidP="00A2506E">
            <w:pPr>
              <w:pStyle w:val="a3"/>
              <w:spacing w:line="240" w:lineRule="auto"/>
              <w:ind w:left="200" w:hangingChars="100" w:hanging="200"/>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w:t>
            </w:r>
            <w:r w:rsidRPr="002637EA">
              <w:rPr>
                <w:rFonts w:ascii="ＭＳ ゴシック" w:hAnsi="ＭＳ ゴシック"/>
                <w:color w:val="000000" w:themeColor="text1"/>
                <w:spacing w:val="0"/>
              </w:rPr>
              <w:t xml:space="preserve"> </w:t>
            </w:r>
            <w:r w:rsidRPr="002637EA">
              <w:rPr>
                <w:rFonts w:ascii="ＭＳ ゴシック" w:hAnsi="ＭＳ ゴシック" w:hint="eastAsia"/>
                <w:color w:val="000000" w:themeColor="text1"/>
                <w:spacing w:val="0"/>
              </w:rPr>
              <w:t>児童福祉施設における食事の提供に関する援助及び指導について</w:t>
            </w:r>
            <w:r w:rsidR="009328FE" w:rsidRPr="002637EA">
              <w:rPr>
                <w:rFonts w:ascii="ＭＳ ゴシック" w:hAnsi="ＭＳ ゴシック" w:hint="eastAsia"/>
                <w:color w:val="000000" w:themeColor="text1"/>
                <w:lang w:eastAsia="zh-CN"/>
              </w:rPr>
              <w:t>（</w:t>
            </w:r>
            <w:r w:rsidR="009328FE" w:rsidRPr="002637EA">
              <w:rPr>
                <w:rFonts w:ascii="ＭＳ ゴシック" w:hAnsi="ＭＳ ゴシック" w:hint="eastAsia"/>
                <w:color w:val="000000" w:themeColor="text1"/>
              </w:rPr>
              <w:t>令和</w:t>
            </w:r>
            <w:r w:rsidR="009328FE" w:rsidRPr="002637EA">
              <w:rPr>
                <w:rFonts w:ascii="ＭＳ ゴシック" w:hAnsi="ＭＳ ゴシック"/>
                <w:color w:val="000000" w:themeColor="text1"/>
              </w:rPr>
              <w:t>２年３月31日子発</w:t>
            </w:r>
            <w:r w:rsidR="009328FE" w:rsidRPr="002637EA">
              <w:rPr>
                <w:rFonts w:ascii="ＭＳ ゴシック" w:hAnsi="ＭＳ ゴシック" w:hint="eastAsia"/>
                <w:color w:val="000000" w:themeColor="text1"/>
              </w:rPr>
              <w:t>0331</w:t>
            </w:r>
            <w:r w:rsidR="009328FE" w:rsidRPr="002637EA">
              <w:rPr>
                <w:rFonts w:ascii="ＭＳ ゴシック" w:hAnsi="ＭＳ ゴシック"/>
                <w:color w:val="000000" w:themeColor="text1"/>
              </w:rPr>
              <w:t>第１号・障</w:t>
            </w:r>
            <w:r w:rsidR="009328FE" w:rsidRPr="002637EA">
              <w:rPr>
                <w:rFonts w:ascii="ＭＳ ゴシック" w:hAnsi="ＭＳ ゴシック" w:hint="eastAsia"/>
                <w:color w:val="000000" w:themeColor="text1"/>
              </w:rPr>
              <w:t>発</w:t>
            </w:r>
            <w:r w:rsidR="009328FE" w:rsidRPr="002637EA">
              <w:rPr>
                <w:rFonts w:ascii="ＭＳ ゴシック" w:hAnsi="ＭＳ ゴシック"/>
                <w:color w:val="000000" w:themeColor="text1"/>
              </w:rPr>
              <w:t>0331第８号</w:t>
            </w:r>
            <w:r w:rsidR="009328FE" w:rsidRPr="002637EA">
              <w:rPr>
                <w:rFonts w:ascii="ＭＳ ゴシック" w:hAnsi="ＭＳ ゴシック" w:hint="eastAsia"/>
                <w:color w:val="000000" w:themeColor="text1"/>
                <w:lang w:eastAsia="zh-CN"/>
              </w:rPr>
              <w:t>）</w:t>
            </w:r>
          </w:p>
          <w:p w14:paraId="3FBBC8E3" w14:textId="77777777" w:rsidR="000D4E46" w:rsidRPr="002637EA" w:rsidRDefault="000D4E46" w:rsidP="00922B22">
            <w:pPr>
              <w:pStyle w:val="a3"/>
              <w:spacing w:line="240" w:lineRule="auto"/>
              <w:ind w:left="200" w:hangingChars="100" w:hanging="200"/>
              <w:rPr>
                <w:rFonts w:ascii="ＭＳ ゴシック" w:hAnsi="ＭＳ ゴシック"/>
                <w:color w:val="000000" w:themeColor="text1"/>
                <w:spacing w:val="0"/>
              </w:rPr>
            </w:pPr>
          </w:p>
          <w:p w14:paraId="22167C31" w14:textId="77777777" w:rsidR="000D4E46" w:rsidRPr="002637EA" w:rsidRDefault="000D4E46" w:rsidP="00922B22">
            <w:pPr>
              <w:pStyle w:val="a3"/>
              <w:spacing w:line="240" w:lineRule="auto"/>
              <w:ind w:left="200" w:hangingChars="100" w:hanging="200"/>
              <w:rPr>
                <w:rFonts w:ascii="ＭＳ ゴシック" w:hAnsi="ＭＳ ゴシック"/>
                <w:color w:val="000000" w:themeColor="text1"/>
                <w:spacing w:val="0"/>
              </w:rPr>
            </w:pPr>
          </w:p>
          <w:p w14:paraId="53A72177" w14:textId="77777777" w:rsidR="00CE5943" w:rsidRPr="002637EA" w:rsidRDefault="00CE5943" w:rsidP="00922B22">
            <w:pPr>
              <w:pStyle w:val="a3"/>
              <w:spacing w:line="240" w:lineRule="auto"/>
              <w:ind w:left="200" w:hangingChars="100" w:hanging="200"/>
              <w:rPr>
                <w:rFonts w:ascii="ＭＳ ゴシック" w:hAnsi="ＭＳ ゴシック"/>
                <w:color w:val="000000" w:themeColor="text1"/>
                <w:spacing w:val="0"/>
              </w:rPr>
            </w:pPr>
          </w:p>
          <w:p w14:paraId="4DBBBEE0" w14:textId="77777777" w:rsidR="003A1F2B" w:rsidRPr="002637EA" w:rsidRDefault="003A1F2B" w:rsidP="00922B22">
            <w:pPr>
              <w:pStyle w:val="a3"/>
              <w:spacing w:line="240" w:lineRule="auto"/>
              <w:ind w:left="200" w:hangingChars="100" w:hanging="200"/>
              <w:rPr>
                <w:rFonts w:ascii="ＭＳ ゴシック" w:hAnsi="ＭＳ ゴシック"/>
                <w:color w:val="000000" w:themeColor="text1"/>
                <w:spacing w:val="0"/>
              </w:rPr>
            </w:pPr>
          </w:p>
          <w:p w14:paraId="36967FC0" w14:textId="77777777" w:rsidR="003A1F2B" w:rsidRPr="002637EA" w:rsidRDefault="003A1F2B" w:rsidP="00922B22">
            <w:pPr>
              <w:pStyle w:val="a3"/>
              <w:spacing w:line="240" w:lineRule="auto"/>
              <w:ind w:left="200" w:hangingChars="100" w:hanging="200"/>
              <w:rPr>
                <w:rFonts w:ascii="ＭＳ ゴシック" w:hAnsi="ＭＳ ゴシック"/>
                <w:color w:val="000000" w:themeColor="text1"/>
                <w:spacing w:val="0"/>
              </w:rPr>
            </w:pPr>
          </w:p>
          <w:p w14:paraId="46AFC390" w14:textId="77777777" w:rsidR="003A1F2B" w:rsidRPr="002637EA" w:rsidRDefault="003A1F2B" w:rsidP="00922B22">
            <w:pPr>
              <w:pStyle w:val="a3"/>
              <w:spacing w:line="240" w:lineRule="auto"/>
              <w:ind w:left="200" w:hangingChars="100" w:hanging="200"/>
              <w:rPr>
                <w:rFonts w:ascii="ＭＳ ゴシック" w:hAnsi="ＭＳ ゴシック"/>
                <w:color w:val="000000" w:themeColor="text1"/>
                <w:spacing w:val="0"/>
              </w:rPr>
            </w:pPr>
          </w:p>
          <w:p w14:paraId="5FEE4AD8" w14:textId="77777777" w:rsidR="003A1F2B" w:rsidRPr="002637EA" w:rsidRDefault="003A1F2B" w:rsidP="00922B22">
            <w:pPr>
              <w:pStyle w:val="a3"/>
              <w:spacing w:line="240" w:lineRule="auto"/>
              <w:ind w:left="200" w:hangingChars="100" w:hanging="200"/>
              <w:rPr>
                <w:rFonts w:ascii="ＭＳ ゴシック" w:hAnsi="ＭＳ ゴシック"/>
                <w:color w:val="000000" w:themeColor="text1"/>
                <w:spacing w:val="0"/>
              </w:rPr>
            </w:pPr>
          </w:p>
          <w:p w14:paraId="53BA3103" w14:textId="77777777" w:rsidR="003A1F2B" w:rsidRPr="002637EA" w:rsidRDefault="003A1F2B" w:rsidP="00922B22">
            <w:pPr>
              <w:pStyle w:val="a3"/>
              <w:spacing w:line="240" w:lineRule="auto"/>
              <w:ind w:left="200" w:hangingChars="100" w:hanging="200"/>
              <w:rPr>
                <w:rFonts w:ascii="ＭＳ ゴシック" w:hAnsi="ＭＳ ゴシック"/>
                <w:color w:val="000000" w:themeColor="text1"/>
                <w:spacing w:val="0"/>
              </w:rPr>
            </w:pPr>
          </w:p>
          <w:p w14:paraId="28F71330" w14:textId="77777777" w:rsidR="003A1F2B" w:rsidRPr="002637EA" w:rsidRDefault="003A1F2B" w:rsidP="00922B22">
            <w:pPr>
              <w:pStyle w:val="a3"/>
              <w:spacing w:line="240" w:lineRule="auto"/>
              <w:ind w:left="200" w:hangingChars="100" w:hanging="200"/>
              <w:rPr>
                <w:rFonts w:ascii="ＭＳ ゴシック" w:hAnsi="ＭＳ ゴシック"/>
                <w:color w:val="000000" w:themeColor="text1"/>
                <w:spacing w:val="0"/>
              </w:rPr>
            </w:pPr>
          </w:p>
          <w:p w14:paraId="29A7DCC6" w14:textId="77777777" w:rsidR="00CE5943" w:rsidRPr="002637EA" w:rsidRDefault="00CE5943" w:rsidP="00922B22">
            <w:pPr>
              <w:pStyle w:val="a3"/>
              <w:spacing w:line="240" w:lineRule="auto"/>
              <w:ind w:left="200" w:hangingChars="100" w:hanging="200"/>
              <w:rPr>
                <w:rFonts w:ascii="ＭＳ ゴシック" w:hAnsi="ＭＳ ゴシック"/>
                <w:color w:val="000000" w:themeColor="text1"/>
                <w:spacing w:val="0"/>
              </w:rPr>
            </w:pPr>
          </w:p>
          <w:p w14:paraId="27CD6495" w14:textId="77777777" w:rsidR="003A1F2B" w:rsidRPr="002637EA" w:rsidRDefault="003A1F2B" w:rsidP="00922B22">
            <w:pPr>
              <w:pStyle w:val="a3"/>
              <w:spacing w:line="240" w:lineRule="auto"/>
              <w:ind w:left="200" w:hangingChars="100" w:hanging="200"/>
              <w:rPr>
                <w:rFonts w:ascii="ＭＳ ゴシック" w:hAnsi="ＭＳ ゴシック"/>
                <w:color w:val="000000" w:themeColor="text1"/>
                <w:spacing w:val="0"/>
              </w:rPr>
            </w:pPr>
          </w:p>
          <w:p w14:paraId="0D987B01" w14:textId="77777777" w:rsidR="007D7AA9" w:rsidRPr="002637EA" w:rsidRDefault="007D7AA9" w:rsidP="00922B22">
            <w:pPr>
              <w:pStyle w:val="a3"/>
              <w:spacing w:line="240" w:lineRule="auto"/>
              <w:ind w:left="200" w:hangingChars="100" w:hanging="200"/>
              <w:rPr>
                <w:rFonts w:ascii="ＭＳ ゴシック" w:hAnsi="ＭＳ ゴシック"/>
                <w:color w:val="000000" w:themeColor="text1"/>
                <w:spacing w:val="0"/>
              </w:rPr>
            </w:pPr>
          </w:p>
          <w:p w14:paraId="2DB384CB" w14:textId="77777777" w:rsidR="000D4E46" w:rsidRPr="002637EA" w:rsidRDefault="000D4E46" w:rsidP="00922B22">
            <w:pPr>
              <w:pStyle w:val="a3"/>
              <w:spacing w:line="240" w:lineRule="auto"/>
              <w:ind w:left="200" w:hangingChars="100" w:hanging="200"/>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児童福祉施設における「食事摂取基準」を活用した食事計画について</w:t>
            </w:r>
            <w:r w:rsidR="009328FE" w:rsidRPr="002637EA">
              <w:rPr>
                <w:rFonts w:ascii="ＭＳ ゴシック" w:hAnsi="ＭＳ ゴシック" w:hint="eastAsia"/>
                <w:color w:val="000000" w:themeColor="text1"/>
                <w:lang w:eastAsia="zh-CN"/>
              </w:rPr>
              <w:t>（</w:t>
            </w:r>
            <w:r w:rsidR="009328FE" w:rsidRPr="002637EA">
              <w:rPr>
                <w:rFonts w:ascii="ＭＳ ゴシック" w:hAnsi="ＭＳ ゴシック" w:hint="eastAsia"/>
                <w:color w:val="000000" w:themeColor="text1"/>
              </w:rPr>
              <w:t>令和</w:t>
            </w:r>
            <w:r w:rsidR="009328FE" w:rsidRPr="002637EA">
              <w:rPr>
                <w:rFonts w:ascii="ＭＳ ゴシック" w:hAnsi="ＭＳ ゴシック"/>
                <w:color w:val="000000" w:themeColor="text1"/>
              </w:rPr>
              <w:t>２年３月31日子</w:t>
            </w:r>
            <w:r w:rsidR="009328FE" w:rsidRPr="002637EA">
              <w:rPr>
                <w:rFonts w:ascii="ＭＳ ゴシック" w:hAnsi="ＭＳ ゴシック" w:hint="eastAsia"/>
                <w:color w:val="000000" w:themeColor="text1"/>
              </w:rPr>
              <w:t>母</w:t>
            </w:r>
            <w:r w:rsidR="009328FE" w:rsidRPr="002637EA">
              <w:rPr>
                <w:rFonts w:ascii="ＭＳ ゴシック" w:hAnsi="ＭＳ ゴシック"/>
                <w:color w:val="000000" w:themeColor="text1"/>
              </w:rPr>
              <w:t>発</w:t>
            </w:r>
            <w:r w:rsidR="009328FE" w:rsidRPr="002637EA">
              <w:rPr>
                <w:rFonts w:ascii="ＭＳ ゴシック" w:hAnsi="ＭＳ ゴシック" w:hint="eastAsia"/>
                <w:color w:val="000000" w:themeColor="text1"/>
              </w:rPr>
              <w:t>0331</w:t>
            </w:r>
            <w:r w:rsidR="009328FE" w:rsidRPr="002637EA">
              <w:rPr>
                <w:rFonts w:ascii="ＭＳ ゴシック" w:hAnsi="ＭＳ ゴシック"/>
                <w:color w:val="000000" w:themeColor="text1"/>
              </w:rPr>
              <w:t>第１号</w:t>
            </w:r>
            <w:r w:rsidR="009328FE" w:rsidRPr="002637EA">
              <w:rPr>
                <w:rFonts w:ascii="ＭＳ ゴシック" w:hAnsi="ＭＳ ゴシック" w:hint="eastAsia"/>
                <w:color w:val="000000" w:themeColor="text1"/>
                <w:lang w:eastAsia="zh-CN"/>
              </w:rPr>
              <w:t>）</w:t>
            </w:r>
          </w:p>
          <w:p w14:paraId="5AFA38C2" w14:textId="77777777" w:rsidR="000D4E46" w:rsidRPr="002637EA" w:rsidRDefault="000D4E46" w:rsidP="00922B22">
            <w:pPr>
              <w:pStyle w:val="a3"/>
              <w:spacing w:line="240" w:lineRule="auto"/>
              <w:ind w:left="200" w:hangingChars="100" w:hanging="200"/>
              <w:rPr>
                <w:rFonts w:ascii="ＭＳ ゴシック" w:hAnsi="ＭＳ ゴシック"/>
                <w:color w:val="000000" w:themeColor="text1"/>
                <w:spacing w:val="0"/>
              </w:rPr>
            </w:pPr>
          </w:p>
          <w:p w14:paraId="4C606296" w14:textId="77777777" w:rsidR="000D4E46" w:rsidRPr="002637EA" w:rsidRDefault="000D4E46" w:rsidP="00822C4A">
            <w:pPr>
              <w:pStyle w:val="a3"/>
              <w:spacing w:line="240" w:lineRule="auto"/>
              <w:ind w:left="210" w:hangingChars="100" w:hanging="210"/>
              <w:rPr>
                <w:rFonts w:ascii="ＭＳ ゴシック" w:hAnsi="ＭＳ ゴシック"/>
                <w:color w:val="000000" w:themeColor="text1"/>
                <w:spacing w:val="0"/>
                <w:sz w:val="21"/>
                <w:szCs w:val="21"/>
              </w:rPr>
            </w:pPr>
          </w:p>
        </w:tc>
      </w:tr>
    </w:tbl>
    <w:p w14:paraId="7468194C" w14:textId="77777777" w:rsidR="0000742C" w:rsidRPr="002637EA" w:rsidRDefault="0000742C" w:rsidP="00B7119E">
      <w:pPr>
        <w:tabs>
          <w:tab w:val="left" w:pos="1290"/>
        </w:tabs>
        <w:ind w:firstLineChars="400" w:firstLine="840"/>
        <w:jc w:val="center"/>
        <w:rPr>
          <w:color w:val="000000" w:themeColor="text1"/>
        </w:rPr>
      </w:pPr>
    </w:p>
    <w:p w14:paraId="589F6B19" w14:textId="2EAF9ACA" w:rsidR="00875D12" w:rsidRPr="002637EA" w:rsidRDefault="00A9634F" w:rsidP="00E645F5">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4B43CF" w:rsidRPr="002637EA">
        <w:rPr>
          <w:rFonts w:ascii="ＭＳ ゴシック" w:eastAsia="ＭＳ ゴシック" w:hAnsi="ＭＳ ゴシック" w:hint="eastAsia"/>
          <w:color w:val="000000" w:themeColor="text1"/>
          <w:sz w:val="20"/>
          <w:szCs w:val="20"/>
        </w:rPr>
        <w:t>４</w:t>
      </w:r>
      <w:r w:rsidR="00F83AB6" w:rsidRPr="002637EA">
        <w:rPr>
          <w:rFonts w:ascii="ＭＳ ゴシック" w:eastAsia="ＭＳ ゴシック" w:hAnsi="ＭＳ ゴシック" w:hint="eastAsia"/>
          <w:color w:val="000000" w:themeColor="text1"/>
          <w:sz w:val="20"/>
          <w:szCs w:val="20"/>
        </w:rPr>
        <w:t>０</w:t>
      </w:r>
      <w:r w:rsidRPr="002637EA">
        <w:rPr>
          <w:rFonts w:ascii="ＭＳ ゴシック" w:eastAsia="ＭＳ ゴシック" w:hAnsi="ＭＳ ゴシック" w:hint="eastAsia"/>
          <w:color w:val="000000" w:themeColor="text1"/>
          <w:sz w:val="20"/>
          <w:szCs w:val="20"/>
        </w:rPr>
        <w:t>－</w:t>
      </w:r>
    </w:p>
    <w:p w14:paraId="76DC8CE6" w14:textId="77777777" w:rsidR="009E7745" w:rsidRPr="002637EA" w:rsidRDefault="009E7745" w:rsidP="00E645F5">
      <w:pPr>
        <w:tabs>
          <w:tab w:val="left" w:pos="1290"/>
        </w:tabs>
        <w:ind w:firstLineChars="400" w:firstLine="800"/>
        <w:jc w:val="center"/>
        <w:rPr>
          <w:rFonts w:ascii="ＭＳ ゴシック" w:eastAsia="ＭＳ ゴシック" w:hAnsi="ＭＳ ゴシック"/>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5"/>
        <w:gridCol w:w="6579"/>
        <w:gridCol w:w="2001"/>
      </w:tblGrid>
      <w:tr w:rsidR="002637EA" w:rsidRPr="002637EA" w14:paraId="0E8A8D79" w14:textId="77777777" w:rsidTr="00F565A0">
        <w:trPr>
          <w:trHeight w:val="458"/>
          <w:jc w:val="center"/>
        </w:trPr>
        <w:tc>
          <w:tcPr>
            <w:tcW w:w="1696" w:type="dxa"/>
            <w:vAlign w:val="center"/>
          </w:tcPr>
          <w:p w14:paraId="06164633" w14:textId="77777777" w:rsidR="008F7250" w:rsidRPr="002637EA" w:rsidRDefault="008F7250"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主　眼　事　項</w:t>
            </w:r>
          </w:p>
        </w:tc>
        <w:tc>
          <w:tcPr>
            <w:tcW w:w="6370" w:type="dxa"/>
            <w:vAlign w:val="center"/>
          </w:tcPr>
          <w:p w14:paraId="1F8FC2B5" w14:textId="77777777" w:rsidR="008F7250" w:rsidRPr="002637EA" w:rsidRDefault="008F7250" w:rsidP="00A2506E">
            <w:pPr>
              <w:pStyle w:val="a3"/>
              <w:spacing w:line="240" w:lineRule="auto"/>
              <w:jc w:val="center"/>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着　　　　　眼　　　　　点</w:t>
            </w:r>
          </w:p>
        </w:tc>
        <w:tc>
          <w:tcPr>
            <w:tcW w:w="2129" w:type="dxa"/>
            <w:vAlign w:val="center"/>
          </w:tcPr>
          <w:p w14:paraId="692D6BB9" w14:textId="77777777" w:rsidR="008F7250" w:rsidRPr="002637EA" w:rsidRDefault="008F7250"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自己評価</w:t>
            </w:r>
          </w:p>
        </w:tc>
      </w:tr>
      <w:tr w:rsidR="002637EA" w:rsidRPr="002637EA" w14:paraId="64B9CB4A" w14:textId="77777777" w:rsidTr="00F565A0">
        <w:trPr>
          <w:trHeight w:val="13277"/>
          <w:jc w:val="center"/>
        </w:trPr>
        <w:tc>
          <w:tcPr>
            <w:tcW w:w="1696" w:type="dxa"/>
          </w:tcPr>
          <w:p w14:paraId="746218B2" w14:textId="77777777" w:rsidR="008F7250" w:rsidRPr="002637EA" w:rsidRDefault="008F7250" w:rsidP="00A2506E">
            <w:pPr>
              <w:kinsoku w:val="0"/>
              <w:overflowPunct w:val="0"/>
              <w:textAlignment w:val="baseline"/>
              <w:rPr>
                <w:rFonts w:ascii="ＭＳ ゴシック" w:eastAsia="ＭＳ ゴシック" w:hAnsi="ＭＳ ゴシック"/>
                <w:color w:val="000000" w:themeColor="text1"/>
                <w:sz w:val="20"/>
                <w:szCs w:val="20"/>
              </w:rPr>
            </w:pPr>
          </w:p>
          <w:p w14:paraId="725A5847"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0EF98020"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14B5077F"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7FED4BA1"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4D7B5E0B"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10D39DE5"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215D2220"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0CF2E77E"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5DA77349"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7BFE9F4B"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7231F009"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00D289C7"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27FC3830"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12045951"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4BE3292B"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64AF234F"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2DEA7733"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16EBAFC7"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6AC32D5F"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5CB08BAC"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7BEB307B"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08AFC736"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5A7A2514"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1AED4E87"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1CEA57DA"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6539129F"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598C4217"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74D04E82"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7660CF7A"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7B047E11"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76655107"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27E26751" w14:textId="77777777" w:rsidR="002F7D59" w:rsidRPr="002637EA" w:rsidRDefault="002F7D59" w:rsidP="00A2506E">
            <w:pPr>
              <w:kinsoku w:val="0"/>
              <w:overflowPunct w:val="0"/>
              <w:textAlignment w:val="baseline"/>
              <w:rPr>
                <w:rFonts w:ascii="ＭＳ ゴシック" w:eastAsia="ＭＳ ゴシック" w:hAnsi="ＭＳ ゴシック"/>
                <w:color w:val="000000" w:themeColor="text1"/>
                <w:sz w:val="20"/>
                <w:szCs w:val="20"/>
              </w:rPr>
            </w:pPr>
          </w:p>
          <w:p w14:paraId="33A245F3"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7362459A" w14:textId="77777777" w:rsidR="002F7D59" w:rsidRPr="002637EA" w:rsidRDefault="002F7D59" w:rsidP="00A2506E">
            <w:pPr>
              <w:kinsoku w:val="0"/>
              <w:overflowPunct w:val="0"/>
              <w:textAlignment w:val="baseline"/>
              <w:rPr>
                <w:rFonts w:ascii="ＭＳ ゴシック" w:eastAsia="ＭＳ ゴシック" w:hAnsi="ＭＳ ゴシック"/>
                <w:color w:val="000000" w:themeColor="text1"/>
                <w:sz w:val="20"/>
                <w:szCs w:val="20"/>
              </w:rPr>
            </w:pPr>
          </w:p>
          <w:p w14:paraId="1C152C58" w14:textId="77777777" w:rsidR="0008324F" w:rsidRPr="002637EA" w:rsidRDefault="0008324F" w:rsidP="00A2506E">
            <w:pPr>
              <w:kinsoku w:val="0"/>
              <w:overflowPunct w:val="0"/>
              <w:textAlignment w:val="baseline"/>
              <w:rPr>
                <w:rFonts w:ascii="ＭＳ ゴシック" w:eastAsia="ＭＳ ゴシック" w:hAnsi="ＭＳ ゴシック"/>
                <w:color w:val="000000" w:themeColor="text1"/>
                <w:sz w:val="20"/>
                <w:szCs w:val="20"/>
              </w:rPr>
            </w:pPr>
          </w:p>
          <w:p w14:paraId="7352E822" w14:textId="0BCDD16D" w:rsidR="00870C36" w:rsidRPr="002637EA" w:rsidRDefault="00870C36" w:rsidP="00870C36">
            <w:pPr>
              <w:kinsoku w:val="0"/>
              <w:overflowPunct w:val="0"/>
              <w:textAlignment w:val="baseline"/>
              <w:rPr>
                <w:rFonts w:ascii="ＭＳ ゴシック" w:eastAsia="ＭＳ ゴシック" w:hAnsi="Times New Roman"/>
                <w:color w:val="000000" w:themeColor="text1"/>
                <w:kern w:val="0"/>
                <w:sz w:val="20"/>
                <w:szCs w:val="20"/>
              </w:rPr>
            </w:pPr>
          </w:p>
          <w:p w14:paraId="71E809C7" w14:textId="77777777" w:rsidR="00136894" w:rsidRPr="002637EA" w:rsidRDefault="00136894" w:rsidP="00136894">
            <w:pPr>
              <w:kinsoku w:val="0"/>
              <w:overflowPunct w:val="0"/>
              <w:spacing w:line="120" w:lineRule="auto"/>
              <w:textAlignment w:val="baseline"/>
              <w:rPr>
                <w:rFonts w:ascii="ＭＳ ゴシック" w:eastAsia="ＭＳ ゴシック" w:hAnsi="Times New Roman"/>
                <w:color w:val="000000" w:themeColor="text1"/>
                <w:kern w:val="0"/>
                <w:sz w:val="20"/>
                <w:szCs w:val="20"/>
              </w:rPr>
            </w:pPr>
          </w:p>
          <w:p w14:paraId="4EA05B15" w14:textId="77777777" w:rsidR="00870C36" w:rsidRPr="002637EA" w:rsidRDefault="00870C36" w:rsidP="00870C36">
            <w:pPr>
              <w:kinsoku w:val="0"/>
              <w:overflowPunct w:val="0"/>
              <w:ind w:left="201" w:hangingChars="100" w:hanging="201"/>
              <w:textAlignment w:val="baseline"/>
              <w:rPr>
                <w:rFonts w:ascii="ＭＳ ゴシック" w:eastAsia="ＭＳ ゴシック" w:hAnsi="Times New Roman"/>
                <w:b/>
                <w:color w:val="000000" w:themeColor="text1"/>
                <w:kern w:val="0"/>
                <w:sz w:val="20"/>
                <w:szCs w:val="20"/>
              </w:rPr>
            </w:pPr>
            <w:r w:rsidRPr="002637EA">
              <w:rPr>
                <w:rFonts w:ascii="ＭＳ ゴシック" w:eastAsia="ＭＳ ゴシック" w:hAnsi="Times New Roman" w:cs="ＭＳ ゴシック" w:hint="eastAsia"/>
                <w:b/>
                <w:color w:val="000000" w:themeColor="text1"/>
                <w:kern w:val="0"/>
                <w:sz w:val="20"/>
                <w:szCs w:val="20"/>
              </w:rPr>
              <w:t>２</w:t>
            </w:r>
            <w:r w:rsidRPr="002637EA">
              <w:rPr>
                <w:rFonts w:ascii="ＭＳ ゴシック" w:eastAsia="ＭＳ ゴシック" w:hAnsi="ＭＳ ゴシック" w:cs="ＭＳ ゴシック"/>
                <w:b/>
                <w:color w:val="000000" w:themeColor="text1"/>
                <w:kern w:val="0"/>
                <w:sz w:val="20"/>
                <w:szCs w:val="20"/>
              </w:rPr>
              <w:t xml:space="preserve"> </w:t>
            </w:r>
            <w:r w:rsidRPr="002637EA">
              <w:rPr>
                <w:rFonts w:ascii="ＭＳ ゴシック" w:eastAsia="ＭＳ ゴシック" w:hAnsi="Times New Roman" w:cs="ＭＳ ゴシック" w:hint="eastAsia"/>
                <w:b/>
                <w:color w:val="000000" w:themeColor="text1"/>
                <w:kern w:val="0"/>
                <w:sz w:val="20"/>
                <w:szCs w:val="20"/>
              </w:rPr>
              <w:t>保健衛生管理体制</w:t>
            </w:r>
          </w:p>
          <w:p w14:paraId="78D322D8" w14:textId="77777777" w:rsidR="00870C36" w:rsidRPr="002637EA" w:rsidRDefault="00870C36" w:rsidP="00870C36">
            <w:pPr>
              <w:kinsoku w:val="0"/>
              <w:overflowPunct w:val="0"/>
              <w:textAlignment w:val="baseline"/>
              <w:rPr>
                <w:rFonts w:ascii="ＭＳ ゴシック" w:eastAsia="ＭＳ ゴシック" w:hAnsi="Times New Roman"/>
                <w:color w:val="000000" w:themeColor="text1"/>
                <w:kern w:val="0"/>
                <w:sz w:val="20"/>
                <w:szCs w:val="20"/>
              </w:rPr>
            </w:pPr>
          </w:p>
          <w:p w14:paraId="56ECC017"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53920380"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p w14:paraId="239D3AD7" w14:textId="77777777" w:rsidR="00870C36" w:rsidRPr="002637EA" w:rsidRDefault="00870C36" w:rsidP="00A2506E">
            <w:pPr>
              <w:kinsoku w:val="0"/>
              <w:overflowPunct w:val="0"/>
              <w:textAlignment w:val="baseline"/>
              <w:rPr>
                <w:rFonts w:ascii="ＭＳ ゴシック" w:eastAsia="ＭＳ ゴシック" w:hAnsi="ＭＳ ゴシック"/>
                <w:color w:val="000000" w:themeColor="text1"/>
                <w:sz w:val="20"/>
                <w:szCs w:val="20"/>
              </w:rPr>
            </w:pPr>
          </w:p>
        </w:tc>
        <w:tc>
          <w:tcPr>
            <w:tcW w:w="6370" w:type="dxa"/>
          </w:tcPr>
          <w:p w14:paraId="61E70ED0" w14:textId="77777777" w:rsidR="008F7250" w:rsidRPr="002637EA"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7830310D" w14:textId="77777777" w:rsidR="008F7250" w:rsidRPr="002637EA" w:rsidRDefault="008F7250" w:rsidP="00A2506E">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00A82F70" w:rsidRPr="002637EA">
              <w:rPr>
                <w:rFonts w:ascii="ＭＳ ゴシック" w:eastAsia="ＭＳ ゴシック" w:hAnsi="ＭＳ ゴシック" w:cs="ＭＳ ゴシック" w:hint="eastAsia"/>
                <w:color w:val="000000" w:themeColor="text1"/>
                <w:kern w:val="0"/>
                <w:sz w:val="20"/>
                <w:szCs w:val="20"/>
              </w:rPr>
              <w:t>4</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健康状態に合わせた調理等</w:t>
            </w:r>
            <w:r w:rsidR="00A82F70" w:rsidRPr="002637EA">
              <w:rPr>
                <w:rFonts w:ascii="ＭＳ ゴシック" w:eastAsia="ＭＳ ゴシック" w:hAnsi="ＭＳ ゴシック" w:cs="ＭＳ ゴシック" w:hint="eastAsia"/>
                <w:color w:val="000000" w:themeColor="text1"/>
                <w:kern w:val="0"/>
                <w:sz w:val="20"/>
                <w:szCs w:val="20"/>
              </w:rPr>
              <w:t>を</w:t>
            </w:r>
            <w:r w:rsidRPr="002637EA">
              <w:rPr>
                <w:rFonts w:ascii="ＭＳ ゴシック" w:eastAsia="ＭＳ ゴシック" w:hAnsi="ＭＳ ゴシック" w:cs="ＭＳ ゴシック" w:hint="eastAsia"/>
                <w:color w:val="000000" w:themeColor="text1"/>
                <w:kern w:val="0"/>
                <w:sz w:val="20"/>
                <w:szCs w:val="20"/>
              </w:rPr>
              <w:t>実施</w:t>
            </w:r>
            <w:r w:rsidR="00A82F70" w:rsidRPr="002637EA">
              <w:rPr>
                <w:rFonts w:ascii="ＭＳ ゴシック" w:eastAsia="ＭＳ ゴシック" w:hAnsi="ＭＳ ゴシック" w:cs="ＭＳ ゴシック" w:hint="eastAsia"/>
                <w:color w:val="000000" w:themeColor="text1"/>
                <w:kern w:val="0"/>
                <w:sz w:val="20"/>
                <w:szCs w:val="20"/>
              </w:rPr>
              <w:t>しているか</w:t>
            </w:r>
            <w:r w:rsidR="00CE5943" w:rsidRPr="002637EA">
              <w:rPr>
                <w:rFonts w:ascii="ＭＳ ゴシック" w:eastAsia="ＭＳ ゴシック" w:hAnsi="ＭＳ ゴシック" w:cs="ＭＳ ゴシック" w:hint="eastAsia"/>
                <w:color w:val="000000" w:themeColor="text1"/>
                <w:kern w:val="0"/>
                <w:sz w:val="20"/>
                <w:szCs w:val="20"/>
              </w:rPr>
              <w:t>。</w:t>
            </w:r>
            <w:r w:rsidR="008D7B6E" w:rsidRPr="002637EA">
              <w:rPr>
                <w:rFonts w:ascii="ＭＳ ゴシック" w:eastAsia="ＭＳ ゴシック" w:hAnsi="ＭＳ ゴシック" w:cs="ＭＳ ゴシック" w:hint="eastAsia"/>
                <w:color w:val="000000" w:themeColor="text1"/>
                <w:kern w:val="0"/>
                <w:sz w:val="20"/>
                <w:szCs w:val="20"/>
              </w:rPr>
              <w:t>（重複あり）</w:t>
            </w:r>
          </w:p>
          <w:p w14:paraId="6BD6CAB6" w14:textId="77777777" w:rsidR="008F7250" w:rsidRPr="002637EA" w:rsidRDefault="008F7250" w:rsidP="00A2506E">
            <w:pPr>
              <w:pStyle w:val="a3"/>
              <w:spacing w:line="240" w:lineRule="auto"/>
              <w:ind w:left="400" w:hangingChars="200" w:hanging="400"/>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xml:space="preserve">　　　　　　　　　　　　（</w:t>
            </w:r>
            <w:r w:rsidR="0011732A" w:rsidRPr="002637EA">
              <w:rPr>
                <w:rFonts w:ascii="ＭＳ ゴシック" w:hAnsi="ＭＳ ゴシック" w:hint="eastAsia"/>
                <w:color w:val="000000" w:themeColor="text1"/>
                <w:spacing w:val="0"/>
              </w:rPr>
              <w:t xml:space="preserve">　　　</w:t>
            </w:r>
            <w:r w:rsidRPr="002637EA">
              <w:rPr>
                <w:rFonts w:ascii="ＭＳ ゴシック" w:hAnsi="ＭＳ ゴシック" w:hint="eastAsia"/>
                <w:color w:val="000000" w:themeColor="text1"/>
                <w:spacing w:val="0"/>
              </w:rPr>
              <w:t xml:space="preserve">　年　　月　　日の状況）</w:t>
            </w: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4"/>
              <w:gridCol w:w="2998"/>
            </w:tblGrid>
            <w:tr w:rsidR="002637EA" w:rsidRPr="002637EA" w14:paraId="4CDD8A30" w14:textId="77777777" w:rsidTr="00F565A0">
              <w:trPr>
                <w:trHeight w:val="180"/>
              </w:trPr>
              <w:tc>
                <w:tcPr>
                  <w:tcW w:w="2504" w:type="dxa"/>
                </w:tcPr>
                <w:p w14:paraId="2A2BA639" w14:textId="77777777" w:rsidR="00F63BE4" w:rsidRPr="002637EA" w:rsidRDefault="00F63BE4" w:rsidP="00C66D17">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粉ミルク・冷凍母乳</w:t>
                  </w:r>
                </w:p>
              </w:tc>
              <w:tc>
                <w:tcPr>
                  <w:tcW w:w="2998" w:type="dxa"/>
                </w:tcPr>
                <w:p w14:paraId="6794A728" w14:textId="77777777" w:rsidR="00F63BE4" w:rsidRPr="002637EA" w:rsidRDefault="00F63BE4" w:rsidP="00F63BE4">
                  <w:pPr>
                    <w:jc w:val="righ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人</w:t>
                  </w:r>
                  <w:r w:rsidRPr="002637EA">
                    <w:rPr>
                      <w:rFonts w:ascii="ＭＳ ゴシック" w:eastAsia="ＭＳ ゴシック" w:hAnsi="ＭＳ ゴシック"/>
                      <w:color w:val="000000" w:themeColor="text1"/>
                      <w:sz w:val="20"/>
                      <w:szCs w:val="20"/>
                    </w:rPr>
                    <w:t xml:space="preserve">       </w:t>
                  </w:r>
                </w:p>
              </w:tc>
            </w:tr>
            <w:tr w:rsidR="002637EA" w:rsidRPr="002637EA" w14:paraId="4C9086E8" w14:textId="77777777" w:rsidTr="00F565A0">
              <w:trPr>
                <w:trHeight w:val="30"/>
              </w:trPr>
              <w:tc>
                <w:tcPr>
                  <w:tcW w:w="2504" w:type="dxa"/>
                </w:tcPr>
                <w:p w14:paraId="6A0B396A" w14:textId="77777777" w:rsidR="00F63BE4" w:rsidRPr="002637EA" w:rsidRDefault="00F63BE4" w:rsidP="00C66D17">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離　乳　食</w:t>
                  </w:r>
                </w:p>
              </w:tc>
              <w:tc>
                <w:tcPr>
                  <w:tcW w:w="2998" w:type="dxa"/>
                </w:tcPr>
                <w:p w14:paraId="4BA67983" w14:textId="77777777" w:rsidR="00F63BE4" w:rsidRPr="002637EA" w:rsidRDefault="00F63BE4" w:rsidP="00F63BE4">
                  <w:pPr>
                    <w:jc w:val="righ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人</w:t>
                  </w:r>
                  <w:r w:rsidRPr="002637EA">
                    <w:rPr>
                      <w:rFonts w:ascii="ＭＳ ゴシック" w:eastAsia="ＭＳ ゴシック" w:hAnsi="ＭＳ ゴシック"/>
                      <w:color w:val="000000" w:themeColor="text1"/>
                      <w:sz w:val="20"/>
                      <w:szCs w:val="20"/>
                    </w:rPr>
                    <w:t xml:space="preserve">       </w:t>
                  </w:r>
                </w:p>
              </w:tc>
            </w:tr>
            <w:tr w:rsidR="002637EA" w:rsidRPr="002637EA" w14:paraId="5CED5A94" w14:textId="77777777" w:rsidTr="00F565A0">
              <w:trPr>
                <w:trHeight w:val="225"/>
              </w:trPr>
              <w:tc>
                <w:tcPr>
                  <w:tcW w:w="2504" w:type="dxa"/>
                </w:tcPr>
                <w:p w14:paraId="5F9456D5" w14:textId="77777777" w:rsidR="00F63BE4" w:rsidRPr="002637EA" w:rsidRDefault="00F63BE4" w:rsidP="00C66D17">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普　通　食</w:t>
                  </w:r>
                </w:p>
              </w:tc>
              <w:tc>
                <w:tcPr>
                  <w:tcW w:w="2998" w:type="dxa"/>
                </w:tcPr>
                <w:p w14:paraId="58D42070" w14:textId="77777777" w:rsidR="00F63BE4" w:rsidRPr="002637EA" w:rsidRDefault="00F63BE4" w:rsidP="00F63BE4">
                  <w:pPr>
                    <w:jc w:val="righ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人</w:t>
                  </w:r>
                  <w:r w:rsidRPr="002637EA">
                    <w:rPr>
                      <w:rFonts w:ascii="ＭＳ ゴシック" w:eastAsia="ＭＳ ゴシック" w:hAnsi="ＭＳ ゴシック"/>
                      <w:color w:val="000000" w:themeColor="text1"/>
                      <w:sz w:val="20"/>
                      <w:szCs w:val="20"/>
                    </w:rPr>
                    <w:t xml:space="preserve">      </w:t>
                  </w:r>
                </w:p>
              </w:tc>
            </w:tr>
            <w:tr w:rsidR="002637EA" w:rsidRPr="002637EA" w14:paraId="4EBE9153" w14:textId="77777777" w:rsidTr="00F565A0">
              <w:trPr>
                <w:trHeight w:val="125"/>
              </w:trPr>
              <w:tc>
                <w:tcPr>
                  <w:tcW w:w="2504" w:type="dxa"/>
                </w:tcPr>
                <w:p w14:paraId="18B8BD34" w14:textId="77777777" w:rsidR="00F63BE4" w:rsidRPr="002637EA" w:rsidRDefault="00F63BE4" w:rsidP="00C66D17">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除　去　食</w:t>
                  </w:r>
                </w:p>
              </w:tc>
              <w:tc>
                <w:tcPr>
                  <w:tcW w:w="2998" w:type="dxa"/>
                </w:tcPr>
                <w:p w14:paraId="023F3AC7" w14:textId="77777777" w:rsidR="00F63BE4" w:rsidRPr="002637EA" w:rsidRDefault="00F63BE4" w:rsidP="00F63BE4">
                  <w:pPr>
                    <w:jc w:val="righ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人</w:t>
                  </w:r>
                  <w:r w:rsidRPr="002637EA">
                    <w:rPr>
                      <w:rFonts w:ascii="ＭＳ ゴシック" w:eastAsia="ＭＳ ゴシック" w:hAnsi="ＭＳ ゴシック"/>
                      <w:color w:val="000000" w:themeColor="text1"/>
                      <w:sz w:val="20"/>
                      <w:szCs w:val="20"/>
                    </w:rPr>
                    <w:t xml:space="preserve">       </w:t>
                  </w:r>
                </w:p>
              </w:tc>
            </w:tr>
            <w:tr w:rsidR="002637EA" w:rsidRPr="002637EA" w14:paraId="01A6A176" w14:textId="77777777" w:rsidTr="00F565A0">
              <w:trPr>
                <w:trHeight w:val="74"/>
              </w:trPr>
              <w:tc>
                <w:tcPr>
                  <w:tcW w:w="2504" w:type="dxa"/>
                </w:tcPr>
                <w:p w14:paraId="7FD9FD5C" w14:textId="77777777" w:rsidR="00F63BE4" w:rsidRPr="002637EA" w:rsidRDefault="00F63BE4" w:rsidP="00C66D17">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そ　の　他（　　　　  )</w:t>
                  </w:r>
                  <w:r w:rsidRPr="002637EA">
                    <w:rPr>
                      <w:rFonts w:ascii="ＭＳ ゴシック" w:eastAsia="ＭＳ ゴシック" w:hAnsi="ＭＳ ゴシック"/>
                      <w:color w:val="000000" w:themeColor="text1"/>
                      <w:sz w:val="20"/>
                      <w:szCs w:val="20"/>
                    </w:rPr>
                    <w:t xml:space="preserve">       </w:t>
                  </w:r>
                </w:p>
              </w:tc>
              <w:tc>
                <w:tcPr>
                  <w:tcW w:w="2998" w:type="dxa"/>
                </w:tcPr>
                <w:p w14:paraId="68D9ABF4" w14:textId="77777777" w:rsidR="00F63BE4" w:rsidRPr="002637EA" w:rsidRDefault="00F63BE4" w:rsidP="00F63BE4">
                  <w:pPr>
                    <w:jc w:val="righ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人</w:t>
                  </w:r>
                </w:p>
              </w:tc>
            </w:tr>
            <w:tr w:rsidR="002637EA" w:rsidRPr="002637EA" w14:paraId="2D9B4F81" w14:textId="77777777" w:rsidTr="00F565A0">
              <w:trPr>
                <w:trHeight w:val="201"/>
              </w:trPr>
              <w:tc>
                <w:tcPr>
                  <w:tcW w:w="2504" w:type="dxa"/>
                </w:tcPr>
                <w:p w14:paraId="708CDBF8" w14:textId="77777777" w:rsidR="00F63BE4" w:rsidRPr="002637EA" w:rsidRDefault="00F63BE4" w:rsidP="00C66D17">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合　　　計</w:t>
                  </w:r>
                </w:p>
              </w:tc>
              <w:tc>
                <w:tcPr>
                  <w:tcW w:w="2998" w:type="dxa"/>
                </w:tcPr>
                <w:p w14:paraId="66DFAA76" w14:textId="77777777" w:rsidR="00F63BE4" w:rsidRPr="002637EA" w:rsidRDefault="00F63BE4" w:rsidP="00F63BE4">
                  <w:pPr>
                    <w:ind w:firstLineChars="1300" w:firstLine="26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人</w:t>
                  </w:r>
                </w:p>
              </w:tc>
            </w:tr>
          </w:tbl>
          <w:p w14:paraId="3A45CB26" w14:textId="77777777" w:rsidR="008F7250" w:rsidRPr="002637EA" w:rsidRDefault="001B1204" w:rsidP="001B1204">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　児童に提供した給食の監査実施前月</w:t>
            </w:r>
            <w:r w:rsidR="008F7250" w:rsidRPr="002637EA">
              <w:rPr>
                <w:rFonts w:ascii="ＭＳ ゴシック" w:eastAsia="ＭＳ ゴシック" w:hAnsi="Times New Roman" w:hint="eastAsia"/>
                <w:color w:val="000000" w:themeColor="text1"/>
                <w:kern w:val="0"/>
                <w:sz w:val="20"/>
                <w:szCs w:val="20"/>
              </w:rPr>
              <w:t>初日の状況を記載すること。</w:t>
            </w:r>
          </w:p>
          <w:p w14:paraId="228F4EFE" w14:textId="77777777" w:rsidR="008F7250" w:rsidRPr="002637EA"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6ED6261C"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2880F716"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7693C4A8"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1DEC4DAE"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0D6CCE60"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2235FB43"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0BF510A3"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538BE1C7" w14:textId="77777777" w:rsidR="00810033" w:rsidRPr="002637EA" w:rsidRDefault="00FA1D75" w:rsidP="00810033">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(5) ３</w:t>
            </w:r>
            <w:r w:rsidRPr="002637EA">
              <w:rPr>
                <w:rFonts w:ascii="ＭＳ ゴシック" w:hAnsi="ＭＳ ゴシック"/>
                <w:color w:val="000000" w:themeColor="text1"/>
                <w:spacing w:val="0"/>
              </w:rPr>
              <w:t>歳未満の園児の</w:t>
            </w:r>
            <w:r w:rsidR="00175D80" w:rsidRPr="002637EA">
              <w:rPr>
                <w:rFonts w:ascii="ＭＳ ゴシック" w:hAnsi="ＭＳ ゴシック" w:hint="eastAsia"/>
                <w:color w:val="000000" w:themeColor="text1"/>
                <w:spacing w:val="0"/>
              </w:rPr>
              <w:t>食</w:t>
            </w:r>
            <w:r w:rsidRPr="002637EA">
              <w:rPr>
                <w:rFonts w:ascii="ＭＳ ゴシック" w:hAnsi="ＭＳ ゴシック"/>
                <w:color w:val="000000" w:themeColor="text1"/>
                <w:spacing w:val="0"/>
              </w:rPr>
              <w:t>事は</w:t>
            </w:r>
            <w:r w:rsidRPr="002637EA">
              <w:rPr>
                <w:rFonts w:ascii="ＭＳ ゴシック" w:hAnsi="ＭＳ ゴシック" w:hint="eastAsia"/>
                <w:color w:val="000000" w:themeColor="text1"/>
                <w:spacing w:val="0"/>
              </w:rPr>
              <w:t>自園</w:t>
            </w:r>
            <w:r w:rsidRPr="002637EA">
              <w:rPr>
                <w:rFonts w:ascii="ＭＳ ゴシック" w:hAnsi="ＭＳ ゴシック"/>
                <w:color w:val="000000" w:themeColor="text1"/>
                <w:spacing w:val="0"/>
              </w:rPr>
              <w:t>調理されているか</w:t>
            </w:r>
          </w:p>
          <w:p w14:paraId="386181B6" w14:textId="77777777" w:rsidR="00FA1D75" w:rsidRPr="002637EA" w:rsidRDefault="00FA1D75" w:rsidP="00810033">
            <w:pPr>
              <w:pStyle w:val="a3"/>
              <w:spacing w:line="240" w:lineRule="auto"/>
              <w:rPr>
                <w:rFonts w:ascii="ＭＳ ゴシック" w:hAnsi="ＭＳ ゴシック"/>
                <w:color w:val="000000" w:themeColor="text1"/>
                <w:spacing w:val="0"/>
              </w:rPr>
            </w:pPr>
          </w:p>
          <w:p w14:paraId="0FB9E49C" w14:textId="77777777" w:rsidR="00870C36" w:rsidRPr="002637EA" w:rsidRDefault="00870C36" w:rsidP="00870C36">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w:t>
            </w:r>
            <w:r w:rsidR="00175D80" w:rsidRPr="002637EA">
              <w:rPr>
                <w:rFonts w:ascii="ＭＳ ゴシック" w:hAnsi="ＭＳ ゴシック"/>
                <w:color w:val="000000" w:themeColor="text1"/>
                <w:spacing w:val="0"/>
              </w:rPr>
              <w:t>6</w:t>
            </w:r>
            <w:r w:rsidRPr="002637EA">
              <w:rPr>
                <w:rFonts w:ascii="ＭＳ ゴシック" w:hAnsi="ＭＳ ゴシック" w:hint="eastAsia"/>
                <w:color w:val="000000" w:themeColor="text1"/>
                <w:spacing w:val="0"/>
              </w:rPr>
              <w:t>) 給食業務の委託を行っているか。（外部搬入含む）</w:t>
            </w:r>
          </w:p>
          <w:p w14:paraId="6983DEB4" w14:textId="625A89C7" w:rsidR="00870C36" w:rsidRPr="002637EA" w:rsidRDefault="00870C36" w:rsidP="00870C36">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xml:space="preserve">　※「いる」場合</w:t>
            </w:r>
            <w:r w:rsidR="002E08C1" w:rsidRPr="002637EA">
              <w:rPr>
                <w:rFonts w:ascii="ＭＳ ゴシック" w:hAnsi="ＭＳ ゴシック" w:hint="eastAsia"/>
                <w:color w:val="000000" w:themeColor="text1"/>
                <w:spacing w:val="0"/>
              </w:rPr>
              <w:t>､</w:t>
            </w:r>
            <w:r w:rsidRPr="002637EA">
              <w:rPr>
                <w:rFonts w:ascii="ＭＳ ゴシック" w:hAnsi="ＭＳ ゴシック" w:hint="eastAsia"/>
                <w:color w:val="000000" w:themeColor="text1"/>
                <w:spacing w:val="0"/>
              </w:rPr>
              <w:t>記載すること。</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9"/>
              <w:gridCol w:w="3685"/>
            </w:tblGrid>
            <w:tr w:rsidR="002637EA" w:rsidRPr="002637EA" w14:paraId="72E0FACB" w14:textId="77777777" w:rsidTr="0008324F">
              <w:trPr>
                <w:trHeight w:val="195"/>
              </w:trPr>
              <w:tc>
                <w:tcPr>
                  <w:tcW w:w="1879" w:type="dxa"/>
                  <w:vAlign w:val="center"/>
                </w:tcPr>
                <w:p w14:paraId="03039BC7" w14:textId="77777777" w:rsidR="00870C36" w:rsidRPr="002637EA" w:rsidRDefault="00870C36" w:rsidP="00160D76">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委託契約書</w:t>
                  </w:r>
                </w:p>
              </w:tc>
              <w:tc>
                <w:tcPr>
                  <w:tcW w:w="3685" w:type="dxa"/>
                  <w:vAlign w:val="center"/>
                </w:tcPr>
                <w:p w14:paraId="3C7BC27D" w14:textId="77777777" w:rsidR="00870C36" w:rsidRPr="002637EA" w:rsidRDefault="002637EA" w:rsidP="00160D76">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288520004"/>
                      <w14:checkbox>
                        <w14:checked w14:val="0"/>
                        <w14:checkedState w14:val="00FE" w14:font="Wingdings"/>
                        <w14:uncheckedState w14:val="2610" w14:font="ＭＳ ゴシック"/>
                      </w14:checkbox>
                    </w:sdtPr>
                    <w:sdtEndPr/>
                    <w:sdtContent>
                      <w:r w:rsidR="0008324F" w:rsidRPr="002637EA">
                        <w:rPr>
                          <w:rFonts w:ascii="ＭＳ ゴシック" w:hAnsi="ＭＳ ゴシック" w:hint="eastAsia"/>
                          <w:color w:val="000000" w:themeColor="text1"/>
                        </w:rPr>
                        <w:t>☐</w:t>
                      </w:r>
                    </w:sdtContent>
                  </w:sdt>
                  <w:r w:rsidR="00870C36" w:rsidRPr="002637EA">
                    <w:rPr>
                      <w:rFonts w:ascii="ＭＳ ゴシック" w:hAnsi="ＭＳ ゴシック" w:hint="eastAsia"/>
                      <w:color w:val="000000" w:themeColor="text1"/>
                      <w:spacing w:val="0"/>
                    </w:rPr>
                    <w:t xml:space="preserve">有　　・　　　</w:t>
                  </w:r>
                  <w:sdt>
                    <w:sdtPr>
                      <w:rPr>
                        <w:rFonts w:ascii="ＭＳ ゴシック" w:hAnsi="ＭＳ ゴシック" w:hint="eastAsia"/>
                        <w:color w:val="000000" w:themeColor="text1"/>
                      </w:rPr>
                      <w:id w:val="-261144306"/>
                      <w14:checkbox>
                        <w14:checked w14:val="0"/>
                        <w14:checkedState w14:val="00FE" w14:font="Wingdings"/>
                        <w14:uncheckedState w14:val="2610" w14:font="ＭＳ ゴシック"/>
                      </w14:checkbox>
                    </w:sdtPr>
                    <w:sdtEndPr/>
                    <w:sdtContent>
                      <w:r w:rsidR="0008324F" w:rsidRPr="002637EA">
                        <w:rPr>
                          <w:rFonts w:ascii="ＭＳ ゴシック" w:hAnsi="ＭＳ ゴシック" w:hint="eastAsia"/>
                          <w:color w:val="000000" w:themeColor="text1"/>
                        </w:rPr>
                        <w:t>☐</w:t>
                      </w:r>
                    </w:sdtContent>
                  </w:sdt>
                  <w:r w:rsidR="00870C36" w:rsidRPr="002637EA">
                    <w:rPr>
                      <w:rFonts w:ascii="ＭＳ ゴシック" w:hAnsi="ＭＳ ゴシック" w:hint="eastAsia"/>
                      <w:color w:val="000000" w:themeColor="text1"/>
                      <w:spacing w:val="0"/>
                    </w:rPr>
                    <w:t>無</w:t>
                  </w:r>
                </w:p>
              </w:tc>
            </w:tr>
            <w:tr w:rsidR="002637EA" w:rsidRPr="002637EA" w14:paraId="344BFCEE" w14:textId="77777777" w:rsidTr="0008324F">
              <w:trPr>
                <w:trHeight w:val="240"/>
              </w:trPr>
              <w:tc>
                <w:tcPr>
                  <w:tcW w:w="1879" w:type="dxa"/>
                  <w:vAlign w:val="center"/>
                </w:tcPr>
                <w:p w14:paraId="3C02363B" w14:textId="77777777" w:rsidR="00870C36" w:rsidRPr="002637EA" w:rsidRDefault="00870C36" w:rsidP="00160D76">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委託内容</w:t>
                  </w:r>
                </w:p>
              </w:tc>
              <w:tc>
                <w:tcPr>
                  <w:tcW w:w="3685" w:type="dxa"/>
                  <w:vAlign w:val="center"/>
                </w:tcPr>
                <w:p w14:paraId="3BE75245" w14:textId="77777777" w:rsidR="00870C36" w:rsidRPr="002637EA" w:rsidRDefault="002637EA" w:rsidP="00160D76">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415133555"/>
                      <w14:checkbox>
                        <w14:checked w14:val="0"/>
                        <w14:checkedState w14:val="00FE" w14:font="Wingdings"/>
                        <w14:uncheckedState w14:val="2610" w14:font="ＭＳ ゴシック"/>
                      </w14:checkbox>
                    </w:sdtPr>
                    <w:sdtEndPr/>
                    <w:sdtContent>
                      <w:r w:rsidR="0008324F" w:rsidRPr="002637EA">
                        <w:rPr>
                          <w:rFonts w:ascii="ＭＳ ゴシック" w:hAnsi="ＭＳ ゴシック" w:hint="eastAsia"/>
                          <w:color w:val="000000" w:themeColor="text1"/>
                        </w:rPr>
                        <w:t>☐</w:t>
                      </w:r>
                    </w:sdtContent>
                  </w:sdt>
                  <w:r w:rsidR="00870C36" w:rsidRPr="002637EA">
                    <w:rPr>
                      <w:rFonts w:ascii="ＭＳ ゴシック" w:hAnsi="ＭＳ ゴシック" w:hint="eastAsia"/>
                      <w:color w:val="000000" w:themeColor="text1"/>
                      <w:spacing w:val="0"/>
                    </w:rPr>
                    <w:t>調理・</w:t>
                  </w:r>
                  <w:sdt>
                    <w:sdtPr>
                      <w:rPr>
                        <w:rFonts w:ascii="ＭＳ ゴシック" w:hAnsi="ＭＳ ゴシック" w:hint="eastAsia"/>
                        <w:color w:val="000000" w:themeColor="text1"/>
                      </w:rPr>
                      <w:id w:val="-252744567"/>
                      <w14:checkbox>
                        <w14:checked w14:val="0"/>
                        <w14:checkedState w14:val="00FE" w14:font="Wingdings"/>
                        <w14:uncheckedState w14:val="2610" w14:font="ＭＳ ゴシック"/>
                      </w14:checkbox>
                    </w:sdtPr>
                    <w:sdtEndPr/>
                    <w:sdtContent>
                      <w:r w:rsidR="0008324F" w:rsidRPr="002637EA">
                        <w:rPr>
                          <w:rFonts w:ascii="ＭＳ ゴシック" w:hAnsi="ＭＳ ゴシック" w:hint="eastAsia"/>
                          <w:color w:val="000000" w:themeColor="text1"/>
                        </w:rPr>
                        <w:t>☐</w:t>
                      </w:r>
                    </w:sdtContent>
                  </w:sdt>
                  <w:r w:rsidR="00870C36" w:rsidRPr="002637EA">
                    <w:rPr>
                      <w:rFonts w:ascii="ＭＳ ゴシック" w:hAnsi="ＭＳ ゴシック" w:hint="eastAsia"/>
                      <w:color w:val="000000" w:themeColor="text1"/>
                      <w:spacing w:val="0"/>
                    </w:rPr>
                    <w:t>配膳・</w:t>
                  </w:r>
                  <w:sdt>
                    <w:sdtPr>
                      <w:rPr>
                        <w:rFonts w:ascii="ＭＳ ゴシック" w:hAnsi="ＭＳ ゴシック" w:hint="eastAsia"/>
                        <w:color w:val="000000" w:themeColor="text1"/>
                      </w:rPr>
                      <w:id w:val="243843114"/>
                      <w14:checkbox>
                        <w14:checked w14:val="0"/>
                        <w14:checkedState w14:val="00FE" w14:font="Wingdings"/>
                        <w14:uncheckedState w14:val="2610" w14:font="ＭＳ ゴシック"/>
                      </w14:checkbox>
                    </w:sdtPr>
                    <w:sdtEndPr/>
                    <w:sdtContent>
                      <w:r w:rsidR="0008324F" w:rsidRPr="002637EA">
                        <w:rPr>
                          <w:rFonts w:ascii="ＭＳ ゴシック" w:hAnsi="ＭＳ ゴシック" w:hint="eastAsia"/>
                          <w:color w:val="000000" w:themeColor="text1"/>
                        </w:rPr>
                        <w:t>☐</w:t>
                      </w:r>
                    </w:sdtContent>
                  </w:sdt>
                  <w:r w:rsidR="00870C36" w:rsidRPr="002637EA">
                    <w:rPr>
                      <w:rFonts w:ascii="ＭＳ ゴシック" w:hAnsi="ＭＳ ゴシック" w:hint="eastAsia"/>
                      <w:color w:val="000000" w:themeColor="text1"/>
                      <w:spacing w:val="0"/>
                    </w:rPr>
                    <w:t>その他（　　　）</w:t>
                  </w:r>
                </w:p>
              </w:tc>
            </w:tr>
            <w:tr w:rsidR="002637EA" w:rsidRPr="002637EA" w14:paraId="28463512" w14:textId="77777777" w:rsidTr="0008324F">
              <w:trPr>
                <w:trHeight w:val="415"/>
              </w:trPr>
              <w:tc>
                <w:tcPr>
                  <w:tcW w:w="1879" w:type="dxa"/>
                  <w:vAlign w:val="center"/>
                </w:tcPr>
                <w:p w14:paraId="62330476" w14:textId="77777777" w:rsidR="00870C36" w:rsidRPr="002637EA" w:rsidRDefault="00870C36" w:rsidP="00160D76">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委託料</w:t>
                  </w:r>
                </w:p>
              </w:tc>
              <w:tc>
                <w:tcPr>
                  <w:tcW w:w="3685" w:type="dxa"/>
                  <w:vAlign w:val="center"/>
                </w:tcPr>
                <w:p w14:paraId="5A3F0014" w14:textId="77777777" w:rsidR="00870C36" w:rsidRPr="002637EA" w:rsidRDefault="00870C36" w:rsidP="00160D76">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年         　円</w:t>
                  </w:r>
                </w:p>
                <w:p w14:paraId="3DF2D79B" w14:textId="77777777" w:rsidR="00870C36" w:rsidRPr="002637EA" w:rsidRDefault="00870C36" w:rsidP="00160D76">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w:t>
                  </w:r>
                  <w:r w:rsidR="00DA4A96" w:rsidRPr="002637EA">
                    <w:rPr>
                      <w:rFonts w:ascii="ＭＳ ゴシック" w:hAnsi="ＭＳ ゴシック" w:hint="eastAsia"/>
                      <w:color w:val="000000" w:themeColor="text1"/>
                      <w:spacing w:val="0"/>
                    </w:rPr>
                    <w:t>１</w:t>
                  </w:r>
                  <w:r w:rsidRPr="002637EA">
                    <w:rPr>
                      <w:rFonts w:ascii="ＭＳ ゴシック" w:hAnsi="ＭＳ ゴシック" w:hint="eastAsia"/>
                      <w:color w:val="000000" w:themeColor="text1"/>
                      <w:spacing w:val="0"/>
                    </w:rPr>
                    <w:t>食当たり　 円)</w:t>
                  </w:r>
                </w:p>
              </w:tc>
            </w:tr>
            <w:tr w:rsidR="002637EA" w:rsidRPr="002637EA" w14:paraId="51FB8CDF" w14:textId="77777777" w:rsidTr="0008324F">
              <w:trPr>
                <w:trHeight w:val="415"/>
              </w:trPr>
              <w:tc>
                <w:tcPr>
                  <w:tcW w:w="1879" w:type="dxa"/>
                  <w:shd w:val="clear" w:color="auto" w:fill="auto"/>
                  <w:vAlign w:val="center"/>
                </w:tcPr>
                <w:p w14:paraId="286EAC43" w14:textId="77777777" w:rsidR="00870C36" w:rsidRPr="002637EA" w:rsidRDefault="00870C36" w:rsidP="00160D76">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内容チェック方法</w:t>
                  </w:r>
                </w:p>
                <w:p w14:paraId="38D34D13" w14:textId="77777777" w:rsidR="00870C36" w:rsidRPr="002637EA" w:rsidRDefault="00870C36" w:rsidP="00160D76">
                  <w:pPr>
                    <w:pStyle w:val="a3"/>
                    <w:spacing w:line="240" w:lineRule="auto"/>
                    <w:ind w:firstLineChars="58" w:firstLine="116"/>
                    <w:rPr>
                      <w:rFonts w:ascii="ＭＳ ゴシック" w:hAnsi="ＭＳ ゴシック"/>
                      <w:color w:val="000000" w:themeColor="text1"/>
                      <w:spacing w:val="0"/>
                    </w:rPr>
                  </w:pPr>
                </w:p>
              </w:tc>
              <w:tc>
                <w:tcPr>
                  <w:tcW w:w="3685" w:type="dxa"/>
                  <w:vAlign w:val="center"/>
                </w:tcPr>
                <w:p w14:paraId="1D40975D" w14:textId="77777777" w:rsidR="00870C36" w:rsidRPr="002637EA" w:rsidRDefault="00870C36" w:rsidP="00160D76">
                  <w:pPr>
                    <w:pStyle w:val="a3"/>
                    <w:spacing w:line="240" w:lineRule="auto"/>
                    <w:jc w:val="center"/>
                    <w:rPr>
                      <w:rFonts w:ascii="ＭＳ ゴシック" w:hAnsi="ＭＳ ゴシック"/>
                      <w:color w:val="000000" w:themeColor="text1"/>
                      <w:spacing w:val="0"/>
                    </w:rPr>
                  </w:pPr>
                </w:p>
              </w:tc>
            </w:tr>
          </w:tbl>
          <w:p w14:paraId="3A5828CB" w14:textId="77777777" w:rsidR="00870C36" w:rsidRPr="002637EA" w:rsidRDefault="00870C36" w:rsidP="00810033">
            <w:pPr>
              <w:pStyle w:val="a3"/>
              <w:spacing w:line="240"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xml:space="preserve">　※内容チェック方法は具体的に記載すること。</w:t>
            </w:r>
          </w:p>
          <w:p w14:paraId="6321CF28" w14:textId="77777777" w:rsidR="00870C36" w:rsidRPr="002637EA" w:rsidRDefault="00870C36" w:rsidP="00810033">
            <w:pPr>
              <w:pStyle w:val="a3"/>
              <w:spacing w:line="240" w:lineRule="auto"/>
              <w:rPr>
                <w:rFonts w:ascii="ＭＳ ゴシック" w:hAnsi="ＭＳ ゴシック"/>
                <w:color w:val="000000" w:themeColor="text1"/>
                <w:spacing w:val="0"/>
              </w:rPr>
            </w:pPr>
          </w:p>
          <w:p w14:paraId="23152273" w14:textId="77777777" w:rsidR="00870C36" w:rsidRPr="002637EA" w:rsidRDefault="00870C36" w:rsidP="00810033">
            <w:pPr>
              <w:pStyle w:val="a3"/>
              <w:spacing w:line="240" w:lineRule="auto"/>
              <w:rPr>
                <w:rFonts w:ascii="ＭＳ ゴシック" w:hAnsi="ＭＳ ゴシック"/>
                <w:color w:val="000000" w:themeColor="text1"/>
                <w:spacing w:val="0"/>
              </w:rPr>
            </w:pPr>
          </w:p>
          <w:p w14:paraId="7CD76559" w14:textId="77777777" w:rsidR="00870C36" w:rsidRPr="002637EA" w:rsidRDefault="00870C36" w:rsidP="00810033">
            <w:pPr>
              <w:pStyle w:val="a3"/>
              <w:spacing w:line="240" w:lineRule="auto"/>
              <w:rPr>
                <w:rFonts w:ascii="ＭＳ ゴシック" w:hAnsi="ＭＳ ゴシック"/>
                <w:color w:val="000000" w:themeColor="text1"/>
                <w:spacing w:val="0"/>
              </w:rPr>
            </w:pPr>
          </w:p>
          <w:p w14:paraId="6E5803C9" w14:textId="77777777" w:rsidR="002F7D59" w:rsidRPr="002637EA" w:rsidRDefault="002F7D59" w:rsidP="00810033">
            <w:pPr>
              <w:pStyle w:val="a3"/>
              <w:spacing w:line="240" w:lineRule="auto"/>
              <w:rPr>
                <w:rFonts w:ascii="ＭＳ ゴシック" w:hAnsi="ＭＳ ゴシック"/>
                <w:color w:val="000000" w:themeColor="text1"/>
                <w:spacing w:val="0"/>
              </w:rPr>
            </w:pPr>
          </w:p>
          <w:p w14:paraId="41962AFC" w14:textId="77777777" w:rsidR="00870C36" w:rsidRPr="002637EA" w:rsidRDefault="00870C36" w:rsidP="00810033">
            <w:pPr>
              <w:pStyle w:val="a3"/>
              <w:spacing w:line="240" w:lineRule="auto"/>
              <w:rPr>
                <w:rFonts w:ascii="ＭＳ ゴシック" w:hAnsi="ＭＳ ゴシック"/>
                <w:color w:val="000000" w:themeColor="text1"/>
                <w:spacing w:val="0"/>
              </w:rPr>
            </w:pPr>
          </w:p>
          <w:p w14:paraId="38FBCDDA" w14:textId="77777777" w:rsidR="00870C36" w:rsidRPr="002637EA" w:rsidRDefault="00870C36" w:rsidP="00810033">
            <w:pPr>
              <w:pStyle w:val="a3"/>
              <w:spacing w:line="240" w:lineRule="auto"/>
              <w:rPr>
                <w:rFonts w:ascii="ＭＳ ゴシック" w:hAnsi="ＭＳ ゴシック"/>
                <w:color w:val="000000" w:themeColor="text1"/>
                <w:spacing w:val="0"/>
              </w:rPr>
            </w:pPr>
          </w:p>
          <w:p w14:paraId="2F1508E6" w14:textId="77777777" w:rsidR="002F7D59" w:rsidRPr="002637EA" w:rsidRDefault="002F7D59" w:rsidP="00810033">
            <w:pPr>
              <w:pStyle w:val="a3"/>
              <w:spacing w:line="240" w:lineRule="auto"/>
              <w:rPr>
                <w:rFonts w:ascii="ＭＳ ゴシック" w:hAnsi="ＭＳ ゴシック"/>
                <w:color w:val="000000" w:themeColor="text1"/>
                <w:spacing w:val="0"/>
              </w:rPr>
            </w:pPr>
          </w:p>
          <w:p w14:paraId="55033E30" w14:textId="77777777" w:rsidR="00870C36" w:rsidRPr="002637EA" w:rsidRDefault="00870C36" w:rsidP="00810033">
            <w:pPr>
              <w:pStyle w:val="a3"/>
              <w:spacing w:line="240" w:lineRule="auto"/>
              <w:rPr>
                <w:rFonts w:ascii="ＭＳ ゴシック" w:hAnsi="ＭＳ ゴシック"/>
                <w:color w:val="000000" w:themeColor="text1"/>
                <w:spacing w:val="0"/>
              </w:rPr>
            </w:pPr>
          </w:p>
          <w:p w14:paraId="7875A115" w14:textId="77777777" w:rsidR="00870C36" w:rsidRPr="002637EA" w:rsidRDefault="00870C36" w:rsidP="00870C36">
            <w:pPr>
              <w:pStyle w:val="a3"/>
              <w:spacing w:line="240" w:lineRule="auto"/>
              <w:rPr>
                <w:rFonts w:ascii="ＭＳ ゴシック" w:hAnsi="ＭＳ ゴシック"/>
                <w:color w:val="000000" w:themeColor="text1"/>
                <w:spacing w:val="0"/>
              </w:rPr>
            </w:pPr>
            <w:r w:rsidRPr="002637EA">
              <w:rPr>
                <w:rFonts w:ascii="ＭＳ ゴシック" w:hAnsi="ＭＳ ゴシック"/>
                <w:color w:val="000000" w:themeColor="text1"/>
              </w:rPr>
              <w:t xml:space="preserve">(1) </w:t>
            </w:r>
            <w:r w:rsidRPr="002637EA">
              <w:rPr>
                <w:rFonts w:ascii="ＭＳ ゴシック" w:hAnsi="ＭＳ ゴシック" w:hint="eastAsia"/>
                <w:color w:val="000000" w:themeColor="text1"/>
                <w:spacing w:val="0"/>
              </w:rPr>
              <w:t>給食施設設備や食器類の衛生管理は適切か。</w:t>
            </w:r>
          </w:p>
          <w:p w14:paraId="53B1A72D" w14:textId="3D70CF6C" w:rsidR="00870C36" w:rsidRPr="002637EA" w:rsidRDefault="00E565D4" w:rsidP="00E565D4">
            <w:pPr>
              <w:overflowPunct w:val="0"/>
              <w:ind w:firstLineChars="100" w:firstLine="200"/>
              <w:textAlignment w:val="baseline"/>
              <w:rPr>
                <w:rFonts w:ascii="ＭＳ ゴシック" w:hAnsi="ＭＳ ゴシック"/>
                <w:color w:val="000000" w:themeColor="text1"/>
              </w:rPr>
            </w:pPr>
            <w:r w:rsidRPr="002637EA">
              <w:rPr>
                <w:rFonts w:ascii="ＭＳ ゴシック" w:eastAsia="ＭＳ ゴシック" w:hAnsi="ＭＳ ゴシック" w:cs="ＭＳ ゴシック" w:hint="eastAsia"/>
                <w:color w:val="000000" w:themeColor="text1"/>
                <w:kern w:val="0"/>
                <w:sz w:val="20"/>
                <w:szCs w:val="20"/>
              </w:rPr>
              <w:t>該当するものにチェック（☑）すること。</w:t>
            </w:r>
          </w:p>
          <w:tbl>
            <w:tblPr>
              <w:tblW w:w="6371" w:type="dxa"/>
              <w:tblCellMar>
                <w:left w:w="99" w:type="dxa"/>
                <w:right w:w="99" w:type="dxa"/>
              </w:tblCellMar>
              <w:tblLook w:val="04A0" w:firstRow="1" w:lastRow="0" w:firstColumn="1" w:lastColumn="0" w:noHBand="0" w:noVBand="1"/>
            </w:tblPr>
            <w:tblGrid>
              <w:gridCol w:w="4893"/>
              <w:gridCol w:w="1478"/>
            </w:tblGrid>
            <w:tr w:rsidR="002637EA" w:rsidRPr="002637EA" w14:paraId="1EFB676A"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674FA0" w14:textId="77777777" w:rsidR="00870C36" w:rsidRPr="002637EA" w:rsidRDefault="00870C36" w:rsidP="00160D76">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調理室の防虫・防鼠対策（防虫網の設置等）</w:t>
                  </w:r>
                </w:p>
              </w:tc>
              <w:tc>
                <w:tcPr>
                  <w:tcW w:w="1478" w:type="dxa"/>
                  <w:tcBorders>
                    <w:top w:val="single" w:sz="4" w:space="0" w:color="auto"/>
                    <w:left w:val="nil"/>
                    <w:bottom w:val="single" w:sz="4" w:space="0" w:color="auto"/>
                    <w:right w:val="single" w:sz="4" w:space="0" w:color="auto"/>
                  </w:tcBorders>
                  <w:shd w:val="clear" w:color="auto" w:fill="auto"/>
                  <w:noWrap/>
                  <w:vAlign w:val="center"/>
                  <w:hideMark/>
                </w:tcPr>
                <w:p w14:paraId="536684A4" w14:textId="77777777" w:rsidR="00870C36" w:rsidRPr="002637EA" w:rsidRDefault="002637EA" w:rsidP="00160D76">
                  <w:pPr>
                    <w:widowControl/>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62602772"/>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2097703252"/>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無</w:t>
                  </w:r>
                </w:p>
              </w:tc>
            </w:tr>
            <w:tr w:rsidR="002637EA" w:rsidRPr="002637EA" w14:paraId="2C3BCAEA"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BB0D33" w14:textId="77777777" w:rsidR="00870C36" w:rsidRPr="002637EA" w:rsidRDefault="00870C36" w:rsidP="00160D76">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食品貯蔵庫の防虫・防鼠対策</w:t>
                  </w:r>
                </w:p>
              </w:tc>
              <w:tc>
                <w:tcPr>
                  <w:tcW w:w="1478" w:type="dxa"/>
                  <w:tcBorders>
                    <w:top w:val="nil"/>
                    <w:left w:val="nil"/>
                    <w:bottom w:val="single" w:sz="4" w:space="0" w:color="auto"/>
                    <w:right w:val="single" w:sz="4" w:space="0" w:color="auto"/>
                  </w:tcBorders>
                  <w:shd w:val="clear" w:color="auto" w:fill="auto"/>
                  <w:noWrap/>
                  <w:vAlign w:val="center"/>
                  <w:hideMark/>
                </w:tcPr>
                <w:p w14:paraId="7BF62023" w14:textId="77777777" w:rsidR="00870C36" w:rsidRPr="002637EA" w:rsidRDefault="002637EA" w:rsidP="00160D76">
                  <w:pPr>
                    <w:widowControl/>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2198227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1732222334"/>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無</w:t>
                  </w:r>
                </w:p>
              </w:tc>
            </w:tr>
            <w:tr w:rsidR="002637EA" w:rsidRPr="002637EA" w14:paraId="4899880D"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E43194" w14:textId="2A73AB67" w:rsidR="00870C36" w:rsidRPr="002637EA" w:rsidRDefault="00870C36" w:rsidP="00160D76">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食品貯蔵庫の食品管理（衛生管理</w:t>
                  </w:r>
                  <w:r w:rsidR="002E08C1" w:rsidRPr="002637EA">
                    <w:rPr>
                      <w:rFonts w:ascii="ＭＳ ゴシック" w:eastAsia="ＭＳ ゴシック" w:hAnsi="ＭＳ ゴシック" w:cs="ＭＳ Ｐゴシック" w:hint="eastAsia"/>
                      <w:color w:val="000000" w:themeColor="text1"/>
                      <w:kern w:val="0"/>
                      <w:sz w:val="20"/>
                      <w:szCs w:val="20"/>
                    </w:rPr>
                    <w:t>､</w:t>
                  </w:r>
                  <w:r w:rsidRPr="002637EA">
                    <w:rPr>
                      <w:rFonts w:ascii="ＭＳ ゴシック" w:eastAsia="ＭＳ ゴシック" w:hAnsi="ＭＳ ゴシック" w:cs="ＭＳ Ｐゴシック" w:hint="eastAsia"/>
                      <w:color w:val="000000" w:themeColor="text1"/>
                      <w:kern w:val="0"/>
                      <w:sz w:val="20"/>
                      <w:szCs w:val="20"/>
                    </w:rPr>
                    <w:t>換気</w:t>
                  </w:r>
                  <w:r w:rsidR="002E08C1" w:rsidRPr="002637EA">
                    <w:rPr>
                      <w:rFonts w:ascii="ＭＳ ゴシック" w:eastAsia="ＭＳ ゴシック" w:hAnsi="ＭＳ ゴシック" w:cs="ＭＳ Ｐゴシック" w:hint="eastAsia"/>
                      <w:color w:val="000000" w:themeColor="text1"/>
                      <w:kern w:val="0"/>
                      <w:sz w:val="20"/>
                      <w:szCs w:val="20"/>
                    </w:rPr>
                    <w:t>､</w:t>
                  </w:r>
                  <w:r w:rsidRPr="002637EA">
                    <w:rPr>
                      <w:rFonts w:ascii="ＭＳ ゴシック" w:eastAsia="ＭＳ ゴシック" w:hAnsi="ＭＳ ゴシック" w:cs="ＭＳ Ｐゴシック" w:hint="eastAsia"/>
                      <w:color w:val="000000" w:themeColor="text1"/>
                      <w:kern w:val="0"/>
                      <w:sz w:val="20"/>
                      <w:szCs w:val="20"/>
                    </w:rPr>
                    <w:t>適温等）</w:t>
                  </w:r>
                </w:p>
              </w:tc>
              <w:tc>
                <w:tcPr>
                  <w:tcW w:w="1478" w:type="dxa"/>
                  <w:tcBorders>
                    <w:top w:val="nil"/>
                    <w:left w:val="nil"/>
                    <w:bottom w:val="single" w:sz="4" w:space="0" w:color="auto"/>
                    <w:right w:val="single" w:sz="4" w:space="0" w:color="auto"/>
                  </w:tcBorders>
                  <w:shd w:val="clear" w:color="auto" w:fill="auto"/>
                  <w:noWrap/>
                  <w:vAlign w:val="center"/>
                  <w:hideMark/>
                </w:tcPr>
                <w:p w14:paraId="294EA195" w14:textId="77777777" w:rsidR="00870C36" w:rsidRPr="002637EA" w:rsidRDefault="002637EA" w:rsidP="00160D76">
                  <w:pPr>
                    <w:widowControl/>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76522648"/>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1740518250"/>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否</w:t>
                  </w:r>
                </w:p>
              </w:tc>
            </w:tr>
            <w:tr w:rsidR="002637EA" w:rsidRPr="002637EA" w14:paraId="583D53F4"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053A08" w14:textId="77777777" w:rsidR="00870C36" w:rsidRPr="002637EA" w:rsidRDefault="00870C36" w:rsidP="00160D76">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食品貯蔵庫の整理整頓</w:t>
                  </w:r>
                </w:p>
              </w:tc>
              <w:tc>
                <w:tcPr>
                  <w:tcW w:w="1478" w:type="dxa"/>
                  <w:tcBorders>
                    <w:top w:val="nil"/>
                    <w:left w:val="nil"/>
                    <w:bottom w:val="single" w:sz="4" w:space="0" w:color="auto"/>
                    <w:right w:val="single" w:sz="4" w:space="0" w:color="auto"/>
                  </w:tcBorders>
                  <w:shd w:val="clear" w:color="auto" w:fill="auto"/>
                  <w:noWrap/>
                  <w:vAlign w:val="center"/>
                  <w:hideMark/>
                </w:tcPr>
                <w:p w14:paraId="7490208A" w14:textId="77777777" w:rsidR="00870C36" w:rsidRPr="002637EA" w:rsidRDefault="002637EA" w:rsidP="00160D76">
                  <w:pPr>
                    <w:widowControl/>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926840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1328827701"/>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否</w:t>
                  </w:r>
                </w:p>
              </w:tc>
            </w:tr>
            <w:tr w:rsidR="002637EA" w:rsidRPr="002637EA" w14:paraId="615D4644"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CAA15D" w14:textId="77777777" w:rsidR="00870C36" w:rsidRPr="002637EA" w:rsidRDefault="00CE5943" w:rsidP="00160D76">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給食施設の排水・防湿・通風・</w:t>
                  </w:r>
                  <w:r w:rsidR="00870C36" w:rsidRPr="002637EA">
                    <w:rPr>
                      <w:rFonts w:ascii="ＭＳ ゴシック" w:eastAsia="ＭＳ ゴシック" w:hAnsi="ＭＳ ゴシック" w:cs="ＭＳ Ｐゴシック" w:hint="eastAsia"/>
                      <w:color w:val="000000" w:themeColor="text1"/>
                      <w:kern w:val="0"/>
                      <w:sz w:val="20"/>
                      <w:szCs w:val="20"/>
                    </w:rPr>
                    <w:t>採光</w:t>
                  </w:r>
                </w:p>
              </w:tc>
              <w:tc>
                <w:tcPr>
                  <w:tcW w:w="1478" w:type="dxa"/>
                  <w:tcBorders>
                    <w:top w:val="nil"/>
                    <w:left w:val="nil"/>
                    <w:bottom w:val="single" w:sz="4" w:space="0" w:color="auto"/>
                    <w:right w:val="single" w:sz="4" w:space="0" w:color="auto"/>
                  </w:tcBorders>
                  <w:shd w:val="clear" w:color="auto" w:fill="auto"/>
                  <w:noWrap/>
                  <w:vAlign w:val="center"/>
                  <w:hideMark/>
                </w:tcPr>
                <w:p w14:paraId="4F9D51F0" w14:textId="77777777" w:rsidR="00870C36" w:rsidRPr="002637EA" w:rsidRDefault="002637EA" w:rsidP="00160D76">
                  <w:pPr>
                    <w:widowControl/>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45957863"/>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181313553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否</w:t>
                  </w:r>
                </w:p>
              </w:tc>
            </w:tr>
            <w:tr w:rsidR="002637EA" w:rsidRPr="002637EA" w14:paraId="7404600A"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5D95FD" w14:textId="77777777" w:rsidR="00870C36" w:rsidRPr="002637EA" w:rsidRDefault="00870C36" w:rsidP="00160D76">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貯水槽の洗浄</w:t>
                  </w:r>
                </w:p>
              </w:tc>
              <w:tc>
                <w:tcPr>
                  <w:tcW w:w="1478" w:type="dxa"/>
                  <w:tcBorders>
                    <w:top w:val="nil"/>
                    <w:left w:val="nil"/>
                    <w:bottom w:val="single" w:sz="4" w:space="0" w:color="auto"/>
                    <w:right w:val="single" w:sz="4" w:space="0" w:color="auto"/>
                  </w:tcBorders>
                  <w:shd w:val="clear" w:color="auto" w:fill="auto"/>
                  <w:noWrap/>
                  <w:vAlign w:val="center"/>
                  <w:hideMark/>
                </w:tcPr>
                <w:p w14:paraId="6B4FEB57" w14:textId="77777777" w:rsidR="00870C36" w:rsidRPr="002637EA" w:rsidRDefault="002637EA" w:rsidP="00160D76">
                  <w:pPr>
                    <w:widowControl/>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3741740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153446739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否</w:t>
                  </w:r>
                </w:p>
              </w:tc>
            </w:tr>
            <w:tr w:rsidR="002637EA" w:rsidRPr="002637EA" w14:paraId="7D710B91"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E54E26" w14:textId="77777777" w:rsidR="00870C36" w:rsidRPr="002637EA" w:rsidRDefault="00870C36" w:rsidP="00160D76">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まな板等調理用具の消毒・洗浄</w:t>
                  </w:r>
                </w:p>
              </w:tc>
              <w:tc>
                <w:tcPr>
                  <w:tcW w:w="1478" w:type="dxa"/>
                  <w:tcBorders>
                    <w:top w:val="nil"/>
                    <w:left w:val="nil"/>
                    <w:bottom w:val="single" w:sz="4" w:space="0" w:color="auto"/>
                    <w:right w:val="single" w:sz="4" w:space="0" w:color="auto"/>
                  </w:tcBorders>
                  <w:shd w:val="clear" w:color="auto" w:fill="auto"/>
                  <w:noWrap/>
                  <w:vAlign w:val="center"/>
                  <w:hideMark/>
                </w:tcPr>
                <w:p w14:paraId="05F40504" w14:textId="77777777" w:rsidR="00870C36" w:rsidRPr="002637EA" w:rsidRDefault="002637EA" w:rsidP="00160D76">
                  <w:pPr>
                    <w:widowControl/>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931503483"/>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257689508"/>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Ｐゴシック" w:hint="eastAsia"/>
                      <w:color w:val="000000" w:themeColor="text1"/>
                      <w:kern w:val="0"/>
                      <w:sz w:val="20"/>
                      <w:szCs w:val="20"/>
                    </w:rPr>
                    <w:t>否</w:t>
                  </w:r>
                </w:p>
              </w:tc>
            </w:tr>
          </w:tbl>
          <w:p w14:paraId="74D5C4D1" w14:textId="77777777" w:rsidR="00870C36" w:rsidRPr="002637EA" w:rsidRDefault="00870C36" w:rsidP="00810033">
            <w:pPr>
              <w:pStyle w:val="a3"/>
              <w:spacing w:line="240" w:lineRule="auto"/>
              <w:rPr>
                <w:rFonts w:ascii="ＭＳ ゴシック" w:hAnsi="ＭＳ ゴシック"/>
                <w:color w:val="000000" w:themeColor="text1"/>
                <w:spacing w:val="0"/>
              </w:rPr>
            </w:pPr>
          </w:p>
        </w:tc>
        <w:tc>
          <w:tcPr>
            <w:tcW w:w="2129" w:type="dxa"/>
          </w:tcPr>
          <w:p w14:paraId="47EC6B9A" w14:textId="77777777" w:rsidR="008F7250" w:rsidRPr="002637EA" w:rsidRDefault="008F7250" w:rsidP="00136894">
            <w:pPr>
              <w:kinsoku w:val="0"/>
              <w:overflowPunct w:val="0"/>
              <w:jc w:val="left"/>
              <w:textAlignment w:val="baseline"/>
              <w:rPr>
                <w:rFonts w:ascii="ＭＳ ゴシック" w:hAnsi="ＭＳ ゴシック"/>
                <w:color w:val="000000" w:themeColor="text1"/>
              </w:rPr>
            </w:pPr>
          </w:p>
          <w:p w14:paraId="53E8DF84" w14:textId="77777777" w:rsidR="008F7250" w:rsidRPr="002637EA" w:rsidRDefault="002637EA"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3292778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F7250"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6200781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F7250" w:rsidRPr="002637EA">
              <w:rPr>
                <w:rFonts w:ascii="ＭＳ ゴシック" w:eastAsia="ＭＳ ゴシック" w:hAnsi="ＭＳ ゴシック" w:cs="ＭＳ ゴシック" w:hint="eastAsia"/>
                <w:color w:val="000000" w:themeColor="text1"/>
                <w:kern w:val="0"/>
                <w:sz w:val="20"/>
                <w:szCs w:val="20"/>
              </w:rPr>
              <w:t>いない</w:t>
            </w:r>
          </w:p>
          <w:p w14:paraId="27D3AC5D" w14:textId="77777777" w:rsidR="007F351D" w:rsidRPr="002637EA" w:rsidRDefault="007F351D"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E88245A" w14:textId="77777777" w:rsidR="007F351D" w:rsidRPr="002637EA" w:rsidRDefault="007F351D"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7E79638" w14:textId="77777777" w:rsidR="007F351D" w:rsidRPr="002637EA" w:rsidRDefault="007F351D"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A7AB032" w14:textId="77777777" w:rsidR="007F351D" w:rsidRPr="002637EA" w:rsidRDefault="007F351D"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6FC63D70" w14:textId="77777777" w:rsidR="007F351D" w:rsidRPr="002637EA" w:rsidRDefault="007F351D"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32FD246" w14:textId="77777777" w:rsidR="002F7D59" w:rsidRPr="002637EA" w:rsidRDefault="002F7D59"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CA28026" w14:textId="77777777" w:rsidR="002F7D59" w:rsidRPr="002637EA" w:rsidRDefault="002F7D59"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011B1EE8" w14:textId="77777777" w:rsidR="002F7D59" w:rsidRPr="002637EA" w:rsidRDefault="002F7D59"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087D4961" w14:textId="77777777" w:rsidR="002F7D59" w:rsidRPr="002637EA" w:rsidRDefault="002F7D59"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974D053" w14:textId="77777777" w:rsidR="002F7D59" w:rsidRPr="002637EA" w:rsidRDefault="002F7D59"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168ED70" w14:textId="77777777" w:rsidR="002F7D59" w:rsidRPr="002637EA" w:rsidRDefault="002F7D59"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5169A56C" w14:textId="77777777" w:rsidR="002F7D59" w:rsidRPr="002637EA" w:rsidRDefault="002F7D59"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5CFC01DD" w14:textId="77777777" w:rsidR="007F351D" w:rsidRPr="002637EA" w:rsidRDefault="007F351D"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AE06F20" w14:textId="77777777" w:rsidR="001B1204" w:rsidRPr="002637EA" w:rsidRDefault="001B1204"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F13F16C" w14:textId="77777777" w:rsidR="001B1204" w:rsidRPr="002637EA" w:rsidRDefault="001B1204" w:rsidP="0013689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5B218B0F" w14:textId="77777777" w:rsidR="007F351D" w:rsidRPr="002637EA" w:rsidRDefault="007F351D" w:rsidP="00136894">
            <w:pPr>
              <w:kinsoku w:val="0"/>
              <w:overflowPunct w:val="0"/>
              <w:jc w:val="left"/>
              <w:textAlignment w:val="baseline"/>
              <w:rPr>
                <w:rFonts w:ascii="ＭＳ ゴシック" w:eastAsia="ＭＳ ゴシック" w:hAnsi="ＭＳ ゴシック"/>
                <w:color w:val="000000" w:themeColor="text1"/>
                <w:sz w:val="20"/>
                <w:szCs w:val="20"/>
              </w:rPr>
            </w:pPr>
          </w:p>
          <w:p w14:paraId="30E09B96" w14:textId="77777777" w:rsidR="00870C36" w:rsidRPr="002637EA" w:rsidRDefault="002637EA" w:rsidP="00136894">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76196112"/>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70114428"/>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hint="eastAsia"/>
                <w:color w:val="000000" w:themeColor="text1"/>
                <w:sz w:val="20"/>
                <w:szCs w:val="20"/>
              </w:rPr>
              <w:t>いない</w:t>
            </w:r>
          </w:p>
          <w:p w14:paraId="33BD9ADE" w14:textId="77777777" w:rsidR="00870C36" w:rsidRPr="002637EA" w:rsidRDefault="00870C36" w:rsidP="00136894">
            <w:pPr>
              <w:kinsoku w:val="0"/>
              <w:overflowPunct w:val="0"/>
              <w:jc w:val="left"/>
              <w:textAlignment w:val="baseline"/>
              <w:rPr>
                <w:rFonts w:ascii="ＭＳ ゴシック" w:eastAsia="ＭＳ ゴシック" w:hAnsi="ＭＳ ゴシック"/>
                <w:color w:val="000000" w:themeColor="text1"/>
                <w:sz w:val="20"/>
                <w:szCs w:val="20"/>
              </w:rPr>
            </w:pPr>
          </w:p>
          <w:p w14:paraId="0BEAF42B" w14:textId="77777777" w:rsidR="00870C36" w:rsidRPr="002637EA" w:rsidRDefault="002637EA" w:rsidP="00136894">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66546403"/>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FA1D75" w:rsidRPr="002637EA">
              <w:rPr>
                <w:rFonts w:ascii="ＭＳ ゴシック" w:eastAsia="ＭＳ ゴシック" w:hAnsi="ＭＳ ゴシック" w:hint="eastAsia"/>
                <w:color w:val="000000" w:themeColor="text1"/>
                <w:sz w:val="20"/>
                <w:szCs w:val="20"/>
              </w:rPr>
              <w:t>いる</w:t>
            </w:r>
            <w:r w:rsidR="00FA1D75" w:rsidRPr="002637EA">
              <w:rPr>
                <w:rFonts w:ascii="ＭＳ ゴシック" w:eastAsia="ＭＳ ゴシック" w:hAnsi="ＭＳ ゴシック"/>
                <w:color w:val="000000" w:themeColor="text1"/>
                <w:sz w:val="20"/>
                <w:szCs w:val="20"/>
              </w:rPr>
              <w:t>・</w:t>
            </w:r>
            <w:sdt>
              <w:sdtPr>
                <w:rPr>
                  <w:rFonts w:ascii="ＭＳ ゴシック" w:eastAsia="ＭＳ ゴシック" w:hAnsi="ＭＳ ゴシック" w:hint="eastAsia"/>
                  <w:color w:val="000000" w:themeColor="text1"/>
                  <w:sz w:val="20"/>
                  <w:szCs w:val="20"/>
                </w:rPr>
                <w:id w:val="-25436699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FA1D75" w:rsidRPr="002637EA">
              <w:rPr>
                <w:rFonts w:ascii="ＭＳ ゴシック" w:eastAsia="ＭＳ ゴシック" w:hAnsi="ＭＳ ゴシック"/>
                <w:color w:val="000000" w:themeColor="text1"/>
                <w:sz w:val="20"/>
                <w:szCs w:val="20"/>
              </w:rPr>
              <w:t>いない</w:t>
            </w:r>
          </w:p>
          <w:p w14:paraId="4FA5CDF7" w14:textId="77777777" w:rsidR="00870C36" w:rsidRPr="002637EA" w:rsidRDefault="00870C36" w:rsidP="00136894">
            <w:pPr>
              <w:kinsoku w:val="0"/>
              <w:overflowPunct w:val="0"/>
              <w:jc w:val="left"/>
              <w:textAlignment w:val="baseline"/>
              <w:rPr>
                <w:rFonts w:ascii="ＭＳ ゴシック" w:eastAsia="ＭＳ ゴシック" w:hAnsi="ＭＳ ゴシック"/>
                <w:color w:val="000000" w:themeColor="text1"/>
                <w:sz w:val="20"/>
                <w:szCs w:val="20"/>
              </w:rPr>
            </w:pPr>
          </w:p>
          <w:p w14:paraId="26DB6D59" w14:textId="77777777" w:rsidR="002F7D59" w:rsidRPr="002637EA" w:rsidRDefault="002F7D59" w:rsidP="00136894">
            <w:pPr>
              <w:kinsoku w:val="0"/>
              <w:overflowPunct w:val="0"/>
              <w:jc w:val="left"/>
              <w:textAlignment w:val="baseline"/>
              <w:rPr>
                <w:rFonts w:ascii="ＭＳ ゴシック" w:eastAsia="ＭＳ ゴシック" w:hAnsi="ＭＳ ゴシック"/>
                <w:color w:val="000000" w:themeColor="text1"/>
                <w:sz w:val="20"/>
                <w:szCs w:val="20"/>
              </w:rPr>
            </w:pPr>
          </w:p>
          <w:p w14:paraId="4AFEC965" w14:textId="77777777" w:rsidR="002F7D59" w:rsidRPr="002637EA" w:rsidRDefault="002F7D59" w:rsidP="00136894">
            <w:pPr>
              <w:kinsoku w:val="0"/>
              <w:overflowPunct w:val="0"/>
              <w:jc w:val="left"/>
              <w:textAlignment w:val="baseline"/>
              <w:rPr>
                <w:rFonts w:ascii="ＭＳ ゴシック" w:eastAsia="ＭＳ ゴシック" w:hAnsi="ＭＳ ゴシック"/>
                <w:color w:val="000000" w:themeColor="text1"/>
                <w:sz w:val="20"/>
                <w:szCs w:val="20"/>
              </w:rPr>
            </w:pPr>
          </w:p>
          <w:p w14:paraId="2B810E45" w14:textId="77777777" w:rsidR="002F7D59" w:rsidRPr="002637EA" w:rsidRDefault="002F7D59" w:rsidP="00136894">
            <w:pPr>
              <w:kinsoku w:val="0"/>
              <w:overflowPunct w:val="0"/>
              <w:jc w:val="left"/>
              <w:textAlignment w:val="baseline"/>
              <w:rPr>
                <w:rFonts w:ascii="ＭＳ ゴシック" w:eastAsia="ＭＳ ゴシック" w:hAnsi="ＭＳ ゴシック"/>
                <w:color w:val="000000" w:themeColor="text1"/>
                <w:sz w:val="20"/>
                <w:szCs w:val="20"/>
              </w:rPr>
            </w:pPr>
          </w:p>
          <w:p w14:paraId="110D3A19" w14:textId="77777777" w:rsidR="00870C36" w:rsidRPr="002637EA" w:rsidRDefault="00870C36" w:rsidP="00136894">
            <w:pPr>
              <w:kinsoku w:val="0"/>
              <w:overflowPunct w:val="0"/>
              <w:jc w:val="left"/>
              <w:textAlignment w:val="baseline"/>
              <w:rPr>
                <w:rFonts w:ascii="ＭＳ ゴシック" w:eastAsia="ＭＳ ゴシック" w:hAnsi="ＭＳ ゴシック"/>
                <w:color w:val="000000" w:themeColor="text1"/>
                <w:sz w:val="20"/>
                <w:szCs w:val="20"/>
              </w:rPr>
            </w:pPr>
          </w:p>
          <w:p w14:paraId="437A7A11" w14:textId="77777777" w:rsidR="00870C36" w:rsidRPr="002637EA" w:rsidRDefault="00870C36" w:rsidP="00136894">
            <w:pPr>
              <w:kinsoku w:val="0"/>
              <w:overflowPunct w:val="0"/>
              <w:jc w:val="left"/>
              <w:textAlignment w:val="baseline"/>
              <w:rPr>
                <w:rFonts w:ascii="ＭＳ ゴシック" w:eastAsia="ＭＳ ゴシック" w:hAnsi="ＭＳ ゴシック"/>
                <w:color w:val="000000" w:themeColor="text1"/>
                <w:sz w:val="20"/>
                <w:szCs w:val="20"/>
              </w:rPr>
            </w:pPr>
          </w:p>
          <w:p w14:paraId="4CA9C5BA" w14:textId="77777777" w:rsidR="00870C36" w:rsidRPr="002637EA" w:rsidRDefault="00870C36" w:rsidP="00136894">
            <w:pPr>
              <w:kinsoku w:val="0"/>
              <w:overflowPunct w:val="0"/>
              <w:jc w:val="left"/>
              <w:textAlignment w:val="baseline"/>
              <w:rPr>
                <w:rFonts w:ascii="ＭＳ ゴシック" w:eastAsia="ＭＳ ゴシック" w:hAnsi="ＭＳ ゴシック"/>
                <w:color w:val="000000" w:themeColor="text1"/>
                <w:sz w:val="20"/>
                <w:szCs w:val="20"/>
              </w:rPr>
            </w:pPr>
          </w:p>
          <w:p w14:paraId="28134B76" w14:textId="77777777" w:rsidR="00870C36" w:rsidRPr="002637EA" w:rsidRDefault="00870C36" w:rsidP="00136894">
            <w:pPr>
              <w:kinsoku w:val="0"/>
              <w:overflowPunct w:val="0"/>
              <w:jc w:val="left"/>
              <w:textAlignment w:val="baseline"/>
              <w:rPr>
                <w:rFonts w:ascii="ＭＳ ゴシック" w:eastAsia="ＭＳ ゴシック" w:hAnsi="ＭＳ ゴシック"/>
                <w:color w:val="000000" w:themeColor="text1"/>
                <w:sz w:val="20"/>
                <w:szCs w:val="20"/>
              </w:rPr>
            </w:pPr>
          </w:p>
          <w:p w14:paraId="0742AE02" w14:textId="77777777" w:rsidR="00870C36" w:rsidRPr="002637EA" w:rsidRDefault="00870C36" w:rsidP="00136894">
            <w:pPr>
              <w:kinsoku w:val="0"/>
              <w:overflowPunct w:val="0"/>
              <w:jc w:val="left"/>
              <w:textAlignment w:val="baseline"/>
              <w:rPr>
                <w:rFonts w:ascii="ＭＳ ゴシック" w:eastAsia="ＭＳ ゴシック" w:hAnsi="ＭＳ ゴシック"/>
                <w:color w:val="000000" w:themeColor="text1"/>
                <w:sz w:val="20"/>
                <w:szCs w:val="20"/>
              </w:rPr>
            </w:pPr>
          </w:p>
          <w:p w14:paraId="241A48C9" w14:textId="77777777" w:rsidR="002F7D59" w:rsidRPr="002637EA" w:rsidRDefault="002F7D59" w:rsidP="00136894">
            <w:pPr>
              <w:kinsoku w:val="0"/>
              <w:overflowPunct w:val="0"/>
              <w:jc w:val="left"/>
              <w:textAlignment w:val="baseline"/>
              <w:rPr>
                <w:rFonts w:ascii="ＭＳ ゴシック" w:eastAsia="ＭＳ ゴシック" w:hAnsi="ＭＳ ゴシック"/>
                <w:color w:val="000000" w:themeColor="text1"/>
                <w:sz w:val="20"/>
                <w:szCs w:val="20"/>
              </w:rPr>
            </w:pPr>
          </w:p>
          <w:p w14:paraId="1F671A7E" w14:textId="77777777" w:rsidR="002F7D59" w:rsidRPr="002637EA" w:rsidRDefault="002F7D59" w:rsidP="00136894">
            <w:pPr>
              <w:kinsoku w:val="0"/>
              <w:overflowPunct w:val="0"/>
              <w:jc w:val="left"/>
              <w:textAlignment w:val="baseline"/>
              <w:rPr>
                <w:rFonts w:ascii="ＭＳ ゴシック" w:eastAsia="ＭＳ ゴシック" w:hAnsi="ＭＳ ゴシック"/>
                <w:color w:val="000000" w:themeColor="text1"/>
                <w:sz w:val="20"/>
                <w:szCs w:val="20"/>
              </w:rPr>
            </w:pPr>
          </w:p>
          <w:p w14:paraId="51701496" w14:textId="77777777" w:rsidR="002F7D59" w:rsidRPr="002637EA" w:rsidRDefault="002F7D59" w:rsidP="00136894">
            <w:pPr>
              <w:kinsoku w:val="0"/>
              <w:overflowPunct w:val="0"/>
              <w:jc w:val="left"/>
              <w:textAlignment w:val="baseline"/>
              <w:rPr>
                <w:rFonts w:ascii="ＭＳ ゴシック" w:eastAsia="ＭＳ ゴシック" w:hAnsi="ＭＳ ゴシック"/>
                <w:color w:val="000000" w:themeColor="text1"/>
                <w:sz w:val="20"/>
                <w:szCs w:val="20"/>
              </w:rPr>
            </w:pPr>
          </w:p>
          <w:p w14:paraId="53D29CE7" w14:textId="77777777" w:rsidR="002F7D59" w:rsidRPr="002637EA" w:rsidRDefault="002F7D59" w:rsidP="00136894">
            <w:pPr>
              <w:kinsoku w:val="0"/>
              <w:overflowPunct w:val="0"/>
              <w:jc w:val="left"/>
              <w:textAlignment w:val="baseline"/>
              <w:rPr>
                <w:rFonts w:ascii="ＭＳ ゴシック" w:eastAsia="ＭＳ ゴシック" w:hAnsi="ＭＳ ゴシック"/>
                <w:color w:val="000000" w:themeColor="text1"/>
                <w:sz w:val="20"/>
                <w:szCs w:val="20"/>
              </w:rPr>
            </w:pPr>
          </w:p>
          <w:p w14:paraId="51DA1EA9" w14:textId="77777777" w:rsidR="002F7D59" w:rsidRPr="002637EA" w:rsidRDefault="002F7D59" w:rsidP="00136894">
            <w:pPr>
              <w:kinsoku w:val="0"/>
              <w:overflowPunct w:val="0"/>
              <w:jc w:val="left"/>
              <w:textAlignment w:val="baseline"/>
              <w:rPr>
                <w:rFonts w:ascii="ＭＳ ゴシック" w:eastAsia="ＭＳ ゴシック" w:hAnsi="ＭＳ ゴシック"/>
                <w:color w:val="000000" w:themeColor="text1"/>
                <w:sz w:val="20"/>
                <w:szCs w:val="20"/>
              </w:rPr>
            </w:pPr>
          </w:p>
          <w:p w14:paraId="37D723F2" w14:textId="77777777" w:rsidR="002F7D59" w:rsidRPr="002637EA" w:rsidRDefault="002F7D59" w:rsidP="00136894">
            <w:pPr>
              <w:kinsoku w:val="0"/>
              <w:overflowPunct w:val="0"/>
              <w:jc w:val="left"/>
              <w:textAlignment w:val="baseline"/>
              <w:rPr>
                <w:rFonts w:ascii="ＭＳ ゴシック" w:eastAsia="ＭＳ ゴシック" w:hAnsi="ＭＳ ゴシック"/>
                <w:color w:val="000000" w:themeColor="text1"/>
                <w:sz w:val="20"/>
                <w:szCs w:val="20"/>
              </w:rPr>
            </w:pPr>
          </w:p>
          <w:p w14:paraId="538AB9A1" w14:textId="77777777" w:rsidR="002F7D59" w:rsidRPr="002637EA" w:rsidRDefault="002F7D59" w:rsidP="00136894">
            <w:pPr>
              <w:kinsoku w:val="0"/>
              <w:overflowPunct w:val="0"/>
              <w:jc w:val="left"/>
              <w:textAlignment w:val="baseline"/>
              <w:rPr>
                <w:rFonts w:ascii="ＭＳ ゴシック" w:eastAsia="ＭＳ ゴシック" w:hAnsi="ＭＳ ゴシック"/>
                <w:color w:val="000000" w:themeColor="text1"/>
                <w:sz w:val="20"/>
                <w:szCs w:val="20"/>
              </w:rPr>
            </w:pPr>
          </w:p>
          <w:p w14:paraId="0C00309B" w14:textId="77777777" w:rsidR="00870C36" w:rsidRPr="002637EA" w:rsidRDefault="00870C36" w:rsidP="00136894">
            <w:pPr>
              <w:kinsoku w:val="0"/>
              <w:overflowPunct w:val="0"/>
              <w:spacing w:line="120" w:lineRule="auto"/>
              <w:jc w:val="left"/>
              <w:textAlignment w:val="baseline"/>
              <w:rPr>
                <w:rFonts w:ascii="ＭＳ ゴシック" w:eastAsia="ＭＳ ゴシック" w:hAnsi="ＭＳ ゴシック"/>
                <w:color w:val="000000" w:themeColor="text1"/>
                <w:sz w:val="20"/>
                <w:szCs w:val="20"/>
              </w:rPr>
            </w:pPr>
          </w:p>
          <w:p w14:paraId="7E5558FC" w14:textId="77777777" w:rsidR="00870C36" w:rsidRPr="002637EA" w:rsidRDefault="002637EA" w:rsidP="0013689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4557210"/>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ゴシック" w:hint="eastAsia"/>
                <w:color w:val="000000" w:themeColor="text1"/>
                <w:kern w:val="0"/>
                <w:sz w:val="20"/>
                <w:szCs w:val="20"/>
              </w:rPr>
              <w:t>適</w:t>
            </w:r>
            <w:r w:rsidR="00870C36" w:rsidRPr="002637EA">
              <w:rPr>
                <w:rFonts w:ascii="ＭＳ ゴシック" w:eastAsia="ＭＳ ゴシック" w:hAnsi="ＭＳ ゴシック" w:cs="ＭＳ ゴシック"/>
                <w:color w:val="000000" w:themeColor="text1"/>
                <w:kern w:val="0"/>
                <w:sz w:val="20"/>
                <w:szCs w:val="20"/>
              </w:rPr>
              <w:t xml:space="preserve"> </w:t>
            </w:r>
            <w:r w:rsidR="00870C36" w:rsidRPr="002637EA">
              <w:rPr>
                <w:rFonts w:ascii="ＭＳ ゴシック" w:eastAsia="ＭＳ ゴシック" w:hAnsi="ＭＳ ゴシック" w:cs="ＭＳ ゴシック" w:hint="eastAsia"/>
                <w:color w:val="000000" w:themeColor="text1"/>
                <w:kern w:val="0"/>
                <w:sz w:val="20"/>
                <w:szCs w:val="20"/>
              </w:rPr>
              <w:t>・</w:t>
            </w:r>
            <w:r w:rsidR="00870C36"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215818270"/>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870C36" w:rsidRPr="002637EA">
              <w:rPr>
                <w:rFonts w:ascii="ＭＳ ゴシック" w:eastAsia="ＭＳ ゴシック" w:hAnsi="ＭＳ ゴシック" w:cs="ＭＳ ゴシック" w:hint="eastAsia"/>
                <w:color w:val="000000" w:themeColor="text1"/>
                <w:kern w:val="0"/>
                <w:sz w:val="20"/>
                <w:szCs w:val="20"/>
              </w:rPr>
              <w:t>否</w:t>
            </w:r>
          </w:p>
          <w:p w14:paraId="2B43C1F8" w14:textId="77777777" w:rsidR="00870C36" w:rsidRPr="002637EA" w:rsidRDefault="00870C36" w:rsidP="00136894">
            <w:pPr>
              <w:kinsoku w:val="0"/>
              <w:overflowPunct w:val="0"/>
              <w:jc w:val="left"/>
              <w:textAlignment w:val="baseline"/>
              <w:rPr>
                <w:rFonts w:ascii="ＭＳ ゴシック" w:eastAsia="ＭＳ ゴシック" w:hAnsi="Times New Roman"/>
                <w:color w:val="000000" w:themeColor="text1"/>
                <w:kern w:val="0"/>
                <w:sz w:val="20"/>
                <w:szCs w:val="20"/>
              </w:rPr>
            </w:pPr>
          </w:p>
          <w:p w14:paraId="61751BD6" w14:textId="77777777" w:rsidR="00870C36" w:rsidRPr="002637EA" w:rsidRDefault="00870C36" w:rsidP="00136894">
            <w:pPr>
              <w:kinsoku w:val="0"/>
              <w:overflowPunct w:val="0"/>
              <w:jc w:val="left"/>
              <w:textAlignment w:val="baseline"/>
              <w:rPr>
                <w:rFonts w:ascii="ＭＳ ゴシック" w:hAnsi="ＭＳ ゴシック"/>
                <w:color w:val="000000" w:themeColor="text1"/>
              </w:rPr>
            </w:pPr>
          </w:p>
        </w:tc>
      </w:tr>
    </w:tbl>
    <w:p w14:paraId="46B8BAF6" w14:textId="5D0847E3" w:rsidR="00810033" w:rsidRPr="002637EA" w:rsidRDefault="00810033" w:rsidP="001E449E">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8E501D" w:rsidRPr="002637EA">
        <w:rPr>
          <w:rFonts w:ascii="ＭＳ ゴシック" w:eastAsia="ＭＳ ゴシック" w:hAnsi="ＭＳ ゴシック" w:hint="eastAsia"/>
          <w:color w:val="000000" w:themeColor="text1"/>
          <w:sz w:val="20"/>
          <w:szCs w:val="20"/>
        </w:rPr>
        <w:t>４</w:t>
      </w:r>
      <w:r w:rsidR="00F83AB6" w:rsidRPr="002637EA">
        <w:rPr>
          <w:rFonts w:ascii="ＭＳ ゴシック" w:eastAsia="ＭＳ ゴシック" w:hAnsi="ＭＳ ゴシック" w:hint="eastAsia"/>
          <w:color w:val="000000" w:themeColor="text1"/>
          <w:sz w:val="20"/>
          <w:szCs w:val="20"/>
        </w:rPr>
        <w:t>１</w:t>
      </w:r>
      <w:r w:rsidRPr="002637EA">
        <w:rPr>
          <w:rFonts w:ascii="ＭＳ ゴシック" w:eastAsia="ＭＳ ゴシック" w:hAnsi="ＭＳ ゴシック" w:hint="eastAsia"/>
          <w:color w:val="000000" w:themeColor="text1"/>
          <w:sz w:val="20"/>
          <w:szCs w:val="20"/>
        </w:rPr>
        <w:t>－</w:t>
      </w:r>
    </w:p>
    <w:p w14:paraId="37E94A7B" w14:textId="77777777" w:rsidR="008F7250" w:rsidRPr="002637EA" w:rsidRDefault="008F7250" w:rsidP="008F7250">
      <w:pPr>
        <w:tabs>
          <w:tab w:val="left" w:pos="1290"/>
        </w:tabs>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2637EA" w:rsidRPr="002637EA" w14:paraId="77EAF859" w14:textId="77777777" w:rsidTr="00A2506E">
        <w:trPr>
          <w:trHeight w:val="421"/>
          <w:jc w:val="center"/>
        </w:trPr>
        <w:tc>
          <w:tcPr>
            <w:tcW w:w="3685" w:type="dxa"/>
            <w:vAlign w:val="center"/>
          </w:tcPr>
          <w:p w14:paraId="0BDB25BB" w14:textId="77777777" w:rsidR="008F7250" w:rsidRPr="002637EA" w:rsidRDefault="008F7250"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チ ェ ッ ク ポ イ ン ト</w:t>
            </w:r>
          </w:p>
        </w:tc>
        <w:tc>
          <w:tcPr>
            <w:tcW w:w="1843" w:type="dxa"/>
            <w:vAlign w:val="center"/>
          </w:tcPr>
          <w:p w14:paraId="714330A0" w14:textId="77777777" w:rsidR="008F7250" w:rsidRPr="002637EA" w:rsidRDefault="008F7250"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関 係 書 類</w:t>
            </w:r>
          </w:p>
        </w:tc>
        <w:tc>
          <w:tcPr>
            <w:tcW w:w="2268" w:type="dxa"/>
            <w:vAlign w:val="center"/>
          </w:tcPr>
          <w:p w14:paraId="39AD6515" w14:textId="77777777" w:rsidR="008F7250" w:rsidRPr="002637EA" w:rsidRDefault="008F7250"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根 拠 法 令</w:t>
            </w:r>
          </w:p>
        </w:tc>
        <w:tc>
          <w:tcPr>
            <w:tcW w:w="2137" w:type="dxa"/>
            <w:vAlign w:val="center"/>
          </w:tcPr>
          <w:p w14:paraId="4C0BB351" w14:textId="77777777" w:rsidR="008F7250" w:rsidRPr="002637EA" w:rsidRDefault="008F7250" w:rsidP="00A2506E">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特 記 事 項</w:t>
            </w:r>
          </w:p>
        </w:tc>
      </w:tr>
      <w:tr w:rsidR="002637EA" w:rsidRPr="002637EA" w14:paraId="6F910964" w14:textId="77777777" w:rsidTr="00860C32">
        <w:trPr>
          <w:trHeight w:val="13319"/>
          <w:jc w:val="center"/>
        </w:trPr>
        <w:tc>
          <w:tcPr>
            <w:tcW w:w="5528" w:type="dxa"/>
            <w:gridSpan w:val="2"/>
          </w:tcPr>
          <w:p w14:paraId="0C466AF1" w14:textId="77777777" w:rsidR="00A47973" w:rsidRPr="002637EA" w:rsidRDefault="00A47973" w:rsidP="00A2506E">
            <w:pPr>
              <w:kinsoku w:val="0"/>
              <w:overflowPunct w:val="0"/>
              <w:textAlignment w:val="baseline"/>
              <w:rPr>
                <w:rFonts w:ascii="ＭＳ ゴシック" w:eastAsia="ＭＳ ゴシック" w:hAnsi="Times New Roman"/>
                <w:color w:val="000000" w:themeColor="text1"/>
                <w:kern w:val="0"/>
                <w:sz w:val="20"/>
                <w:szCs w:val="20"/>
              </w:rPr>
            </w:pPr>
          </w:p>
          <w:p w14:paraId="048155BA" w14:textId="4C7DBF84" w:rsidR="00A47973" w:rsidRPr="002637EA" w:rsidRDefault="00A47973" w:rsidP="002F7D59">
            <w:pPr>
              <w:kinsoku w:val="0"/>
              <w:overflowPunct w:val="0"/>
              <w:ind w:left="200" w:hangingChars="100" w:hanging="200"/>
              <w:textAlignment w:val="baseline"/>
              <w:rPr>
                <w:rStyle w:val="af0"/>
                <w:rFonts w:hint="default"/>
                <w:b w:val="0"/>
                <w:color w:val="000000" w:themeColor="text1"/>
                <w:u w:val="none"/>
              </w:rPr>
            </w:pPr>
            <w:r w:rsidRPr="002637EA">
              <w:rPr>
                <w:rStyle w:val="af0"/>
                <w:rFonts w:hint="default"/>
                <w:b w:val="0"/>
                <w:color w:val="000000" w:themeColor="text1"/>
                <w:u w:val="none"/>
              </w:rPr>
              <w:t>○</w:t>
            </w:r>
            <w:r w:rsidR="002F7D59" w:rsidRPr="002637EA">
              <w:rPr>
                <w:rStyle w:val="af0"/>
                <w:rFonts w:hint="default"/>
                <w:b w:val="0"/>
                <w:color w:val="000000" w:themeColor="text1"/>
                <w:u w:val="none"/>
              </w:rPr>
              <w:t xml:space="preserve"> </w:t>
            </w:r>
            <w:r w:rsidRPr="002637EA">
              <w:rPr>
                <w:rStyle w:val="af0"/>
                <w:rFonts w:hint="default"/>
                <w:b w:val="0"/>
                <w:color w:val="000000" w:themeColor="text1"/>
                <w:u w:val="none"/>
              </w:rPr>
              <w:t>体調不良</w:t>
            </w:r>
            <w:r w:rsidR="002E08C1" w:rsidRPr="002637EA">
              <w:rPr>
                <w:rStyle w:val="af0"/>
                <w:rFonts w:hint="default"/>
                <w:b w:val="0"/>
                <w:color w:val="000000" w:themeColor="text1"/>
                <w:u w:val="none"/>
              </w:rPr>
              <w:t>､</w:t>
            </w:r>
            <w:r w:rsidRPr="002637EA">
              <w:rPr>
                <w:rStyle w:val="af0"/>
                <w:rFonts w:hint="default"/>
                <w:b w:val="0"/>
                <w:color w:val="000000" w:themeColor="text1"/>
                <w:u w:val="none"/>
              </w:rPr>
              <w:t>食物アレルギー</w:t>
            </w:r>
            <w:r w:rsidR="002E08C1" w:rsidRPr="002637EA">
              <w:rPr>
                <w:rStyle w:val="af0"/>
                <w:rFonts w:hint="default"/>
                <w:b w:val="0"/>
                <w:color w:val="000000" w:themeColor="text1"/>
                <w:u w:val="none"/>
              </w:rPr>
              <w:t>､</w:t>
            </w:r>
            <w:r w:rsidRPr="002637EA">
              <w:rPr>
                <w:rStyle w:val="af0"/>
                <w:rFonts w:hint="default"/>
                <w:b w:val="0"/>
                <w:color w:val="000000" w:themeColor="text1"/>
                <w:u w:val="none"/>
              </w:rPr>
              <w:t>障害のある園児など</w:t>
            </w:r>
            <w:r w:rsidR="002E08C1" w:rsidRPr="002637EA">
              <w:rPr>
                <w:rStyle w:val="af0"/>
                <w:rFonts w:hint="default"/>
                <w:b w:val="0"/>
                <w:color w:val="000000" w:themeColor="text1"/>
                <w:u w:val="none"/>
              </w:rPr>
              <w:t>､</w:t>
            </w:r>
            <w:r w:rsidRPr="002637EA">
              <w:rPr>
                <w:rStyle w:val="af0"/>
                <w:rFonts w:hint="default"/>
                <w:b w:val="0"/>
                <w:color w:val="000000" w:themeColor="text1"/>
                <w:u w:val="none"/>
              </w:rPr>
              <w:t>園児一人ひとりの心身の状態等に応じ</w:t>
            </w:r>
            <w:r w:rsidR="002E08C1" w:rsidRPr="002637EA">
              <w:rPr>
                <w:rStyle w:val="af0"/>
                <w:rFonts w:hint="default"/>
                <w:b w:val="0"/>
                <w:color w:val="000000" w:themeColor="text1"/>
                <w:u w:val="none"/>
              </w:rPr>
              <w:t>､</w:t>
            </w:r>
            <w:r w:rsidRPr="002637EA">
              <w:rPr>
                <w:rStyle w:val="af0"/>
                <w:rFonts w:hint="default"/>
                <w:b w:val="0"/>
                <w:color w:val="000000" w:themeColor="text1"/>
                <w:u w:val="none"/>
              </w:rPr>
              <w:t>学校医</w:t>
            </w:r>
            <w:r w:rsidR="002E08C1" w:rsidRPr="002637EA">
              <w:rPr>
                <w:rStyle w:val="af0"/>
                <w:rFonts w:hint="default"/>
                <w:b w:val="0"/>
                <w:color w:val="000000" w:themeColor="text1"/>
                <w:u w:val="none"/>
              </w:rPr>
              <w:t>､</w:t>
            </w:r>
            <w:r w:rsidRPr="002637EA">
              <w:rPr>
                <w:rStyle w:val="af0"/>
                <w:rFonts w:hint="default"/>
                <w:b w:val="0"/>
                <w:color w:val="000000" w:themeColor="text1"/>
                <w:u w:val="none"/>
              </w:rPr>
              <w:t>かかりつけ医等の指示や協力の下に適切に対応すること。</w:t>
            </w:r>
          </w:p>
          <w:p w14:paraId="70C2808E" w14:textId="77777777" w:rsidR="00A47973" w:rsidRPr="002637EA" w:rsidRDefault="00A47973" w:rsidP="00A2506E">
            <w:pPr>
              <w:kinsoku w:val="0"/>
              <w:overflowPunct w:val="0"/>
              <w:textAlignment w:val="baseline"/>
              <w:rPr>
                <w:rFonts w:ascii="ＭＳ ゴシック" w:eastAsia="ＭＳ ゴシック" w:hAnsi="Times New Roman"/>
                <w:color w:val="000000" w:themeColor="text1"/>
                <w:kern w:val="0"/>
                <w:sz w:val="20"/>
                <w:szCs w:val="20"/>
              </w:rPr>
            </w:pPr>
          </w:p>
          <w:p w14:paraId="70CACC6E"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2F119A1D" w14:textId="33FD0DAB" w:rsidR="00A47973" w:rsidRPr="002637EA" w:rsidRDefault="00A47973" w:rsidP="00A47973">
            <w:pPr>
              <w:kinsoku w:val="0"/>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w:t>
            </w:r>
            <w:r w:rsidR="002F7D59"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rPr>
              <w:t>子どもの</w:t>
            </w:r>
            <w:r w:rsidRPr="002637EA">
              <w:rPr>
                <w:rFonts w:ascii="ＭＳ ゴシック" w:eastAsia="ＭＳ ゴシック" w:hAnsi="Times New Roman"/>
                <w:color w:val="000000" w:themeColor="text1"/>
                <w:kern w:val="0"/>
                <w:sz w:val="20"/>
                <w:szCs w:val="20"/>
              </w:rPr>
              <w:t>食事に関する情報（</w:t>
            </w:r>
            <w:r w:rsidRPr="002637EA">
              <w:rPr>
                <w:rFonts w:ascii="ＭＳ ゴシック" w:eastAsia="ＭＳ ゴシック" w:hAnsi="Times New Roman" w:hint="eastAsia"/>
                <w:color w:val="000000" w:themeColor="text1"/>
                <w:kern w:val="0"/>
                <w:sz w:val="20"/>
                <w:szCs w:val="20"/>
              </w:rPr>
              <w:t>咀嚼</w:t>
            </w:r>
            <w:r w:rsidRPr="002637EA">
              <w:rPr>
                <w:rFonts w:ascii="ＭＳ ゴシック" w:eastAsia="ＭＳ ゴシック" w:hAnsi="Times New Roman"/>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嚥下機能や</w:t>
            </w:r>
            <w:r w:rsidRPr="002637EA">
              <w:rPr>
                <w:rFonts w:ascii="ＭＳ ゴシック" w:eastAsia="ＭＳ ゴシック" w:hAnsi="Times New Roman"/>
                <w:color w:val="000000" w:themeColor="text1"/>
                <w:kern w:val="0"/>
                <w:sz w:val="20"/>
                <w:szCs w:val="20"/>
              </w:rPr>
              <w:t>食行動の発達状況</w:t>
            </w:r>
            <w:r w:rsidR="002E08C1" w:rsidRPr="002637EA">
              <w:rPr>
                <w:rFonts w:ascii="ＭＳ ゴシック" w:eastAsia="ＭＳ ゴシック" w:hAnsi="Times New Roman"/>
                <w:color w:val="000000" w:themeColor="text1"/>
                <w:kern w:val="0"/>
                <w:sz w:val="20"/>
                <w:szCs w:val="20"/>
              </w:rPr>
              <w:t>､</w:t>
            </w:r>
            <w:r w:rsidRPr="002637EA">
              <w:rPr>
                <w:rFonts w:ascii="ＭＳ ゴシック" w:eastAsia="ＭＳ ゴシック" w:hAnsi="Times New Roman"/>
                <w:color w:val="000000" w:themeColor="text1"/>
                <w:kern w:val="0"/>
                <w:sz w:val="20"/>
                <w:szCs w:val="20"/>
              </w:rPr>
              <w:t>喫食状況）</w:t>
            </w:r>
            <w:r w:rsidRPr="002637EA">
              <w:rPr>
                <w:rFonts w:ascii="ＭＳ ゴシック" w:eastAsia="ＭＳ ゴシック" w:hAnsi="Times New Roman" w:hint="eastAsia"/>
                <w:color w:val="000000" w:themeColor="text1"/>
                <w:kern w:val="0"/>
                <w:sz w:val="20"/>
                <w:szCs w:val="20"/>
              </w:rPr>
              <w:t>について共有すること</w:t>
            </w:r>
            <w:r w:rsidRPr="002637EA">
              <w:rPr>
                <w:rFonts w:ascii="ＭＳ ゴシック" w:eastAsia="ＭＳ ゴシック" w:hAnsi="Times New Roman"/>
                <w:color w:val="000000" w:themeColor="text1"/>
                <w:kern w:val="0"/>
                <w:sz w:val="20"/>
                <w:szCs w:val="20"/>
              </w:rPr>
              <w:t>。</w:t>
            </w:r>
          </w:p>
          <w:p w14:paraId="515211A4" w14:textId="066A0D3B" w:rsidR="00A47973" w:rsidRPr="002637EA" w:rsidRDefault="00A47973" w:rsidP="00A47973">
            <w:pPr>
              <w:kinsoku w:val="0"/>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w:t>
            </w:r>
            <w:r w:rsidR="002F7D59"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子どもの年齢月齢に</w:t>
            </w:r>
            <w:r w:rsidRPr="002637EA">
              <w:rPr>
                <w:rFonts w:ascii="ＭＳ ゴシック" w:eastAsia="ＭＳ ゴシック" w:hAnsi="ＭＳ ゴシック" w:hint="eastAsia"/>
                <w:color w:val="000000" w:themeColor="text1"/>
                <w:sz w:val="20"/>
                <w:szCs w:val="20"/>
              </w:rPr>
              <w:t>よ</w:t>
            </w:r>
            <w:r w:rsidRPr="002637EA">
              <w:rPr>
                <w:rFonts w:ascii="ＭＳ ゴシック" w:eastAsia="ＭＳ ゴシック" w:hAnsi="ＭＳ ゴシック"/>
                <w:color w:val="000000" w:themeColor="text1"/>
                <w:sz w:val="20"/>
                <w:szCs w:val="20"/>
              </w:rPr>
              <w:t>らず</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普段食べている食材が窒息につながる可能性があることを認識して</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食事の介助及び観察をすること</w:t>
            </w:r>
            <w:r w:rsidRPr="002637EA">
              <w:rPr>
                <w:rFonts w:ascii="ＭＳ ゴシック" w:eastAsia="ＭＳ ゴシック" w:hAnsi="ＭＳ ゴシック" w:hint="eastAsia"/>
                <w:color w:val="000000" w:themeColor="text1"/>
                <w:sz w:val="20"/>
                <w:szCs w:val="20"/>
              </w:rPr>
              <w:t>。</w:t>
            </w:r>
          </w:p>
          <w:p w14:paraId="547BA8E1" w14:textId="77777777" w:rsidR="00A47973" w:rsidRPr="002637EA" w:rsidRDefault="00A47973" w:rsidP="00A2506E">
            <w:pPr>
              <w:kinsoku w:val="0"/>
              <w:overflowPunct w:val="0"/>
              <w:textAlignment w:val="baseline"/>
              <w:rPr>
                <w:rFonts w:ascii="ＭＳ ゴシック" w:eastAsia="ＭＳ ゴシック" w:hAnsi="Times New Roman"/>
                <w:color w:val="000000" w:themeColor="text1"/>
                <w:kern w:val="0"/>
                <w:sz w:val="20"/>
                <w:szCs w:val="20"/>
              </w:rPr>
            </w:pPr>
          </w:p>
          <w:p w14:paraId="270A9396"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5BCC9EC8"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53F44ED3"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5E80CB45"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0E02EF02" w14:textId="77777777" w:rsidR="002F7D59" w:rsidRPr="002637EA" w:rsidRDefault="002F7D59" w:rsidP="00A2506E">
            <w:pPr>
              <w:kinsoku w:val="0"/>
              <w:overflowPunct w:val="0"/>
              <w:textAlignment w:val="baseline"/>
              <w:rPr>
                <w:rFonts w:ascii="ＭＳ ゴシック" w:eastAsia="ＭＳ ゴシック" w:hAnsi="Times New Roman"/>
                <w:color w:val="000000" w:themeColor="text1"/>
                <w:kern w:val="0"/>
                <w:sz w:val="20"/>
                <w:szCs w:val="20"/>
              </w:rPr>
            </w:pPr>
          </w:p>
          <w:p w14:paraId="2197EA82" w14:textId="77777777" w:rsidR="002F7D59" w:rsidRPr="002637EA" w:rsidRDefault="002F7D59" w:rsidP="00136894">
            <w:pPr>
              <w:kinsoku w:val="0"/>
              <w:overflowPunct w:val="0"/>
              <w:textAlignment w:val="baseline"/>
              <w:rPr>
                <w:rFonts w:ascii="ＭＳ ゴシック" w:eastAsia="ＭＳ ゴシック" w:hAnsi="Times New Roman"/>
                <w:color w:val="000000" w:themeColor="text1"/>
                <w:kern w:val="0"/>
                <w:sz w:val="20"/>
                <w:szCs w:val="20"/>
              </w:rPr>
            </w:pPr>
          </w:p>
          <w:p w14:paraId="5C4D68B2" w14:textId="2A0ECDD4" w:rsidR="00A47973" w:rsidRPr="002637EA" w:rsidRDefault="00A47973" w:rsidP="00870C36">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満３歳以上の園児の食事について</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一定の条件下で外部搬入により行うことができる。</w:t>
            </w:r>
          </w:p>
          <w:p w14:paraId="20B66AAE" w14:textId="77777777" w:rsidR="00A47973" w:rsidRPr="002637EA" w:rsidRDefault="00A47973" w:rsidP="00870C36">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11274BE9" w14:textId="47BC0110" w:rsidR="00A47973" w:rsidRPr="002637EA" w:rsidRDefault="00A47973" w:rsidP="00E23C45">
            <w:pPr>
              <w:kinsoku w:val="0"/>
              <w:overflowPunct w:val="0"/>
              <w:ind w:left="182" w:hangingChars="91" w:hanging="182"/>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① 園児に対する食事の提供の責任が幼保連携型認定こども園にあり</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その管理者が</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衛生面</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 xml:space="preserve">栄養面等業務上必要な注意を果たし得るような体制及び調理業務の受託者との契約内容が確保されている。 </w:t>
            </w:r>
          </w:p>
          <w:p w14:paraId="2B97F40D" w14:textId="13F5C6BA" w:rsidR="00A47973" w:rsidRPr="002637EA" w:rsidRDefault="00A47973" w:rsidP="00E23C45">
            <w:pPr>
              <w:kinsoku w:val="0"/>
              <w:overflowPunct w:val="0"/>
              <w:ind w:left="182" w:hangingChars="91" w:hanging="182"/>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② 当該幼保連携型認定こども園等の栄養士</w:t>
            </w:r>
            <w:r w:rsidR="008B2C7F" w:rsidRPr="002637EA">
              <w:rPr>
                <w:rFonts w:ascii="ＭＳ ゴシック" w:eastAsia="ＭＳ ゴシック" w:hAnsi="ＭＳ ゴシック" w:hint="eastAsia"/>
                <w:color w:val="000000" w:themeColor="text1"/>
                <w:sz w:val="20"/>
                <w:szCs w:val="20"/>
              </w:rPr>
              <w:t>又は管理栄養士</w:t>
            </w:r>
            <w:r w:rsidRPr="002637EA">
              <w:rPr>
                <w:rFonts w:ascii="ＭＳ ゴシック" w:eastAsia="ＭＳ ゴシック" w:hAnsi="ＭＳ ゴシック" w:hint="eastAsia"/>
                <w:color w:val="000000" w:themeColor="text1"/>
                <w:sz w:val="20"/>
                <w:szCs w:val="20"/>
              </w:rPr>
              <w:t>により献立等について栄養の観点からの指導が受けられる体制にある等</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栄養士</w:t>
            </w:r>
            <w:r w:rsidR="008B2C7F" w:rsidRPr="002637EA">
              <w:rPr>
                <w:rFonts w:ascii="ＭＳ ゴシック" w:eastAsia="ＭＳ ゴシック" w:hAnsi="ＭＳ ゴシック" w:hint="eastAsia"/>
                <w:color w:val="000000" w:themeColor="text1"/>
                <w:sz w:val="20"/>
                <w:szCs w:val="20"/>
              </w:rPr>
              <w:t>又は管理栄養士</w:t>
            </w:r>
            <w:r w:rsidRPr="002637EA">
              <w:rPr>
                <w:rFonts w:ascii="ＭＳ ゴシック" w:eastAsia="ＭＳ ゴシック" w:hAnsi="ＭＳ ゴシック" w:hint="eastAsia"/>
                <w:color w:val="000000" w:themeColor="text1"/>
                <w:sz w:val="20"/>
                <w:szCs w:val="20"/>
              </w:rPr>
              <w:t>による必要な配慮が行われること。</w:t>
            </w:r>
          </w:p>
          <w:p w14:paraId="7F7A585B" w14:textId="5260792F" w:rsidR="00A47973" w:rsidRPr="002637EA" w:rsidRDefault="00A47973" w:rsidP="00E23C45">
            <w:pPr>
              <w:kinsoku w:val="0"/>
              <w:overflowPunct w:val="0"/>
              <w:ind w:left="182" w:hangingChars="91" w:hanging="182"/>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③ 衛生面</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栄養面等</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調理業務を適切に遂行できる能力を有すること</w:t>
            </w:r>
          </w:p>
          <w:p w14:paraId="139C9FC2" w14:textId="156F3F80" w:rsidR="00A47973" w:rsidRPr="002637EA" w:rsidRDefault="00A47973" w:rsidP="00E23C45">
            <w:pPr>
              <w:kinsoku w:val="0"/>
              <w:overflowPunct w:val="0"/>
              <w:ind w:left="182" w:hangingChars="91" w:hanging="182"/>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④ 園児の年齢及び発達の段階等に応じた食事の提供や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アレルギー等への配慮等ができること</w:t>
            </w:r>
          </w:p>
          <w:p w14:paraId="7AA9A353" w14:textId="77777777" w:rsidR="00A47973" w:rsidRPr="002637EA" w:rsidRDefault="00A47973" w:rsidP="00E23C45">
            <w:pPr>
              <w:kinsoku w:val="0"/>
              <w:overflowPunct w:val="0"/>
              <w:ind w:left="182" w:hangingChars="91" w:hanging="182"/>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⑤ 園児の発育及び発達に応じ食に関し配慮すべき事項を定めた食育に関する計画に基づき食事を提供できるよう努めること</w:t>
            </w:r>
          </w:p>
          <w:p w14:paraId="58EB9CCA" w14:textId="77777777" w:rsidR="00A47973" w:rsidRPr="002637EA" w:rsidRDefault="00A47973" w:rsidP="002F7D59">
            <w:pPr>
              <w:kinsoku w:val="0"/>
              <w:overflowPunct w:val="0"/>
              <w:textAlignment w:val="baseline"/>
              <w:rPr>
                <w:rFonts w:ascii="ＭＳ ゴシック" w:hAnsi="ＭＳ ゴシック"/>
                <w:color w:val="000000" w:themeColor="text1"/>
                <w:szCs w:val="21"/>
              </w:rPr>
            </w:pPr>
          </w:p>
          <w:p w14:paraId="61EAD21D" w14:textId="77777777" w:rsidR="002F7D59" w:rsidRPr="002637EA" w:rsidRDefault="002F7D59" w:rsidP="002F7D59">
            <w:pPr>
              <w:kinsoku w:val="0"/>
              <w:overflowPunct w:val="0"/>
              <w:textAlignment w:val="baseline"/>
              <w:rPr>
                <w:rFonts w:ascii="ＭＳ ゴシック" w:hAnsi="ＭＳ ゴシック"/>
                <w:color w:val="000000" w:themeColor="text1"/>
                <w:szCs w:val="21"/>
              </w:rPr>
            </w:pPr>
          </w:p>
          <w:p w14:paraId="088B8F7C" w14:textId="3F95590A" w:rsidR="00A47973" w:rsidRPr="002637EA" w:rsidRDefault="00A47973" w:rsidP="00870C36">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調理室には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食器</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調理器具等を消毒する設備</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食器</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食品等を清潔に保管する設備並びに防虫及び防鼠の設備を設けること。</w:t>
            </w:r>
          </w:p>
          <w:p w14:paraId="6D0C3F91" w14:textId="46C18B6F" w:rsidR="00A47973" w:rsidRPr="002637EA" w:rsidRDefault="00A47973" w:rsidP="00870C36">
            <w:pPr>
              <w:kinsoku w:val="0"/>
              <w:overflowPunct w:val="0"/>
              <w:ind w:left="200" w:hangingChars="100" w:hanging="200"/>
              <w:textAlignment w:val="baseline"/>
              <w:rPr>
                <w:rFonts w:ascii="ＭＳ ゴシック" w:hAnsi="ＭＳ ゴシック"/>
                <w:color w:val="000000" w:themeColor="text1"/>
                <w:szCs w:val="21"/>
              </w:rPr>
            </w:pPr>
            <w:r w:rsidRPr="002637EA">
              <w:rPr>
                <w:rFonts w:ascii="ＭＳ ゴシック" w:eastAsia="ＭＳ ゴシック" w:hAnsi="ＭＳ ゴシック" w:hint="eastAsia"/>
                <w:color w:val="000000" w:themeColor="text1"/>
                <w:sz w:val="20"/>
                <w:szCs w:val="20"/>
              </w:rPr>
              <w:t>○ 原材料は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隔壁等で他の場所から区分された専用の保管場に保管設備を設け</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食肉類・魚介類・野菜類等</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食材の分類ごとに区分して保管すること。</w:t>
            </w:r>
          </w:p>
          <w:p w14:paraId="09EF8E5F" w14:textId="77777777" w:rsidR="00A47973" w:rsidRPr="002637EA" w:rsidRDefault="00A47973" w:rsidP="00A2506E">
            <w:pPr>
              <w:kinsoku w:val="0"/>
              <w:overflowPunct w:val="0"/>
              <w:textAlignment w:val="baseline"/>
              <w:rPr>
                <w:rFonts w:ascii="ＭＳ ゴシック" w:eastAsia="ＭＳ ゴシック" w:hAnsi="Times New Roman"/>
                <w:color w:val="000000" w:themeColor="text1"/>
                <w:kern w:val="0"/>
                <w:sz w:val="20"/>
                <w:szCs w:val="20"/>
              </w:rPr>
            </w:pPr>
          </w:p>
          <w:p w14:paraId="46358D2E" w14:textId="77777777" w:rsidR="00A47973" w:rsidRPr="002637EA" w:rsidRDefault="00A47973" w:rsidP="00A2506E">
            <w:pPr>
              <w:kinsoku w:val="0"/>
              <w:overflowPunct w:val="0"/>
              <w:textAlignment w:val="baseline"/>
              <w:rPr>
                <w:rFonts w:ascii="ＭＳ ゴシック" w:hAnsi="ＭＳ ゴシック"/>
                <w:color w:val="000000" w:themeColor="text1"/>
                <w:szCs w:val="21"/>
              </w:rPr>
            </w:pPr>
          </w:p>
        </w:tc>
        <w:tc>
          <w:tcPr>
            <w:tcW w:w="2268" w:type="dxa"/>
          </w:tcPr>
          <w:p w14:paraId="0F76002C" w14:textId="77777777" w:rsidR="00A47973" w:rsidRPr="002637EA" w:rsidRDefault="00A47973" w:rsidP="00A47973">
            <w:pPr>
              <w:pStyle w:val="a3"/>
              <w:wordWrap/>
              <w:spacing w:line="240" w:lineRule="auto"/>
              <w:ind w:left="197" w:hangingChars="100" w:hanging="197"/>
              <w:rPr>
                <w:rStyle w:val="af0"/>
                <w:rFonts w:hint="default"/>
                <w:color w:val="000000" w:themeColor="text1"/>
              </w:rPr>
            </w:pPr>
          </w:p>
          <w:p w14:paraId="3CF13F06" w14:textId="77777777" w:rsidR="00A47973" w:rsidRPr="002637EA" w:rsidRDefault="00A47973" w:rsidP="00A47973">
            <w:pPr>
              <w:pStyle w:val="a3"/>
              <w:wordWrap/>
              <w:spacing w:line="240" w:lineRule="auto"/>
              <w:ind w:left="196" w:hangingChars="100" w:hanging="196"/>
              <w:rPr>
                <w:rStyle w:val="af0"/>
                <w:rFonts w:hint="default"/>
                <w:b w:val="0"/>
                <w:color w:val="000000" w:themeColor="text1"/>
                <w:u w:val="none"/>
              </w:rPr>
            </w:pPr>
            <w:r w:rsidRPr="002637EA">
              <w:rPr>
                <w:rStyle w:val="af0"/>
                <w:rFonts w:hint="default"/>
                <w:b w:val="0"/>
                <w:color w:val="000000" w:themeColor="text1"/>
                <w:u w:val="none"/>
              </w:rPr>
              <w:t>○ 教育・保育要領第3章第2－6</w:t>
            </w:r>
          </w:p>
          <w:p w14:paraId="0E0B9503" w14:textId="77777777" w:rsidR="00A47973" w:rsidRPr="002637EA" w:rsidRDefault="00A47973" w:rsidP="00A47973">
            <w:pPr>
              <w:pStyle w:val="a3"/>
              <w:wordWrap/>
              <w:spacing w:line="240" w:lineRule="auto"/>
              <w:ind w:left="196" w:hangingChars="100" w:hanging="196"/>
              <w:rPr>
                <w:rStyle w:val="af0"/>
                <w:rFonts w:hint="default"/>
                <w:b w:val="0"/>
                <w:color w:val="000000" w:themeColor="text1"/>
                <w:u w:val="none"/>
              </w:rPr>
            </w:pPr>
            <w:r w:rsidRPr="002637EA">
              <w:rPr>
                <w:rStyle w:val="af0"/>
                <w:rFonts w:hint="default"/>
                <w:b w:val="0"/>
                <w:color w:val="000000" w:themeColor="text1"/>
                <w:u w:val="none"/>
              </w:rPr>
              <w:t>○ 教育・保育要領解説第3章第3節</w:t>
            </w:r>
          </w:p>
          <w:p w14:paraId="6D6040AB" w14:textId="77777777" w:rsidR="00A47973" w:rsidRPr="002637EA" w:rsidRDefault="00A47973" w:rsidP="00A47973">
            <w:pPr>
              <w:pStyle w:val="a3"/>
              <w:wordWrap/>
              <w:spacing w:line="240" w:lineRule="auto"/>
              <w:ind w:leftChars="95" w:left="199"/>
              <w:rPr>
                <w:rFonts w:ascii="ＭＳ ゴシック" w:hAnsi="ＭＳ ゴシック"/>
                <w:color w:val="000000" w:themeColor="text1"/>
                <w:spacing w:val="0"/>
                <w:sz w:val="21"/>
                <w:szCs w:val="21"/>
              </w:rPr>
            </w:pPr>
          </w:p>
          <w:p w14:paraId="209DE33F" w14:textId="77777777" w:rsidR="002F7D59" w:rsidRPr="002637EA" w:rsidRDefault="002F7D59" w:rsidP="002F7D59">
            <w:pPr>
              <w:pStyle w:val="a3"/>
              <w:spacing w:line="240" w:lineRule="auto"/>
              <w:ind w:left="100" w:hangingChars="50" w:hanging="100"/>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教育</w:t>
            </w:r>
            <w:r w:rsidRPr="002637EA">
              <w:rPr>
                <w:rFonts w:ascii="ＭＳ ゴシック" w:hAnsi="ＭＳ ゴシック"/>
                <w:color w:val="000000" w:themeColor="text1"/>
                <w:spacing w:val="0"/>
              </w:rPr>
              <w:t>・保育施設等における睡眠中及び食事中の事故防止に向けた取組の徹底について</w:t>
            </w:r>
            <w:r w:rsidRPr="002637EA">
              <w:rPr>
                <w:rFonts w:ascii="ＭＳ ゴシック" w:hAnsi="ＭＳ ゴシック" w:hint="eastAsia"/>
                <w:color w:val="000000" w:themeColor="text1"/>
                <w:spacing w:val="0"/>
              </w:rPr>
              <w:t>（令和</w:t>
            </w:r>
            <w:r w:rsidRPr="002637EA">
              <w:rPr>
                <w:rFonts w:ascii="ＭＳ ゴシック" w:hAnsi="ＭＳ ゴシック"/>
                <w:color w:val="000000" w:themeColor="text1"/>
                <w:spacing w:val="0"/>
              </w:rPr>
              <w:t>５年４月27日</w:t>
            </w:r>
            <w:r w:rsidRPr="002637EA">
              <w:rPr>
                <w:rFonts w:ascii="ＭＳ ゴシック" w:hAnsi="ＭＳ ゴシック" w:hint="eastAsia"/>
                <w:color w:val="000000" w:themeColor="text1"/>
                <w:spacing w:val="0"/>
              </w:rPr>
              <w:t>付</w:t>
            </w:r>
            <w:r w:rsidRPr="002637EA">
              <w:rPr>
                <w:rFonts w:ascii="ＭＳ ゴシック" w:hAnsi="ＭＳ ゴシック"/>
                <w:color w:val="000000" w:themeColor="text1"/>
                <w:spacing w:val="0"/>
              </w:rPr>
              <w:t>事務連絡</w:t>
            </w:r>
            <w:r w:rsidRPr="002637EA">
              <w:rPr>
                <w:rFonts w:ascii="ＭＳ ゴシック" w:hAnsi="ＭＳ ゴシック" w:hint="eastAsia"/>
                <w:color w:val="000000" w:themeColor="text1"/>
                <w:spacing w:val="0"/>
              </w:rPr>
              <w:t>）</w:t>
            </w:r>
          </w:p>
          <w:p w14:paraId="6423BCEE" w14:textId="77777777" w:rsidR="00A47973" w:rsidRPr="002637EA" w:rsidRDefault="002F7D59" w:rsidP="002F7D59">
            <w:pPr>
              <w:pStyle w:val="a3"/>
              <w:wordWrap/>
              <w:spacing w:line="240" w:lineRule="auto"/>
              <w:ind w:left="100" w:hangingChars="50" w:hanging="100"/>
              <w:rPr>
                <w:rFonts w:ascii="ＭＳ ゴシック" w:hAnsi="ＭＳ ゴシック"/>
                <w:color w:val="000000" w:themeColor="text1"/>
                <w:spacing w:val="0"/>
                <w:sz w:val="21"/>
                <w:szCs w:val="21"/>
              </w:rPr>
            </w:pPr>
            <w:r w:rsidRPr="002637EA">
              <w:rPr>
                <w:rFonts w:ascii="ＭＳ ゴシック" w:hAnsi="ＭＳ ゴシック" w:hint="eastAsia"/>
                <w:color w:val="000000" w:themeColor="text1"/>
                <w:spacing w:val="0"/>
              </w:rPr>
              <w:t>○ 教育</w:t>
            </w:r>
            <w:r w:rsidRPr="002637EA">
              <w:rPr>
                <w:rFonts w:ascii="ＭＳ ゴシック" w:hAnsi="ＭＳ ゴシック"/>
                <w:color w:val="000000" w:themeColor="text1"/>
                <w:spacing w:val="0"/>
              </w:rPr>
              <w:t>・</w:t>
            </w:r>
            <w:r w:rsidRPr="002637EA">
              <w:rPr>
                <w:rFonts w:ascii="ＭＳ ゴシック" w:hAnsi="ＭＳ ゴシック" w:hint="eastAsia"/>
                <w:color w:val="000000" w:themeColor="text1"/>
                <w:spacing w:val="0"/>
              </w:rPr>
              <w:t>保育施設等における</w:t>
            </w:r>
            <w:r w:rsidRPr="002637EA">
              <w:rPr>
                <w:rFonts w:ascii="ＭＳ ゴシック" w:hAnsi="ＭＳ ゴシック"/>
                <w:color w:val="000000" w:themeColor="text1"/>
                <w:spacing w:val="0"/>
              </w:rPr>
              <w:t>事故防止及び事故発生時の対応の</w:t>
            </w:r>
            <w:r w:rsidRPr="002637EA">
              <w:rPr>
                <w:rFonts w:ascii="ＭＳ ゴシック" w:hAnsi="ＭＳ ゴシック" w:hint="eastAsia"/>
                <w:color w:val="000000" w:themeColor="text1"/>
                <w:spacing w:val="0"/>
              </w:rPr>
              <w:t>ため</w:t>
            </w:r>
            <w:r w:rsidRPr="002637EA">
              <w:rPr>
                <w:rFonts w:ascii="ＭＳ ゴシック" w:hAnsi="ＭＳ ゴシック"/>
                <w:color w:val="000000" w:themeColor="text1"/>
                <w:spacing w:val="0"/>
              </w:rPr>
              <w:t>のガイドライン</w:t>
            </w:r>
            <w:r w:rsidRPr="002637EA">
              <w:rPr>
                <w:rFonts w:ascii="ＭＳ ゴシック" w:hAnsi="ＭＳ ゴシック" w:hint="eastAsia"/>
                <w:color w:val="000000" w:themeColor="text1"/>
                <w:spacing w:val="0"/>
              </w:rPr>
              <w:t>（平成</w:t>
            </w:r>
            <w:r w:rsidRPr="002637EA">
              <w:rPr>
                <w:rFonts w:ascii="ＭＳ ゴシック" w:hAnsi="ＭＳ ゴシック"/>
                <w:color w:val="000000" w:themeColor="text1"/>
                <w:spacing w:val="0"/>
              </w:rPr>
              <w:t>28年３月</w:t>
            </w:r>
            <w:r w:rsidRPr="002637EA">
              <w:rPr>
                <w:rFonts w:ascii="ＭＳ ゴシック" w:hAnsi="ＭＳ ゴシック" w:hint="eastAsia"/>
                <w:color w:val="000000" w:themeColor="text1"/>
                <w:spacing w:val="0"/>
              </w:rPr>
              <w:t>）</w:t>
            </w:r>
          </w:p>
          <w:p w14:paraId="2FF77BAB" w14:textId="77777777" w:rsidR="00E565D4" w:rsidRPr="002637EA" w:rsidRDefault="00E565D4" w:rsidP="00E565D4">
            <w:pPr>
              <w:kinsoku w:val="0"/>
              <w:overflowPunct w:val="0"/>
              <w:spacing w:line="60" w:lineRule="auto"/>
              <w:ind w:left="200" w:hangingChars="100" w:hanging="200"/>
              <w:textAlignment w:val="baseline"/>
              <w:rPr>
                <w:rFonts w:ascii="ＭＳ ゴシック" w:eastAsia="ＭＳ ゴシック" w:hAnsi="Times New Roman"/>
                <w:color w:val="000000" w:themeColor="text1"/>
                <w:kern w:val="0"/>
                <w:sz w:val="20"/>
                <w:szCs w:val="20"/>
              </w:rPr>
            </w:pPr>
          </w:p>
          <w:p w14:paraId="761980E8" w14:textId="60A18851" w:rsidR="00A47973" w:rsidRPr="002637EA" w:rsidRDefault="00A47973" w:rsidP="00A47973">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基準第13条の規定により準用する児童福祉施設の設備運営基準第32条の２</w:t>
            </w:r>
          </w:p>
          <w:p w14:paraId="4B734741" w14:textId="77777777" w:rsidR="00A47973" w:rsidRPr="002637EA" w:rsidRDefault="00A47973" w:rsidP="00A47973">
            <w:pPr>
              <w:pStyle w:val="a3"/>
              <w:wordWrap/>
              <w:spacing w:line="240" w:lineRule="auto"/>
              <w:rPr>
                <w:rFonts w:ascii="ＭＳ ゴシック" w:hAnsi="ＭＳ ゴシック"/>
                <w:color w:val="000000" w:themeColor="text1"/>
                <w:spacing w:val="0"/>
                <w:sz w:val="21"/>
                <w:szCs w:val="21"/>
              </w:rPr>
            </w:pPr>
            <w:r w:rsidRPr="002637EA">
              <w:rPr>
                <w:rFonts w:ascii="ＭＳ ゴシック" w:hAnsi="ＭＳ ゴシック" w:hint="eastAsia"/>
                <w:color w:val="000000" w:themeColor="text1"/>
                <w:spacing w:val="0"/>
                <w:sz w:val="21"/>
                <w:szCs w:val="21"/>
              </w:rPr>
              <w:t>○ 基準運用通知4(2)</w:t>
            </w:r>
          </w:p>
          <w:p w14:paraId="208175F0" w14:textId="7FCAD629" w:rsidR="00A47973" w:rsidRPr="002637EA" w:rsidRDefault="00A47973" w:rsidP="00A47973">
            <w:pPr>
              <w:pStyle w:val="a3"/>
              <w:wordWrap/>
              <w:spacing w:line="240" w:lineRule="auto"/>
              <w:ind w:left="196" w:hangingChars="100" w:hanging="196"/>
              <w:rPr>
                <w:rFonts w:ascii="ＭＳ ゴシック" w:hAnsi="ＭＳ ゴシック"/>
                <w:color w:val="000000" w:themeColor="text1"/>
                <w:szCs w:val="21"/>
              </w:rPr>
            </w:pPr>
            <w:r w:rsidRPr="002637EA">
              <w:rPr>
                <w:rFonts w:ascii="ＭＳ ゴシック" w:hAnsi="ＭＳ ゴシック" w:hint="eastAsia"/>
                <w:color w:val="000000" w:themeColor="text1"/>
                <w:szCs w:val="21"/>
              </w:rPr>
              <w:t>○ 幼保連携型認定こども園における食事の外部搬入等について（平成28年1月18日府子本第448号</w:t>
            </w:r>
            <w:r w:rsidR="002E08C1" w:rsidRPr="002637EA">
              <w:rPr>
                <w:rFonts w:ascii="ＭＳ ゴシック" w:hAnsi="ＭＳ ゴシック" w:hint="eastAsia"/>
                <w:color w:val="000000" w:themeColor="text1"/>
                <w:szCs w:val="21"/>
              </w:rPr>
              <w:t>､</w:t>
            </w:r>
            <w:r w:rsidRPr="002637EA">
              <w:rPr>
                <w:rFonts w:ascii="ＭＳ ゴシック" w:hAnsi="ＭＳ ゴシック" w:hint="eastAsia"/>
                <w:color w:val="000000" w:themeColor="text1"/>
                <w:szCs w:val="21"/>
              </w:rPr>
              <w:t>27文科初第1183号</w:t>
            </w:r>
            <w:r w:rsidR="002E08C1" w:rsidRPr="002637EA">
              <w:rPr>
                <w:rFonts w:ascii="ＭＳ ゴシック" w:hAnsi="ＭＳ ゴシック" w:hint="eastAsia"/>
                <w:color w:val="000000" w:themeColor="text1"/>
                <w:szCs w:val="21"/>
              </w:rPr>
              <w:t>､</w:t>
            </w:r>
            <w:r w:rsidRPr="002637EA">
              <w:rPr>
                <w:rFonts w:ascii="ＭＳ ゴシック" w:hAnsi="ＭＳ ゴシック" w:hint="eastAsia"/>
                <w:color w:val="000000" w:themeColor="text1"/>
                <w:szCs w:val="21"/>
              </w:rPr>
              <w:t>雇児発0118第3号）</w:t>
            </w:r>
          </w:p>
          <w:p w14:paraId="21962C31" w14:textId="77777777" w:rsidR="00A47973" w:rsidRPr="002637EA" w:rsidRDefault="00A47973" w:rsidP="00A47973">
            <w:pPr>
              <w:pStyle w:val="a3"/>
              <w:wordWrap/>
              <w:spacing w:line="240" w:lineRule="auto"/>
              <w:ind w:leftChars="95" w:left="199"/>
              <w:rPr>
                <w:rFonts w:ascii="ＭＳ ゴシック" w:hAnsi="ＭＳ ゴシック"/>
                <w:color w:val="000000" w:themeColor="text1"/>
                <w:szCs w:val="21"/>
              </w:rPr>
            </w:pPr>
          </w:p>
          <w:p w14:paraId="192A0987" w14:textId="77777777" w:rsidR="00A47973" w:rsidRPr="002637EA" w:rsidRDefault="00A47973" w:rsidP="00A47973">
            <w:pPr>
              <w:pStyle w:val="a3"/>
              <w:wordWrap/>
              <w:spacing w:line="240" w:lineRule="auto"/>
              <w:ind w:leftChars="95" w:left="199"/>
              <w:rPr>
                <w:rFonts w:ascii="ＭＳ ゴシック" w:hAnsi="ＭＳ ゴシック"/>
                <w:color w:val="000000" w:themeColor="text1"/>
                <w:szCs w:val="21"/>
              </w:rPr>
            </w:pPr>
          </w:p>
          <w:p w14:paraId="7CBC3C95" w14:textId="77777777" w:rsidR="00A47973" w:rsidRPr="002637EA" w:rsidRDefault="00A47973" w:rsidP="00A47973">
            <w:pPr>
              <w:pStyle w:val="a3"/>
              <w:wordWrap/>
              <w:spacing w:line="240" w:lineRule="auto"/>
              <w:ind w:leftChars="95" w:left="199"/>
              <w:rPr>
                <w:rFonts w:ascii="ＭＳ ゴシック" w:hAnsi="ＭＳ ゴシック"/>
                <w:color w:val="000000" w:themeColor="text1"/>
                <w:szCs w:val="21"/>
              </w:rPr>
            </w:pPr>
          </w:p>
          <w:p w14:paraId="5C6D1757" w14:textId="77777777" w:rsidR="00A47973" w:rsidRPr="002637EA" w:rsidRDefault="00A47973" w:rsidP="002F7D59">
            <w:pPr>
              <w:pStyle w:val="a3"/>
              <w:wordWrap/>
              <w:spacing w:line="300" w:lineRule="exact"/>
              <w:rPr>
                <w:rFonts w:ascii="ＭＳ ゴシック" w:hAnsi="ＭＳ ゴシック"/>
                <w:color w:val="000000" w:themeColor="text1"/>
                <w:szCs w:val="21"/>
              </w:rPr>
            </w:pPr>
          </w:p>
          <w:p w14:paraId="60253E25" w14:textId="77777777" w:rsidR="002F7D59" w:rsidRPr="002637EA" w:rsidRDefault="002F7D59" w:rsidP="002F7D59">
            <w:pPr>
              <w:pStyle w:val="a3"/>
              <w:wordWrap/>
              <w:spacing w:line="300" w:lineRule="exact"/>
              <w:rPr>
                <w:rFonts w:ascii="ＭＳ ゴシック" w:hAnsi="ＭＳ ゴシック"/>
                <w:color w:val="000000" w:themeColor="text1"/>
                <w:szCs w:val="21"/>
              </w:rPr>
            </w:pPr>
          </w:p>
          <w:p w14:paraId="0FCDED9B" w14:textId="77777777" w:rsidR="00A47973" w:rsidRPr="002637EA" w:rsidRDefault="00A47973" w:rsidP="00A47973">
            <w:pPr>
              <w:pStyle w:val="a3"/>
              <w:wordWrap/>
              <w:spacing w:line="300" w:lineRule="exact"/>
              <w:ind w:leftChars="95" w:left="199"/>
              <w:rPr>
                <w:rFonts w:ascii="ＭＳ ゴシック" w:hAnsi="ＭＳ ゴシック"/>
                <w:color w:val="000000" w:themeColor="text1"/>
                <w:szCs w:val="21"/>
              </w:rPr>
            </w:pPr>
          </w:p>
          <w:p w14:paraId="6A2116D1" w14:textId="77777777" w:rsidR="002F7D59" w:rsidRPr="002637EA" w:rsidRDefault="002F7D59" w:rsidP="00E565D4">
            <w:pPr>
              <w:pStyle w:val="a3"/>
              <w:wordWrap/>
              <w:spacing w:beforeLines="50" w:before="120" w:line="300" w:lineRule="exact"/>
              <w:ind w:leftChars="95" w:left="199"/>
              <w:rPr>
                <w:rFonts w:ascii="ＭＳ ゴシック" w:hAnsi="ＭＳ ゴシック"/>
                <w:color w:val="000000" w:themeColor="text1"/>
                <w:szCs w:val="21"/>
              </w:rPr>
            </w:pPr>
          </w:p>
          <w:p w14:paraId="12754305" w14:textId="77777777" w:rsidR="00A47973" w:rsidRPr="002637EA" w:rsidRDefault="00A47973" w:rsidP="00A4797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社会福祉施設における衛生管理について（平成9年3月31日社援施第65号）別添｢大量調理施設衛生管理マニュアル｣</w:t>
            </w:r>
          </w:p>
          <w:p w14:paraId="3798CA4B" w14:textId="77777777" w:rsidR="00A47973" w:rsidRPr="002637EA" w:rsidRDefault="00A47973" w:rsidP="00A47973">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7B9570EA" w14:textId="77777777" w:rsidR="00A47973" w:rsidRPr="002637EA" w:rsidRDefault="00A47973" w:rsidP="00A47973">
            <w:pPr>
              <w:pStyle w:val="a3"/>
              <w:wordWrap/>
              <w:spacing w:line="240" w:lineRule="auto"/>
              <w:ind w:left="196" w:hangingChars="100" w:hanging="196"/>
              <w:rPr>
                <w:rFonts w:ascii="ＭＳ ゴシック" w:hAnsi="ＭＳ ゴシック"/>
                <w:color w:val="000000" w:themeColor="text1"/>
                <w:szCs w:val="21"/>
                <w:lang w:eastAsia="zh-CN"/>
              </w:rPr>
            </w:pPr>
            <w:r w:rsidRPr="002637EA">
              <w:rPr>
                <w:rFonts w:ascii="ＭＳ ゴシック" w:hAnsi="ＭＳ ゴシック" w:hint="eastAsia"/>
                <w:color w:val="000000" w:themeColor="text1"/>
                <w:lang w:eastAsia="zh-CN"/>
              </w:rPr>
              <w:t>○</w:t>
            </w:r>
            <w:r w:rsidRPr="002637EA">
              <w:rPr>
                <w:rFonts w:ascii="ＭＳ ゴシック" w:hAnsi="ＭＳ ゴシック" w:hint="eastAsia"/>
                <w:color w:val="000000" w:themeColor="text1"/>
                <w:spacing w:val="0"/>
                <w:lang w:eastAsia="zh-CN"/>
              </w:rPr>
              <w:t xml:space="preserve"> 食品衛生法施行条例 （平成12年３月28日条例第45号）</w:t>
            </w:r>
          </w:p>
        </w:tc>
        <w:tc>
          <w:tcPr>
            <w:tcW w:w="2137" w:type="dxa"/>
          </w:tcPr>
          <w:p w14:paraId="2F19C0C3" w14:textId="77777777" w:rsidR="00A47973" w:rsidRPr="002637EA" w:rsidRDefault="00A47973" w:rsidP="00A47973">
            <w:pPr>
              <w:pStyle w:val="a3"/>
              <w:spacing w:line="240" w:lineRule="auto"/>
              <w:rPr>
                <w:rFonts w:ascii="ＭＳ ゴシック" w:eastAsia="DengXian" w:hAnsi="ＭＳ ゴシック"/>
                <w:color w:val="000000" w:themeColor="text1"/>
                <w:spacing w:val="0"/>
                <w:lang w:eastAsia="zh-CN"/>
              </w:rPr>
            </w:pPr>
          </w:p>
          <w:p w14:paraId="0A04C725" w14:textId="77777777" w:rsidR="00A47973" w:rsidRPr="002637EA" w:rsidRDefault="00A47973" w:rsidP="00A47973">
            <w:pPr>
              <w:pStyle w:val="a3"/>
              <w:spacing w:line="240" w:lineRule="auto"/>
              <w:rPr>
                <w:rFonts w:ascii="ＭＳ ゴシック" w:eastAsia="DengXian" w:hAnsi="ＭＳ ゴシック"/>
                <w:color w:val="000000" w:themeColor="text1"/>
                <w:spacing w:val="0"/>
                <w:lang w:eastAsia="zh-CN"/>
              </w:rPr>
            </w:pPr>
          </w:p>
          <w:p w14:paraId="745882CC" w14:textId="77777777" w:rsidR="00A47973" w:rsidRPr="002637EA" w:rsidRDefault="00A47973" w:rsidP="00A47973">
            <w:pPr>
              <w:pStyle w:val="a3"/>
              <w:spacing w:line="240" w:lineRule="auto"/>
              <w:rPr>
                <w:rFonts w:ascii="ＭＳ ゴシック" w:eastAsia="DengXian" w:hAnsi="ＭＳ ゴシック"/>
                <w:color w:val="000000" w:themeColor="text1"/>
                <w:spacing w:val="0"/>
                <w:lang w:eastAsia="zh-CN"/>
              </w:rPr>
            </w:pPr>
          </w:p>
          <w:p w14:paraId="029EBA55" w14:textId="77777777" w:rsidR="00A47973" w:rsidRPr="002637EA" w:rsidRDefault="00A47973" w:rsidP="00A47973">
            <w:pPr>
              <w:pStyle w:val="a3"/>
              <w:spacing w:line="240" w:lineRule="auto"/>
              <w:rPr>
                <w:rFonts w:ascii="ＭＳ ゴシック" w:eastAsia="DengXian" w:hAnsi="ＭＳ ゴシック"/>
                <w:color w:val="000000" w:themeColor="text1"/>
                <w:spacing w:val="0"/>
                <w:lang w:eastAsia="zh-CN"/>
              </w:rPr>
            </w:pPr>
          </w:p>
          <w:p w14:paraId="1E5F09DA" w14:textId="77777777" w:rsidR="00A47973" w:rsidRPr="002637EA" w:rsidRDefault="00A47973" w:rsidP="00A47973">
            <w:pPr>
              <w:pStyle w:val="a3"/>
              <w:spacing w:line="240" w:lineRule="auto"/>
              <w:rPr>
                <w:rFonts w:ascii="ＭＳ ゴシック" w:eastAsia="DengXian" w:hAnsi="ＭＳ ゴシック"/>
                <w:color w:val="000000" w:themeColor="text1"/>
                <w:spacing w:val="0"/>
                <w:lang w:eastAsia="zh-CN"/>
              </w:rPr>
            </w:pPr>
          </w:p>
          <w:p w14:paraId="3F09A1CD" w14:textId="77777777" w:rsidR="00A47973" w:rsidRPr="002637EA" w:rsidRDefault="00A47973" w:rsidP="008D6A9D">
            <w:pPr>
              <w:pStyle w:val="a3"/>
              <w:spacing w:line="240" w:lineRule="auto"/>
              <w:ind w:left="210" w:hangingChars="100" w:hanging="210"/>
              <w:rPr>
                <w:rFonts w:ascii="ＭＳ ゴシック" w:eastAsia="DengXian" w:hAnsi="ＭＳ ゴシック"/>
                <w:color w:val="000000" w:themeColor="text1"/>
                <w:spacing w:val="0"/>
                <w:sz w:val="21"/>
                <w:szCs w:val="21"/>
                <w:lang w:eastAsia="zh-CN"/>
              </w:rPr>
            </w:pPr>
          </w:p>
        </w:tc>
      </w:tr>
    </w:tbl>
    <w:p w14:paraId="2A222BF4" w14:textId="0D6F19C7" w:rsidR="0000360A" w:rsidRPr="002637EA" w:rsidRDefault="0000360A" w:rsidP="001E449E">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8E501D" w:rsidRPr="002637EA">
        <w:rPr>
          <w:rFonts w:ascii="ＭＳ ゴシック" w:eastAsia="ＭＳ ゴシック" w:hAnsi="ＭＳ ゴシック" w:hint="eastAsia"/>
          <w:color w:val="000000" w:themeColor="text1"/>
          <w:sz w:val="20"/>
          <w:szCs w:val="20"/>
        </w:rPr>
        <w:t>４</w:t>
      </w:r>
      <w:r w:rsidR="00F83AB6" w:rsidRPr="002637EA">
        <w:rPr>
          <w:rFonts w:ascii="ＭＳ ゴシック" w:eastAsia="ＭＳ ゴシック" w:hAnsi="ＭＳ ゴシック" w:hint="eastAsia"/>
          <w:color w:val="000000" w:themeColor="text1"/>
          <w:sz w:val="20"/>
          <w:szCs w:val="20"/>
        </w:rPr>
        <w:t>２</w:t>
      </w:r>
      <w:r w:rsidRPr="002637EA">
        <w:rPr>
          <w:rFonts w:ascii="ＭＳ ゴシック" w:eastAsia="ＭＳ ゴシック" w:hAnsi="ＭＳ ゴシック" w:hint="eastAsia"/>
          <w:color w:val="000000" w:themeColor="text1"/>
          <w:sz w:val="20"/>
          <w:szCs w:val="20"/>
        </w:rPr>
        <w:t>－</w:t>
      </w:r>
    </w:p>
    <w:p w14:paraId="7BFCF565" w14:textId="77777777" w:rsidR="0000360A" w:rsidRPr="002637EA" w:rsidRDefault="0000360A" w:rsidP="008F7250">
      <w:pPr>
        <w:tabs>
          <w:tab w:val="left" w:pos="1290"/>
        </w:tabs>
        <w:ind w:firstLineChars="400" w:firstLine="840"/>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2637EA" w:rsidRPr="002637EA" w14:paraId="09C4E603" w14:textId="77777777" w:rsidTr="00312CF6">
        <w:trPr>
          <w:trHeight w:val="458"/>
          <w:jc w:val="center"/>
        </w:trPr>
        <w:tc>
          <w:tcPr>
            <w:tcW w:w="2268" w:type="dxa"/>
            <w:vAlign w:val="center"/>
          </w:tcPr>
          <w:p w14:paraId="325F2804" w14:textId="77777777" w:rsidR="00B631DF" w:rsidRPr="002637EA" w:rsidRDefault="00B631DF" w:rsidP="006C3737">
            <w:pPr>
              <w:pStyle w:val="a3"/>
              <w:wordWrap/>
              <w:spacing w:line="260" w:lineRule="exact"/>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主　眼　事　項</w:t>
            </w:r>
          </w:p>
        </w:tc>
        <w:tc>
          <w:tcPr>
            <w:tcW w:w="5812" w:type="dxa"/>
            <w:vAlign w:val="center"/>
          </w:tcPr>
          <w:p w14:paraId="078EF2E7" w14:textId="77777777" w:rsidR="00B631DF" w:rsidRPr="002637EA" w:rsidRDefault="00B631DF" w:rsidP="006C3737">
            <w:pPr>
              <w:pStyle w:val="a3"/>
              <w:wordWrap/>
              <w:spacing w:line="260" w:lineRule="exact"/>
              <w:jc w:val="center"/>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着　　　　　眼　　　　　点</w:t>
            </w:r>
          </w:p>
        </w:tc>
        <w:tc>
          <w:tcPr>
            <w:tcW w:w="1842" w:type="dxa"/>
            <w:vAlign w:val="center"/>
          </w:tcPr>
          <w:p w14:paraId="12094C68" w14:textId="77777777" w:rsidR="00B631DF" w:rsidRPr="002637EA" w:rsidRDefault="00B631DF" w:rsidP="006C3737">
            <w:pPr>
              <w:pStyle w:val="a3"/>
              <w:wordWrap/>
              <w:spacing w:line="260" w:lineRule="exact"/>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自己評価</w:t>
            </w:r>
          </w:p>
        </w:tc>
      </w:tr>
      <w:tr w:rsidR="002637EA" w:rsidRPr="002637EA" w14:paraId="3495F05B" w14:textId="77777777" w:rsidTr="0028000A">
        <w:trPr>
          <w:trHeight w:val="13561"/>
          <w:jc w:val="center"/>
        </w:trPr>
        <w:tc>
          <w:tcPr>
            <w:tcW w:w="2268" w:type="dxa"/>
          </w:tcPr>
          <w:p w14:paraId="61B8A55A" w14:textId="77777777" w:rsidR="00B631DF" w:rsidRPr="002637EA" w:rsidRDefault="00B631DF"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5812" w:type="dxa"/>
          </w:tcPr>
          <w:p w14:paraId="03AC6A9B" w14:textId="77777777" w:rsidR="00B631DF" w:rsidRPr="002637EA" w:rsidRDefault="00B631DF" w:rsidP="006C3737">
            <w:pPr>
              <w:pStyle w:val="a3"/>
              <w:wordWrap/>
              <w:spacing w:line="260" w:lineRule="exact"/>
              <w:rPr>
                <w:rFonts w:ascii="ＭＳ ゴシック" w:hAnsi="Times New Roman" w:cs="Times New Roman"/>
                <w:color w:val="000000" w:themeColor="text1"/>
                <w:spacing w:val="0"/>
              </w:rPr>
            </w:pPr>
          </w:p>
          <w:p w14:paraId="088267EC" w14:textId="25EFF144" w:rsidR="00B631DF" w:rsidRPr="002637EA" w:rsidRDefault="00B631DF" w:rsidP="00520D85">
            <w:pPr>
              <w:pStyle w:val="a3"/>
              <w:numPr>
                <w:ilvl w:val="0"/>
                <w:numId w:val="8"/>
              </w:numPr>
              <w:wordWrap/>
              <w:spacing w:line="260" w:lineRule="exact"/>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調理従事者の衛生管理は適切か。</w:t>
            </w:r>
          </w:p>
          <w:p w14:paraId="728CFDC2" w14:textId="6C9020D9" w:rsidR="00520D85" w:rsidRPr="002637EA" w:rsidRDefault="00520D85" w:rsidP="00520D85">
            <w:pPr>
              <w:overflowPunct w:val="0"/>
              <w:ind w:firstLineChars="100" w:firstLine="200"/>
              <w:textAlignment w:val="baseline"/>
              <w:rPr>
                <w:rFonts w:ascii="ＭＳ ゴシック" w:hAnsi="ＭＳ ゴシック"/>
                <w:color w:val="000000" w:themeColor="text1"/>
              </w:rPr>
            </w:pPr>
            <w:r w:rsidRPr="002637EA">
              <w:rPr>
                <w:rFonts w:ascii="ＭＳ ゴシック" w:eastAsia="ＭＳ ゴシック" w:hAnsi="ＭＳ ゴシック" w:cs="ＭＳ ゴシック" w:hint="eastAsia"/>
                <w:color w:val="000000" w:themeColor="text1"/>
                <w:kern w:val="0"/>
                <w:sz w:val="20"/>
                <w:szCs w:val="20"/>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2637EA" w:rsidRPr="002637EA" w14:paraId="1C6C8D3D" w14:textId="77777777" w:rsidTr="00312CF6">
              <w:trPr>
                <w:trHeight w:val="357"/>
              </w:trPr>
              <w:tc>
                <w:tcPr>
                  <w:tcW w:w="2513" w:type="dxa"/>
                  <w:vAlign w:val="center"/>
                </w:tcPr>
                <w:p w14:paraId="0DD97146" w14:textId="77777777" w:rsidR="00B631DF" w:rsidRPr="002637EA" w:rsidRDefault="00B631DF" w:rsidP="006C3737">
                  <w:pPr>
                    <w:spacing w:line="260" w:lineRule="exac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専用の作業着</w:t>
                  </w:r>
                </w:p>
              </w:tc>
              <w:tc>
                <w:tcPr>
                  <w:tcW w:w="2763" w:type="dxa"/>
                  <w:vAlign w:val="center"/>
                </w:tcPr>
                <w:p w14:paraId="69DB482B" w14:textId="77777777" w:rsidR="00B631DF" w:rsidRPr="002637EA" w:rsidRDefault="002637EA" w:rsidP="006C3737">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5698078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52952311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無</w:t>
                  </w:r>
                </w:p>
              </w:tc>
            </w:tr>
            <w:tr w:rsidR="002637EA" w:rsidRPr="002637EA" w14:paraId="3F4D72A8" w14:textId="77777777" w:rsidTr="00312CF6">
              <w:trPr>
                <w:trHeight w:val="421"/>
              </w:trPr>
              <w:tc>
                <w:tcPr>
                  <w:tcW w:w="2513" w:type="dxa"/>
                  <w:vAlign w:val="center"/>
                </w:tcPr>
                <w:p w14:paraId="0B731B0E" w14:textId="77777777" w:rsidR="00B631DF" w:rsidRPr="002637EA" w:rsidRDefault="00B631DF" w:rsidP="006C3737">
                  <w:pPr>
                    <w:spacing w:line="260" w:lineRule="exac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714478" w:rsidRPr="002637EA">
                    <w:rPr>
                      <w:rFonts w:ascii="ＭＳ ゴシック" w:eastAsia="ＭＳ ゴシック" w:hAnsi="ＭＳ ゴシック" w:hint="eastAsia"/>
                      <w:color w:val="000000" w:themeColor="text1"/>
                      <w:sz w:val="20"/>
                      <w:szCs w:val="20"/>
                    </w:rPr>
                    <w:t>帽子の着用</w:t>
                  </w:r>
                </w:p>
              </w:tc>
              <w:tc>
                <w:tcPr>
                  <w:tcW w:w="2763" w:type="dxa"/>
                  <w:vAlign w:val="center"/>
                </w:tcPr>
                <w:p w14:paraId="59E19CE9" w14:textId="77777777" w:rsidR="00B631DF" w:rsidRPr="002637EA" w:rsidRDefault="002637EA" w:rsidP="006C3737">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26709511"/>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23939286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無</w:t>
                  </w:r>
                </w:p>
              </w:tc>
            </w:tr>
            <w:tr w:rsidR="002637EA" w:rsidRPr="002637EA" w14:paraId="786A63E6" w14:textId="77777777" w:rsidTr="00312CF6">
              <w:trPr>
                <w:trHeight w:val="425"/>
              </w:trPr>
              <w:tc>
                <w:tcPr>
                  <w:tcW w:w="2513" w:type="dxa"/>
                  <w:vAlign w:val="center"/>
                </w:tcPr>
                <w:p w14:paraId="193472F9" w14:textId="77777777" w:rsidR="00714478" w:rsidRPr="002637EA" w:rsidRDefault="00714478" w:rsidP="006C3737">
                  <w:pPr>
                    <w:spacing w:line="260" w:lineRule="exact"/>
                    <w:ind w:firstLineChars="50" w:firstLine="1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マスク着用</w:t>
                  </w:r>
                </w:p>
              </w:tc>
              <w:tc>
                <w:tcPr>
                  <w:tcW w:w="2763" w:type="dxa"/>
                  <w:vAlign w:val="center"/>
                </w:tcPr>
                <w:p w14:paraId="0C2B6911" w14:textId="77777777" w:rsidR="00714478" w:rsidRPr="002637EA" w:rsidRDefault="002637EA" w:rsidP="006C3737">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22470002"/>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14478" w:rsidRPr="002637EA">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52279144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14478" w:rsidRPr="002637EA">
                    <w:rPr>
                      <w:rFonts w:ascii="ＭＳ ゴシック" w:eastAsia="ＭＳ ゴシック" w:hAnsi="ＭＳ ゴシック" w:hint="eastAsia"/>
                      <w:color w:val="000000" w:themeColor="text1"/>
                      <w:sz w:val="20"/>
                      <w:szCs w:val="20"/>
                    </w:rPr>
                    <w:t>無</w:t>
                  </w:r>
                </w:p>
              </w:tc>
            </w:tr>
            <w:tr w:rsidR="002637EA" w:rsidRPr="002637EA" w14:paraId="778D88D5" w14:textId="77777777" w:rsidTr="00312CF6">
              <w:trPr>
                <w:trHeight w:val="425"/>
              </w:trPr>
              <w:tc>
                <w:tcPr>
                  <w:tcW w:w="2513" w:type="dxa"/>
                  <w:vAlign w:val="center"/>
                </w:tcPr>
                <w:p w14:paraId="24876DA3" w14:textId="77777777" w:rsidR="00B631DF" w:rsidRPr="002637EA" w:rsidRDefault="00714478" w:rsidP="006C3737">
                  <w:pPr>
                    <w:spacing w:line="260" w:lineRule="exact"/>
                    <w:ind w:firstLineChars="50" w:firstLine="1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専用の履き物</w:t>
                  </w:r>
                </w:p>
              </w:tc>
              <w:tc>
                <w:tcPr>
                  <w:tcW w:w="2763" w:type="dxa"/>
                  <w:vAlign w:val="center"/>
                </w:tcPr>
                <w:p w14:paraId="7A85BC16" w14:textId="77777777" w:rsidR="00B631DF" w:rsidRPr="002637EA" w:rsidRDefault="002637EA" w:rsidP="006C3737">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13816118"/>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45643364"/>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無</w:t>
                  </w:r>
                </w:p>
              </w:tc>
            </w:tr>
            <w:tr w:rsidR="002637EA" w:rsidRPr="002637EA" w14:paraId="4C81BEA9" w14:textId="77777777" w:rsidTr="00312CF6">
              <w:trPr>
                <w:trHeight w:val="417"/>
              </w:trPr>
              <w:tc>
                <w:tcPr>
                  <w:tcW w:w="2513" w:type="dxa"/>
                  <w:vAlign w:val="center"/>
                </w:tcPr>
                <w:p w14:paraId="0BC74280" w14:textId="77777777" w:rsidR="00B631DF" w:rsidRPr="002637EA" w:rsidRDefault="00B631DF" w:rsidP="006C3737">
                  <w:pPr>
                    <w:spacing w:line="260" w:lineRule="exac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専用の消毒・手洗い設備</w:t>
                  </w:r>
                </w:p>
              </w:tc>
              <w:tc>
                <w:tcPr>
                  <w:tcW w:w="2763" w:type="dxa"/>
                  <w:vAlign w:val="center"/>
                </w:tcPr>
                <w:p w14:paraId="764EEA5C" w14:textId="77777777" w:rsidR="00B631DF" w:rsidRPr="002637EA" w:rsidRDefault="002637EA" w:rsidP="006C3737">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31996977"/>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232627821"/>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無</w:t>
                  </w:r>
                </w:p>
              </w:tc>
            </w:tr>
          </w:tbl>
          <w:p w14:paraId="287C4152" w14:textId="77777777" w:rsidR="00B631DF" w:rsidRPr="002637EA" w:rsidRDefault="00B631DF"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1E2BE28" w14:textId="77777777" w:rsidR="00392D82" w:rsidRPr="002637EA" w:rsidRDefault="00714478"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・毎日清潔にしているか。</w:t>
            </w:r>
          </w:p>
          <w:p w14:paraId="32A5D66E" w14:textId="77777777" w:rsidR="00392D82" w:rsidRPr="002637EA" w:rsidRDefault="00392D82"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F2001E5" w14:textId="77777777" w:rsidR="00392D82" w:rsidRPr="002637EA" w:rsidRDefault="00392D82"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9F5700E" w14:textId="77777777" w:rsidR="00392D82" w:rsidRPr="002637EA" w:rsidRDefault="00392D82"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7D895F6" w14:textId="77777777" w:rsidR="00392D82" w:rsidRPr="002637EA" w:rsidRDefault="00392D82"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AFDE624" w14:textId="77777777" w:rsidR="00392D82" w:rsidRPr="002637EA" w:rsidRDefault="00392D82"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972E2DF" w14:textId="77777777" w:rsidR="00392D82" w:rsidRPr="002637EA" w:rsidRDefault="00392D82"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7765F27" w14:textId="77777777" w:rsidR="00714478" w:rsidRPr="002637EA" w:rsidRDefault="00714478"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32D225B" w14:textId="77777777" w:rsidR="00392D82" w:rsidRPr="002637EA" w:rsidRDefault="00392D82"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58B9F99" w14:textId="77777777" w:rsidR="00392D82" w:rsidRPr="002637EA" w:rsidRDefault="00392D82"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876A6AD" w14:textId="77777777" w:rsidR="00392D82" w:rsidRPr="002637EA" w:rsidRDefault="00392D82"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AD4409E" w14:textId="77777777" w:rsidR="00392D82" w:rsidRPr="002637EA" w:rsidRDefault="00392D82"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BBFD27A" w14:textId="77777777" w:rsidR="00B631DF" w:rsidRPr="002637EA" w:rsidRDefault="00B631DF"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8FA6D70" w14:textId="77777777" w:rsidR="00B631DF" w:rsidRPr="002637EA" w:rsidRDefault="00B631DF" w:rsidP="006C3737">
            <w:pPr>
              <w:pStyle w:val="a3"/>
              <w:wordWrap/>
              <w:spacing w:line="260" w:lineRule="exact"/>
              <w:ind w:left="200" w:hangingChars="100" w:hanging="200"/>
              <w:rPr>
                <w:rFonts w:ascii="ＭＳ ゴシック" w:hAnsi="Times New Roman"/>
                <w:color w:val="000000" w:themeColor="text1"/>
              </w:rPr>
            </w:pPr>
            <w:r w:rsidRPr="002637EA">
              <w:rPr>
                <w:rFonts w:ascii="ＭＳ ゴシック" w:hAnsi="ＭＳ ゴシック"/>
                <w:color w:val="000000" w:themeColor="text1"/>
                <w:spacing w:val="0"/>
              </w:rPr>
              <w:t>(</w:t>
            </w:r>
            <w:r w:rsidRPr="002637EA">
              <w:rPr>
                <w:rFonts w:ascii="ＭＳ ゴシック" w:hAnsi="ＭＳ ゴシック" w:hint="eastAsia"/>
                <w:color w:val="000000" w:themeColor="text1"/>
                <w:spacing w:val="0"/>
              </w:rPr>
              <w:t>3</w:t>
            </w:r>
            <w:r w:rsidRPr="002637EA">
              <w:rPr>
                <w:rFonts w:ascii="ＭＳ ゴシック" w:hAnsi="ＭＳ ゴシック"/>
                <w:color w:val="000000" w:themeColor="text1"/>
                <w:spacing w:val="0"/>
              </w:rPr>
              <w:t>) 調理従事者等</w:t>
            </w:r>
            <w:r w:rsidRPr="002637EA">
              <w:rPr>
                <w:rFonts w:ascii="ＭＳ ゴシック" w:hAnsi="ＭＳ ゴシック" w:hint="eastAsia"/>
                <w:color w:val="000000" w:themeColor="text1"/>
                <w:spacing w:val="0"/>
              </w:rPr>
              <w:t>（臨時・パート</w:t>
            </w:r>
            <w:r w:rsidR="003E6B1B" w:rsidRPr="002637EA">
              <w:rPr>
                <w:rFonts w:ascii="ＭＳ ゴシック" w:hAnsi="ＭＳ ゴシック" w:hint="eastAsia"/>
                <w:color w:val="000000" w:themeColor="text1"/>
                <w:spacing w:val="0"/>
              </w:rPr>
              <w:t>・調乳従事者</w:t>
            </w:r>
            <w:r w:rsidRPr="002637EA">
              <w:rPr>
                <w:rFonts w:ascii="ＭＳ ゴシック" w:hAnsi="ＭＳ ゴシック" w:hint="eastAsia"/>
                <w:color w:val="000000" w:themeColor="text1"/>
                <w:spacing w:val="0"/>
              </w:rPr>
              <w:t>を含む）の検便は採用時</w:t>
            </w:r>
            <w:r w:rsidRPr="002637EA">
              <w:rPr>
                <w:color w:val="000000" w:themeColor="text1"/>
              </w:rPr>
              <w:t>又は当該業務への配置替えの際</w:t>
            </w:r>
            <w:r w:rsidRPr="002637EA">
              <w:rPr>
                <w:rFonts w:ascii="ＭＳ ゴシック" w:hAnsi="ＭＳ ゴシック" w:hint="eastAsia"/>
                <w:color w:val="000000" w:themeColor="text1"/>
                <w:spacing w:val="0"/>
              </w:rPr>
              <w:t>及び毎月実施されているか。</w:t>
            </w:r>
          </w:p>
          <w:p w14:paraId="5A45105E" w14:textId="77777777" w:rsidR="00B631DF" w:rsidRPr="002637EA" w:rsidRDefault="00B631DF"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691C635" w14:textId="498E219D" w:rsidR="00B631DF" w:rsidRPr="002637EA" w:rsidRDefault="00FE49DA"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bdr w:val="single" w:sz="4" w:space="0" w:color="auto"/>
              </w:rPr>
            </w:pPr>
            <w:r w:rsidRPr="002637EA">
              <w:rPr>
                <w:rFonts w:ascii="ＭＳ ゴシック" w:eastAsia="ＭＳ ゴシック" w:hAnsi="Times New Roman"/>
                <w:color w:val="000000" w:themeColor="text1"/>
                <w:kern w:val="0"/>
                <w:sz w:val="20"/>
                <w:szCs w:val="20"/>
                <w:bdr w:val="single" w:sz="4" w:space="0" w:color="auto"/>
              </w:rPr>
              <w:t>※</w:t>
            </w:r>
            <w:r w:rsidR="00F85F69" w:rsidRPr="002637EA">
              <w:rPr>
                <w:rFonts w:ascii="ＭＳ ゴシック" w:eastAsia="ＭＳ ゴシック" w:hAnsi="Times New Roman" w:hint="eastAsia"/>
                <w:color w:val="000000" w:themeColor="text1"/>
                <w:kern w:val="0"/>
                <w:sz w:val="20"/>
                <w:szCs w:val="20"/>
                <w:bdr w:val="single" w:sz="4" w:space="0" w:color="auto"/>
              </w:rPr>
              <w:t>47</w:t>
            </w:r>
            <w:r w:rsidRPr="002637EA">
              <w:rPr>
                <w:rFonts w:ascii="ＭＳ ゴシック" w:eastAsia="ＭＳ ゴシック" w:hAnsi="Times New Roman"/>
                <w:color w:val="000000" w:themeColor="text1"/>
                <w:kern w:val="0"/>
                <w:sz w:val="20"/>
                <w:szCs w:val="20"/>
                <w:bdr w:val="single" w:sz="4" w:space="0" w:color="auto"/>
              </w:rPr>
              <w:t>ページに</w:t>
            </w:r>
            <w:r w:rsidRPr="002637EA">
              <w:rPr>
                <w:rFonts w:ascii="ＭＳ ゴシック" w:eastAsia="ＭＳ ゴシック" w:hAnsi="Times New Roman" w:hint="eastAsia"/>
                <w:color w:val="000000" w:themeColor="text1"/>
                <w:kern w:val="0"/>
                <w:sz w:val="20"/>
                <w:szCs w:val="20"/>
                <w:bdr w:val="single" w:sz="4" w:space="0" w:color="auto"/>
              </w:rPr>
              <w:t>調理</w:t>
            </w:r>
            <w:r w:rsidRPr="002637EA">
              <w:rPr>
                <w:rFonts w:ascii="ＭＳ ゴシック" w:eastAsia="ＭＳ ゴシック" w:hAnsi="Times New Roman"/>
                <w:color w:val="000000" w:themeColor="text1"/>
                <w:kern w:val="0"/>
                <w:sz w:val="20"/>
                <w:szCs w:val="20"/>
                <w:bdr w:val="single" w:sz="4" w:space="0" w:color="auto"/>
              </w:rPr>
              <w:t>従事者等検便の</w:t>
            </w:r>
            <w:r w:rsidRPr="002637EA">
              <w:rPr>
                <w:rFonts w:ascii="ＭＳ ゴシック" w:eastAsia="ＭＳ ゴシック" w:hAnsi="Times New Roman" w:hint="eastAsia"/>
                <w:color w:val="000000" w:themeColor="text1"/>
                <w:kern w:val="0"/>
                <w:sz w:val="20"/>
                <w:szCs w:val="20"/>
                <w:bdr w:val="single" w:sz="4" w:space="0" w:color="auto"/>
              </w:rPr>
              <w:t>実施</w:t>
            </w:r>
            <w:r w:rsidRPr="002637EA">
              <w:rPr>
                <w:rFonts w:ascii="ＭＳ ゴシック" w:eastAsia="ＭＳ ゴシック" w:hAnsi="Times New Roman"/>
                <w:color w:val="000000" w:themeColor="text1"/>
                <w:kern w:val="0"/>
                <w:sz w:val="20"/>
                <w:szCs w:val="20"/>
                <w:bdr w:val="single" w:sz="4" w:space="0" w:color="auto"/>
              </w:rPr>
              <w:t>状況を記入すること。</w:t>
            </w:r>
          </w:p>
          <w:p w14:paraId="416DB3D9" w14:textId="77777777" w:rsidR="0028000A" w:rsidRPr="002637EA" w:rsidRDefault="0028000A"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8996872" w14:textId="77777777" w:rsidR="0028000A" w:rsidRPr="002637EA" w:rsidRDefault="0028000A"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048A460" w14:textId="77777777" w:rsidR="0028000A" w:rsidRPr="002637EA" w:rsidRDefault="0028000A"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DD6AAE1" w14:textId="77777777" w:rsidR="0028000A" w:rsidRPr="002637EA" w:rsidRDefault="0028000A"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F662F76" w14:textId="77777777" w:rsidR="00B631DF" w:rsidRPr="002637EA" w:rsidRDefault="00CE376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(4) </w:t>
            </w:r>
            <w:r w:rsidR="007D0822" w:rsidRPr="002637EA">
              <w:rPr>
                <w:rFonts w:ascii="ＭＳ ゴシック" w:eastAsia="ＭＳ ゴシック" w:hAnsi="ＭＳ ゴシック" w:cs="ＭＳ ゴシック" w:hint="eastAsia"/>
                <w:color w:val="000000" w:themeColor="text1"/>
                <w:kern w:val="0"/>
                <w:sz w:val="20"/>
                <w:szCs w:val="20"/>
              </w:rPr>
              <w:t>食事</w:t>
            </w:r>
            <w:r w:rsidRPr="002637EA">
              <w:rPr>
                <w:rFonts w:ascii="ＭＳ ゴシック" w:eastAsia="ＭＳ ゴシック" w:hAnsi="ＭＳ ゴシック" w:cs="ＭＳ ゴシック" w:hint="eastAsia"/>
                <w:color w:val="000000" w:themeColor="text1"/>
                <w:kern w:val="0"/>
                <w:sz w:val="20"/>
                <w:szCs w:val="20"/>
              </w:rPr>
              <w:t>介助を行う職員の検便を実施しているか。</w:t>
            </w:r>
          </w:p>
          <w:p w14:paraId="1E37A4C6" w14:textId="77777777" w:rsidR="00CE3765" w:rsidRPr="002637EA" w:rsidRDefault="00CE376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7B910C7" w14:textId="326A0510" w:rsidR="00E23C45" w:rsidRPr="002637EA" w:rsidRDefault="00E23C4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bdr w:val="single" w:sz="4" w:space="0" w:color="auto"/>
              </w:rPr>
            </w:pPr>
            <w:r w:rsidRPr="002637EA">
              <w:rPr>
                <w:rFonts w:ascii="ＭＳ ゴシック" w:eastAsia="ＭＳ ゴシック" w:hAnsi="Times New Roman"/>
                <w:color w:val="000000" w:themeColor="text1"/>
                <w:kern w:val="0"/>
                <w:sz w:val="20"/>
                <w:szCs w:val="20"/>
                <w:bdr w:val="single" w:sz="4" w:space="0" w:color="auto"/>
              </w:rPr>
              <w:t>※</w:t>
            </w:r>
            <w:r w:rsidR="00F85F69" w:rsidRPr="002637EA">
              <w:rPr>
                <w:rFonts w:ascii="ＭＳ ゴシック" w:eastAsia="ＭＳ ゴシック" w:hAnsi="Times New Roman" w:hint="eastAsia"/>
                <w:color w:val="000000" w:themeColor="text1"/>
                <w:kern w:val="0"/>
                <w:sz w:val="20"/>
                <w:szCs w:val="20"/>
                <w:bdr w:val="single" w:sz="4" w:space="0" w:color="auto"/>
              </w:rPr>
              <w:t>47</w:t>
            </w:r>
            <w:r w:rsidRPr="002637EA">
              <w:rPr>
                <w:rFonts w:ascii="ＭＳ ゴシック" w:eastAsia="ＭＳ ゴシック" w:hAnsi="Times New Roman"/>
                <w:color w:val="000000" w:themeColor="text1"/>
                <w:kern w:val="0"/>
                <w:sz w:val="20"/>
                <w:szCs w:val="20"/>
                <w:bdr w:val="single" w:sz="4" w:space="0" w:color="auto"/>
              </w:rPr>
              <w:t>ページに</w:t>
            </w:r>
            <w:r w:rsidRPr="002637EA">
              <w:rPr>
                <w:rFonts w:ascii="ＭＳ ゴシック" w:eastAsia="ＭＳ ゴシック" w:hAnsi="Times New Roman" w:hint="eastAsia"/>
                <w:color w:val="000000" w:themeColor="text1"/>
                <w:kern w:val="0"/>
                <w:sz w:val="20"/>
                <w:szCs w:val="20"/>
                <w:bdr w:val="single" w:sz="4" w:space="0" w:color="auto"/>
              </w:rPr>
              <w:t>調理</w:t>
            </w:r>
            <w:r w:rsidRPr="002637EA">
              <w:rPr>
                <w:rFonts w:ascii="ＭＳ ゴシック" w:eastAsia="ＭＳ ゴシック" w:hAnsi="Times New Roman"/>
                <w:color w:val="000000" w:themeColor="text1"/>
                <w:kern w:val="0"/>
                <w:sz w:val="20"/>
                <w:szCs w:val="20"/>
                <w:bdr w:val="single" w:sz="4" w:space="0" w:color="auto"/>
              </w:rPr>
              <w:t>従事者等検便の</w:t>
            </w:r>
            <w:r w:rsidRPr="002637EA">
              <w:rPr>
                <w:rFonts w:ascii="ＭＳ ゴシック" w:eastAsia="ＭＳ ゴシック" w:hAnsi="Times New Roman" w:hint="eastAsia"/>
                <w:color w:val="000000" w:themeColor="text1"/>
                <w:kern w:val="0"/>
                <w:sz w:val="20"/>
                <w:szCs w:val="20"/>
                <w:bdr w:val="single" w:sz="4" w:space="0" w:color="auto"/>
              </w:rPr>
              <w:t>実施</w:t>
            </w:r>
            <w:r w:rsidRPr="002637EA">
              <w:rPr>
                <w:rFonts w:ascii="ＭＳ ゴシック" w:eastAsia="ＭＳ ゴシック" w:hAnsi="Times New Roman"/>
                <w:color w:val="000000" w:themeColor="text1"/>
                <w:kern w:val="0"/>
                <w:sz w:val="20"/>
                <w:szCs w:val="20"/>
                <w:bdr w:val="single" w:sz="4" w:space="0" w:color="auto"/>
              </w:rPr>
              <w:t>状況を記入すること。</w:t>
            </w:r>
          </w:p>
          <w:p w14:paraId="71C57BC1" w14:textId="77777777" w:rsidR="005E65CD" w:rsidRPr="002637EA" w:rsidRDefault="005E65CD"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02996AC" w14:textId="77777777" w:rsidR="00905F19" w:rsidRPr="002637EA" w:rsidRDefault="00905F19"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6860C32" w14:textId="77777777" w:rsidR="00905F19" w:rsidRPr="002637EA" w:rsidRDefault="00905F19"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F8E871F" w14:textId="77777777" w:rsidR="00B631DF" w:rsidRPr="002637EA" w:rsidRDefault="00B631DF"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00CE3765" w:rsidRPr="002637EA">
              <w:rPr>
                <w:rFonts w:ascii="ＭＳ ゴシック" w:eastAsia="ＭＳ ゴシック" w:hAnsi="ＭＳ ゴシック" w:cs="ＭＳ ゴシック" w:hint="eastAsia"/>
                <w:color w:val="000000" w:themeColor="text1"/>
                <w:kern w:val="0"/>
                <w:sz w:val="20"/>
                <w:szCs w:val="20"/>
              </w:rPr>
              <w:t>5</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保存食</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検査食</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は適正に保存しているか。</w:t>
            </w:r>
          </w:p>
          <w:p w14:paraId="73B7A32E" w14:textId="77777777" w:rsidR="000219AA" w:rsidRPr="002637EA" w:rsidRDefault="000219AA" w:rsidP="000219AA">
            <w:pPr>
              <w:overflowPunct w:val="0"/>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hint="eastAsia"/>
                <w:color w:val="000000" w:themeColor="text1"/>
                <w:kern w:val="0"/>
                <w:sz w:val="20"/>
                <w:szCs w:val="20"/>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267"/>
              <w:gridCol w:w="1275"/>
              <w:gridCol w:w="1560"/>
            </w:tblGrid>
            <w:tr w:rsidR="002637EA" w:rsidRPr="002637EA" w14:paraId="15FACFE7" w14:textId="77777777" w:rsidTr="0008324F">
              <w:trPr>
                <w:trHeight w:val="185"/>
              </w:trPr>
              <w:tc>
                <w:tcPr>
                  <w:tcW w:w="1077" w:type="dxa"/>
                  <w:vAlign w:val="center"/>
                </w:tcPr>
                <w:p w14:paraId="52C1DA27" w14:textId="77777777" w:rsidR="00392D82" w:rsidRPr="002637EA" w:rsidRDefault="00392D82" w:rsidP="006C3737">
                  <w:pPr>
                    <w:pStyle w:val="a3"/>
                    <w:wordWrap/>
                    <w:spacing w:line="260" w:lineRule="exact"/>
                    <w:jc w:val="center"/>
                    <w:rPr>
                      <w:rFonts w:ascii="ＭＳ ゴシック" w:hAnsi="ＭＳ ゴシック"/>
                      <w:color w:val="000000" w:themeColor="text1"/>
                      <w:spacing w:val="0"/>
                    </w:rPr>
                  </w:pPr>
                  <w:r w:rsidRPr="002637EA">
                    <w:rPr>
                      <w:rFonts w:hint="eastAsia"/>
                      <w:color w:val="000000" w:themeColor="text1"/>
                    </w:rPr>
                    <w:t>区　分</w:t>
                  </w:r>
                </w:p>
              </w:tc>
              <w:tc>
                <w:tcPr>
                  <w:tcW w:w="1267" w:type="dxa"/>
                  <w:vAlign w:val="center"/>
                </w:tcPr>
                <w:p w14:paraId="71DADE29" w14:textId="77777777" w:rsidR="00392D82" w:rsidRPr="002637EA" w:rsidRDefault="00392D82" w:rsidP="006C3737">
                  <w:pPr>
                    <w:pStyle w:val="a3"/>
                    <w:wordWrap/>
                    <w:spacing w:line="260" w:lineRule="exact"/>
                    <w:jc w:val="center"/>
                    <w:rPr>
                      <w:rFonts w:ascii="ＭＳ ゴシック" w:hAnsi="ＭＳ ゴシック"/>
                      <w:color w:val="000000" w:themeColor="text1"/>
                      <w:spacing w:val="0"/>
                    </w:rPr>
                  </w:pPr>
                  <w:r w:rsidRPr="002637EA">
                    <w:rPr>
                      <w:rFonts w:hint="eastAsia"/>
                      <w:color w:val="000000" w:themeColor="text1"/>
                    </w:rPr>
                    <w:t>昼　食</w:t>
                  </w:r>
                </w:p>
              </w:tc>
              <w:tc>
                <w:tcPr>
                  <w:tcW w:w="1275" w:type="dxa"/>
                  <w:vAlign w:val="center"/>
                </w:tcPr>
                <w:p w14:paraId="7489BC7C" w14:textId="77777777" w:rsidR="00392D82" w:rsidRPr="002637EA" w:rsidRDefault="00392D82" w:rsidP="006C3737">
                  <w:pPr>
                    <w:pStyle w:val="a3"/>
                    <w:wordWrap/>
                    <w:spacing w:line="260" w:lineRule="exact"/>
                    <w:jc w:val="center"/>
                    <w:rPr>
                      <w:rFonts w:ascii="ＭＳ ゴシック" w:hAnsi="ＭＳ ゴシック"/>
                      <w:color w:val="000000" w:themeColor="text1"/>
                      <w:spacing w:val="0"/>
                    </w:rPr>
                  </w:pPr>
                  <w:r w:rsidRPr="002637EA">
                    <w:rPr>
                      <w:rFonts w:hint="eastAsia"/>
                      <w:color w:val="000000" w:themeColor="text1"/>
                    </w:rPr>
                    <w:t>その他</w:t>
                  </w:r>
                </w:p>
              </w:tc>
              <w:tc>
                <w:tcPr>
                  <w:tcW w:w="1560" w:type="dxa"/>
                  <w:vAlign w:val="center"/>
                </w:tcPr>
                <w:p w14:paraId="6310C8F8" w14:textId="77777777" w:rsidR="00392D82" w:rsidRPr="002637EA" w:rsidRDefault="00392D82" w:rsidP="006C3737">
                  <w:pPr>
                    <w:pStyle w:val="a3"/>
                    <w:wordWrap/>
                    <w:spacing w:line="260" w:lineRule="exact"/>
                    <w:jc w:val="center"/>
                    <w:rPr>
                      <w:rFonts w:ascii="ＭＳ ゴシック" w:hAnsi="ＭＳ ゴシック"/>
                      <w:color w:val="000000" w:themeColor="text1"/>
                      <w:spacing w:val="0"/>
                    </w:rPr>
                  </w:pPr>
                  <w:r w:rsidRPr="002637EA">
                    <w:rPr>
                      <w:rFonts w:hint="eastAsia"/>
                      <w:color w:val="000000" w:themeColor="text1"/>
                    </w:rPr>
                    <w:t>保存期間</w:t>
                  </w:r>
                </w:p>
              </w:tc>
            </w:tr>
            <w:tr w:rsidR="002637EA" w:rsidRPr="002637EA" w14:paraId="17E0185C" w14:textId="77777777" w:rsidTr="0008324F">
              <w:trPr>
                <w:trHeight w:val="484"/>
              </w:trPr>
              <w:tc>
                <w:tcPr>
                  <w:tcW w:w="1077" w:type="dxa"/>
                </w:tcPr>
                <w:p w14:paraId="5206836B" w14:textId="77777777" w:rsidR="00392D82" w:rsidRPr="002637EA" w:rsidRDefault="00392D82" w:rsidP="006C3737">
                  <w:pPr>
                    <w:pStyle w:val="a3"/>
                    <w:wordWrap/>
                    <w:spacing w:line="260" w:lineRule="exact"/>
                    <w:rPr>
                      <w:rFonts w:ascii="ＭＳ ゴシック" w:hAnsi="ＭＳ ゴシック"/>
                      <w:color w:val="000000" w:themeColor="text1"/>
                      <w:spacing w:val="0"/>
                    </w:rPr>
                  </w:pPr>
                  <w:r w:rsidRPr="002637EA">
                    <w:rPr>
                      <w:rFonts w:ascii="ＭＳ ゴシック" w:hAnsi="ＭＳ ゴシック" w:hint="eastAsia"/>
                      <w:color w:val="000000" w:themeColor="text1"/>
                    </w:rPr>
                    <w:t>保存食実施の有無</w:t>
                  </w:r>
                </w:p>
              </w:tc>
              <w:tc>
                <w:tcPr>
                  <w:tcW w:w="1267" w:type="dxa"/>
                  <w:vAlign w:val="center"/>
                </w:tcPr>
                <w:p w14:paraId="5EEC8A0B" w14:textId="77777777" w:rsidR="00392D82" w:rsidRPr="002637EA" w:rsidRDefault="002637EA" w:rsidP="006C3737">
                  <w:pPr>
                    <w:pStyle w:val="a3"/>
                    <w:wordWrap/>
                    <w:spacing w:line="260" w:lineRule="exact"/>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2103868858"/>
                      <w14:checkbox>
                        <w14:checked w14:val="0"/>
                        <w14:checkedState w14:val="00FE" w14:font="Wingdings"/>
                        <w14:uncheckedState w14:val="2610" w14:font="ＭＳ ゴシック"/>
                      </w14:checkbox>
                    </w:sdtPr>
                    <w:sdtEndPr/>
                    <w:sdtContent>
                      <w:r w:rsidR="00F565A0" w:rsidRPr="002637EA">
                        <w:rPr>
                          <w:rFonts w:ascii="ＭＳ ゴシック" w:hAnsi="ＭＳ ゴシック" w:hint="eastAsia"/>
                          <w:color w:val="000000" w:themeColor="text1"/>
                        </w:rPr>
                        <w:t>☐</w:t>
                      </w:r>
                    </w:sdtContent>
                  </w:sdt>
                  <w:r w:rsidR="00392D82" w:rsidRPr="002637EA">
                    <w:rPr>
                      <w:rFonts w:ascii="ＭＳ ゴシック" w:hAnsi="ＭＳ ゴシック" w:hint="eastAsia"/>
                      <w:color w:val="000000" w:themeColor="text1"/>
                    </w:rPr>
                    <w:t>有・</w:t>
                  </w:r>
                  <w:sdt>
                    <w:sdtPr>
                      <w:rPr>
                        <w:rFonts w:ascii="ＭＳ ゴシック" w:hAnsi="ＭＳ ゴシック" w:hint="eastAsia"/>
                        <w:color w:val="000000" w:themeColor="text1"/>
                      </w:rPr>
                      <w:id w:val="385679309"/>
                      <w14:checkbox>
                        <w14:checked w14:val="0"/>
                        <w14:checkedState w14:val="00FE" w14:font="Wingdings"/>
                        <w14:uncheckedState w14:val="2610" w14:font="ＭＳ ゴシック"/>
                      </w14:checkbox>
                    </w:sdtPr>
                    <w:sdtEndPr/>
                    <w:sdtContent>
                      <w:r w:rsidR="00F565A0" w:rsidRPr="002637EA">
                        <w:rPr>
                          <w:rFonts w:ascii="ＭＳ ゴシック" w:hAnsi="ＭＳ ゴシック" w:hint="eastAsia"/>
                          <w:color w:val="000000" w:themeColor="text1"/>
                        </w:rPr>
                        <w:t>☐</w:t>
                      </w:r>
                    </w:sdtContent>
                  </w:sdt>
                  <w:r w:rsidR="00392D82" w:rsidRPr="002637EA">
                    <w:rPr>
                      <w:rFonts w:ascii="ＭＳ ゴシック" w:hAnsi="ＭＳ ゴシック" w:hint="eastAsia"/>
                      <w:color w:val="000000" w:themeColor="text1"/>
                    </w:rPr>
                    <w:t>無</w:t>
                  </w:r>
                </w:p>
              </w:tc>
              <w:tc>
                <w:tcPr>
                  <w:tcW w:w="1275" w:type="dxa"/>
                  <w:vAlign w:val="center"/>
                </w:tcPr>
                <w:p w14:paraId="3378B099" w14:textId="77777777" w:rsidR="00392D82" w:rsidRPr="002637EA" w:rsidRDefault="002637EA" w:rsidP="006C3737">
                  <w:pPr>
                    <w:pStyle w:val="a3"/>
                    <w:wordWrap/>
                    <w:spacing w:line="260" w:lineRule="exact"/>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1989818843"/>
                      <w14:checkbox>
                        <w14:checked w14:val="0"/>
                        <w14:checkedState w14:val="00FE" w14:font="Wingdings"/>
                        <w14:uncheckedState w14:val="2610" w14:font="ＭＳ ゴシック"/>
                      </w14:checkbox>
                    </w:sdtPr>
                    <w:sdtEndPr/>
                    <w:sdtContent>
                      <w:r w:rsidR="00F565A0" w:rsidRPr="002637EA">
                        <w:rPr>
                          <w:rFonts w:ascii="ＭＳ ゴシック" w:hAnsi="ＭＳ ゴシック" w:hint="eastAsia"/>
                          <w:color w:val="000000" w:themeColor="text1"/>
                        </w:rPr>
                        <w:t>☐</w:t>
                      </w:r>
                    </w:sdtContent>
                  </w:sdt>
                  <w:r w:rsidR="00392D82" w:rsidRPr="002637EA">
                    <w:rPr>
                      <w:rFonts w:ascii="ＭＳ ゴシック" w:hAnsi="ＭＳ ゴシック" w:hint="eastAsia"/>
                      <w:color w:val="000000" w:themeColor="text1"/>
                    </w:rPr>
                    <w:t>有・</w:t>
                  </w:r>
                  <w:sdt>
                    <w:sdtPr>
                      <w:rPr>
                        <w:rFonts w:ascii="ＭＳ ゴシック" w:hAnsi="ＭＳ ゴシック" w:hint="eastAsia"/>
                        <w:color w:val="000000" w:themeColor="text1"/>
                      </w:rPr>
                      <w:id w:val="-787343215"/>
                      <w14:checkbox>
                        <w14:checked w14:val="0"/>
                        <w14:checkedState w14:val="00FE" w14:font="Wingdings"/>
                        <w14:uncheckedState w14:val="2610" w14:font="ＭＳ ゴシック"/>
                      </w14:checkbox>
                    </w:sdtPr>
                    <w:sdtEndPr/>
                    <w:sdtContent>
                      <w:r w:rsidR="00F565A0" w:rsidRPr="002637EA">
                        <w:rPr>
                          <w:rFonts w:ascii="ＭＳ ゴシック" w:hAnsi="ＭＳ ゴシック" w:hint="eastAsia"/>
                          <w:color w:val="000000" w:themeColor="text1"/>
                        </w:rPr>
                        <w:t>☐</w:t>
                      </w:r>
                    </w:sdtContent>
                  </w:sdt>
                  <w:r w:rsidR="00392D82" w:rsidRPr="002637EA">
                    <w:rPr>
                      <w:rFonts w:ascii="ＭＳ ゴシック" w:hAnsi="ＭＳ ゴシック" w:hint="eastAsia"/>
                      <w:color w:val="000000" w:themeColor="text1"/>
                    </w:rPr>
                    <w:t>無</w:t>
                  </w:r>
                </w:p>
              </w:tc>
              <w:tc>
                <w:tcPr>
                  <w:tcW w:w="1560" w:type="dxa"/>
                  <w:vAlign w:val="center"/>
                </w:tcPr>
                <w:p w14:paraId="381BA6F0" w14:textId="77777777" w:rsidR="00392D82" w:rsidRPr="002637EA" w:rsidRDefault="00392D82" w:rsidP="006C3737">
                  <w:pPr>
                    <w:pStyle w:val="a3"/>
                    <w:wordWrap/>
                    <w:spacing w:line="260" w:lineRule="exact"/>
                    <w:jc w:val="right"/>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日</w:t>
                  </w:r>
                </w:p>
              </w:tc>
            </w:tr>
          </w:tbl>
          <w:p w14:paraId="0B134CBA" w14:textId="77777777" w:rsidR="00B631DF" w:rsidRPr="002637EA" w:rsidRDefault="00B631DF" w:rsidP="006C3737">
            <w:pPr>
              <w:pStyle w:val="a3"/>
              <w:wordWrap/>
              <w:spacing w:line="260" w:lineRule="exact"/>
              <w:rPr>
                <w:rFonts w:ascii="ＭＳ ゴシック" w:hAnsi="ＭＳ ゴシック"/>
                <w:color w:val="000000" w:themeColor="text1"/>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2637EA" w:rsidRPr="002637EA" w14:paraId="093E94A7" w14:textId="77777777" w:rsidTr="00312CF6">
              <w:trPr>
                <w:trHeight w:val="102"/>
              </w:trPr>
              <w:tc>
                <w:tcPr>
                  <w:tcW w:w="2762" w:type="dxa"/>
                </w:tcPr>
                <w:p w14:paraId="7E734419" w14:textId="77777777" w:rsidR="00B631DF" w:rsidRPr="002637EA" w:rsidRDefault="00B631DF" w:rsidP="006C3737">
                  <w:pPr>
                    <w:spacing w:line="260" w:lineRule="exac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原材料</w:t>
                  </w:r>
                </w:p>
              </w:tc>
              <w:tc>
                <w:tcPr>
                  <w:tcW w:w="2514" w:type="dxa"/>
                </w:tcPr>
                <w:p w14:paraId="27086CB1" w14:textId="77777777" w:rsidR="00B631DF" w:rsidRPr="002637EA" w:rsidRDefault="002637EA" w:rsidP="006C3737">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894507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26240761"/>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無</w:t>
                  </w:r>
                </w:p>
              </w:tc>
            </w:tr>
            <w:tr w:rsidR="002637EA" w:rsidRPr="002637EA" w14:paraId="063F1408" w14:textId="77777777" w:rsidTr="00312CF6">
              <w:trPr>
                <w:trHeight w:val="236"/>
              </w:trPr>
              <w:tc>
                <w:tcPr>
                  <w:tcW w:w="2762" w:type="dxa"/>
                </w:tcPr>
                <w:p w14:paraId="40D96FAF" w14:textId="77777777" w:rsidR="00B631DF" w:rsidRPr="002637EA" w:rsidRDefault="00B631DF" w:rsidP="006C3737">
                  <w:pPr>
                    <w:spacing w:line="260" w:lineRule="exac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調理済食品</w:t>
                  </w:r>
                </w:p>
              </w:tc>
              <w:tc>
                <w:tcPr>
                  <w:tcW w:w="2514" w:type="dxa"/>
                </w:tcPr>
                <w:p w14:paraId="709E5C12" w14:textId="77777777" w:rsidR="00B631DF" w:rsidRPr="002637EA" w:rsidRDefault="002637EA" w:rsidP="006C3737">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5713156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745099821"/>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無</w:t>
                  </w:r>
                </w:p>
              </w:tc>
            </w:tr>
            <w:tr w:rsidR="002637EA" w:rsidRPr="002637EA" w14:paraId="2C667851" w14:textId="77777777" w:rsidTr="00312CF6">
              <w:trPr>
                <w:trHeight w:val="196"/>
              </w:trPr>
              <w:tc>
                <w:tcPr>
                  <w:tcW w:w="2762" w:type="dxa"/>
                </w:tcPr>
                <w:p w14:paraId="3CF02330" w14:textId="77777777" w:rsidR="00B631DF" w:rsidRPr="002637EA" w:rsidRDefault="00C05457" w:rsidP="006C3737">
                  <w:pPr>
                    <w:spacing w:line="260" w:lineRule="exac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50</w:t>
                  </w:r>
                  <w:r w:rsidR="00B631DF" w:rsidRPr="002637EA">
                    <w:rPr>
                      <w:rFonts w:ascii="ＭＳ ゴシック" w:eastAsia="ＭＳ ゴシック" w:hAnsi="ＭＳ ゴシック" w:hint="eastAsia"/>
                      <w:color w:val="000000" w:themeColor="text1"/>
                      <w:sz w:val="20"/>
                      <w:szCs w:val="20"/>
                    </w:rPr>
                    <w:t>㌘程度</w:t>
                  </w:r>
                </w:p>
              </w:tc>
              <w:tc>
                <w:tcPr>
                  <w:tcW w:w="2514" w:type="dxa"/>
                </w:tcPr>
                <w:p w14:paraId="6382CFB0" w14:textId="77777777" w:rsidR="00B631DF" w:rsidRPr="002637EA" w:rsidRDefault="002637EA" w:rsidP="006C3737">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3966682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210029794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無</w:t>
                  </w:r>
                </w:p>
              </w:tc>
            </w:tr>
            <w:tr w:rsidR="002637EA" w:rsidRPr="002637EA" w14:paraId="311612CA" w14:textId="77777777" w:rsidTr="00312CF6">
              <w:trPr>
                <w:trHeight w:val="114"/>
              </w:trPr>
              <w:tc>
                <w:tcPr>
                  <w:tcW w:w="2762" w:type="dxa"/>
                </w:tcPr>
                <w:p w14:paraId="72228C0C" w14:textId="77777777" w:rsidR="00B631DF" w:rsidRPr="002637EA" w:rsidRDefault="00B631DF" w:rsidP="006C3737">
                  <w:pPr>
                    <w:spacing w:line="260" w:lineRule="exac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食品毎にビニール袋に密封</w:t>
                  </w:r>
                </w:p>
              </w:tc>
              <w:tc>
                <w:tcPr>
                  <w:tcW w:w="2514" w:type="dxa"/>
                </w:tcPr>
                <w:p w14:paraId="32639349" w14:textId="77777777" w:rsidR="00B631DF" w:rsidRPr="002637EA" w:rsidRDefault="002637EA" w:rsidP="006C3737">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52254848"/>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 xml:space="preserve">適　・　</w:t>
                  </w:r>
                  <w:sdt>
                    <w:sdtPr>
                      <w:rPr>
                        <w:rFonts w:ascii="ＭＳ ゴシック" w:eastAsia="ＭＳ ゴシック" w:hAnsi="ＭＳ ゴシック" w:hint="eastAsia"/>
                        <w:color w:val="000000" w:themeColor="text1"/>
                        <w:sz w:val="20"/>
                        <w:szCs w:val="20"/>
                      </w:rPr>
                      <w:id w:val="1789934560"/>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否</w:t>
                  </w:r>
                </w:p>
              </w:tc>
            </w:tr>
            <w:tr w:rsidR="002637EA" w:rsidRPr="002637EA" w14:paraId="5F603FAB" w14:textId="77777777" w:rsidTr="00312CF6">
              <w:trPr>
                <w:trHeight w:val="62"/>
              </w:trPr>
              <w:tc>
                <w:tcPr>
                  <w:tcW w:w="2762" w:type="dxa"/>
                </w:tcPr>
                <w:p w14:paraId="36DB9CDC" w14:textId="77777777" w:rsidR="00B631DF" w:rsidRPr="002637EA" w:rsidRDefault="00C05457" w:rsidP="006C3737">
                  <w:pPr>
                    <w:spacing w:line="260" w:lineRule="exac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-20</w:t>
                  </w:r>
                  <w:r w:rsidR="00B631DF" w:rsidRPr="002637EA">
                    <w:rPr>
                      <w:rFonts w:ascii="ＭＳ ゴシック" w:eastAsia="ＭＳ ゴシック" w:hAnsi="ＭＳ ゴシック" w:hint="eastAsia"/>
                      <w:color w:val="000000" w:themeColor="text1"/>
                      <w:sz w:val="20"/>
                      <w:szCs w:val="20"/>
                    </w:rPr>
                    <w:t>℃以下</w:t>
                  </w:r>
                </w:p>
              </w:tc>
              <w:tc>
                <w:tcPr>
                  <w:tcW w:w="2514" w:type="dxa"/>
                </w:tcPr>
                <w:p w14:paraId="221D76B8" w14:textId="77777777" w:rsidR="00B631DF" w:rsidRPr="002637EA" w:rsidRDefault="002637EA" w:rsidP="006C3737">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03442818"/>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 xml:space="preserve">適　・　</w:t>
                  </w:r>
                  <w:sdt>
                    <w:sdtPr>
                      <w:rPr>
                        <w:rFonts w:ascii="ＭＳ ゴシック" w:eastAsia="ＭＳ ゴシック" w:hAnsi="ＭＳ ゴシック" w:hint="eastAsia"/>
                        <w:color w:val="000000" w:themeColor="text1"/>
                        <w:sz w:val="20"/>
                        <w:szCs w:val="20"/>
                      </w:rPr>
                      <w:id w:val="-85187085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hint="eastAsia"/>
                      <w:color w:val="000000" w:themeColor="text1"/>
                      <w:sz w:val="20"/>
                      <w:szCs w:val="20"/>
                    </w:rPr>
                    <w:t>否</w:t>
                  </w:r>
                </w:p>
              </w:tc>
            </w:tr>
          </w:tbl>
          <w:p w14:paraId="0A776043" w14:textId="77777777" w:rsidR="00B631DF" w:rsidRPr="002637EA" w:rsidRDefault="00B631DF" w:rsidP="006C3737">
            <w:pPr>
              <w:pStyle w:val="a3"/>
              <w:wordWrap/>
              <w:spacing w:line="260" w:lineRule="exact"/>
              <w:rPr>
                <w:rFonts w:ascii="ＭＳ ゴシック" w:hAnsi="ＭＳ ゴシック"/>
                <w:color w:val="000000" w:themeColor="text1"/>
                <w:spacing w:val="0"/>
              </w:rPr>
            </w:pPr>
          </w:p>
        </w:tc>
        <w:tc>
          <w:tcPr>
            <w:tcW w:w="1842" w:type="dxa"/>
          </w:tcPr>
          <w:p w14:paraId="20B4955A" w14:textId="77777777" w:rsidR="00B631DF" w:rsidRPr="002637EA" w:rsidRDefault="00B631DF"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AD25B36" w14:textId="77777777" w:rsidR="00B631DF" w:rsidRPr="002637EA" w:rsidRDefault="002637EA"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66179749"/>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cs="ＭＳ ゴシック" w:hint="eastAsia"/>
                <w:color w:val="000000" w:themeColor="text1"/>
                <w:kern w:val="0"/>
                <w:sz w:val="20"/>
                <w:szCs w:val="20"/>
              </w:rPr>
              <w:t>適</w:t>
            </w:r>
            <w:r w:rsidR="00B631DF" w:rsidRPr="002637EA">
              <w:rPr>
                <w:rFonts w:ascii="ＭＳ ゴシック" w:eastAsia="ＭＳ ゴシック" w:hAnsi="ＭＳ ゴシック" w:cs="ＭＳ ゴシック"/>
                <w:color w:val="000000" w:themeColor="text1"/>
                <w:kern w:val="0"/>
                <w:sz w:val="20"/>
                <w:szCs w:val="20"/>
              </w:rPr>
              <w:t xml:space="preserve"> </w:t>
            </w:r>
            <w:r w:rsidR="00B631DF" w:rsidRPr="002637EA">
              <w:rPr>
                <w:rFonts w:ascii="ＭＳ ゴシック" w:eastAsia="ＭＳ ゴシック" w:hAnsi="ＭＳ ゴシック" w:cs="ＭＳ ゴシック" w:hint="eastAsia"/>
                <w:color w:val="000000" w:themeColor="text1"/>
                <w:kern w:val="0"/>
                <w:sz w:val="20"/>
                <w:szCs w:val="20"/>
              </w:rPr>
              <w:t>・</w:t>
            </w:r>
            <w:r w:rsidR="00B631DF"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567231957"/>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cs="ＭＳ ゴシック" w:hint="eastAsia"/>
                <w:color w:val="000000" w:themeColor="text1"/>
                <w:kern w:val="0"/>
                <w:sz w:val="20"/>
                <w:szCs w:val="20"/>
              </w:rPr>
              <w:t>否</w:t>
            </w:r>
          </w:p>
          <w:p w14:paraId="03020555" w14:textId="77777777" w:rsidR="00B631DF" w:rsidRPr="002637EA" w:rsidRDefault="00B631DF"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F9331C4" w14:textId="77777777" w:rsidR="00B631DF" w:rsidRPr="002637EA" w:rsidRDefault="00B631DF"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CE92CA2" w14:textId="77777777" w:rsidR="00B631DF" w:rsidRPr="002637EA" w:rsidRDefault="00B631DF"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8621A25" w14:textId="77777777" w:rsidR="00B631DF" w:rsidRPr="002637EA" w:rsidRDefault="00B631DF"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691C85E" w14:textId="77777777" w:rsidR="00B631DF" w:rsidRPr="002637EA" w:rsidRDefault="00B631DF"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1C0B091" w14:textId="77777777" w:rsidR="00B631DF" w:rsidRPr="002637EA" w:rsidRDefault="00B631DF"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8426C2A" w14:textId="77777777" w:rsidR="00B631DF" w:rsidRPr="002637EA" w:rsidRDefault="00B631DF"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73C57A8"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0FB9E0D"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1CA6EA8" w14:textId="77777777" w:rsidR="000219AA" w:rsidRPr="002637EA" w:rsidRDefault="000219AA"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FEB2047" w14:textId="77777777" w:rsidR="00A53E80" w:rsidRPr="002637EA" w:rsidRDefault="002637EA"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1292213"/>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14478"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46958607"/>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714478" w:rsidRPr="002637EA">
              <w:rPr>
                <w:rFonts w:ascii="ＭＳ ゴシック" w:eastAsia="ＭＳ ゴシック" w:hAnsi="Times New Roman" w:hint="eastAsia"/>
                <w:color w:val="000000" w:themeColor="text1"/>
                <w:kern w:val="0"/>
                <w:sz w:val="20"/>
                <w:szCs w:val="20"/>
              </w:rPr>
              <w:t>いない</w:t>
            </w:r>
          </w:p>
          <w:p w14:paraId="2A422F8B"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826A2C4"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D3F06AF"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5F01402"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63C5F8E"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52A815B"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AB177CA"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54D8AC7"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AD1BAA7"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AF261A6"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F98F400"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9728A85" w14:textId="77777777" w:rsidR="00A53E80" w:rsidRPr="002637EA" w:rsidRDefault="00A53E80"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A38CECF" w14:textId="77777777" w:rsidR="00B631DF" w:rsidRPr="002637EA" w:rsidRDefault="002637EA"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806221908"/>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9997861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B631DF" w:rsidRPr="002637EA">
              <w:rPr>
                <w:rFonts w:ascii="ＭＳ ゴシック" w:eastAsia="ＭＳ ゴシック" w:hAnsi="ＭＳ ゴシック" w:cs="ＭＳ ゴシック" w:hint="eastAsia"/>
                <w:color w:val="000000" w:themeColor="text1"/>
                <w:kern w:val="0"/>
                <w:sz w:val="20"/>
                <w:szCs w:val="20"/>
              </w:rPr>
              <w:t>いない</w:t>
            </w:r>
          </w:p>
          <w:p w14:paraId="6062A168" w14:textId="77777777" w:rsidR="00B631DF" w:rsidRPr="002637EA" w:rsidRDefault="00B631DF"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2D6F430" w14:textId="77777777" w:rsidR="00CE3765" w:rsidRPr="002637EA" w:rsidRDefault="00CE3765"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B62B45F" w14:textId="77777777" w:rsidR="00A53E80" w:rsidRPr="002637EA" w:rsidRDefault="00A53E80"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24AE7FAC" w14:textId="77777777" w:rsidR="00A53E80" w:rsidRPr="002637EA" w:rsidRDefault="00A53E80"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564B72F" w14:textId="77777777" w:rsidR="00A53E80" w:rsidRPr="002637EA" w:rsidRDefault="00A53E80"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3D46DC7" w14:textId="77777777" w:rsidR="00A53E80" w:rsidRPr="002637EA" w:rsidRDefault="00A53E80"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7842DC1" w14:textId="77777777" w:rsidR="00A53E80" w:rsidRPr="002637EA" w:rsidRDefault="00A53E80"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04DC2361" w14:textId="77777777" w:rsidR="00B631DF" w:rsidRPr="002637EA" w:rsidRDefault="00B631DF"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0C45E0B0" w14:textId="77777777" w:rsidR="00CE3765" w:rsidRPr="002637EA" w:rsidRDefault="002637EA"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29702684"/>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CE3765"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22861405"/>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CE3765" w:rsidRPr="002637EA">
              <w:rPr>
                <w:rFonts w:ascii="ＭＳ ゴシック" w:eastAsia="ＭＳ ゴシック" w:hAnsi="ＭＳ ゴシック" w:cs="ＭＳ ゴシック" w:hint="eastAsia"/>
                <w:color w:val="000000" w:themeColor="text1"/>
                <w:kern w:val="0"/>
                <w:sz w:val="20"/>
                <w:szCs w:val="20"/>
              </w:rPr>
              <w:t>いない</w:t>
            </w:r>
          </w:p>
          <w:p w14:paraId="6FC96600" w14:textId="77777777" w:rsidR="00B631DF" w:rsidRPr="002637EA" w:rsidRDefault="00B631DF"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C5AF255" w14:textId="77777777" w:rsidR="00A53E80" w:rsidRPr="002637EA" w:rsidRDefault="00A53E80"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680F62BF" w14:textId="77777777" w:rsidR="0013691F" w:rsidRPr="002637EA" w:rsidRDefault="0013691F"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14C183F" w14:textId="77777777" w:rsidR="005E65CD" w:rsidRPr="002637EA" w:rsidRDefault="005E65CD"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F4B0114" w14:textId="77777777" w:rsidR="00392D82" w:rsidRPr="002637EA" w:rsidRDefault="00392D82"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0B752E17" w14:textId="77777777" w:rsidR="00CE3765" w:rsidRPr="002637EA" w:rsidRDefault="002637EA"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96100757"/>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CE3765"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20990806"/>
                <w14:checkbox>
                  <w14:checked w14:val="0"/>
                  <w14:checkedState w14:val="00FE" w14:font="Wingdings"/>
                  <w14:uncheckedState w14:val="2610" w14:font="ＭＳ ゴシック"/>
                </w14:checkbox>
              </w:sdtPr>
              <w:sdtEndPr/>
              <w:sdtContent>
                <w:r w:rsidR="00F565A0" w:rsidRPr="002637EA">
                  <w:rPr>
                    <w:rFonts w:ascii="ＭＳ ゴシック" w:eastAsia="ＭＳ ゴシック" w:hAnsi="ＭＳ ゴシック" w:hint="eastAsia"/>
                    <w:color w:val="000000" w:themeColor="text1"/>
                    <w:sz w:val="20"/>
                    <w:szCs w:val="20"/>
                  </w:rPr>
                  <w:t>☐</w:t>
                </w:r>
              </w:sdtContent>
            </w:sdt>
            <w:r w:rsidR="00CE3765" w:rsidRPr="002637EA">
              <w:rPr>
                <w:rFonts w:ascii="ＭＳ ゴシック" w:eastAsia="ＭＳ ゴシック" w:hAnsi="ＭＳ ゴシック" w:cs="ＭＳ ゴシック" w:hint="eastAsia"/>
                <w:color w:val="000000" w:themeColor="text1"/>
                <w:kern w:val="0"/>
                <w:sz w:val="20"/>
                <w:szCs w:val="20"/>
              </w:rPr>
              <w:t>いない</w:t>
            </w:r>
          </w:p>
          <w:p w14:paraId="2975E952" w14:textId="77777777" w:rsidR="00B631DF" w:rsidRPr="002637EA" w:rsidRDefault="00B631DF"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2B84B4C6" w14:textId="77777777" w:rsidR="00B631DF" w:rsidRPr="002637EA" w:rsidRDefault="00B631DF"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D17DC6F" w14:textId="77777777" w:rsidR="00B631DF" w:rsidRPr="002637EA" w:rsidRDefault="00B631DF"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7705342" w14:textId="77777777" w:rsidR="00B631DF" w:rsidRPr="002637EA" w:rsidRDefault="00B631DF"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6B36E902" w14:textId="77777777" w:rsidR="00B631DF" w:rsidRPr="002637EA" w:rsidRDefault="00B631DF" w:rsidP="006C3737">
            <w:pPr>
              <w:kinsoku w:val="0"/>
              <w:overflowPunct w:val="0"/>
              <w:spacing w:line="260" w:lineRule="exact"/>
              <w:jc w:val="center"/>
              <w:textAlignment w:val="baseline"/>
              <w:rPr>
                <w:rFonts w:ascii="ＭＳ ゴシック" w:hAnsi="ＭＳ ゴシック"/>
                <w:color w:val="000000" w:themeColor="text1"/>
              </w:rPr>
            </w:pPr>
          </w:p>
        </w:tc>
      </w:tr>
    </w:tbl>
    <w:p w14:paraId="7732ABFF" w14:textId="44E5BF9B" w:rsidR="00B36472" w:rsidRPr="002637EA" w:rsidRDefault="00F34FFD" w:rsidP="00B36472">
      <w:pPr>
        <w:tabs>
          <w:tab w:val="left" w:pos="1290"/>
        </w:tabs>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8E501D" w:rsidRPr="002637EA">
        <w:rPr>
          <w:rFonts w:ascii="ＭＳ ゴシック" w:eastAsia="ＭＳ ゴシック" w:hAnsi="ＭＳ ゴシック" w:hint="eastAsia"/>
          <w:color w:val="000000" w:themeColor="text1"/>
          <w:sz w:val="20"/>
          <w:szCs w:val="20"/>
        </w:rPr>
        <w:t>４</w:t>
      </w:r>
      <w:r w:rsidR="00F83AB6" w:rsidRPr="002637EA">
        <w:rPr>
          <w:rFonts w:ascii="ＭＳ ゴシック" w:eastAsia="ＭＳ ゴシック" w:hAnsi="ＭＳ ゴシック" w:hint="eastAsia"/>
          <w:color w:val="000000" w:themeColor="text1"/>
          <w:sz w:val="20"/>
          <w:szCs w:val="20"/>
        </w:rPr>
        <w:t>３</w:t>
      </w:r>
      <w:r w:rsidR="00B36472" w:rsidRPr="002637EA">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2637EA" w:rsidRPr="002637EA" w14:paraId="68A6D55A" w14:textId="77777777" w:rsidTr="00312CF6">
        <w:trPr>
          <w:trHeight w:val="421"/>
          <w:jc w:val="center"/>
        </w:trPr>
        <w:tc>
          <w:tcPr>
            <w:tcW w:w="3685" w:type="dxa"/>
            <w:vAlign w:val="center"/>
          </w:tcPr>
          <w:p w14:paraId="6DFD46C7" w14:textId="77777777" w:rsidR="00392D82" w:rsidRPr="002637EA" w:rsidRDefault="00392D82" w:rsidP="00312CF6">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チ ェ ッ ク ポ イ ン ト</w:t>
            </w:r>
          </w:p>
        </w:tc>
        <w:tc>
          <w:tcPr>
            <w:tcW w:w="1843" w:type="dxa"/>
            <w:gridSpan w:val="2"/>
            <w:vAlign w:val="center"/>
          </w:tcPr>
          <w:p w14:paraId="289124EC" w14:textId="77777777" w:rsidR="00392D82" w:rsidRPr="002637EA" w:rsidRDefault="00392D82" w:rsidP="00312CF6">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関 係 書 類</w:t>
            </w:r>
          </w:p>
        </w:tc>
        <w:tc>
          <w:tcPr>
            <w:tcW w:w="2410" w:type="dxa"/>
            <w:vAlign w:val="center"/>
          </w:tcPr>
          <w:p w14:paraId="63424979" w14:textId="77777777" w:rsidR="00392D82" w:rsidRPr="002637EA" w:rsidRDefault="00392D82" w:rsidP="00312CF6">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根 拠 法 令</w:t>
            </w:r>
          </w:p>
        </w:tc>
        <w:tc>
          <w:tcPr>
            <w:tcW w:w="1995" w:type="dxa"/>
            <w:vAlign w:val="center"/>
          </w:tcPr>
          <w:p w14:paraId="01099BB3" w14:textId="77777777" w:rsidR="00392D82" w:rsidRPr="002637EA" w:rsidRDefault="00392D82" w:rsidP="00312CF6">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特 記 事 項</w:t>
            </w:r>
          </w:p>
        </w:tc>
      </w:tr>
      <w:tr w:rsidR="002637EA" w:rsidRPr="002637EA" w14:paraId="3FE9C75F" w14:textId="77777777" w:rsidTr="004D6418">
        <w:trPr>
          <w:trHeight w:val="6280"/>
          <w:jc w:val="center"/>
        </w:trPr>
        <w:tc>
          <w:tcPr>
            <w:tcW w:w="5528" w:type="dxa"/>
            <w:gridSpan w:val="3"/>
            <w:tcBorders>
              <w:bottom w:val="nil"/>
            </w:tcBorders>
          </w:tcPr>
          <w:p w14:paraId="6353C7CB"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2024A3D8" w14:textId="0886AAA0" w:rsidR="00B36472" w:rsidRPr="002637EA" w:rsidRDefault="00B36472" w:rsidP="00392D82">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調理従事者の健康状態の把握に努め</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必要に応じ食品衛生上必要な健康診断を受けさせること。</w:t>
            </w:r>
          </w:p>
          <w:p w14:paraId="38AE5AEE" w14:textId="443EB750" w:rsidR="00B36472" w:rsidRPr="002637EA" w:rsidRDefault="00B36472" w:rsidP="00392D82">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下痢</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腹痛</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おう吐等の症状を呈しているときは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その旨を報告させ</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食品の取扱作業の制限等の必要な措置を講ずるとともに</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医師の診断を受けさせること。</w:t>
            </w:r>
          </w:p>
          <w:p w14:paraId="13E31E8D" w14:textId="0FF2A9D7" w:rsidR="00B36472" w:rsidRPr="002637EA" w:rsidRDefault="00B36472" w:rsidP="00392D82">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感染症の患者又は無症状病原体保有者であることが判明した場合は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保菌していないことが判明するまで食品に直接接触する作業に従事させないこと。</w:t>
            </w:r>
          </w:p>
          <w:p w14:paraId="0B17C2A5" w14:textId="1A17DA4D" w:rsidR="00B36472" w:rsidRPr="002637EA" w:rsidRDefault="00B36472" w:rsidP="00392D82">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衛生的な作業着(必要に応じ</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帽子又はマスクを含む。)を着用し</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及び作業場内では専用の履物を用いるとともに</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汚染区域にはそのまま入らないこと。</w:t>
            </w:r>
          </w:p>
          <w:p w14:paraId="2992E8FE" w14:textId="77777777" w:rsidR="00B36472" w:rsidRPr="002637EA" w:rsidRDefault="00B36472" w:rsidP="00392D82">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食品が直接接触する部分が繊維製品その他洗浄及び消毒を行うことが困難な手袋を原則として使用しないこと。</w:t>
            </w:r>
          </w:p>
          <w:p w14:paraId="040122D5" w14:textId="713BB01A" w:rsidR="00B36472" w:rsidRPr="002637EA" w:rsidRDefault="00B36472" w:rsidP="00392D82">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常に手の爪を短く切り</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作業前</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用便後及び生鮮の原材料又は汚染された材料等を取り扱った後は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手指の洗浄及び消毒を行うこと。</w:t>
            </w:r>
          </w:p>
          <w:p w14:paraId="3AA1EE97" w14:textId="664DC8A5" w:rsidR="00B36472" w:rsidRPr="002637EA" w:rsidRDefault="00B36472" w:rsidP="00392D82">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所定の場所以外で着替え</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喫煙</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放たん</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食事等をしないこと。</w:t>
            </w:r>
          </w:p>
          <w:p w14:paraId="714AECF2" w14:textId="55B54FA1" w:rsidR="00B36472" w:rsidRPr="002637EA" w:rsidRDefault="00B36472" w:rsidP="00392D82">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食品の取扱作業中に手又は食品を取り扱う器具で髪</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鼻</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口又は耳に触れたり</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露出している食品等の上でくしゃみ又は咳をしないこと。</w:t>
            </w:r>
          </w:p>
          <w:p w14:paraId="6270F4CD" w14:textId="77777777" w:rsidR="00B36472" w:rsidRPr="002637EA" w:rsidRDefault="00B36472" w:rsidP="00392D82">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調理を行う区画へは当該区画で作業を行う食品取扱者以外の者が立ち入ることのないようにすること。</w:t>
            </w:r>
          </w:p>
          <w:p w14:paraId="226C441A" w14:textId="77777777" w:rsidR="00B36472" w:rsidRPr="002637EA" w:rsidRDefault="00B36472" w:rsidP="00F34FFD">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410" w:type="dxa"/>
            <w:tcBorders>
              <w:bottom w:val="nil"/>
            </w:tcBorders>
          </w:tcPr>
          <w:p w14:paraId="2E7D54F1"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19305D92"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食品衛生法施行条例</w:t>
            </w:r>
          </w:p>
          <w:p w14:paraId="6F827078" w14:textId="77777777" w:rsidR="00B36472" w:rsidRPr="002637EA" w:rsidRDefault="00B36472" w:rsidP="00312CF6">
            <w:pPr>
              <w:kinsoku w:val="0"/>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（平成</w:t>
            </w:r>
            <w:r w:rsidRPr="002637EA">
              <w:rPr>
                <w:rFonts w:ascii="ＭＳ ゴシック" w:eastAsia="ＭＳ ゴシック" w:hAnsi="ＭＳ ゴシック" w:cs="ＭＳ ゴシック"/>
                <w:color w:val="000000" w:themeColor="text1"/>
                <w:kern w:val="0"/>
                <w:sz w:val="20"/>
                <w:szCs w:val="20"/>
                <w:lang w:eastAsia="zh-CN"/>
              </w:rPr>
              <w:t>12</w:t>
            </w:r>
            <w:r w:rsidRPr="002637EA">
              <w:rPr>
                <w:rFonts w:ascii="ＭＳ ゴシック" w:eastAsia="ＭＳ ゴシック" w:hAnsi="ＭＳ ゴシック" w:cs="ＭＳ ゴシック" w:hint="eastAsia"/>
                <w:color w:val="000000" w:themeColor="text1"/>
                <w:kern w:val="0"/>
                <w:sz w:val="20"/>
                <w:szCs w:val="20"/>
                <w:lang w:eastAsia="zh-CN"/>
              </w:rPr>
              <w:t>年３月</w:t>
            </w:r>
            <w:r w:rsidRPr="002637EA">
              <w:rPr>
                <w:rFonts w:ascii="ＭＳ ゴシック" w:eastAsia="ＭＳ ゴシック" w:hAnsi="ＭＳ ゴシック" w:cs="ＭＳ ゴシック"/>
                <w:color w:val="000000" w:themeColor="text1"/>
                <w:kern w:val="0"/>
                <w:sz w:val="20"/>
                <w:szCs w:val="20"/>
                <w:lang w:eastAsia="zh-CN"/>
              </w:rPr>
              <w:t>28</w:t>
            </w:r>
            <w:r w:rsidRPr="002637EA">
              <w:rPr>
                <w:rFonts w:ascii="ＭＳ ゴシック" w:eastAsia="ＭＳ ゴシック" w:hAnsi="ＭＳ ゴシック" w:cs="ＭＳ ゴシック" w:hint="eastAsia"/>
                <w:color w:val="000000" w:themeColor="text1"/>
                <w:kern w:val="0"/>
                <w:sz w:val="20"/>
                <w:szCs w:val="20"/>
                <w:lang w:eastAsia="zh-CN"/>
              </w:rPr>
              <w:t>日条例第</w:t>
            </w:r>
            <w:r w:rsidRPr="002637EA">
              <w:rPr>
                <w:rFonts w:ascii="ＭＳ ゴシック" w:eastAsia="ＭＳ ゴシック" w:hAnsi="ＭＳ ゴシック" w:cs="ＭＳ ゴシック"/>
                <w:color w:val="000000" w:themeColor="text1"/>
                <w:kern w:val="0"/>
                <w:sz w:val="20"/>
                <w:szCs w:val="20"/>
                <w:lang w:eastAsia="zh-CN"/>
              </w:rPr>
              <w:t>45</w:t>
            </w:r>
            <w:r w:rsidRPr="002637EA">
              <w:rPr>
                <w:rFonts w:ascii="ＭＳ ゴシック" w:eastAsia="ＭＳ ゴシック" w:hAnsi="ＭＳ ゴシック" w:cs="ＭＳ ゴシック" w:hint="eastAsia"/>
                <w:color w:val="000000" w:themeColor="text1"/>
                <w:kern w:val="0"/>
                <w:sz w:val="20"/>
                <w:szCs w:val="20"/>
                <w:lang w:eastAsia="zh-CN"/>
              </w:rPr>
              <w:t>号）</w:t>
            </w:r>
          </w:p>
          <w:p w14:paraId="7A21A1E7" w14:textId="77777777" w:rsidR="00B36472" w:rsidRPr="002637EA" w:rsidRDefault="00B36472" w:rsidP="00312CF6">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大量調理施設衛生管理マニュアル</w:t>
            </w:r>
          </w:p>
          <w:p w14:paraId="774D13ED" w14:textId="77777777" w:rsidR="00B36472" w:rsidRPr="002637EA" w:rsidRDefault="00B36472" w:rsidP="00312CF6">
            <w:pPr>
              <w:kinsoku w:val="0"/>
              <w:overflowPunct w:val="0"/>
              <w:ind w:leftChars="95" w:left="199"/>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Ⅱ-5-(4)⑤～⑧</w:t>
            </w:r>
          </w:p>
          <w:p w14:paraId="6302526C"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6B20E5A7"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68173180"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5CD2E2D3"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2154A500"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474ABD80"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1954C2CD"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63C1EA24"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214065B6"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3E8AA98B"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68971CB3"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0834EBC1"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7144EDBA"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7C60F59F"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2EBBDB1C"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77D18EDF"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3D62E8B7" w14:textId="77777777" w:rsidR="00B36472" w:rsidRPr="002637EA" w:rsidRDefault="00B36472" w:rsidP="00312CF6">
            <w:pPr>
              <w:kinsoku w:val="0"/>
              <w:overflowPunct w:val="0"/>
              <w:textAlignment w:val="baseline"/>
              <w:rPr>
                <w:rFonts w:ascii="ＭＳ ゴシック" w:eastAsia="ＭＳ ゴシック" w:hAnsi="Times New Roman"/>
                <w:color w:val="000000" w:themeColor="text1"/>
                <w:kern w:val="0"/>
                <w:sz w:val="20"/>
                <w:szCs w:val="20"/>
              </w:rPr>
            </w:pPr>
          </w:p>
          <w:p w14:paraId="168676F2" w14:textId="77777777" w:rsidR="00B36472" w:rsidRPr="002637EA" w:rsidRDefault="00B36472" w:rsidP="00312CF6">
            <w:pPr>
              <w:pStyle w:val="a3"/>
              <w:spacing w:line="240" w:lineRule="auto"/>
              <w:rPr>
                <w:rFonts w:ascii="ＭＳ ゴシック" w:hAnsi="ＭＳ ゴシック"/>
                <w:color w:val="000000" w:themeColor="text1"/>
                <w:spacing w:val="0"/>
                <w:sz w:val="21"/>
                <w:szCs w:val="21"/>
              </w:rPr>
            </w:pPr>
          </w:p>
        </w:tc>
        <w:tc>
          <w:tcPr>
            <w:tcW w:w="1995" w:type="dxa"/>
            <w:tcBorders>
              <w:bottom w:val="nil"/>
            </w:tcBorders>
          </w:tcPr>
          <w:p w14:paraId="3F8DD9D0" w14:textId="77777777" w:rsidR="00B36472" w:rsidRPr="002637EA" w:rsidRDefault="00B36472" w:rsidP="00312CF6">
            <w:pPr>
              <w:pStyle w:val="a3"/>
              <w:spacing w:line="240" w:lineRule="auto"/>
              <w:rPr>
                <w:rFonts w:ascii="ＭＳ ゴシック" w:hAnsi="ＭＳ ゴシック"/>
                <w:color w:val="000000" w:themeColor="text1"/>
                <w:spacing w:val="0"/>
                <w:sz w:val="21"/>
                <w:szCs w:val="21"/>
              </w:rPr>
            </w:pPr>
          </w:p>
        </w:tc>
      </w:tr>
      <w:tr w:rsidR="002637EA" w:rsidRPr="002637EA" w14:paraId="536C13B8" w14:textId="77777777" w:rsidTr="004D6418">
        <w:trPr>
          <w:trHeight w:val="2336"/>
          <w:jc w:val="center"/>
        </w:trPr>
        <w:tc>
          <w:tcPr>
            <w:tcW w:w="3776" w:type="dxa"/>
            <w:gridSpan w:val="2"/>
            <w:tcBorders>
              <w:top w:val="nil"/>
              <w:bottom w:val="nil"/>
            </w:tcBorders>
          </w:tcPr>
          <w:p w14:paraId="069253F1" w14:textId="6BAE66D4" w:rsidR="004D6418" w:rsidRPr="002637EA" w:rsidRDefault="004D6418" w:rsidP="004D6418">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事業者は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事業に附属する食堂又は炊事場における給食の業務に従事する労働者に対し</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その雇入れの際又は当該業務への配置替えの際</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検便による健康診断を行なわなければならない。</w:t>
            </w:r>
          </w:p>
          <w:p w14:paraId="36AB0284" w14:textId="77777777" w:rsidR="004D6418" w:rsidRPr="002637EA" w:rsidRDefault="004D6418" w:rsidP="004D6418">
            <w:pPr>
              <w:kinsoku w:val="0"/>
              <w:overflowPunct w:val="0"/>
              <w:textAlignment w:val="baseline"/>
              <w:rPr>
                <w:rFonts w:ascii="ＭＳ ゴシック" w:eastAsia="ＭＳ ゴシック" w:hAnsi="Times New Roman"/>
                <w:color w:val="000000" w:themeColor="text1"/>
                <w:kern w:val="0"/>
                <w:sz w:val="20"/>
                <w:szCs w:val="20"/>
              </w:rPr>
            </w:pPr>
          </w:p>
        </w:tc>
        <w:tc>
          <w:tcPr>
            <w:tcW w:w="1752" w:type="dxa"/>
            <w:tcBorders>
              <w:top w:val="nil"/>
              <w:bottom w:val="nil"/>
            </w:tcBorders>
          </w:tcPr>
          <w:p w14:paraId="598C641C" w14:textId="77777777" w:rsidR="004D6418" w:rsidRPr="002637EA" w:rsidRDefault="004D6418" w:rsidP="00F34FFD">
            <w:pPr>
              <w:kinsoku w:val="0"/>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健康診断個人票</w:t>
            </w:r>
          </w:p>
          <w:p w14:paraId="79E95E0F" w14:textId="77777777" w:rsidR="004D6418" w:rsidRPr="002637EA" w:rsidRDefault="004D6418" w:rsidP="00F34FFD">
            <w:pPr>
              <w:kinsoku w:val="0"/>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検便結果記録</w:t>
            </w:r>
          </w:p>
        </w:tc>
        <w:tc>
          <w:tcPr>
            <w:tcW w:w="4405" w:type="dxa"/>
            <w:gridSpan w:val="2"/>
            <w:vMerge w:val="restart"/>
            <w:tcBorders>
              <w:top w:val="nil"/>
            </w:tcBorders>
          </w:tcPr>
          <w:p w14:paraId="08CA6821" w14:textId="77777777" w:rsidR="004D6418" w:rsidRPr="002637EA" w:rsidRDefault="004D6418" w:rsidP="0028000A">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社会福祉施設における衛生管理について（平成9年3月31日社援施第65号）</w:t>
            </w:r>
          </w:p>
          <w:p w14:paraId="58096512" w14:textId="77777777" w:rsidR="004D6418" w:rsidRPr="002637EA" w:rsidRDefault="004D6418" w:rsidP="0028000A">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児童福祉施設等における衛生管理の強化について（昭和39年8月1日児発第669号）</w:t>
            </w:r>
          </w:p>
          <w:p w14:paraId="7B774E62" w14:textId="77777777" w:rsidR="004D6418" w:rsidRPr="002637EA" w:rsidRDefault="004D6418" w:rsidP="0028000A">
            <w:pPr>
              <w:kinsoku w:val="0"/>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hint="eastAsia"/>
                <w:color w:val="000000" w:themeColor="text1"/>
                <w:kern w:val="0"/>
                <w:sz w:val="20"/>
                <w:szCs w:val="20"/>
                <w:lang w:eastAsia="zh-CN"/>
              </w:rPr>
              <w:t>○ 児童福祉施設最低基準第12条第4項</w:t>
            </w:r>
          </w:p>
          <w:p w14:paraId="2B07068E" w14:textId="77777777" w:rsidR="004D6418" w:rsidRPr="002637EA" w:rsidRDefault="004D6418" w:rsidP="0028000A">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鹿児島県児童福祉施設の設備及び運営に関する基準を定める条例最低基準第16条第4項</w:t>
            </w:r>
          </w:p>
          <w:p w14:paraId="4793404A" w14:textId="77777777" w:rsidR="004D6418" w:rsidRPr="002637EA" w:rsidRDefault="004D6418" w:rsidP="0028000A">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労働安全</w:t>
            </w:r>
            <w:r w:rsidR="00061676" w:rsidRPr="002637EA">
              <w:rPr>
                <w:rStyle w:val="af0"/>
                <w:rFonts w:hint="default"/>
                <w:b w:val="0"/>
                <w:color w:val="000000" w:themeColor="text1"/>
                <w:u w:val="none"/>
              </w:rPr>
              <w:t>衛生</w:t>
            </w:r>
            <w:r w:rsidRPr="002637EA">
              <w:rPr>
                <w:rFonts w:ascii="ＭＳ ゴシック" w:eastAsia="ＭＳ ゴシック" w:hAnsi="Times New Roman" w:hint="eastAsia"/>
                <w:color w:val="000000" w:themeColor="text1"/>
                <w:kern w:val="0"/>
                <w:sz w:val="20"/>
                <w:szCs w:val="20"/>
              </w:rPr>
              <w:t>規則第47条</w:t>
            </w:r>
          </w:p>
          <w:p w14:paraId="77163464" w14:textId="77777777" w:rsidR="004D6418" w:rsidRPr="002637EA" w:rsidRDefault="004D6418" w:rsidP="00312CF6">
            <w:pPr>
              <w:kinsoku w:val="0"/>
              <w:overflowPunct w:val="0"/>
              <w:textAlignment w:val="baseline"/>
              <w:rPr>
                <w:rFonts w:ascii="ＭＳ ゴシック" w:eastAsia="ＭＳ ゴシック" w:hAnsi="Times New Roman"/>
                <w:color w:val="000000" w:themeColor="text1"/>
                <w:kern w:val="0"/>
                <w:sz w:val="20"/>
                <w:szCs w:val="20"/>
              </w:rPr>
            </w:pPr>
          </w:p>
          <w:p w14:paraId="29E4D48B" w14:textId="77777777" w:rsidR="004D6418" w:rsidRPr="002637EA" w:rsidRDefault="004D6418" w:rsidP="00B36472">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大量調理施設衛生管理マニュアル</w:t>
            </w:r>
          </w:p>
          <w:p w14:paraId="4ABAA7D8" w14:textId="77777777" w:rsidR="004D6418" w:rsidRPr="002637EA" w:rsidRDefault="004D6418" w:rsidP="00301E12">
            <w:pPr>
              <w:kinsoku w:val="0"/>
              <w:overflowPunct w:val="0"/>
              <w:ind w:firstLineChars="100" w:firstLine="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Ⅱ-5-(4)</w:t>
            </w:r>
            <w:r w:rsidR="00061676" w:rsidRPr="002637EA">
              <w:rPr>
                <w:rStyle w:val="10"/>
                <w:color w:val="000000" w:themeColor="text1"/>
              </w:rPr>
              <w:t xml:space="preserve"> </w:t>
            </w:r>
            <w:r w:rsidR="00061676" w:rsidRPr="002637EA">
              <w:rPr>
                <w:rStyle w:val="af0"/>
                <w:rFonts w:hint="default"/>
                <w:b w:val="0"/>
                <w:color w:val="000000" w:themeColor="text1"/>
                <w:u w:val="none"/>
              </w:rPr>
              <w:t>③</w:t>
            </w:r>
          </w:p>
          <w:p w14:paraId="75C5F104" w14:textId="77777777" w:rsidR="004D6418" w:rsidRPr="002637EA" w:rsidRDefault="004D6418" w:rsidP="00312CF6">
            <w:pPr>
              <w:kinsoku w:val="0"/>
              <w:overflowPunct w:val="0"/>
              <w:textAlignment w:val="baseline"/>
              <w:rPr>
                <w:rFonts w:ascii="ＭＳ ゴシック" w:eastAsia="ＭＳ ゴシック" w:hAnsi="Times New Roman"/>
                <w:color w:val="000000" w:themeColor="text1"/>
                <w:kern w:val="0"/>
                <w:sz w:val="20"/>
                <w:szCs w:val="20"/>
              </w:rPr>
            </w:pPr>
          </w:p>
          <w:p w14:paraId="45BC27B4" w14:textId="77777777" w:rsidR="004D6418" w:rsidRPr="002637EA" w:rsidRDefault="004D6418" w:rsidP="00312CF6">
            <w:pPr>
              <w:kinsoku w:val="0"/>
              <w:overflowPunct w:val="0"/>
              <w:textAlignment w:val="baseline"/>
              <w:rPr>
                <w:rFonts w:ascii="ＭＳ ゴシック" w:eastAsia="ＭＳ ゴシック" w:hAnsi="Times New Roman"/>
                <w:color w:val="000000" w:themeColor="text1"/>
                <w:kern w:val="0"/>
                <w:sz w:val="20"/>
                <w:szCs w:val="20"/>
              </w:rPr>
            </w:pPr>
          </w:p>
          <w:p w14:paraId="5E4C0AF7" w14:textId="77777777" w:rsidR="004D6418" w:rsidRPr="002637EA" w:rsidRDefault="004D6418" w:rsidP="00312CF6">
            <w:pPr>
              <w:kinsoku w:val="0"/>
              <w:overflowPunct w:val="0"/>
              <w:textAlignment w:val="baseline"/>
              <w:rPr>
                <w:rFonts w:ascii="ＭＳ ゴシック" w:eastAsia="ＭＳ ゴシック" w:hAnsi="Times New Roman"/>
                <w:color w:val="000000" w:themeColor="text1"/>
                <w:kern w:val="0"/>
                <w:sz w:val="20"/>
                <w:szCs w:val="20"/>
              </w:rPr>
            </w:pPr>
          </w:p>
          <w:p w14:paraId="264D991F" w14:textId="77777777" w:rsidR="004D6418" w:rsidRPr="002637EA" w:rsidRDefault="004D6418" w:rsidP="00312CF6">
            <w:pPr>
              <w:kinsoku w:val="0"/>
              <w:overflowPunct w:val="0"/>
              <w:textAlignment w:val="baseline"/>
              <w:rPr>
                <w:rFonts w:ascii="ＭＳ ゴシック" w:eastAsia="ＭＳ ゴシック" w:hAnsi="Times New Roman"/>
                <w:color w:val="000000" w:themeColor="text1"/>
                <w:kern w:val="0"/>
                <w:sz w:val="20"/>
                <w:szCs w:val="20"/>
              </w:rPr>
            </w:pPr>
          </w:p>
          <w:p w14:paraId="09F8099D" w14:textId="77777777" w:rsidR="004D6418" w:rsidRPr="002637EA" w:rsidRDefault="004D6418" w:rsidP="00ED1A38">
            <w:pPr>
              <w:kinsoku w:val="0"/>
              <w:overflowPunct w:val="0"/>
              <w:spacing w:line="60" w:lineRule="auto"/>
              <w:textAlignment w:val="baseline"/>
              <w:rPr>
                <w:rFonts w:ascii="ＭＳ ゴシック" w:eastAsia="ＭＳ ゴシック" w:hAnsi="Times New Roman"/>
                <w:color w:val="000000" w:themeColor="text1"/>
                <w:kern w:val="0"/>
                <w:sz w:val="20"/>
                <w:szCs w:val="20"/>
              </w:rPr>
            </w:pPr>
          </w:p>
          <w:p w14:paraId="0B958D3A" w14:textId="77777777" w:rsidR="004D6418" w:rsidRPr="002637EA" w:rsidRDefault="004D6418" w:rsidP="00312CF6">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社会福祉施設における保存食の保存期間等について（平成８年７月</w:t>
            </w:r>
            <w:r w:rsidRPr="002637EA">
              <w:rPr>
                <w:rFonts w:ascii="ＭＳ ゴシック" w:eastAsia="ＭＳ ゴシック" w:hAnsi="ＭＳ ゴシック" w:cs="ＭＳ ゴシック"/>
                <w:color w:val="000000" w:themeColor="text1"/>
                <w:kern w:val="0"/>
                <w:sz w:val="20"/>
                <w:szCs w:val="20"/>
              </w:rPr>
              <w:t>25</w:t>
            </w:r>
            <w:r w:rsidRPr="002637EA">
              <w:rPr>
                <w:rFonts w:ascii="ＭＳ ゴシック" w:eastAsia="ＭＳ ゴシック" w:hAnsi="ＭＳ ゴシック" w:cs="ＭＳ ゴシック" w:hint="eastAsia"/>
                <w:color w:val="000000" w:themeColor="text1"/>
                <w:kern w:val="0"/>
                <w:sz w:val="20"/>
                <w:szCs w:val="20"/>
              </w:rPr>
              <w:t>日社援施第</w:t>
            </w:r>
            <w:r w:rsidRPr="002637EA">
              <w:rPr>
                <w:rFonts w:ascii="ＭＳ ゴシック" w:eastAsia="ＭＳ ゴシック" w:hAnsi="ＭＳ ゴシック" w:cs="ＭＳ ゴシック"/>
                <w:color w:val="000000" w:themeColor="text1"/>
                <w:kern w:val="0"/>
                <w:sz w:val="20"/>
                <w:szCs w:val="20"/>
              </w:rPr>
              <w:t>117</w:t>
            </w:r>
            <w:r w:rsidRPr="002637EA">
              <w:rPr>
                <w:rFonts w:ascii="ＭＳ ゴシック" w:eastAsia="ＭＳ ゴシック" w:hAnsi="ＭＳ ゴシック" w:cs="ＭＳ ゴシック" w:hint="eastAsia"/>
                <w:color w:val="000000" w:themeColor="text1"/>
                <w:kern w:val="0"/>
                <w:sz w:val="20"/>
                <w:szCs w:val="20"/>
              </w:rPr>
              <w:t>号</w:t>
            </w:r>
            <w:r w:rsidRPr="002637EA">
              <w:rPr>
                <w:rFonts w:ascii="ＭＳ ゴシック" w:eastAsia="ＭＳ ゴシック" w:hAnsi="ＭＳ ゴシック" w:cs="ＭＳ ゴシック"/>
                <w:color w:val="000000" w:themeColor="text1"/>
                <w:kern w:val="0"/>
                <w:sz w:val="20"/>
                <w:szCs w:val="20"/>
              </w:rPr>
              <w:t>)</w:t>
            </w:r>
          </w:p>
          <w:p w14:paraId="03579E99" w14:textId="77777777" w:rsidR="004D6418" w:rsidRPr="002637EA" w:rsidRDefault="004D6418" w:rsidP="00312CF6">
            <w:pPr>
              <w:pStyle w:val="a3"/>
              <w:spacing w:line="240" w:lineRule="auto"/>
              <w:rPr>
                <w:rFonts w:ascii="ＭＳ ゴシック" w:hAnsi="ＭＳ ゴシック"/>
                <w:color w:val="000000" w:themeColor="text1"/>
                <w:spacing w:val="0"/>
                <w:sz w:val="21"/>
                <w:szCs w:val="21"/>
              </w:rPr>
            </w:pPr>
          </w:p>
        </w:tc>
      </w:tr>
      <w:tr w:rsidR="002637EA" w:rsidRPr="002637EA" w14:paraId="6B78CD1C" w14:textId="77777777" w:rsidTr="00320E50">
        <w:trPr>
          <w:trHeight w:val="4728"/>
          <w:jc w:val="center"/>
        </w:trPr>
        <w:tc>
          <w:tcPr>
            <w:tcW w:w="5528" w:type="dxa"/>
            <w:gridSpan w:val="3"/>
            <w:tcBorders>
              <w:top w:val="nil"/>
            </w:tcBorders>
          </w:tcPr>
          <w:p w14:paraId="743D6643" w14:textId="2BA0B8FE" w:rsidR="004D6418" w:rsidRPr="002637EA" w:rsidRDefault="004D6418" w:rsidP="00905F1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調理従事者等は臨時職員も含め</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定期的な健康診断及び月に１回以上の検便を受けること。検便検</w:t>
            </w:r>
            <w:r w:rsidR="00C05457" w:rsidRPr="002637EA">
              <w:rPr>
                <w:rFonts w:ascii="ＭＳ ゴシック" w:eastAsia="ＭＳ ゴシック" w:hAnsi="Times New Roman" w:hint="eastAsia"/>
                <w:color w:val="000000" w:themeColor="text1"/>
                <w:kern w:val="0"/>
                <w:sz w:val="20"/>
                <w:szCs w:val="20"/>
              </w:rPr>
              <w:t>査には</w:t>
            </w:r>
            <w:r w:rsidR="002E08C1" w:rsidRPr="002637EA">
              <w:rPr>
                <w:rFonts w:ascii="ＭＳ ゴシック" w:eastAsia="ＭＳ ゴシック" w:hAnsi="Times New Roman" w:hint="eastAsia"/>
                <w:color w:val="000000" w:themeColor="text1"/>
                <w:kern w:val="0"/>
                <w:sz w:val="20"/>
                <w:szCs w:val="20"/>
              </w:rPr>
              <w:t>､</w:t>
            </w:r>
            <w:r w:rsidR="00C05457" w:rsidRPr="002637EA">
              <w:rPr>
                <w:rFonts w:ascii="ＭＳ ゴシック" w:eastAsia="ＭＳ ゴシック" w:hAnsi="Times New Roman" w:hint="eastAsia"/>
                <w:color w:val="000000" w:themeColor="text1"/>
                <w:kern w:val="0"/>
                <w:sz w:val="20"/>
                <w:szCs w:val="20"/>
              </w:rPr>
              <w:t>腸管出血性大腸菌の検査を含めること。また</w:t>
            </w:r>
            <w:r w:rsidR="002E08C1" w:rsidRPr="002637EA">
              <w:rPr>
                <w:rFonts w:ascii="ＭＳ ゴシック" w:eastAsia="ＭＳ ゴシック" w:hAnsi="Times New Roman" w:hint="eastAsia"/>
                <w:color w:val="000000" w:themeColor="text1"/>
                <w:kern w:val="0"/>
                <w:sz w:val="20"/>
                <w:szCs w:val="20"/>
              </w:rPr>
              <w:t>､</w:t>
            </w:r>
            <w:r w:rsidR="00C05457" w:rsidRPr="002637EA">
              <w:rPr>
                <w:rFonts w:ascii="ＭＳ ゴシック" w:eastAsia="ＭＳ ゴシック" w:hAnsi="Times New Roman" w:hint="eastAsia"/>
                <w:color w:val="000000" w:themeColor="text1"/>
                <w:kern w:val="0"/>
                <w:sz w:val="20"/>
                <w:szCs w:val="20"/>
              </w:rPr>
              <w:t>必要に応じ10</w:t>
            </w:r>
            <w:r w:rsidRPr="002637EA">
              <w:rPr>
                <w:rFonts w:ascii="ＭＳ ゴシック" w:eastAsia="ＭＳ ゴシック" w:hAnsi="Times New Roman" w:hint="eastAsia"/>
                <w:color w:val="000000" w:themeColor="text1"/>
                <w:kern w:val="0"/>
                <w:sz w:val="20"/>
                <w:szCs w:val="20"/>
              </w:rPr>
              <w:t>月から３月にはノロウイルスの検査を含めること。</w:t>
            </w:r>
          </w:p>
          <w:p w14:paraId="7289122C" w14:textId="3A327CC8" w:rsidR="00397AB8" w:rsidRPr="002637EA" w:rsidRDefault="00397AB8" w:rsidP="00397AB8">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食事介助を行う職員の検便については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定期的な実施が望ましい。</w:t>
            </w:r>
          </w:p>
          <w:p w14:paraId="0F8B0950" w14:textId="77777777" w:rsidR="004D6418" w:rsidRPr="002637EA" w:rsidRDefault="004D6418" w:rsidP="00ED1A38">
            <w:pPr>
              <w:kinsoku w:val="0"/>
              <w:overflowPunct w:val="0"/>
              <w:spacing w:line="60" w:lineRule="auto"/>
              <w:ind w:left="210" w:hangingChars="100" w:hanging="210"/>
              <w:textAlignment w:val="baseline"/>
              <w:rPr>
                <w:rFonts w:ascii="ＭＳ ゴシック" w:hAnsi="ＭＳ ゴシック"/>
                <w:color w:val="000000" w:themeColor="text1"/>
                <w:szCs w:val="21"/>
              </w:rPr>
            </w:pPr>
          </w:p>
          <w:p w14:paraId="63F1081E" w14:textId="4C9427A4" w:rsidR="004D6418" w:rsidRPr="002637EA" w:rsidRDefault="004D6418" w:rsidP="00F34FF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rPr>
              <w:t>○ 原材料及び調理済み食品ごとに50ｇ程度ずつ清潔な容器（ビニール袋等）に入れ</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－20℃以下で２週間以上保存すること。</w:t>
            </w:r>
          </w:p>
        </w:tc>
        <w:tc>
          <w:tcPr>
            <w:tcW w:w="4405" w:type="dxa"/>
            <w:gridSpan w:val="2"/>
            <w:vMerge/>
          </w:tcPr>
          <w:p w14:paraId="30D160BC" w14:textId="77777777" w:rsidR="004D6418" w:rsidRPr="002637EA" w:rsidRDefault="004D6418" w:rsidP="0028000A">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p>
        </w:tc>
      </w:tr>
    </w:tbl>
    <w:p w14:paraId="14618996" w14:textId="57FC0C56" w:rsidR="00B36472" w:rsidRPr="002637EA" w:rsidRDefault="00B36472" w:rsidP="00751595">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４</w:t>
      </w:r>
      <w:r w:rsidR="00F83AB6" w:rsidRPr="002637EA">
        <w:rPr>
          <w:rFonts w:ascii="ＭＳ ゴシック" w:eastAsia="ＭＳ ゴシック" w:hAnsi="ＭＳ ゴシック" w:hint="eastAsia"/>
          <w:color w:val="000000" w:themeColor="text1"/>
          <w:sz w:val="20"/>
          <w:szCs w:val="20"/>
        </w:rPr>
        <w:t>４</w:t>
      </w:r>
      <w:r w:rsidRPr="002637EA">
        <w:rPr>
          <w:rFonts w:ascii="ＭＳ ゴシック" w:eastAsia="ＭＳ ゴシック" w:hAnsi="ＭＳ ゴシック" w:hint="eastAsia"/>
          <w:color w:val="000000" w:themeColor="text1"/>
          <w:sz w:val="20"/>
          <w:szCs w:val="20"/>
        </w:rPr>
        <w:t>－</w:t>
      </w:r>
    </w:p>
    <w:p w14:paraId="7CE7EDDF" w14:textId="77777777" w:rsidR="007D0977" w:rsidRPr="002637EA" w:rsidRDefault="007D0977" w:rsidP="00B47A3C">
      <w:pPr>
        <w:tabs>
          <w:tab w:val="left" w:pos="1290"/>
        </w:tabs>
        <w:rPr>
          <w:color w:val="000000" w:themeColor="text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2637EA" w:rsidRPr="002637EA" w14:paraId="21471202" w14:textId="77777777" w:rsidTr="0008324F">
        <w:trPr>
          <w:trHeight w:val="416"/>
        </w:trPr>
        <w:tc>
          <w:tcPr>
            <w:tcW w:w="1838" w:type="dxa"/>
            <w:vAlign w:val="center"/>
          </w:tcPr>
          <w:p w14:paraId="689D6E8F" w14:textId="77777777" w:rsidR="007D0977" w:rsidRPr="002637EA" w:rsidRDefault="007D0977" w:rsidP="00814E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7AA7492D" w14:textId="77777777" w:rsidR="007D0977" w:rsidRPr="002637EA" w:rsidRDefault="007D0977" w:rsidP="00814E32">
            <w:pPr>
              <w:jc w:val="center"/>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7EAF2C65" w14:textId="77777777" w:rsidR="007D0977" w:rsidRPr="002637EA" w:rsidRDefault="007D0977" w:rsidP="00814E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自己評価</w:t>
            </w:r>
          </w:p>
        </w:tc>
      </w:tr>
      <w:tr w:rsidR="002637EA" w:rsidRPr="002637EA" w14:paraId="4F6E3470" w14:textId="77777777" w:rsidTr="0008324F">
        <w:trPr>
          <w:trHeight w:val="13605"/>
        </w:trPr>
        <w:tc>
          <w:tcPr>
            <w:tcW w:w="1838" w:type="dxa"/>
          </w:tcPr>
          <w:p w14:paraId="3E8A9F2F" w14:textId="77777777" w:rsidR="007D0977" w:rsidRPr="002637EA" w:rsidRDefault="007D0977" w:rsidP="00814E32">
            <w:pPr>
              <w:overflowPunct w:val="0"/>
              <w:spacing w:line="60" w:lineRule="auto"/>
              <w:textAlignment w:val="baseline"/>
              <w:rPr>
                <w:rFonts w:ascii="ＭＳ ゴシック" w:eastAsia="ＭＳ ゴシック" w:hAnsi="Times New Roman"/>
                <w:color w:val="000000" w:themeColor="text1"/>
                <w:kern w:val="0"/>
                <w:sz w:val="20"/>
                <w:szCs w:val="20"/>
              </w:rPr>
            </w:pPr>
          </w:p>
          <w:p w14:paraId="67099A59" w14:textId="77777777" w:rsidR="006C3737" w:rsidRPr="002637EA" w:rsidRDefault="006C3737" w:rsidP="00814E32">
            <w:pPr>
              <w:overflowPunct w:val="0"/>
              <w:textAlignment w:val="baseline"/>
              <w:rPr>
                <w:rFonts w:ascii="ＭＳ ゴシック" w:eastAsia="ＭＳ ゴシック" w:hAnsi="Times New Roman"/>
                <w:b/>
                <w:color w:val="000000" w:themeColor="text1"/>
                <w:kern w:val="0"/>
                <w:sz w:val="20"/>
                <w:szCs w:val="20"/>
              </w:rPr>
            </w:pPr>
          </w:p>
          <w:p w14:paraId="76734516" w14:textId="77777777" w:rsidR="007D0977" w:rsidRPr="002637EA" w:rsidRDefault="003519A4" w:rsidP="00814E32">
            <w:pPr>
              <w:overflowPunct w:val="0"/>
              <w:textAlignment w:val="baseline"/>
              <w:rPr>
                <w:rFonts w:ascii="ＭＳ ゴシック" w:eastAsia="ＭＳ ゴシック" w:hAnsi="Times New Roman"/>
                <w:b/>
                <w:color w:val="000000" w:themeColor="text1"/>
                <w:kern w:val="0"/>
                <w:sz w:val="20"/>
                <w:szCs w:val="20"/>
              </w:rPr>
            </w:pPr>
            <w:r w:rsidRPr="002637EA">
              <w:rPr>
                <w:rFonts w:ascii="ＭＳ ゴシック" w:eastAsia="ＭＳ ゴシック" w:hAnsi="Times New Roman" w:hint="eastAsia"/>
                <w:b/>
                <w:color w:val="000000" w:themeColor="text1"/>
                <w:kern w:val="0"/>
                <w:sz w:val="20"/>
                <w:szCs w:val="20"/>
              </w:rPr>
              <w:t xml:space="preserve">３　</w:t>
            </w:r>
            <w:r w:rsidR="007D0977" w:rsidRPr="002637EA">
              <w:rPr>
                <w:rFonts w:ascii="ＭＳ ゴシック" w:eastAsia="ＭＳ ゴシック" w:hAnsi="Times New Roman" w:hint="eastAsia"/>
                <w:b/>
                <w:color w:val="000000" w:themeColor="text1"/>
                <w:kern w:val="0"/>
                <w:sz w:val="20"/>
                <w:szCs w:val="20"/>
              </w:rPr>
              <w:t>食育の推進</w:t>
            </w:r>
          </w:p>
          <w:p w14:paraId="3F2E4764"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6D759E78"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544D44F3"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335AF2B9"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431E71E2"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0203BA4E"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640EF596"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2CF05EA0"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1C6AF685"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4E80105A"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220023D7"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7A6BAC18"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0FB60F61"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5678BD0D"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70F97A21"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2DCF3F19"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02B46659"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5DC703A7"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36E3F4AA"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622DE3D0"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15899C66"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5B41B5DE"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02EAE410"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083BE832"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7D478A59"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3C937468"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7FE57CB0"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21ED7402"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2D88452C"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5FD277A8"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28455D98"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082469D6"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77FCF382"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3E16A7FB" w14:textId="77777777" w:rsidR="007D0977" w:rsidRPr="002637EA" w:rsidRDefault="007D0977" w:rsidP="007D0977">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5812" w:type="dxa"/>
          </w:tcPr>
          <w:p w14:paraId="06371570" w14:textId="77777777" w:rsidR="007D0977" w:rsidRPr="002637EA" w:rsidRDefault="007D0977" w:rsidP="00814E32">
            <w:pPr>
              <w:overflowPunct w:val="0"/>
              <w:spacing w:line="60" w:lineRule="auto"/>
              <w:textAlignment w:val="baseline"/>
              <w:rPr>
                <w:rFonts w:ascii="ＭＳ ゴシック" w:eastAsia="ＭＳ ゴシック" w:hAnsi="Times New Roman"/>
                <w:color w:val="000000" w:themeColor="text1"/>
                <w:kern w:val="0"/>
                <w:sz w:val="20"/>
                <w:szCs w:val="20"/>
              </w:rPr>
            </w:pPr>
          </w:p>
          <w:p w14:paraId="0A3E2795" w14:textId="77777777" w:rsidR="006C3737" w:rsidRPr="002637EA" w:rsidRDefault="006C3737" w:rsidP="00061676">
            <w:pPr>
              <w:overflowPunct w:val="0"/>
              <w:ind w:left="200" w:hangingChars="100" w:hanging="200"/>
              <w:textAlignment w:val="baseline"/>
              <w:rPr>
                <w:rFonts w:ascii="ＭＳ ゴシック" w:eastAsia="ＭＳ ゴシック" w:hAnsi="ＭＳ ゴシック"/>
                <w:color w:val="000000" w:themeColor="text1"/>
                <w:sz w:val="20"/>
                <w:szCs w:val="20"/>
              </w:rPr>
            </w:pPr>
          </w:p>
          <w:p w14:paraId="0D8133F5" w14:textId="4C8DB565" w:rsidR="007D0977" w:rsidRPr="002637EA" w:rsidRDefault="007D0977" w:rsidP="00061676">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(1)</w:t>
            </w:r>
            <w:r w:rsidR="00061676" w:rsidRPr="002637EA">
              <w:rPr>
                <w:rFonts w:ascii="ＭＳ ゴシック" w:eastAsia="ＭＳ ゴシック" w:hAnsi="ＭＳ ゴシック" w:hint="eastAsia"/>
                <w:color w:val="000000" w:themeColor="text1"/>
                <w:sz w:val="20"/>
                <w:szCs w:val="20"/>
              </w:rPr>
              <w:t xml:space="preserve"> </w:t>
            </w:r>
            <w:r w:rsidR="00061676" w:rsidRPr="002637EA">
              <w:rPr>
                <w:rStyle w:val="af0"/>
                <w:rFonts w:hint="default"/>
                <w:b w:val="0"/>
                <w:color w:val="000000" w:themeColor="text1"/>
                <w:u w:val="none"/>
              </w:rPr>
              <w:t>教育及び保育の内容並びに子育ての支援等に関する全体的な計画に基づき</w:t>
            </w:r>
            <w:r w:rsidR="002E08C1" w:rsidRPr="002637EA">
              <w:rPr>
                <w:rStyle w:val="af0"/>
                <w:rFonts w:hint="default"/>
                <w:b w:val="0"/>
                <w:color w:val="000000" w:themeColor="text1"/>
                <w:u w:val="none"/>
              </w:rPr>
              <w:t>､</w:t>
            </w:r>
            <w:r w:rsidR="00061676" w:rsidRPr="002637EA">
              <w:rPr>
                <w:rStyle w:val="af0"/>
                <w:rFonts w:hint="default"/>
                <w:b w:val="0"/>
                <w:color w:val="000000" w:themeColor="text1"/>
                <w:u w:val="none"/>
              </w:rPr>
              <w:t>食事の提供を含む食育の計画を作成し</w:t>
            </w:r>
            <w:r w:rsidR="002E08C1" w:rsidRPr="002637EA">
              <w:rPr>
                <w:rStyle w:val="af0"/>
                <w:rFonts w:hint="default"/>
                <w:b w:val="0"/>
                <w:color w:val="000000" w:themeColor="text1"/>
                <w:u w:val="none"/>
              </w:rPr>
              <w:t>､</w:t>
            </w:r>
            <w:r w:rsidR="00061676" w:rsidRPr="002637EA">
              <w:rPr>
                <w:rStyle w:val="af0"/>
                <w:rFonts w:hint="default"/>
                <w:b w:val="0"/>
                <w:color w:val="000000" w:themeColor="text1"/>
                <w:u w:val="none"/>
              </w:rPr>
              <w:t>指導計画に位置付けているか。</w:t>
            </w:r>
          </w:p>
          <w:p w14:paraId="30B2F3A7" w14:textId="77777777" w:rsidR="007D0977" w:rsidRPr="002637EA" w:rsidRDefault="007D0977" w:rsidP="00814E32">
            <w:pPr>
              <w:overflowPunct w:val="0"/>
              <w:textAlignment w:val="baseline"/>
              <w:rPr>
                <w:rFonts w:ascii="ＭＳ ゴシック" w:eastAsia="ＭＳ ゴシック" w:hAnsi="ＭＳ ゴシック"/>
                <w:color w:val="000000" w:themeColor="text1"/>
                <w:sz w:val="20"/>
                <w:szCs w:val="20"/>
              </w:rPr>
            </w:pPr>
          </w:p>
          <w:p w14:paraId="5C3A299B" w14:textId="56AE5E43" w:rsidR="007D0977" w:rsidRPr="002637EA" w:rsidRDefault="007D0977" w:rsidP="00814E32">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(2) 食育の推進に関する取組を記録</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評価し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改善に努めているか。</w:t>
            </w:r>
          </w:p>
          <w:p w14:paraId="3E5AF447" w14:textId="77777777" w:rsidR="007D0977" w:rsidRPr="002637EA" w:rsidRDefault="007D0977" w:rsidP="00814E32">
            <w:pPr>
              <w:overflowPunct w:val="0"/>
              <w:textAlignment w:val="baseline"/>
              <w:rPr>
                <w:rFonts w:ascii="ＭＳ ゴシック" w:eastAsia="ＭＳ ゴシック" w:hAnsi="ＭＳ ゴシック"/>
                <w:color w:val="000000" w:themeColor="text1"/>
                <w:sz w:val="20"/>
                <w:szCs w:val="20"/>
              </w:rPr>
            </w:pPr>
          </w:p>
          <w:p w14:paraId="425A20E2" w14:textId="12981E28" w:rsidR="00061676" w:rsidRPr="002637EA" w:rsidRDefault="007D0977" w:rsidP="00061676">
            <w:pPr>
              <w:overflowPunct w:val="0"/>
              <w:ind w:left="200" w:hangingChars="100" w:hanging="200"/>
              <w:textAlignment w:val="baseline"/>
              <w:rPr>
                <w:rStyle w:val="af0"/>
                <w:rFonts w:hint="default"/>
                <w:color w:val="000000" w:themeColor="text1"/>
              </w:rPr>
            </w:pPr>
            <w:r w:rsidRPr="002637EA">
              <w:rPr>
                <w:rFonts w:ascii="ＭＳ ゴシック" w:eastAsia="ＭＳ ゴシック" w:hAnsi="ＭＳ ゴシック" w:hint="eastAsia"/>
                <w:color w:val="000000" w:themeColor="text1"/>
                <w:sz w:val="20"/>
                <w:szCs w:val="20"/>
              </w:rPr>
              <w:t xml:space="preserve">(3) </w:t>
            </w:r>
            <w:r w:rsidR="00A2599F" w:rsidRPr="002637EA">
              <w:rPr>
                <w:rStyle w:val="af0"/>
                <w:rFonts w:hint="default"/>
                <w:b w:val="0"/>
                <w:color w:val="000000" w:themeColor="text1"/>
                <w:u w:val="none"/>
              </w:rPr>
              <w:t>体調不良</w:t>
            </w:r>
            <w:r w:rsidR="002E08C1" w:rsidRPr="002637EA">
              <w:rPr>
                <w:rStyle w:val="af0"/>
                <w:rFonts w:hint="default"/>
                <w:b w:val="0"/>
                <w:color w:val="000000" w:themeColor="text1"/>
                <w:u w:val="none"/>
              </w:rPr>
              <w:t>､</w:t>
            </w:r>
            <w:r w:rsidR="00A2599F" w:rsidRPr="002637EA">
              <w:rPr>
                <w:rStyle w:val="af0"/>
                <w:rFonts w:hint="default"/>
                <w:b w:val="0"/>
                <w:color w:val="000000" w:themeColor="text1"/>
                <w:u w:val="none"/>
              </w:rPr>
              <w:t>食物アレルギー</w:t>
            </w:r>
            <w:r w:rsidR="002E08C1" w:rsidRPr="002637EA">
              <w:rPr>
                <w:rStyle w:val="af0"/>
                <w:rFonts w:hint="default"/>
                <w:b w:val="0"/>
                <w:color w:val="000000" w:themeColor="text1"/>
                <w:u w:val="none"/>
              </w:rPr>
              <w:t>､</w:t>
            </w:r>
            <w:r w:rsidR="00A2599F" w:rsidRPr="002637EA">
              <w:rPr>
                <w:rStyle w:val="af0"/>
                <w:rFonts w:hint="default"/>
                <w:b w:val="0"/>
                <w:color w:val="000000" w:themeColor="text1"/>
                <w:u w:val="none"/>
              </w:rPr>
              <w:t>障害のある園児など</w:t>
            </w:r>
            <w:r w:rsidR="002E08C1" w:rsidRPr="002637EA">
              <w:rPr>
                <w:rStyle w:val="af0"/>
                <w:rFonts w:hint="default"/>
                <w:b w:val="0"/>
                <w:color w:val="000000" w:themeColor="text1"/>
                <w:u w:val="none"/>
              </w:rPr>
              <w:t>､</w:t>
            </w:r>
            <w:r w:rsidR="00A2599F" w:rsidRPr="002637EA">
              <w:rPr>
                <w:rStyle w:val="af0"/>
                <w:rFonts w:hint="default"/>
                <w:b w:val="0"/>
                <w:color w:val="000000" w:themeColor="text1"/>
                <w:u w:val="none"/>
              </w:rPr>
              <w:t>園児一人ひとり</w:t>
            </w:r>
            <w:r w:rsidR="00061676" w:rsidRPr="002637EA">
              <w:rPr>
                <w:rStyle w:val="af0"/>
                <w:rFonts w:hint="default"/>
                <w:b w:val="0"/>
                <w:color w:val="000000" w:themeColor="text1"/>
                <w:u w:val="none"/>
              </w:rPr>
              <w:t>の心身の状態等に応じ</w:t>
            </w:r>
            <w:r w:rsidR="002E08C1" w:rsidRPr="002637EA">
              <w:rPr>
                <w:rStyle w:val="af0"/>
                <w:rFonts w:hint="default"/>
                <w:b w:val="0"/>
                <w:color w:val="000000" w:themeColor="text1"/>
                <w:u w:val="none"/>
              </w:rPr>
              <w:t>､</w:t>
            </w:r>
            <w:r w:rsidR="00061676" w:rsidRPr="002637EA">
              <w:rPr>
                <w:rStyle w:val="af0"/>
                <w:rFonts w:hint="default"/>
                <w:b w:val="0"/>
                <w:color w:val="000000" w:themeColor="text1"/>
                <w:u w:val="none"/>
              </w:rPr>
              <w:t>学校医</w:t>
            </w:r>
            <w:r w:rsidR="002E08C1" w:rsidRPr="002637EA">
              <w:rPr>
                <w:rStyle w:val="af0"/>
                <w:rFonts w:hint="default"/>
                <w:b w:val="0"/>
                <w:color w:val="000000" w:themeColor="text1"/>
                <w:u w:val="none"/>
              </w:rPr>
              <w:t>､</w:t>
            </w:r>
            <w:r w:rsidR="00061676" w:rsidRPr="002637EA">
              <w:rPr>
                <w:rStyle w:val="af0"/>
                <w:rFonts w:hint="default"/>
                <w:b w:val="0"/>
                <w:color w:val="000000" w:themeColor="text1"/>
                <w:u w:val="none"/>
              </w:rPr>
              <w:t>かかりつけ医等の指示や協力の下に適切に対応しているか。</w:t>
            </w:r>
          </w:p>
          <w:p w14:paraId="16AC56D2" w14:textId="77777777" w:rsidR="007D0977" w:rsidRPr="002637EA" w:rsidRDefault="007D0977" w:rsidP="00814E32">
            <w:pPr>
              <w:overflowPunct w:val="0"/>
              <w:textAlignment w:val="baseline"/>
              <w:rPr>
                <w:rFonts w:ascii="ＭＳ ゴシック" w:eastAsia="ＭＳ ゴシック" w:hAnsi="ＭＳ ゴシック"/>
                <w:color w:val="000000" w:themeColor="text1"/>
                <w:sz w:val="20"/>
                <w:szCs w:val="20"/>
              </w:rPr>
            </w:pPr>
          </w:p>
          <w:p w14:paraId="6C8B6C29" w14:textId="01ED49FD" w:rsidR="007D0977" w:rsidRPr="002637EA" w:rsidRDefault="007D0977" w:rsidP="00814E32">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(4) </w:t>
            </w:r>
            <w:r w:rsidR="00061676" w:rsidRPr="002637EA">
              <w:rPr>
                <w:rStyle w:val="af0"/>
                <w:rFonts w:hint="default"/>
                <w:b w:val="0"/>
                <w:color w:val="000000" w:themeColor="text1"/>
                <w:u w:val="none"/>
              </w:rPr>
              <w:t>栄養教諭や</w:t>
            </w:r>
            <w:r w:rsidRPr="002637EA">
              <w:rPr>
                <w:rFonts w:ascii="ＭＳ ゴシック" w:eastAsia="ＭＳ ゴシック" w:hAnsi="ＭＳ ゴシック" w:hint="eastAsia"/>
                <w:color w:val="000000" w:themeColor="text1"/>
                <w:sz w:val="20"/>
                <w:szCs w:val="20"/>
              </w:rPr>
              <w:t>栄養士</w:t>
            </w:r>
            <w:r w:rsidR="008B2C7F" w:rsidRPr="002637EA">
              <w:rPr>
                <w:rFonts w:ascii="ＭＳ ゴシック" w:eastAsia="ＭＳ ゴシック" w:hAnsi="ＭＳ ゴシック" w:hint="eastAsia"/>
                <w:color w:val="000000" w:themeColor="text1"/>
                <w:sz w:val="20"/>
                <w:szCs w:val="20"/>
              </w:rPr>
              <w:t>又は管理栄養士</w:t>
            </w:r>
            <w:r w:rsidRPr="002637EA">
              <w:rPr>
                <w:rFonts w:ascii="ＭＳ ゴシック" w:eastAsia="ＭＳ ゴシック" w:hAnsi="ＭＳ ゴシック" w:hint="eastAsia"/>
                <w:color w:val="000000" w:themeColor="text1"/>
                <w:sz w:val="20"/>
                <w:szCs w:val="20"/>
              </w:rPr>
              <w:t>が配置されている場合は</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その専門性を生かした食育の推進が図られているか。</w:t>
            </w:r>
          </w:p>
          <w:p w14:paraId="3BC151BD" w14:textId="77777777" w:rsidR="007D0977" w:rsidRPr="002637EA" w:rsidRDefault="007D0977" w:rsidP="00814E32">
            <w:pPr>
              <w:overflowPunct w:val="0"/>
              <w:textAlignment w:val="baseline"/>
              <w:rPr>
                <w:rFonts w:ascii="ＭＳ ゴシック" w:eastAsia="ＭＳ ゴシック" w:hAnsi="ＭＳ ゴシック"/>
                <w:color w:val="000000" w:themeColor="text1"/>
                <w:sz w:val="20"/>
                <w:szCs w:val="20"/>
              </w:rPr>
            </w:pPr>
          </w:p>
          <w:p w14:paraId="0269886B" w14:textId="77777777" w:rsidR="007D0977" w:rsidRPr="002637EA" w:rsidRDefault="007D0977" w:rsidP="00814E32">
            <w:pPr>
              <w:overflowPunct w:val="0"/>
              <w:textAlignment w:val="baseline"/>
              <w:rPr>
                <w:rFonts w:ascii="ＭＳ ゴシック" w:eastAsia="ＭＳ ゴシック" w:hAnsi="ＭＳ ゴシック"/>
                <w:color w:val="000000" w:themeColor="text1"/>
                <w:sz w:val="20"/>
                <w:szCs w:val="20"/>
              </w:rPr>
            </w:pPr>
          </w:p>
          <w:p w14:paraId="25A332A9" w14:textId="77777777" w:rsidR="007D0977" w:rsidRPr="002637EA" w:rsidRDefault="007D0977" w:rsidP="007D0977">
            <w:pPr>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p>
          <w:p w14:paraId="00DB434F"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76B1E3DF"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217FC85E" w14:textId="77777777" w:rsidR="007D0977" w:rsidRPr="002637EA" w:rsidRDefault="007D0977" w:rsidP="00814E32">
            <w:pPr>
              <w:overflowPunct w:val="0"/>
              <w:textAlignment w:val="baseline"/>
              <w:rPr>
                <w:rFonts w:ascii="ＭＳ ゴシック" w:eastAsia="ＭＳ ゴシック" w:hAnsi="ＭＳ ゴシック" w:cs="ＭＳ ゴシック"/>
                <w:color w:val="000000" w:themeColor="text1"/>
                <w:kern w:val="0"/>
                <w:sz w:val="20"/>
                <w:szCs w:val="20"/>
              </w:rPr>
            </w:pPr>
          </w:p>
          <w:p w14:paraId="3E3681CF" w14:textId="77777777" w:rsidR="007D0977" w:rsidRPr="002637EA" w:rsidRDefault="007D0977" w:rsidP="00814E32">
            <w:pPr>
              <w:overflowPunct w:val="0"/>
              <w:textAlignment w:val="baseline"/>
              <w:rPr>
                <w:rFonts w:ascii="ＭＳ ゴシック" w:eastAsia="ＭＳ ゴシック" w:hAnsi="ＭＳ ゴシック"/>
                <w:color w:val="000000" w:themeColor="text1"/>
                <w:sz w:val="20"/>
                <w:szCs w:val="20"/>
              </w:rPr>
            </w:pPr>
          </w:p>
        </w:tc>
        <w:tc>
          <w:tcPr>
            <w:tcW w:w="1947" w:type="dxa"/>
          </w:tcPr>
          <w:p w14:paraId="4C1EBCDD" w14:textId="77777777" w:rsidR="007D0977" w:rsidRPr="002637EA" w:rsidRDefault="007D0977" w:rsidP="00814E32">
            <w:pPr>
              <w:overflowPunct w:val="0"/>
              <w:spacing w:line="60" w:lineRule="auto"/>
              <w:textAlignment w:val="baseline"/>
              <w:rPr>
                <w:rFonts w:ascii="ＭＳ ゴシック" w:eastAsia="ＭＳ ゴシック" w:hAnsi="Times New Roman"/>
                <w:color w:val="000000" w:themeColor="text1"/>
                <w:kern w:val="0"/>
                <w:sz w:val="20"/>
                <w:szCs w:val="20"/>
              </w:rPr>
            </w:pPr>
          </w:p>
          <w:p w14:paraId="52403BE2" w14:textId="77777777" w:rsidR="006C3737" w:rsidRPr="002637EA" w:rsidRDefault="006C3737" w:rsidP="00814E32">
            <w:pPr>
              <w:overflowPunct w:val="0"/>
              <w:textAlignment w:val="baseline"/>
              <w:rPr>
                <w:rFonts w:ascii="ＭＳ ゴシック" w:eastAsia="ＭＳ ゴシック" w:hAnsi="Times New Roman"/>
                <w:color w:val="000000" w:themeColor="text1"/>
                <w:kern w:val="0"/>
                <w:sz w:val="20"/>
                <w:szCs w:val="20"/>
              </w:rPr>
            </w:pPr>
          </w:p>
          <w:p w14:paraId="05461F87" w14:textId="77777777" w:rsidR="007D0977" w:rsidRPr="002637EA" w:rsidRDefault="002637EA" w:rsidP="00814E32">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77796069"/>
                <w14:checkbox>
                  <w14:checked w14:val="0"/>
                  <w14:checkedState w14:val="00FE" w14:font="Wingdings"/>
                  <w14:uncheckedState w14:val="2610" w14:font="ＭＳ ゴシック"/>
                </w14:checkbox>
              </w:sdtPr>
              <w:sdtEndPr/>
              <w:sdtContent>
                <w:r w:rsidR="0008324F" w:rsidRPr="002637EA">
                  <w:rPr>
                    <w:rFonts w:ascii="ＭＳ ゴシック" w:eastAsia="ＭＳ ゴシック" w:hAnsi="ＭＳ ゴシック" w:hint="eastAsia"/>
                    <w:color w:val="000000" w:themeColor="text1"/>
                    <w:sz w:val="20"/>
                    <w:szCs w:val="20"/>
                  </w:rPr>
                  <w:t>☐</w:t>
                </w:r>
              </w:sdtContent>
            </w:sdt>
            <w:r w:rsidR="007D0977"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330455297"/>
                <w14:checkbox>
                  <w14:checked w14:val="0"/>
                  <w14:checkedState w14:val="00FE" w14:font="Wingdings"/>
                  <w14:uncheckedState w14:val="2610" w14:font="ＭＳ ゴシック"/>
                </w14:checkbox>
              </w:sdtPr>
              <w:sdtEndPr/>
              <w:sdtContent>
                <w:r w:rsidR="0008324F" w:rsidRPr="002637EA">
                  <w:rPr>
                    <w:rFonts w:ascii="ＭＳ ゴシック" w:eastAsia="ＭＳ ゴシック" w:hAnsi="ＭＳ ゴシック" w:hint="eastAsia"/>
                    <w:color w:val="000000" w:themeColor="text1"/>
                    <w:sz w:val="20"/>
                    <w:szCs w:val="20"/>
                  </w:rPr>
                  <w:t>☐</w:t>
                </w:r>
              </w:sdtContent>
            </w:sdt>
            <w:r w:rsidR="007D0977" w:rsidRPr="002637EA">
              <w:rPr>
                <w:rFonts w:ascii="ＭＳ ゴシック" w:eastAsia="ＭＳ ゴシック" w:hAnsi="Times New Roman" w:hint="eastAsia"/>
                <w:color w:val="000000" w:themeColor="text1"/>
                <w:kern w:val="0"/>
                <w:sz w:val="20"/>
                <w:szCs w:val="20"/>
              </w:rPr>
              <w:t>いない</w:t>
            </w:r>
          </w:p>
          <w:p w14:paraId="6E342A06"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623D19EB"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5D184262" w14:textId="77777777" w:rsidR="00061676" w:rsidRPr="002637EA" w:rsidRDefault="00061676" w:rsidP="00814E32">
            <w:pPr>
              <w:overflowPunct w:val="0"/>
              <w:textAlignment w:val="baseline"/>
              <w:rPr>
                <w:rFonts w:ascii="ＭＳ ゴシック" w:eastAsia="ＭＳ ゴシック" w:hAnsi="Times New Roman"/>
                <w:color w:val="000000" w:themeColor="text1"/>
                <w:kern w:val="0"/>
                <w:sz w:val="20"/>
                <w:szCs w:val="20"/>
              </w:rPr>
            </w:pPr>
          </w:p>
          <w:p w14:paraId="06B786AB" w14:textId="77777777" w:rsidR="007D0977" w:rsidRPr="002637EA" w:rsidRDefault="002637EA" w:rsidP="00814E32">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5184655"/>
                <w14:checkbox>
                  <w14:checked w14:val="0"/>
                  <w14:checkedState w14:val="00FE" w14:font="Wingdings"/>
                  <w14:uncheckedState w14:val="2610" w14:font="ＭＳ ゴシック"/>
                </w14:checkbox>
              </w:sdtPr>
              <w:sdtEndPr/>
              <w:sdtContent>
                <w:r w:rsidR="0008324F" w:rsidRPr="002637EA">
                  <w:rPr>
                    <w:rFonts w:ascii="ＭＳ ゴシック" w:eastAsia="ＭＳ ゴシック" w:hAnsi="ＭＳ ゴシック" w:hint="eastAsia"/>
                    <w:color w:val="000000" w:themeColor="text1"/>
                    <w:sz w:val="20"/>
                    <w:szCs w:val="20"/>
                  </w:rPr>
                  <w:t>☐</w:t>
                </w:r>
              </w:sdtContent>
            </w:sdt>
            <w:r w:rsidR="007D0977"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12181892"/>
                <w14:checkbox>
                  <w14:checked w14:val="0"/>
                  <w14:checkedState w14:val="00FE" w14:font="Wingdings"/>
                  <w14:uncheckedState w14:val="2610" w14:font="ＭＳ ゴシック"/>
                </w14:checkbox>
              </w:sdtPr>
              <w:sdtEndPr/>
              <w:sdtContent>
                <w:r w:rsidR="0008324F" w:rsidRPr="002637EA">
                  <w:rPr>
                    <w:rFonts w:ascii="ＭＳ ゴシック" w:eastAsia="ＭＳ ゴシック" w:hAnsi="ＭＳ ゴシック" w:hint="eastAsia"/>
                    <w:color w:val="000000" w:themeColor="text1"/>
                    <w:sz w:val="20"/>
                    <w:szCs w:val="20"/>
                  </w:rPr>
                  <w:t>☐</w:t>
                </w:r>
              </w:sdtContent>
            </w:sdt>
            <w:r w:rsidR="007D0977" w:rsidRPr="002637EA">
              <w:rPr>
                <w:rFonts w:ascii="ＭＳ ゴシック" w:eastAsia="ＭＳ ゴシック" w:hAnsi="ＭＳ ゴシック" w:cs="ＭＳ ゴシック" w:hint="eastAsia"/>
                <w:color w:val="000000" w:themeColor="text1"/>
                <w:kern w:val="0"/>
                <w:sz w:val="20"/>
                <w:szCs w:val="20"/>
              </w:rPr>
              <w:t>いない</w:t>
            </w:r>
          </w:p>
          <w:p w14:paraId="49B5F229"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6417F6E5"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06678D88" w14:textId="77777777" w:rsidR="007D0977" w:rsidRPr="002637EA" w:rsidRDefault="002637EA" w:rsidP="00814E32">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28886500"/>
                <w14:checkbox>
                  <w14:checked w14:val="0"/>
                  <w14:checkedState w14:val="00FE" w14:font="Wingdings"/>
                  <w14:uncheckedState w14:val="2610" w14:font="ＭＳ ゴシック"/>
                </w14:checkbox>
              </w:sdtPr>
              <w:sdtEndPr/>
              <w:sdtContent>
                <w:r w:rsidR="0008324F" w:rsidRPr="002637EA">
                  <w:rPr>
                    <w:rFonts w:ascii="ＭＳ ゴシック" w:eastAsia="ＭＳ ゴシック" w:hAnsi="ＭＳ ゴシック" w:hint="eastAsia"/>
                    <w:color w:val="000000" w:themeColor="text1"/>
                    <w:sz w:val="20"/>
                    <w:szCs w:val="20"/>
                  </w:rPr>
                  <w:t>☐</w:t>
                </w:r>
              </w:sdtContent>
            </w:sdt>
            <w:r w:rsidR="007D0977"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97533236"/>
                <w14:checkbox>
                  <w14:checked w14:val="0"/>
                  <w14:checkedState w14:val="00FE" w14:font="Wingdings"/>
                  <w14:uncheckedState w14:val="2610" w14:font="ＭＳ ゴシック"/>
                </w14:checkbox>
              </w:sdtPr>
              <w:sdtEndPr/>
              <w:sdtContent>
                <w:r w:rsidR="0008324F" w:rsidRPr="002637EA">
                  <w:rPr>
                    <w:rFonts w:ascii="ＭＳ ゴシック" w:eastAsia="ＭＳ ゴシック" w:hAnsi="ＭＳ ゴシック" w:hint="eastAsia"/>
                    <w:color w:val="000000" w:themeColor="text1"/>
                    <w:sz w:val="20"/>
                    <w:szCs w:val="20"/>
                  </w:rPr>
                  <w:t>☐</w:t>
                </w:r>
              </w:sdtContent>
            </w:sdt>
            <w:r w:rsidR="007D0977" w:rsidRPr="002637EA">
              <w:rPr>
                <w:rFonts w:ascii="ＭＳ ゴシック" w:eastAsia="ＭＳ ゴシック" w:hAnsi="ＭＳ ゴシック" w:cs="ＭＳ ゴシック" w:hint="eastAsia"/>
                <w:color w:val="000000" w:themeColor="text1"/>
                <w:kern w:val="0"/>
                <w:sz w:val="20"/>
                <w:szCs w:val="20"/>
              </w:rPr>
              <w:t>いない</w:t>
            </w:r>
          </w:p>
          <w:p w14:paraId="4DAD41D1"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0AC2DD99"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70BBF4EB" w14:textId="77777777" w:rsidR="00061676" w:rsidRPr="002637EA" w:rsidRDefault="00061676" w:rsidP="00814E32">
            <w:pPr>
              <w:overflowPunct w:val="0"/>
              <w:textAlignment w:val="baseline"/>
              <w:rPr>
                <w:rFonts w:ascii="ＭＳ ゴシック" w:eastAsia="ＭＳ ゴシック" w:hAnsi="Times New Roman"/>
                <w:color w:val="000000" w:themeColor="text1"/>
                <w:kern w:val="0"/>
                <w:sz w:val="20"/>
                <w:szCs w:val="20"/>
              </w:rPr>
            </w:pPr>
          </w:p>
          <w:p w14:paraId="75AFE05E" w14:textId="77777777" w:rsidR="007D0977" w:rsidRPr="002637EA" w:rsidRDefault="002637EA" w:rsidP="00814E32">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83266781"/>
                <w14:checkbox>
                  <w14:checked w14:val="0"/>
                  <w14:checkedState w14:val="00FE" w14:font="Wingdings"/>
                  <w14:uncheckedState w14:val="2610" w14:font="ＭＳ ゴシック"/>
                </w14:checkbox>
              </w:sdtPr>
              <w:sdtEndPr/>
              <w:sdtContent>
                <w:r w:rsidR="0008324F" w:rsidRPr="002637EA">
                  <w:rPr>
                    <w:rFonts w:ascii="ＭＳ ゴシック" w:eastAsia="ＭＳ ゴシック" w:hAnsi="ＭＳ ゴシック" w:hint="eastAsia"/>
                    <w:color w:val="000000" w:themeColor="text1"/>
                    <w:sz w:val="20"/>
                    <w:szCs w:val="20"/>
                  </w:rPr>
                  <w:t>☐</w:t>
                </w:r>
              </w:sdtContent>
            </w:sdt>
            <w:r w:rsidR="007D0977"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70972576"/>
                <w14:checkbox>
                  <w14:checked w14:val="0"/>
                  <w14:checkedState w14:val="00FE" w14:font="Wingdings"/>
                  <w14:uncheckedState w14:val="2610" w14:font="ＭＳ ゴシック"/>
                </w14:checkbox>
              </w:sdtPr>
              <w:sdtEndPr/>
              <w:sdtContent>
                <w:r w:rsidR="0008324F" w:rsidRPr="002637EA">
                  <w:rPr>
                    <w:rFonts w:ascii="ＭＳ ゴシック" w:eastAsia="ＭＳ ゴシック" w:hAnsi="ＭＳ ゴシック" w:hint="eastAsia"/>
                    <w:color w:val="000000" w:themeColor="text1"/>
                    <w:sz w:val="20"/>
                    <w:szCs w:val="20"/>
                  </w:rPr>
                  <w:t>☐</w:t>
                </w:r>
              </w:sdtContent>
            </w:sdt>
            <w:r w:rsidR="007D0977" w:rsidRPr="002637EA">
              <w:rPr>
                <w:rFonts w:ascii="ＭＳ ゴシック" w:eastAsia="ＭＳ ゴシック" w:hAnsi="ＭＳ ゴシック" w:cs="ＭＳ ゴシック" w:hint="eastAsia"/>
                <w:color w:val="000000" w:themeColor="text1"/>
                <w:kern w:val="0"/>
                <w:sz w:val="20"/>
                <w:szCs w:val="20"/>
              </w:rPr>
              <w:t>いない</w:t>
            </w:r>
          </w:p>
          <w:p w14:paraId="773F5FDF"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554DD33D"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25ADB449"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13EA284B"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19187B92"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5B495DF7"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28A6A2FA"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1BC706EC"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3D6144C1"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579782B8"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6A7EA82E"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1806D6AA"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5965E517"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35127913"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20BB9FF3"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58F40325"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2429826D"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677D5D39" w14:textId="77777777" w:rsidR="007D0977" w:rsidRPr="002637EA" w:rsidRDefault="007D0977" w:rsidP="00814E32">
            <w:pPr>
              <w:overflowPunct w:val="0"/>
              <w:textAlignment w:val="baseline"/>
              <w:rPr>
                <w:rFonts w:ascii="ＭＳ ゴシック" w:eastAsia="ＭＳ ゴシック" w:hAnsi="ＭＳ ゴシック"/>
                <w:color w:val="000000" w:themeColor="text1"/>
                <w:sz w:val="20"/>
                <w:szCs w:val="20"/>
              </w:rPr>
            </w:pPr>
          </w:p>
        </w:tc>
      </w:tr>
    </w:tbl>
    <w:p w14:paraId="51DE99A2" w14:textId="61872565" w:rsidR="007D0977" w:rsidRPr="002637EA" w:rsidRDefault="005F42C1" w:rsidP="00834AFE">
      <w:pPr>
        <w:tabs>
          <w:tab w:val="left" w:pos="1290"/>
        </w:tabs>
        <w:ind w:firstLineChars="400" w:firstLine="800"/>
        <w:jc w:val="center"/>
        <w:rPr>
          <w:color w:val="000000" w:themeColor="text1"/>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４</w:t>
      </w:r>
      <w:r w:rsidR="00F83AB6" w:rsidRPr="002637EA">
        <w:rPr>
          <w:rFonts w:ascii="ＭＳ ゴシック" w:eastAsia="ＭＳ ゴシック" w:hAnsi="ＭＳ ゴシック" w:hint="eastAsia"/>
          <w:color w:val="000000" w:themeColor="text1"/>
          <w:sz w:val="20"/>
          <w:szCs w:val="20"/>
        </w:rPr>
        <w:t>５</w:t>
      </w:r>
      <w:r w:rsidRPr="002637EA">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30"/>
        <w:gridCol w:w="1941"/>
      </w:tblGrid>
      <w:tr w:rsidR="002637EA" w:rsidRPr="002637EA" w14:paraId="67C84920" w14:textId="77777777" w:rsidTr="00814E32">
        <w:trPr>
          <w:trHeight w:val="416"/>
        </w:trPr>
        <w:tc>
          <w:tcPr>
            <w:tcW w:w="3643" w:type="dxa"/>
            <w:vAlign w:val="center"/>
          </w:tcPr>
          <w:p w14:paraId="63B8B9BC" w14:textId="77777777" w:rsidR="007D0977" w:rsidRPr="002637EA" w:rsidRDefault="007D0977" w:rsidP="00814E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40BA51FD" w14:textId="77777777" w:rsidR="007D0977" w:rsidRPr="002637EA" w:rsidRDefault="007D0977" w:rsidP="00814E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関 係 書 類</w:t>
            </w:r>
          </w:p>
        </w:tc>
        <w:tc>
          <w:tcPr>
            <w:tcW w:w="2130" w:type="dxa"/>
            <w:vAlign w:val="center"/>
          </w:tcPr>
          <w:p w14:paraId="46E837F1" w14:textId="77777777" w:rsidR="007D0977" w:rsidRPr="002637EA" w:rsidRDefault="007D0977" w:rsidP="00814E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根 拠 法 令</w:t>
            </w:r>
          </w:p>
        </w:tc>
        <w:tc>
          <w:tcPr>
            <w:tcW w:w="1941" w:type="dxa"/>
            <w:vAlign w:val="center"/>
          </w:tcPr>
          <w:p w14:paraId="55B6FB01" w14:textId="77777777" w:rsidR="007D0977" w:rsidRPr="002637EA" w:rsidRDefault="007D0977" w:rsidP="00814E32">
            <w:pPr>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特 記 事 項</w:t>
            </w:r>
          </w:p>
        </w:tc>
      </w:tr>
      <w:tr w:rsidR="002637EA" w:rsidRPr="002637EA" w14:paraId="295507EA" w14:textId="77777777" w:rsidTr="00834AFE">
        <w:trPr>
          <w:trHeight w:val="13605"/>
        </w:trPr>
        <w:tc>
          <w:tcPr>
            <w:tcW w:w="5769" w:type="dxa"/>
            <w:gridSpan w:val="2"/>
          </w:tcPr>
          <w:p w14:paraId="09AA42D2" w14:textId="77777777" w:rsidR="007D0977" w:rsidRPr="002637EA" w:rsidRDefault="007D0977" w:rsidP="00814E32">
            <w:pPr>
              <w:overflowPunct w:val="0"/>
              <w:spacing w:line="60" w:lineRule="auto"/>
              <w:textAlignment w:val="baseline"/>
              <w:rPr>
                <w:rFonts w:ascii="ＭＳ ゴシック" w:eastAsia="ＭＳ ゴシック" w:hAnsi="Times New Roman"/>
                <w:color w:val="000000" w:themeColor="text1"/>
                <w:kern w:val="0"/>
                <w:sz w:val="20"/>
                <w:szCs w:val="20"/>
              </w:rPr>
            </w:pPr>
          </w:p>
          <w:p w14:paraId="63D21EDF" w14:textId="77777777" w:rsidR="006C3737" w:rsidRPr="002637EA" w:rsidRDefault="006C3737" w:rsidP="00814E3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EF72DC7" w14:textId="7A7E1997" w:rsidR="007D0977" w:rsidRPr="002637EA" w:rsidRDefault="007D0977" w:rsidP="00814E3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乳幼児期にふさわしい食生活が展開され</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適切な援助が行われるよう</w:t>
            </w:r>
            <w:r w:rsidR="002E08C1" w:rsidRPr="002637EA">
              <w:rPr>
                <w:rFonts w:ascii="ＭＳ ゴシック" w:eastAsia="ＭＳ ゴシック" w:hAnsi="ＭＳ ゴシック" w:cs="ＭＳ ゴシック" w:hint="eastAsia"/>
                <w:color w:val="000000" w:themeColor="text1"/>
                <w:kern w:val="0"/>
                <w:sz w:val="20"/>
                <w:szCs w:val="20"/>
              </w:rPr>
              <w:t>､</w:t>
            </w:r>
            <w:r w:rsidR="00586A75" w:rsidRPr="002637EA">
              <w:rPr>
                <w:rStyle w:val="af0"/>
                <w:rFonts w:hint="default"/>
                <w:b w:val="0"/>
                <w:color w:val="000000" w:themeColor="text1"/>
                <w:u w:val="none"/>
              </w:rPr>
              <w:t>教育及び保育の内容並びに子育ての支援等に関する全体的な計画に基づき</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食事の提供を含む食育の計画を作成し</w:t>
            </w:r>
            <w:r w:rsidR="002E08C1" w:rsidRPr="002637EA">
              <w:rPr>
                <w:rStyle w:val="af0"/>
                <w:rFonts w:hint="default"/>
                <w:b w:val="0"/>
                <w:color w:val="000000" w:themeColor="text1"/>
                <w:u w:val="none"/>
              </w:rPr>
              <w:t>､</w:t>
            </w:r>
            <w:r w:rsidRPr="002637EA">
              <w:rPr>
                <w:rFonts w:ascii="ＭＳ ゴシック" w:eastAsia="ＭＳ ゴシック" w:hAnsi="ＭＳ ゴシック" w:cs="ＭＳ ゴシック" w:hint="eastAsia"/>
                <w:color w:val="000000" w:themeColor="text1"/>
                <w:kern w:val="0"/>
                <w:sz w:val="20"/>
                <w:szCs w:val="20"/>
              </w:rPr>
              <w:t>指導計画に位置付けるとともに</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その評価及び改善に努めること。</w:t>
            </w:r>
          </w:p>
          <w:p w14:paraId="3BA3D9D3" w14:textId="77777777" w:rsidR="007D0977" w:rsidRPr="002637EA" w:rsidRDefault="007D0977" w:rsidP="00814E3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4C999C4" w14:textId="35CC6CD7" w:rsidR="007D0977" w:rsidRPr="002637EA" w:rsidRDefault="007D0977" w:rsidP="00136894">
            <w:pPr>
              <w:overflowPunct w:val="0"/>
              <w:spacing w:line="12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E783BF5" w14:textId="65A12D9F" w:rsidR="00136894" w:rsidRPr="002637EA"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3602445" w14:textId="4A5C6067" w:rsidR="00136894" w:rsidRPr="002637EA"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4EB3AA4" w14:textId="5F357CA5" w:rsidR="00136894" w:rsidRPr="002637EA"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1FBA255" w14:textId="4D8F48EE" w:rsidR="00136894" w:rsidRPr="002637EA"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CEDB931" w14:textId="16E64167" w:rsidR="00136894" w:rsidRPr="002637EA"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A67D387" w14:textId="1C2AA3FB" w:rsidR="00136894" w:rsidRPr="002637EA"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AE1A808" w14:textId="2DF7F833" w:rsidR="00136894" w:rsidRPr="002637EA"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CF98656" w14:textId="77777777" w:rsidR="00136894" w:rsidRPr="002637EA"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51CD012" w14:textId="2A9FF4F6" w:rsidR="007D0977" w:rsidRPr="002637EA" w:rsidRDefault="007D0977" w:rsidP="00814E3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586A75" w:rsidRPr="002637EA">
              <w:rPr>
                <w:rStyle w:val="af0"/>
                <w:rFonts w:hint="default"/>
                <w:b w:val="0"/>
                <w:color w:val="000000" w:themeColor="text1"/>
                <w:u w:val="none"/>
              </w:rPr>
              <w:t>特に栄養教諭や栄養士</w:t>
            </w:r>
            <w:r w:rsidR="00575232" w:rsidRPr="002637EA">
              <w:rPr>
                <w:rStyle w:val="af0"/>
                <w:rFonts w:hint="default"/>
                <w:b w:val="0"/>
                <w:color w:val="000000" w:themeColor="text1"/>
                <w:u w:val="none"/>
              </w:rPr>
              <w:t>又は管理栄養士</w:t>
            </w:r>
            <w:r w:rsidR="00586A75" w:rsidRPr="002637EA">
              <w:rPr>
                <w:rStyle w:val="af0"/>
                <w:rFonts w:hint="default"/>
                <w:b w:val="0"/>
                <w:color w:val="000000" w:themeColor="text1"/>
                <w:u w:val="none"/>
              </w:rPr>
              <w:t>等が配置されている場合には</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園児の健康状態</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発育及び発達の状態</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栄養状態</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食生活の状況を見ながら</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その専門性を生かし</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献立の作成</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食材料の選定</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調理方法</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摂取の方法</w:t>
            </w:r>
            <w:r w:rsidR="002E08C1" w:rsidRPr="002637EA">
              <w:rPr>
                <w:rStyle w:val="af0"/>
                <w:rFonts w:hint="default"/>
                <w:b w:val="0"/>
                <w:color w:val="000000" w:themeColor="text1"/>
                <w:u w:val="none"/>
              </w:rPr>
              <w:t>､</w:t>
            </w:r>
            <w:r w:rsidR="00586A75" w:rsidRPr="002637EA">
              <w:rPr>
                <w:rStyle w:val="af0"/>
                <w:rFonts w:hint="default"/>
                <w:b w:val="0"/>
                <w:color w:val="000000" w:themeColor="text1"/>
                <w:u w:val="none"/>
              </w:rPr>
              <w:t>摂取量の指導に当たることが大切である。</w:t>
            </w:r>
          </w:p>
          <w:p w14:paraId="3D66EA2D" w14:textId="77777777" w:rsidR="007D0977" w:rsidRPr="002637EA" w:rsidRDefault="007D0977" w:rsidP="00814E3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0329D8F" w14:textId="77777777" w:rsidR="007D0977" w:rsidRPr="002637EA" w:rsidRDefault="007D0977" w:rsidP="00431395">
            <w:pPr>
              <w:overflowPunct w:val="0"/>
              <w:ind w:left="100" w:hangingChars="50" w:hanging="100"/>
              <w:textAlignment w:val="baseline"/>
              <w:rPr>
                <w:rFonts w:ascii="ＭＳ ゴシック" w:eastAsia="ＭＳ ゴシック" w:hAnsi="ＭＳ ゴシック"/>
                <w:color w:val="000000" w:themeColor="text1"/>
                <w:sz w:val="20"/>
                <w:szCs w:val="20"/>
              </w:rPr>
            </w:pPr>
          </w:p>
        </w:tc>
        <w:tc>
          <w:tcPr>
            <w:tcW w:w="4071" w:type="dxa"/>
            <w:gridSpan w:val="2"/>
          </w:tcPr>
          <w:p w14:paraId="20D34F4B" w14:textId="77777777" w:rsidR="007D0977" w:rsidRPr="002637EA" w:rsidRDefault="007D0977" w:rsidP="00814E32">
            <w:pPr>
              <w:overflowPunct w:val="0"/>
              <w:spacing w:line="60" w:lineRule="auto"/>
              <w:textAlignment w:val="baseline"/>
              <w:rPr>
                <w:rFonts w:ascii="ＭＳ ゴシック" w:eastAsia="ＭＳ ゴシック" w:hAnsi="Times New Roman"/>
                <w:color w:val="000000" w:themeColor="text1"/>
                <w:kern w:val="0"/>
                <w:sz w:val="20"/>
                <w:szCs w:val="20"/>
              </w:rPr>
            </w:pPr>
          </w:p>
          <w:p w14:paraId="6595A9A4" w14:textId="77777777" w:rsidR="006C3737" w:rsidRPr="002637EA" w:rsidRDefault="006C3737" w:rsidP="00814E32">
            <w:pPr>
              <w:overflowPunct w:val="0"/>
              <w:ind w:left="100" w:hangingChars="50" w:hanging="100"/>
              <w:textAlignment w:val="baseline"/>
              <w:rPr>
                <w:rFonts w:ascii="ＭＳ ゴシック" w:eastAsia="ＭＳ ゴシック" w:hAnsi="ＭＳ ゴシック" w:cs="ＭＳ ゴシック"/>
                <w:color w:val="000000" w:themeColor="text1"/>
                <w:kern w:val="0"/>
                <w:sz w:val="20"/>
                <w:szCs w:val="20"/>
              </w:rPr>
            </w:pPr>
          </w:p>
          <w:p w14:paraId="3999D7AA" w14:textId="77777777" w:rsidR="007D0977" w:rsidRPr="002637EA" w:rsidRDefault="007D0977" w:rsidP="00814E32">
            <w:pPr>
              <w:overflowPunct w:val="0"/>
              <w:ind w:left="100" w:hangingChars="50" w:hanging="100"/>
              <w:textAlignment w:val="baseline"/>
              <w:rPr>
                <w:rFonts w:ascii="ＭＳ ゴシック" w:eastAsia="ＭＳ ゴシック" w:hAnsi="Times New Roman"/>
                <w:b/>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lang w:eastAsia="zh-CN"/>
              </w:rPr>
              <w:t xml:space="preserve"> 教育･保育要領</w:t>
            </w:r>
            <w:r w:rsidR="00797EEE" w:rsidRPr="002637EA">
              <w:rPr>
                <w:rStyle w:val="af0"/>
                <w:rFonts w:hint="default"/>
                <w:b w:val="0"/>
                <w:color w:val="000000" w:themeColor="text1"/>
                <w:u w:val="none"/>
              </w:rPr>
              <w:t>第3章第2節</w:t>
            </w:r>
          </w:p>
          <w:p w14:paraId="5DF35B7D" w14:textId="77777777" w:rsidR="007D0977" w:rsidRPr="002637EA" w:rsidRDefault="00797EEE" w:rsidP="00797EEE">
            <w:pPr>
              <w:overflowPunct w:val="0"/>
              <w:ind w:left="200" w:hangingChars="100" w:hanging="200"/>
              <w:textAlignment w:val="baseline"/>
              <w:rPr>
                <w:rFonts w:ascii="ＭＳ ゴシック" w:eastAsia="ＭＳ ゴシック" w:hAnsi="Times New Roman"/>
                <w:b/>
                <w:color w:val="000000" w:themeColor="text1"/>
                <w:kern w:val="0"/>
                <w:sz w:val="20"/>
                <w:szCs w:val="20"/>
                <w:lang w:eastAsia="zh-CN"/>
              </w:rPr>
            </w:pPr>
            <w:r w:rsidRPr="002637EA">
              <w:rPr>
                <w:rStyle w:val="af0"/>
                <w:rFonts w:hint="default"/>
                <w:b w:val="0"/>
                <w:color w:val="000000" w:themeColor="text1"/>
                <w:u w:val="none"/>
              </w:rPr>
              <w:t>○ 教育･保育要領解説第3章第3節</w:t>
            </w:r>
          </w:p>
          <w:p w14:paraId="5C09B63B"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lang w:eastAsia="zh-CN"/>
              </w:rPr>
            </w:pPr>
          </w:p>
          <w:p w14:paraId="7BA0DDE1"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lang w:eastAsia="zh-CN"/>
              </w:rPr>
            </w:pPr>
          </w:p>
          <w:p w14:paraId="656D08E2"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22FAA197"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0415EF62"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588D27B1"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3A3887C5"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25BD5B92"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6C6EC30F"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703DFA2D"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14B38790" w14:textId="77777777" w:rsidR="007D0977" w:rsidRPr="002637EA" w:rsidRDefault="007D0977" w:rsidP="00814E32">
            <w:pPr>
              <w:overflowPunct w:val="0"/>
              <w:textAlignment w:val="baseline"/>
              <w:rPr>
                <w:rFonts w:ascii="ＭＳ ゴシック" w:eastAsia="ＭＳ ゴシック" w:hAnsi="Times New Roman"/>
                <w:color w:val="000000" w:themeColor="text1"/>
                <w:kern w:val="0"/>
                <w:sz w:val="20"/>
                <w:szCs w:val="20"/>
              </w:rPr>
            </w:pPr>
          </w:p>
          <w:p w14:paraId="4664527D" w14:textId="77777777" w:rsidR="00797EEE" w:rsidRPr="002637EA" w:rsidRDefault="00797EEE" w:rsidP="00814E32">
            <w:pPr>
              <w:overflowPunct w:val="0"/>
              <w:textAlignment w:val="baseline"/>
              <w:rPr>
                <w:rFonts w:ascii="ＭＳ ゴシック" w:eastAsia="ＭＳ ゴシック" w:hAnsi="Times New Roman"/>
                <w:color w:val="000000" w:themeColor="text1"/>
                <w:kern w:val="0"/>
                <w:sz w:val="20"/>
                <w:szCs w:val="20"/>
              </w:rPr>
            </w:pPr>
          </w:p>
          <w:p w14:paraId="11BD6193" w14:textId="77777777" w:rsidR="007D0977" w:rsidRPr="002637EA" w:rsidRDefault="007D0977" w:rsidP="00814E32">
            <w:pPr>
              <w:rPr>
                <w:rFonts w:ascii="ＭＳ ゴシック" w:eastAsia="ＭＳ ゴシック" w:hAnsi="ＭＳ ゴシック"/>
                <w:color w:val="000000" w:themeColor="text1"/>
                <w:sz w:val="20"/>
                <w:szCs w:val="20"/>
                <w:lang w:eastAsia="zh-CN"/>
              </w:rPr>
            </w:pPr>
          </w:p>
        </w:tc>
      </w:tr>
    </w:tbl>
    <w:p w14:paraId="3E1D68BC" w14:textId="50CBED1E" w:rsidR="005F42C1" w:rsidRPr="002637EA" w:rsidRDefault="005F42C1" w:rsidP="005F42C1">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４</w:t>
      </w:r>
      <w:r w:rsidR="00F83AB6" w:rsidRPr="002637EA">
        <w:rPr>
          <w:rFonts w:ascii="ＭＳ ゴシック" w:eastAsia="ＭＳ ゴシック" w:hAnsi="ＭＳ ゴシック" w:hint="eastAsia"/>
          <w:color w:val="000000" w:themeColor="text1"/>
          <w:sz w:val="20"/>
          <w:szCs w:val="20"/>
        </w:rPr>
        <w:t>６</w:t>
      </w:r>
      <w:r w:rsidRPr="002637EA">
        <w:rPr>
          <w:rFonts w:ascii="ＭＳ ゴシック" w:eastAsia="ＭＳ ゴシック" w:hAnsi="ＭＳ ゴシック" w:hint="eastAsia"/>
          <w:color w:val="000000" w:themeColor="text1"/>
          <w:sz w:val="20"/>
          <w:szCs w:val="20"/>
        </w:rPr>
        <w:t>－</w:t>
      </w:r>
    </w:p>
    <w:p w14:paraId="0947CE24" w14:textId="77777777" w:rsidR="00BF517C" w:rsidRPr="002637EA" w:rsidRDefault="00BF517C" w:rsidP="00BF517C">
      <w:pPr>
        <w:kinsoku w:val="0"/>
        <w:overflowPunct w:val="0"/>
        <w:textAlignment w:val="baseline"/>
        <w:rPr>
          <w:rFonts w:ascii="ＭＳ ゴシック" w:eastAsia="ＭＳ ゴシック" w:hAnsi="Times New Roman"/>
          <w:color w:val="000000" w:themeColor="text1"/>
          <w:kern w:val="0"/>
          <w:sz w:val="22"/>
          <w:szCs w:val="22"/>
        </w:rPr>
      </w:pPr>
      <w:r w:rsidRPr="002637EA">
        <w:rPr>
          <w:rFonts w:ascii="ＭＳ ゴシック" w:eastAsia="ＭＳ ゴシック" w:hAnsi="ＭＳ ゴシック" w:cs="ＭＳ ゴシック" w:hint="eastAsia"/>
          <w:b/>
          <w:bCs/>
          <w:color w:val="000000" w:themeColor="text1"/>
          <w:kern w:val="0"/>
          <w:sz w:val="22"/>
          <w:szCs w:val="22"/>
        </w:rPr>
        <w:lastRenderedPageBreak/>
        <w:t>（参　考）</w:t>
      </w:r>
    </w:p>
    <w:p w14:paraId="22BBE664" w14:textId="77D760E8" w:rsidR="00BF517C" w:rsidRPr="002637EA" w:rsidRDefault="00BF517C" w:rsidP="00BF517C">
      <w:pPr>
        <w:pStyle w:val="a3"/>
        <w:spacing w:line="240" w:lineRule="auto"/>
        <w:rPr>
          <w:rFonts w:ascii="ＭＳ ゴシック" w:hAnsi="ＭＳ ゴシック"/>
          <w:b/>
          <w:bCs/>
          <w:color w:val="000000" w:themeColor="text1"/>
          <w:spacing w:val="0"/>
        </w:rPr>
      </w:pPr>
      <w:r w:rsidRPr="002637EA">
        <w:rPr>
          <w:rFonts w:ascii="ＭＳ ゴシック" w:hAnsi="ＭＳ ゴシック"/>
          <w:b/>
          <w:bCs/>
          <w:color w:val="000000" w:themeColor="text1"/>
          <w:spacing w:val="0"/>
        </w:rPr>
        <w:t xml:space="preserve"> </w:t>
      </w:r>
      <w:r w:rsidRPr="002637EA">
        <w:rPr>
          <w:rFonts w:ascii="ＭＳ ゴシック" w:hAnsi="ＭＳ ゴシック" w:hint="eastAsia"/>
          <w:b/>
          <w:bCs/>
          <w:color w:val="000000" w:themeColor="text1"/>
          <w:spacing w:val="0"/>
        </w:rPr>
        <w:t xml:space="preserve">　１</w:t>
      </w:r>
      <w:r w:rsidRPr="002637EA">
        <w:rPr>
          <w:rFonts w:ascii="ＭＳ ゴシック" w:hAnsi="ＭＳ ゴシック"/>
          <w:b/>
          <w:bCs/>
          <w:color w:val="000000" w:themeColor="text1"/>
          <w:spacing w:val="0"/>
        </w:rPr>
        <w:t xml:space="preserve"> </w:t>
      </w:r>
      <w:r w:rsidR="00F357B3" w:rsidRPr="002637EA">
        <w:rPr>
          <w:rFonts w:ascii="ＭＳ ゴシック" w:hAnsi="ＭＳ ゴシック" w:hint="eastAsia"/>
          <w:b/>
          <w:bCs/>
          <w:color w:val="000000" w:themeColor="text1"/>
          <w:spacing w:val="0"/>
        </w:rPr>
        <w:t>調理従事者等検便の実施状況（</w:t>
      </w:r>
      <w:r w:rsidR="00D01E11" w:rsidRPr="002637EA">
        <w:rPr>
          <w:rFonts w:ascii="ＭＳ ゴシック" w:hAnsi="ＭＳ ゴシック" w:hint="eastAsia"/>
          <w:b/>
          <w:bCs/>
          <w:color w:val="000000" w:themeColor="text1"/>
          <w:spacing w:val="0"/>
        </w:rPr>
        <w:t>前年度</w:t>
      </w:r>
      <w:r w:rsidR="00D01E11" w:rsidRPr="002637EA">
        <w:rPr>
          <w:rFonts w:ascii="ＭＳ ゴシック" w:hAnsi="ＭＳ ゴシック"/>
          <w:b/>
          <w:bCs/>
          <w:color w:val="000000" w:themeColor="text1"/>
          <w:spacing w:val="0"/>
        </w:rPr>
        <w:t>分</w:t>
      </w:r>
      <w:r w:rsidR="00DC4971" w:rsidRPr="002637EA">
        <w:rPr>
          <w:rFonts w:ascii="ＭＳ ゴシック" w:hAnsi="ＭＳ ゴシック" w:hint="eastAsia"/>
          <w:b/>
          <w:bCs/>
          <w:color w:val="000000" w:themeColor="text1"/>
          <w:spacing w:val="0"/>
        </w:rPr>
        <w:t>：</w:t>
      </w:r>
      <w:r w:rsidR="00E918B8" w:rsidRPr="002637EA">
        <w:rPr>
          <w:rFonts w:ascii="ＭＳ ゴシック" w:hAnsi="ＭＳ ゴシック" w:hint="eastAsia"/>
          <w:b/>
          <w:bCs/>
          <w:color w:val="000000" w:themeColor="text1"/>
          <w:spacing w:val="0"/>
        </w:rPr>
        <w:t>４３</w:t>
      </w:r>
      <w:r w:rsidRPr="002637EA">
        <w:rPr>
          <w:rFonts w:ascii="ＭＳ ゴシック" w:hAnsi="ＭＳ ゴシック" w:hint="eastAsia"/>
          <w:b/>
          <w:bCs/>
          <w:color w:val="000000" w:themeColor="text1"/>
          <w:spacing w:val="0"/>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
        <w:gridCol w:w="779"/>
        <w:gridCol w:w="582"/>
        <w:gridCol w:w="595"/>
        <w:gridCol w:w="912"/>
        <w:gridCol w:w="872"/>
        <w:gridCol w:w="363"/>
        <w:gridCol w:w="398"/>
        <w:gridCol w:w="816"/>
        <w:gridCol w:w="6"/>
        <w:gridCol w:w="651"/>
        <w:gridCol w:w="6"/>
        <w:gridCol w:w="633"/>
        <w:gridCol w:w="946"/>
        <w:gridCol w:w="830"/>
      </w:tblGrid>
      <w:tr w:rsidR="002637EA" w:rsidRPr="002637EA" w14:paraId="4FF3051C" w14:textId="77777777" w:rsidTr="00054670">
        <w:trPr>
          <w:trHeight w:val="317"/>
          <w:jc w:val="center"/>
        </w:trPr>
        <w:tc>
          <w:tcPr>
            <w:tcW w:w="1178" w:type="dxa"/>
            <w:gridSpan w:val="2"/>
            <w:vMerge w:val="restart"/>
          </w:tcPr>
          <w:p w14:paraId="1D823D5B" w14:textId="77777777" w:rsidR="00047606" w:rsidRPr="002637EA" w:rsidRDefault="00047606" w:rsidP="00047606">
            <w:pPr>
              <w:pStyle w:val="a3"/>
              <w:spacing w:line="240" w:lineRule="auto"/>
              <w:rPr>
                <w:rFonts w:ascii="ＭＳ ゴシック" w:hAnsi="ＭＳ ゴシック"/>
                <w:color w:val="000000" w:themeColor="text1"/>
                <w:spacing w:val="0"/>
              </w:rPr>
            </w:pPr>
          </w:p>
          <w:p w14:paraId="28789A49" w14:textId="77777777" w:rsidR="00047606" w:rsidRPr="002637EA" w:rsidRDefault="00047606" w:rsidP="00047606">
            <w:pPr>
              <w:pStyle w:val="a3"/>
              <w:spacing w:line="240" w:lineRule="auto"/>
              <w:rPr>
                <w:rFonts w:ascii="ＭＳ ゴシック" w:hAnsi="ＭＳ ゴシック"/>
                <w:color w:val="000000" w:themeColor="text1"/>
                <w:spacing w:val="0"/>
              </w:rPr>
            </w:pPr>
          </w:p>
        </w:tc>
        <w:tc>
          <w:tcPr>
            <w:tcW w:w="582" w:type="dxa"/>
            <w:vMerge w:val="restart"/>
          </w:tcPr>
          <w:p w14:paraId="35C3AE46" w14:textId="77777777" w:rsidR="00047606" w:rsidRPr="002637EA" w:rsidRDefault="00047606" w:rsidP="00047606">
            <w:pPr>
              <w:widowControl/>
              <w:ind w:leftChars="-19" w:left="-40" w:rightChars="-111" w:right="-233"/>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調理員</w:t>
            </w:r>
          </w:p>
          <w:p w14:paraId="2F017F69" w14:textId="77777777" w:rsidR="00047606" w:rsidRPr="002637EA" w:rsidRDefault="00047606" w:rsidP="00047606">
            <w:pPr>
              <w:pStyle w:val="a3"/>
              <w:spacing w:line="240" w:lineRule="auto"/>
              <w:rPr>
                <w:rFonts w:ascii="ＭＳ ゴシック" w:hAnsi="ＭＳ ゴシック"/>
                <w:color w:val="000000" w:themeColor="text1"/>
                <w:spacing w:val="0"/>
                <w:sz w:val="16"/>
                <w:szCs w:val="16"/>
              </w:rPr>
            </w:pPr>
          </w:p>
        </w:tc>
        <w:tc>
          <w:tcPr>
            <w:tcW w:w="595" w:type="dxa"/>
            <w:vMerge w:val="restart"/>
          </w:tcPr>
          <w:p w14:paraId="678199A9" w14:textId="77777777" w:rsidR="00047606" w:rsidRPr="002637EA" w:rsidRDefault="00047606" w:rsidP="00047606">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栄養士</w:t>
            </w:r>
          </w:p>
          <w:p w14:paraId="71F0E346" w14:textId="77777777" w:rsidR="00D14244" w:rsidRPr="002637EA" w:rsidRDefault="00D14244" w:rsidP="00D14244">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又　は</w:t>
            </w:r>
          </w:p>
          <w:p w14:paraId="414BF070" w14:textId="77777777" w:rsidR="00D14244" w:rsidRPr="002637EA" w:rsidRDefault="00D14244" w:rsidP="00D14244">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管　理</w:t>
            </w:r>
          </w:p>
          <w:p w14:paraId="1953C3D8" w14:textId="77777777" w:rsidR="00047606" w:rsidRPr="002637EA" w:rsidRDefault="00D14244" w:rsidP="00D14244">
            <w:pPr>
              <w:widowControl/>
              <w:ind w:leftChars="-76" w:left="-160" w:rightChars="-93" w:right="-195"/>
              <w:jc w:val="center"/>
              <w:rPr>
                <w:rFonts w:ascii="ＭＳ ゴシック" w:hAnsi="ＭＳ ゴシック"/>
                <w:color w:val="000000" w:themeColor="text1"/>
                <w:sz w:val="16"/>
                <w:szCs w:val="16"/>
              </w:rPr>
            </w:pPr>
            <w:r w:rsidRPr="002637EA">
              <w:rPr>
                <w:rFonts w:ascii="ＭＳ ゴシック" w:eastAsia="ＭＳ ゴシック" w:hAnsi="ＭＳ ゴシック" w:cs="ＭＳ ゴシック" w:hint="eastAsia"/>
                <w:color w:val="000000" w:themeColor="text1"/>
                <w:kern w:val="0"/>
                <w:sz w:val="16"/>
                <w:szCs w:val="16"/>
              </w:rPr>
              <w:t>栄養士</w:t>
            </w:r>
          </w:p>
        </w:tc>
        <w:tc>
          <w:tcPr>
            <w:tcW w:w="912" w:type="dxa"/>
            <w:tcBorders>
              <w:bottom w:val="nil"/>
            </w:tcBorders>
          </w:tcPr>
          <w:p w14:paraId="3D8CF010" w14:textId="77777777" w:rsidR="00047606" w:rsidRPr="002637EA" w:rsidRDefault="00047606" w:rsidP="00047606">
            <w:pPr>
              <w:ind w:leftChars="-83" w:left="-171" w:rightChars="-114" w:right="-239" w:hangingChars="2" w:hanging="3"/>
              <w:jc w:val="center"/>
              <w:rPr>
                <w:rFonts w:ascii="ＭＳ ゴシック" w:hAnsi="ＭＳ ゴシック"/>
                <w:color w:val="000000" w:themeColor="text1"/>
                <w:sz w:val="16"/>
                <w:szCs w:val="16"/>
              </w:rPr>
            </w:pPr>
            <w:r w:rsidRPr="002637EA">
              <w:rPr>
                <w:rFonts w:ascii="ＭＳ ゴシック" w:eastAsia="ＭＳ ゴシック" w:hAnsi="ＭＳ ゴシック" w:cs="ＭＳ ゴシック" w:hint="eastAsia"/>
                <w:color w:val="000000" w:themeColor="text1"/>
                <w:kern w:val="0"/>
                <w:sz w:val="16"/>
                <w:szCs w:val="16"/>
              </w:rPr>
              <w:t>食事介助員</w:t>
            </w:r>
          </w:p>
        </w:tc>
        <w:tc>
          <w:tcPr>
            <w:tcW w:w="872" w:type="dxa"/>
            <w:vMerge w:val="restart"/>
          </w:tcPr>
          <w:p w14:paraId="62E2714C" w14:textId="77777777" w:rsidR="00047606" w:rsidRPr="002637EA" w:rsidRDefault="00047606" w:rsidP="00047606">
            <w:pPr>
              <w:widowControl/>
              <w:ind w:leftChars="-72" w:left="-151"/>
              <w:jc w:val="center"/>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その他</w:t>
            </w:r>
          </w:p>
          <w:p w14:paraId="2421687F" w14:textId="77777777" w:rsidR="00047606" w:rsidRPr="002637EA" w:rsidRDefault="00047606" w:rsidP="00047606">
            <w:pPr>
              <w:pStyle w:val="a3"/>
              <w:spacing w:line="240" w:lineRule="auto"/>
              <w:ind w:leftChars="-72" w:left="-151" w:rightChars="-70" w:right="-147"/>
              <w:jc w:val="center"/>
              <w:rPr>
                <w:rFonts w:ascii="ＭＳ ゴシック" w:hAnsi="ＭＳ ゴシック"/>
                <w:color w:val="000000" w:themeColor="text1"/>
                <w:spacing w:val="0"/>
                <w:sz w:val="16"/>
                <w:szCs w:val="16"/>
              </w:rPr>
            </w:pPr>
            <w:r w:rsidRPr="002637EA">
              <w:rPr>
                <w:rFonts w:ascii="ＭＳ ゴシック" w:hAnsi="ＭＳ ゴシック" w:hint="eastAsia"/>
                <w:color w:val="000000" w:themeColor="text1"/>
                <w:spacing w:val="0"/>
                <w:sz w:val="16"/>
                <w:szCs w:val="16"/>
              </w:rPr>
              <w:t>(　　　)</w:t>
            </w:r>
          </w:p>
        </w:tc>
        <w:tc>
          <w:tcPr>
            <w:tcW w:w="363" w:type="dxa"/>
            <w:vMerge w:val="restart"/>
            <w:tcBorders>
              <w:top w:val="nil"/>
            </w:tcBorders>
          </w:tcPr>
          <w:p w14:paraId="30B29B97" w14:textId="77777777" w:rsidR="00047606" w:rsidRPr="002637EA" w:rsidRDefault="00047606" w:rsidP="00047606">
            <w:pPr>
              <w:pStyle w:val="a3"/>
              <w:spacing w:line="240" w:lineRule="auto"/>
              <w:rPr>
                <w:rFonts w:ascii="ＭＳ ゴシック" w:hAnsi="ＭＳ ゴシック"/>
                <w:color w:val="000000" w:themeColor="text1"/>
                <w:spacing w:val="0"/>
              </w:rPr>
            </w:pPr>
          </w:p>
        </w:tc>
        <w:tc>
          <w:tcPr>
            <w:tcW w:w="1220" w:type="dxa"/>
            <w:gridSpan w:val="3"/>
            <w:vMerge w:val="restart"/>
          </w:tcPr>
          <w:p w14:paraId="4F07C652" w14:textId="77777777" w:rsidR="00047606" w:rsidRPr="002637EA" w:rsidRDefault="00047606" w:rsidP="00047606">
            <w:pPr>
              <w:widowControl/>
              <w:jc w:val="left"/>
              <w:rPr>
                <w:rFonts w:ascii="ＭＳ ゴシック" w:eastAsia="ＭＳ ゴシック" w:hAnsi="ＭＳ ゴシック" w:cs="ＭＳ ゴシック"/>
                <w:color w:val="000000" w:themeColor="text1"/>
                <w:kern w:val="0"/>
                <w:sz w:val="20"/>
                <w:szCs w:val="20"/>
              </w:rPr>
            </w:pPr>
          </w:p>
          <w:p w14:paraId="78502927" w14:textId="77777777" w:rsidR="00047606" w:rsidRPr="002637EA" w:rsidRDefault="00047606" w:rsidP="00047606">
            <w:pPr>
              <w:pStyle w:val="a3"/>
              <w:spacing w:line="240" w:lineRule="auto"/>
              <w:rPr>
                <w:rFonts w:ascii="ＭＳ ゴシック" w:hAnsi="ＭＳ ゴシック"/>
                <w:color w:val="000000" w:themeColor="text1"/>
                <w:spacing w:val="0"/>
              </w:rPr>
            </w:pPr>
          </w:p>
        </w:tc>
        <w:tc>
          <w:tcPr>
            <w:tcW w:w="657" w:type="dxa"/>
            <w:gridSpan w:val="2"/>
            <w:vMerge w:val="restart"/>
          </w:tcPr>
          <w:p w14:paraId="3647B68D" w14:textId="77777777" w:rsidR="00047606" w:rsidRPr="002637EA" w:rsidRDefault="00047606" w:rsidP="00047606">
            <w:pPr>
              <w:widowControl/>
              <w:ind w:rightChars="-78" w:right="-164"/>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調理員</w:t>
            </w:r>
          </w:p>
          <w:p w14:paraId="783322F3" w14:textId="77777777" w:rsidR="00047606" w:rsidRPr="002637EA" w:rsidRDefault="00047606" w:rsidP="00047606">
            <w:pPr>
              <w:pStyle w:val="a3"/>
              <w:spacing w:line="240" w:lineRule="auto"/>
              <w:rPr>
                <w:rFonts w:ascii="ＭＳ ゴシック" w:hAnsi="ＭＳ ゴシック"/>
                <w:color w:val="000000" w:themeColor="text1"/>
                <w:spacing w:val="0"/>
                <w:sz w:val="16"/>
                <w:szCs w:val="16"/>
              </w:rPr>
            </w:pPr>
          </w:p>
        </w:tc>
        <w:tc>
          <w:tcPr>
            <w:tcW w:w="633" w:type="dxa"/>
            <w:vMerge w:val="restart"/>
          </w:tcPr>
          <w:p w14:paraId="5CD0BB69" w14:textId="77777777" w:rsidR="00047606" w:rsidRPr="002637EA" w:rsidRDefault="00047606" w:rsidP="00047606">
            <w:pPr>
              <w:widowControl/>
              <w:ind w:rightChars="-47" w:right="-99"/>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栄養士</w:t>
            </w:r>
          </w:p>
          <w:p w14:paraId="4EB2A427" w14:textId="77777777" w:rsidR="00D14244" w:rsidRPr="002637EA" w:rsidRDefault="00D14244" w:rsidP="00D14244">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又　は</w:t>
            </w:r>
          </w:p>
          <w:p w14:paraId="3650536C" w14:textId="77777777" w:rsidR="00D14244" w:rsidRPr="002637EA" w:rsidRDefault="00D14244" w:rsidP="00D14244">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管　理</w:t>
            </w:r>
          </w:p>
          <w:p w14:paraId="429D1540" w14:textId="77777777" w:rsidR="00047606" w:rsidRPr="002637EA" w:rsidRDefault="00D14244" w:rsidP="00D14244">
            <w:pPr>
              <w:widowControl/>
              <w:ind w:leftChars="-76" w:left="-160" w:rightChars="-93" w:right="-195"/>
              <w:jc w:val="center"/>
              <w:rPr>
                <w:rFonts w:ascii="ＭＳ ゴシック" w:hAnsi="ＭＳ ゴシック"/>
                <w:color w:val="000000" w:themeColor="text1"/>
                <w:sz w:val="16"/>
                <w:szCs w:val="16"/>
              </w:rPr>
            </w:pPr>
            <w:r w:rsidRPr="002637EA">
              <w:rPr>
                <w:rFonts w:ascii="ＭＳ ゴシック" w:eastAsia="ＭＳ ゴシック" w:hAnsi="ＭＳ ゴシック" w:cs="ＭＳ ゴシック" w:hint="eastAsia"/>
                <w:color w:val="000000" w:themeColor="text1"/>
                <w:kern w:val="0"/>
                <w:sz w:val="16"/>
                <w:szCs w:val="16"/>
              </w:rPr>
              <w:t>栄養士</w:t>
            </w:r>
          </w:p>
        </w:tc>
        <w:tc>
          <w:tcPr>
            <w:tcW w:w="946" w:type="dxa"/>
            <w:tcBorders>
              <w:bottom w:val="nil"/>
            </w:tcBorders>
          </w:tcPr>
          <w:p w14:paraId="1F4508E0" w14:textId="77777777" w:rsidR="00047606" w:rsidRPr="002637EA" w:rsidRDefault="00047606" w:rsidP="00047606">
            <w:pPr>
              <w:ind w:leftChars="-11" w:left="-23" w:rightChars="-38" w:right="-80"/>
              <w:jc w:val="left"/>
              <w:rPr>
                <w:rFonts w:ascii="ＭＳ ゴシック" w:hAnsi="ＭＳ ゴシック"/>
                <w:color w:val="000000" w:themeColor="text1"/>
                <w:sz w:val="16"/>
                <w:szCs w:val="16"/>
              </w:rPr>
            </w:pPr>
            <w:r w:rsidRPr="002637EA">
              <w:rPr>
                <w:rFonts w:ascii="ＭＳ ゴシック" w:eastAsia="ＭＳ ゴシック" w:hAnsi="ＭＳ ゴシック" w:cs="ＭＳ ゴシック" w:hint="eastAsia"/>
                <w:color w:val="000000" w:themeColor="text1"/>
                <w:kern w:val="0"/>
                <w:sz w:val="16"/>
                <w:szCs w:val="16"/>
              </w:rPr>
              <w:t>食事介助員</w:t>
            </w:r>
          </w:p>
        </w:tc>
        <w:tc>
          <w:tcPr>
            <w:tcW w:w="830" w:type="dxa"/>
            <w:vMerge w:val="restart"/>
          </w:tcPr>
          <w:p w14:paraId="36723DEF" w14:textId="77777777" w:rsidR="00047606" w:rsidRPr="002637EA" w:rsidRDefault="00047606" w:rsidP="00047606">
            <w:pPr>
              <w:widowControl/>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その他</w:t>
            </w:r>
          </w:p>
          <w:p w14:paraId="57BEDB61" w14:textId="77777777" w:rsidR="00047606" w:rsidRPr="002637EA" w:rsidRDefault="00047606" w:rsidP="00047606">
            <w:pPr>
              <w:pStyle w:val="a3"/>
              <w:spacing w:line="240" w:lineRule="auto"/>
              <w:ind w:rightChars="-80" w:right="-168"/>
              <w:rPr>
                <w:rFonts w:ascii="ＭＳ ゴシック" w:hAnsi="ＭＳ ゴシック"/>
                <w:color w:val="000000" w:themeColor="text1"/>
                <w:spacing w:val="0"/>
                <w:sz w:val="16"/>
                <w:szCs w:val="16"/>
              </w:rPr>
            </w:pPr>
            <w:r w:rsidRPr="002637EA">
              <w:rPr>
                <w:rFonts w:ascii="ＭＳ ゴシック" w:hAnsi="ＭＳ ゴシック" w:hint="eastAsia"/>
                <w:color w:val="000000" w:themeColor="text1"/>
                <w:spacing w:val="0"/>
                <w:sz w:val="16"/>
                <w:szCs w:val="16"/>
              </w:rPr>
              <w:t>(　　　)</w:t>
            </w:r>
          </w:p>
        </w:tc>
      </w:tr>
      <w:tr w:rsidR="002637EA" w:rsidRPr="002637EA" w14:paraId="7932A12B" w14:textId="77777777" w:rsidTr="00D14244">
        <w:trPr>
          <w:trHeight w:val="540"/>
          <w:jc w:val="center"/>
        </w:trPr>
        <w:tc>
          <w:tcPr>
            <w:tcW w:w="1178" w:type="dxa"/>
            <w:gridSpan w:val="2"/>
            <w:vMerge/>
          </w:tcPr>
          <w:p w14:paraId="3917DA17" w14:textId="77777777" w:rsidR="00047606" w:rsidRPr="002637EA" w:rsidRDefault="00047606" w:rsidP="00047606">
            <w:pPr>
              <w:pStyle w:val="a3"/>
              <w:spacing w:line="240" w:lineRule="auto"/>
              <w:rPr>
                <w:rFonts w:ascii="ＭＳ ゴシック" w:hAnsi="ＭＳ ゴシック"/>
                <w:color w:val="000000" w:themeColor="text1"/>
                <w:spacing w:val="0"/>
              </w:rPr>
            </w:pPr>
          </w:p>
        </w:tc>
        <w:tc>
          <w:tcPr>
            <w:tcW w:w="582" w:type="dxa"/>
            <w:vMerge/>
          </w:tcPr>
          <w:p w14:paraId="631672CE" w14:textId="77777777" w:rsidR="00047606" w:rsidRPr="002637EA" w:rsidRDefault="00047606" w:rsidP="00047606">
            <w:pPr>
              <w:widowControl/>
              <w:ind w:rightChars="-111" w:right="-233"/>
              <w:jc w:val="left"/>
              <w:rPr>
                <w:rFonts w:ascii="ＭＳ ゴシック" w:eastAsia="ＭＳ ゴシック" w:hAnsi="ＭＳ ゴシック" w:cs="ＭＳ ゴシック"/>
                <w:color w:val="000000" w:themeColor="text1"/>
                <w:kern w:val="0"/>
                <w:sz w:val="20"/>
                <w:szCs w:val="20"/>
              </w:rPr>
            </w:pPr>
          </w:p>
        </w:tc>
        <w:tc>
          <w:tcPr>
            <w:tcW w:w="595" w:type="dxa"/>
            <w:vMerge/>
          </w:tcPr>
          <w:p w14:paraId="6F3F297E" w14:textId="77777777" w:rsidR="00047606" w:rsidRPr="002637EA" w:rsidRDefault="00047606" w:rsidP="00047606">
            <w:pPr>
              <w:widowControl/>
              <w:ind w:rightChars="-93" w:right="-195"/>
              <w:jc w:val="left"/>
              <w:rPr>
                <w:rFonts w:ascii="ＭＳ ゴシック" w:eastAsia="ＭＳ ゴシック" w:hAnsi="ＭＳ ゴシック" w:cs="ＭＳ ゴシック"/>
                <w:color w:val="000000" w:themeColor="text1"/>
                <w:kern w:val="0"/>
                <w:sz w:val="20"/>
                <w:szCs w:val="20"/>
              </w:rPr>
            </w:pPr>
          </w:p>
        </w:tc>
        <w:tc>
          <w:tcPr>
            <w:tcW w:w="912" w:type="dxa"/>
            <w:tcBorders>
              <w:top w:val="nil"/>
            </w:tcBorders>
          </w:tcPr>
          <w:p w14:paraId="6527ACC0" w14:textId="77777777" w:rsidR="00047606" w:rsidRPr="002637EA" w:rsidRDefault="00047606" w:rsidP="00047606">
            <w:pPr>
              <w:pStyle w:val="a3"/>
              <w:spacing w:line="240" w:lineRule="auto"/>
              <w:rPr>
                <w:rFonts w:ascii="ＭＳ ゴシック" w:hAnsi="ＭＳ ゴシック"/>
                <w:color w:val="000000" w:themeColor="text1"/>
                <w:sz w:val="12"/>
                <w:szCs w:val="12"/>
              </w:rPr>
            </w:pPr>
          </w:p>
        </w:tc>
        <w:tc>
          <w:tcPr>
            <w:tcW w:w="872" w:type="dxa"/>
            <w:vMerge/>
          </w:tcPr>
          <w:p w14:paraId="3E1B23D5" w14:textId="77777777" w:rsidR="00047606" w:rsidRPr="002637EA" w:rsidRDefault="00047606" w:rsidP="00047606">
            <w:pPr>
              <w:pStyle w:val="a3"/>
              <w:rPr>
                <w:rFonts w:ascii="ＭＳ ゴシック" w:hAnsi="ＭＳ ゴシック"/>
                <w:color w:val="000000" w:themeColor="text1"/>
              </w:rPr>
            </w:pPr>
          </w:p>
        </w:tc>
        <w:tc>
          <w:tcPr>
            <w:tcW w:w="363" w:type="dxa"/>
            <w:vMerge/>
            <w:tcBorders>
              <w:top w:val="nil"/>
            </w:tcBorders>
          </w:tcPr>
          <w:p w14:paraId="323A734D" w14:textId="77777777" w:rsidR="00047606" w:rsidRPr="002637EA" w:rsidRDefault="00047606" w:rsidP="00047606">
            <w:pPr>
              <w:pStyle w:val="a3"/>
              <w:spacing w:line="240" w:lineRule="auto"/>
              <w:rPr>
                <w:rFonts w:ascii="ＭＳ ゴシック" w:hAnsi="ＭＳ ゴシック"/>
                <w:color w:val="000000" w:themeColor="text1"/>
                <w:spacing w:val="0"/>
              </w:rPr>
            </w:pPr>
          </w:p>
        </w:tc>
        <w:tc>
          <w:tcPr>
            <w:tcW w:w="1220" w:type="dxa"/>
            <w:gridSpan w:val="3"/>
            <w:vMerge/>
          </w:tcPr>
          <w:p w14:paraId="07663169" w14:textId="77777777" w:rsidR="00047606" w:rsidRPr="002637EA" w:rsidRDefault="00047606" w:rsidP="00047606">
            <w:pPr>
              <w:widowControl/>
              <w:jc w:val="left"/>
              <w:rPr>
                <w:rFonts w:ascii="ＭＳ ゴシック" w:eastAsia="ＭＳ ゴシック" w:hAnsi="ＭＳ ゴシック" w:cs="ＭＳ ゴシック"/>
                <w:color w:val="000000" w:themeColor="text1"/>
                <w:kern w:val="0"/>
                <w:sz w:val="20"/>
                <w:szCs w:val="20"/>
              </w:rPr>
            </w:pPr>
          </w:p>
        </w:tc>
        <w:tc>
          <w:tcPr>
            <w:tcW w:w="657" w:type="dxa"/>
            <w:gridSpan w:val="2"/>
            <w:vMerge/>
          </w:tcPr>
          <w:p w14:paraId="768233DA" w14:textId="77777777" w:rsidR="00047606" w:rsidRPr="002637EA" w:rsidRDefault="00047606" w:rsidP="00047606">
            <w:pPr>
              <w:widowControl/>
              <w:ind w:rightChars="-78" w:right="-164"/>
              <w:jc w:val="left"/>
              <w:rPr>
                <w:rFonts w:ascii="ＭＳ ゴシック" w:eastAsia="ＭＳ ゴシック" w:hAnsi="ＭＳ ゴシック" w:cs="ＭＳ ゴシック"/>
                <w:color w:val="000000" w:themeColor="text1"/>
                <w:kern w:val="0"/>
                <w:sz w:val="20"/>
                <w:szCs w:val="20"/>
              </w:rPr>
            </w:pPr>
          </w:p>
        </w:tc>
        <w:tc>
          <w:tcPr>
            <w:tcW w:w="633" w:type="dxa"/>
            <w:vMerge/>
          </w:tcPr>
          <w:p w14:paraId="7C0C2090" w14:textId="77777777" w:rsidR="00047606" w:rsidRPr="002637EA" w:rsidRDefault="00047606" w:rsidP="00047606">
            <w:pPr>
              <w:widowControl/>
              <w:ind w:rightChars="-47" w:right="-99"/>
              <w:jc w:val="left"/>
              <w:rPr>
                <w:rFonts w:ascii="ＭＳ ゴシック" w:eastAsia="ＭＳ ゴシック" w:hAnsi="ＭＳ ゴシック" w:cs="ＭＳ ゴシック"/>
                <w:color w:val="000000" w:themeColor="text1"/>
                <w:kern w:val="0"/>
                <w:sz w:val="20"/>
                <w:szCs w:val="20"/>
              </w:rPr>
            </w:pPr>
          </w:p>
        </w:tc>
        <w:tc>
          <w:tcPr>
            <w:tcW w:w="946" w:type="dxa"/>
            <w:tcBorders>
              <w:top w:val="nil"/>
            </w:tcBorders>
          </w:tcPr>
          <w:p w14:paraId="784A2394" w14:textId="77777777" w:rsidR="00047606" w:rsidRPr="002637EA" w:rsidRDefault="00047606" w:rsidP="00047606">
            <w:pPr>
              <w:pStyle w:val="a3"/>
              <w:spacing w:line="240" w:lineRule="auto"/>
              <w:ind w:left="51"/>
              <w:rPr>
                <w:rFonts w:ascii="ＭＳ ゴシック" w:hAnsi="ＭＳ ゴシック"/>
                <w:color w:val="000000" w:themeColor="text1"/>
              </w:rPr>
            </w:pPr>
          </w:p>
        </w:tc>
        <w:tc>
          <w:tcPr>
            <w:tcW w:w="830" w:type="dxa"/>
            <w:vMerge/>
          </w:tcPr>
          <w:p w14:paraId="4F43DAED" w14:textId="77777777" w:rsidR="00047606" w:rsidRPr="002637EA" w:rsidRDefault="00047606" w:rsidP="00047606">
            <w:pPr>
              <w:pStyle w:val="a3"/>
              <w:rPr>
                <w:rFonts w:ascii="ＭＳ ゴシック" w:hAnsi="ＭＳ ゴシック"/>
                <w:color w:val="000000" w:themeColor="text1"/>
              </w:rPr>
            </w:pPr>
          </w:p>
        </w:tc>
      </w:tr>
      <w:tr w:rsidR="002637EA" w:rsidRPr="002637EA" w14:paraId="613B7B97" w14:textId="77777777" w:rsidTr="00DE479F">
        <w:trPr>
          <w:trHeight w:val="132"/>
          <w:jc w:val="center"/>
        </w:trPr>
        <w:tc>
          <w:tcPr>
            <w:tcW w:w="399" w:type="dxa"/>
            <w:vMerge w:val="restart"/>
          </w:tcPr>
          <w:p w14:paraId="265DDE1E"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7A1EE329"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４</w:t>
            </w:r>
          </w:p>
          <w:p w14:paraId="0DFD99ED"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5506E0A7"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p w14:paraId="03E5526B"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vAlign w:val="center"/>
          </w:tcPr>
          <w:p w14:paraId="0F978DFE"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582" w:type="dxa"/>
            <w:vAlign w:val="center"/>
          </w:tcPr>
          <w:p w14:paraId="442F08D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595" w:type="dxa"/>
            <w:vAlign w:val="center"/>
          </w:tcPr>
          <w:p w14:paraId="5B71EE99"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12" w:type="dxa"/>
            <w:vAlign w:val="center"/>
          </w:tcPr>
          <w:p w14:paraId="3CDB580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72" w:type="dxa"/>
            <w:vAlign w:val="center"/>
          </w:tcPr>
          <w:p w14:paraId="45CC9BF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63" w:type="dxa"/>
            <w:vMerge/>
            <w:vAlign w:val="center"/>
          </w:tcPr>
          <w:p w14:paraId="558959DB"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val="restart"/>
            <w:vAlign w:val="center"/>
          </w:tcPr>
          <w:p w14:paraId="114906B2"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10</w:t>
            </w:r>
          </w:p>
          <w:p w14:paraId="39928FDD"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spacing w:val="-2"/>
                <w:kern w:val="0"/>
                <w:sz w:val="20"/>
                <w:szCs w:val="20"/>
              </w:rPr>
            </w:pPr>
          </w:p>
          <w:p w14:paraId="46A5E9C6"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tc>
        <w:tc>
          <w:tcPr>
            <w:tcW w:w="822" w:type="dxa"/>
            <w:gridSpan w:val="2"/>
            <w:vAlign w:val="center"/>
          </w:tcPr>
          <w:p w14:paraId="66063E9F"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657" w:type="dxa"/>
            <w:gridSpan w:val="2"/>
            <w:vAlign w:val="center"/>
          </w:tcPr>
          <w:p w14:paraId="189D56F8"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p>
        </w:tc>
        <w:tc>
          <w:tcPr>
            <w:tcW w:w="633" w:type="dxa"/>
            <w:vAlign w:val="center"/>
          </w:tcPr>
          <w:p w14:paraId="671E2F93"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p>
        </w:tc>
        <w:tc>
          <w:tcPr>
            <w:tcW w:w="946" w:type="dxa"/>
            <w:vAlign w:val="center"/>
          </w:tcPr>
          <w:p w14:paraId="0C13FF2F"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p>
        </w:tc>
        <w:tc>
          <w:tcPr>
            <w:tcW w:w="830" w:type="dxa"/>
            <w:vAlign w:val="center"/>
          </w:tcPr>
          <w:p w14:paraId="76316D50"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p>
        </w:tc>
      </w:tr>
      <w:tr w:rsidR="002637EA" w:rsidRPr="002637EA" w14:paraId="2B40309B" w14:textId="77777777" w:rsidTr="00DE479F">
        <w:trPr>
          <w:trHeight w:val="249"/>
          <w:jc w:val="center"/>
        </w:trPr>
        <w:tc>
          <w:tcPr>
            <w:tcW w:w="399" w:type="dxa"/>
            <w:vMerge/>
          </w:tcPr>
          <w:p w14:paraId="42012E7D"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vAlign w:val="center"/>
          </w:tcPr>
          <w:p w14:paraId="42615B0F"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582" w:type="dxa"/>
            <w:vAlign w:val="center"/>
          </w:tcPr>
          <w:p w14:paraId="2BEF2CA3"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595" w:type="dxa"/>
            <w:vAlign w:val="center"/>
          </w:tcPr>
          <w:p w14:paraId="1190290F"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vAlign w:val="center"/>
          </w:tcPr>
          <w:p w14:paraId="6283CEA2"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vAlign w:val="center"/>
          </w:tcPr>
          <w:p w14:paraId="759B00CE"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vAlign w:val="center"/>
          </w:tcPr>
          <w:p w14:paraId="567AC483"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98" w:type="dxa"/>
            <w:vMerge/>
            <w:vAlign w:val="center"/>
          </w:tcPr>
          <w:p w14:paraId="3ED1C229"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22" w:type="dxa"/>
            <w:gridSpan w:val="2"/>
            <w:vAlign w:val="center"/>
          </w:tcPr>
          <w:p w14:paraId="1012804E"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657" w:type="dxa"/>
            <w:gridSpan w:val="2"/>
            <w:vAlign w:val="center"/>
          </w:tcPr>
          <w:p w14:paraId="30D0E8E8" w14:textId="77777777" w:rsidR="00047606" w:rsidRPr="002637EA" w:rsidRDefault="00047606" w:rsidP="00047606">
            <w:pPr>
              <w:pStyle w:val="a3"/>
              <w:wordWrap/>
              <w:spacing w:line="204" w:lineRule="auto"/>
              <w:ind w:rightChars="-39" w:right="-82"/>
              <w:rPr>
                <w:rFonts w:ascii="ＭＳ ゴシック" w:hAnsi="ＭＳ ゴシック"/>
                <w:color w:val="000000" w:themeColor="text1"/>
              </w:rPr>
            </w:pPr>
          </w:p>
        </w:tc>
        <w:tc>
          <w:tcPr>
            <w:tcW w:w="633" w:type="dxa"/>
            <w:vAlign w:val="center"/>
          </w:tcPr>
          <w:p w14:paraId="5983EB70" w14:textId="77777777" w:rsidR="00047606" w:rsidRPr="002637EA" w:rsidRDefault="00047606" w:rsidP="00047606">
            <w:pPr>
              <w:pStyle w:val="a3"/>
              <w:wordWrap/>
              <w:spacing w:line="204" w:lineRule="auto"/>
              <w:ind w:rightChars="-39" w:right="-82"/>
              <w:rPr>
                <w:rFonts w:ascii="ＭＳ ゴシック" w:hAnsi="ＭＳ ゴシック"/>
                <w:color w:val="000000" w:themeColor="text1"/>
              </w:rPr>
            </w:pPr>
          </w:p>
        </w:tc>
        <w:tc>
          <w:tcPr>
            <w:tcW w:w="946" w:type="dxa"/>
            <w:vAlign w:val="center"/>
          </w:tcPr>
          <w:p w14:paraId="34EC1BC1" w14:textId="77777777" w:rsidR="00047606" w:rsidRPr="002637EA" w:rsidRDefault="00047606" w:rsidP="00047606">
            <w:pPr>
              <w:pStyle w:val="a3"/>
              <w:wordWrap/>
              <w:spacing w:line="204" w:lineRule="auto"/>
              <w:ind w:rightChars="-39" w:right="-82"/>
              <w:rPr>
                <w:rFonts w:ascii="ＭＳ ゴシック" w:hAnsi="ＭＳ ゴシック"/>
                <w:color w:val="000000" w:themeColor="text1"/>
              </w:rPr>
            </w:pPr>
          </w:p>
        </w:tc>
        <w:tc>
          <w:tcPr>
            <w:tcW w:w="830" w:type="dxa"/>
            <w:vAlign w:val="center"/>
          </w:tcPr>
          <w:p w14:paraId="60F17C73" w14:textId="77777777" w:rsidR="00047606" w:rsidRPr="002637EA" w:rsidRDefault="00047606" w:rsidP="00047606">
            <w:pPr>
              <w:pStyle w:val="a3"/>
              <w:wordWrap/>
              <w:spacing w:line="204" w:lineRule="auto"/>
              <w:ind w:rightChars="-39" w:right="-82"/>
              <w:rPr>
                <w:rFonts w:ascii="ＭＳ ゴシック" w:hAnsi="ＭＳ ゴシック"/>
                <w:color w:val="000000" w:themeColor="text1"/>
              </w:rPr>
            </w:pPr>
          </w:p>
        </w:tc>
      </w:tr>
      <w:tr w:rsidR="002637EA" w:rsidRPr="002637EA" w14:paraId="65E20D22" w14:textId="77777777" w:rsidTr="00DE479F">
        <w:trPr>
          <w:trHeight w:val="785"/>
          <w:jc w:val="center"/>
        </w:trPr>
        <w:tc>
          <w:tcPr>
            <w:tcW w:w="399" w:type="dxa"/>
            <w:vMerge/>
          </w:tcPr>
          <w:p w14:paraId="58956234"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Pr>
          <w:p w14:paraId="75E5520F"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20"/>
                <w:szCs w:val="20"/>
              </w:rPr>
            </w:pPr>
          </w:p>
          <w:p w14:paraId="7989FC3C" w14:textId="77777777" w:rsidR="00047606" w:rsidRPr="002637EA" w:rsidRDefault="00047606" w:rsidP="00047606">
            <w:pPr>
              <w:widowControl/>
              <w:spacing w:line="204" w:lineRule="auto"/>
              <w:ind w:rightChars="-39" w:right="-82"/>
              <w:jc w:val="left"/>
              <w:rPr>
                <w:rFonts w:ascii="ＭＳ ゴシック" w:hAnsi="ＭＳ ゴシック"/>
                <w:color w:val="000000" w:themeColor="text1"/>
              </w:rPr>
            </w:pPr>
            <w:r w:rsidRPr="002637EA">
              <w:rPr>
                <w:rFonts w:ascii="ＭＳ ゴシック" w:eastAsia="ＭＳ ゴシック" w:hAnsi="ＭＳ ゴシック" w:cs="ＭＳ ゴシック" w:hint="eastAsia"/>
                <w:color w:val="000000" w:themeColor="text1"/>
                <w:kern w:val="0"/>
                <w:sz w:val="16"/>
                <w:szCs w:val="16"/>
              </w:rPr>
              <w:t>検査内容</w:t>
            </w:r>
          </w:p>
        </w:tc>
        <w:tc>
          <w:tcPr>
            <w:tcW w:w="582" w:type="dxa"/>
          </w:tcPr>
          <w:p w14:paraId="3D9E947D" w14:textId="77777777" w:rsidR="00047606" w:rsidRPr="002637EA" w:rsidRDefault="00047606" w:rsidP="00047606">
            <w:pPr>
              <w:pStyle w:val="a3"/>
              <w:wordWrap/>
              <w:spacing w:line="204" w:lineRule="auto"/>
              <w:ind w:rightChars="-45" w:right="-94"/>
              <w:rPr>
                <w:rFonts w:ascii="ＭＳ ゴシック" w:hAnsi="ＭＳ ゴシック"/>
                <w:color w:val="000000" w:themeColor="text1"/>
              </w:rPr>
            </w:pPr>
          </w:p>
        </w:tc>
        <w:tc>
          <w:tcPr>
            <w:tcW w:w="595" w:type="dxa"/>
          </w:tcPr>
          <w:p w14:paraId="07B361A5"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Pr>
          <w:p w14:paraId="07B5AF71"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Pr>
          <w:p w14:paraId="601833E0"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Borders>
              <w:bottom w:val="nil"/>
            </w:tcBorders>
          </w:tcPr>
          <w:p w14:paraId="1B8B1090"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98" w:type="dxa"/>
            <w:vMerge/>
          </w:tcPr>
          <w:p w14:paraId="41072547"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22" w:type="dxa"/>
            <w:gridSpan w:val="2"/>
          </w:tcPr>
          <w:p w14:paraId="4A2DDAC7"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5C2ED0CB" w14:textId="77777777" w:rsidR="00047606" w:rsidRPr="002637EA" w:rsidRDefault="00047606" w:rsidP="00047606">
            <w:pPr>
              <w:widowControl/>
              <w:spacing w:line="204" w:lineRule="auto"/>
              <w:ind w:rightChars="-39" w:right="-82"/>
              <w:jc w:val="left"/>
              <w:rPr>
                <w:rFonts w:ascii="ＭＳ ゴシック" w:hAnsi="ＭＳ ゴシック"/>
                <w:color w:val="000000" w:themeColor="text1"/>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tc>
        <w:tc>
          <w:tcPr>
            <w:tcW w:w="657" w:type="dxa"/>
            <w:gridSpan w:val="2"/>
          </w:tcPr>
          <w:p w14:paraId="0B0CE70C"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633" w:type="dxa"/>
          </w:tcPr>
          <w:p w14:paraId="09086F09"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46" w:type="dxa"/>
          </w:tcPr>
          <w:p w14:paraId="23985E2D"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30" w:type="dxa"/>
          </w:tcPr>
          <w:p w14:paraId="276196C7" w14:textId="77777777" w:rsidR="00047606" w:rsidRPr="002637EA" w:rsidRDefault="00047606" w:rsidP="00047606">
            <w:pPr>
              <w:pStyle w:val="a3"/>
              <w:wordWrap/>
              <w:spacing w:line="204" w:lineRule="auto"/>
              <w:rPr>
                <w:rFonts w:ascii="ＭＳ ゴシック" w:hAnsi="ＭＳ ゴシック"/>
                <w:color w:val="000000" w:themeColor="text1"/>
              </w:rPr>
            </w:pPr>
          </w:p>
        </w:tc>
      </w:tr>
      <w:tr w:rsidR="002637EA" w:rsidRPr="002637EA" w14:paraId="60E63611" w14:textId="77777777" w:rsidTr="00DE479F">
        <w:trPr>
          <w:trHeight w:val="80"/>
          <w:jc w:val="center"/>
        </w:trPr>
        <w:tc>
          <w:tcPr>
            <w:tcW w:w="399" w:type="dxa"/>
            <w:vMerge w:val="restart"/>
            <w:tcBorders>
              <w:top w:val="single" w:sz="4" w:space="0" w:color="auto"/>
            </w:tcBorders>
          </w:tcPr>
          <w:p w14:paraId="2C1EBE13"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326EA7E2"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５</w:t>
            </w:r>
          </w:p>
          <w:p w14:paraId="5A2B5FCB"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4D06CEA7"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p w14:paraId="1932C9B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nil"/>
              <w:bottom w:val="single" w:sz="4" w:space="0" w:color="auto"/>
            </w:tcBorders>
            <w:vAlign w:val="center"/>
          </w:tcPr>
          <w:p w14:paraId="4C7049CA"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582" w:type="dxa"/>
            <w:tcBorders>
              <w:top w:val="nil"/>
              <w:bottom w:val="single" w:sz="4" w:space="0" w:color="auto"/>
            </w:tcBorders>
          </w:tcPr>
          <w:p w14:paraId="0ACBB6F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595" w:type="dxa"/>
            <w:tcBorders>
              <w:top w:val="nil"/>
              <w:bottom w:val="single" w:sz="4" w:space="0" w:color="auto"/>
            </w:tcBorders>
          </w:tcPr>
          <w:p w14:paraId="4436900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12" w:type="dxa"/>
            <w:tcBorders>
              <w:top w:val="nil"/>
              <w:bottom w:val="single" w:sz="4" w:space="0" w:color="auto"/>
            </w:tcBorders>
          </w:tcPr>
          <w:p w14:paraId="7C40FB4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72" w:type="dxa"/>
            <w:tcBorders>
              <w:top w:val="nil"/>
              <w:bottom w:val="single" w:sz="4" w:space="0" w:color="auto"/>
            </w:tcBorders>
          </w:tcPr>
          <w:p w14:paraId="63F54B67"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63" w:type="dxa"/>
            <w:vMerge w:val="restart"/>
            <w:tcBorders>
              <w:top w:val="nil"/>
            </w:tcBorders>
          </w:tcPr>
          <w:p w14:paraId="545AA2A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val="restart"/>
            <w:tcBorders>
              <w:top w:val="single" w:sz="4" w:space="0" w:color="auto"/>
            </w:tcBorders>
          </w:tcPr>
          <w:p w14:paraId="341DF02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7B91DC34"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11</w:t>
            </w:r>
          </w:p>
          <w:p w14:paraId="25B9BC44"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spacing w:val="-2"/>
                <w:kern w:val="0"/>
                <w:sz w:val="20"/>
                <w:szCs w:val="20"/>
              </w:rPr>
            </w:pPr>
          </w:p>
          <w:p w14:paraId="61783C77"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tc>
        <w:tc>
          <w:tcPr>
            <w:tcW w:w="816" w:type="dxa"/>
            <w:tcBorders>
              <w:top w:val="single" w:sz="4" w:space="0" w:color="auto"/>
            </w:tcBorders>
            <w:vAlign w:val="center"/>
          </w:tcPr>
          <w:p w14:paraId="5CB4912C"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657" w:type="dxa"/>
            <w:gridSpan w:val="2"/>
            <w:tcBorders>
              <w:top w:val="single" w:sz="4" w:space="0" w:color="auto"/>
            </w:tcBorders>
          </w:tcPr>
          <w:p w14:paraId="16322D1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Borders>
              <w:top w:val="single" w:sz="4" w:space="0" w:color="auto"/>
            </w:tcBorders>
          </w:tcPr>
          <w:p w14:paraId="1DF77DC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Borders>
              <w:top w:val="single" w:sz="4" w:space="0" w:color="auto"/>
            </w:tcBorders>
          </w:tcPr>
          <w:p w14:paraId="3AA01EC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Borders>
              <w:top w:val="single" w:sz="4" w:space="0" w:color="auto"/>
            </w:tcBorders>
          </w:tcPr>
          <w:p w14:paraId="2BC9344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008B9858" w14:textId="77777777" w:rsidTr="00DE479F">
        <w:trPr>
          <w:trHeight w:val="97"/>
          <w:jc w:val="center"/>
        </w:trPr>
        <w:tc>
          <w:tcPr>
            <w:tcW w:w="399" w:type="dxa"/>
            <w:vMerge/>
          </w:tcPr>
          <w:p w14:paraId="7AB51A9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10C91833"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0DB2292F"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06E29C96"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3E9DD5EC"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482497C0"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Pr>
          <w:p w14:paraId="3EDE727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tcPr>
          <w:p w14:paraId="76DB527E"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vAlign w:val="center"/>
          </w:tcPr>
          <w:p w14:paraId="56F89C3D"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657" w:type="dxa"/>
            <w:gridSpan w:val="2"/>
          </w:tcPr>
          <w:p w14:paraId="1A8EC2B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71D128FE"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001E86C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2E25F097"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0C1E148E" w14:textId="77777777" w:rsidTr="00DE479F">
        <w:trPr>
          <w:trHeight w:val="759"/>
          <w:jc w:val="center"/>
        </w:trPr>
        <w:tc>
          <w:tcPr>
            <w:tcW w:w="399" w:type="dxa"/>
            <w:vMerge/>
            <w:tcBorders>
              <w:bottom w:val="single" w:sz="4" w:space="0" w:color="auto"/>
            </w:tcBorders>
          </w:tcPr>
          <w:p w14:paraId="06600E69"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2E158C97"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0BBF55E8" w14:textId="77777777" w:rsidR="00047606" w:rsidRPr="002637EA" w:rsidRDefault="00047606" w:rsidP="00047606">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p w14:paraId="464F5FB0"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6E16C02F"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79D7BA1D"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640BF23A"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3958997A"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Borders>
              <w:bottom w:val="nil"/>
            </w:tcBorders>
          </w:tcPr>
          <w:p w14:paraId="1704A13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tcBorders>
              <w:bottom w:val="nil"/>
            </w:tcBorders>
          </w:tcPr>
          <w:p w14:paraId="27A93776"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tcPr>
          <w:p w14:paraId="21C16F1A"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14D00BFE" w14:textId="77777777" w:rsidR="00047606" w:rsidRPr="002637EA" w:rsidRDefault="00047606" w:rsidP="00047606">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p w14:paraId="0C68D70F"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657" w:type="dxa"/>
            <w:gridSpan w:val="2"/>
          </w:tcPr>
          <w:p w14:paraId="2D0F0E6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35A74DF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6E67F04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247A8A73"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38BDBD69" w14:textId="77777777" w:rsidTr="00DE479F">
        <w:trPr>
          <w:trHeight w:val="288"/>
          <w:jc w:val="center"/>
        </w:trPr>
        <w:tc>
          <w:tcPr>
            <w:tcW w:w="399" w:type="dxa"/>
            <w:vMerge w:val="restart"/>
            <w:tcBorders>
              <w:top w:val="single" w:sz="4" w:space="0" w:color="auto"/>
            </w:tcBorders>
          </w:tcPr>
          <w:p w14:paraId="79073697"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24C6491A"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６</w:t>
            </w:r>
          </w:p>
          <w:p w14:paraId="65EF22DD"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22196FDF"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p w14:paraId="44E593F4"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3669DE98"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168D36B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4279385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3F723E7D"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72" w:type="dxa"/>
            <w:tcBorders>
              <w:top w:val="single" w:sz="4" w:space="0" w:color="auto"/>
              <w:bottom w:val="single" w:sz="4" w:space="0" w:color="auto"/>
            </w:tcBorders>
          </w:tcPr>
          <w:p w14:paraId="1CD40AB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63" w:type="dxa"/>
            <w:vMerge w:val="restart"/>
            <w:tcBorders>
              <w:top w:val="nil"/>
            </w:tcBorders>
          </w:tcPr>
          <w:p w14:paraId="0DAAF482"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val="restart"/>
          </w:tcPr>
          <w:p w14:paraId="7272C849"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387A870A"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12</w:t>
            </w:r>
          </w:p>
          <w:p w14:paraId="4F9B6179"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spacing w:val="-2"/>
                <w:kern w:val="0"/>
                <w:sz w:val="20"/>
                <w:szCs w:val="20"/>
              </w:rPr>
            </w:pPr>
          </w:p>
          <w:p w14:paraId="16F74CCE"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tc>
        <w:tc>
          <w:tcPr>
            <w:tcW w:w="816" w:type="dxa"/>
            <w:vAlign w:val="center"/>
          </w:tcPr>
          <w:p w14:paraId="284A3941"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657" w:type="dxa"/>
            <w:gridSpan w:val="2"/>
          </w:tcPr>
          <w:p w14:paraId="428331D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3E1C5DB9"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614460C4"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174121E3"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39C7E669" w14:textId="77777777" w:rsidTr="00DE479F">
        <w:trPr>
          <w:trHeight w:val="223"/>
          <w:jc w:val="center"/>
        </w:trPr>
        <w:tc>
          <w:tcPr>
            <w:tcW w:w="399" w:type="dxa"/>
            <w:vMerge/>
          </w:tcPr>
          <w:p w14:paraId="6218249B"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534148BE"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0A907339"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62A10F25"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57CEFC8B"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3ABB553C"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Pr>
          <w:p w14:paraId="3FC1B87D"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tcPr>
          <w:p w14:paraId="05CF5726"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vAlign w:val="center"/>
          </w:tcPr>
          <w:p w14:paraId="7E4F0812"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657" w:type="dxa"/>
            <w:gridSpan w:val="2"/>
          </w:tcPr>
          <w:p w14:paraId="38F58E6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3F63F22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784ED1D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02D4D3A4"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0D2C10CD" w14:textId="77777777" w:rsidTr="00DE479F">
        <w:trPr>
          <w:trHeight w:val="733"/>
          <w:jc w:val="center"/>
        </w:trPr>
        <w:tc>
          <w:tcPr>
            <w:tcW w:w="399" w:type="dxa"/>
            <w:vMerge/>
            <w:tcBorders>
              <w:bottom w:val="single" w:sz="4" w:space="0" w:color="auto"/>
            </w:tcBorders>
          </w:tcPr>
          <w:p w14:paraId="44DF2DF4"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40F2B206"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39A4557D" w14:textId="77777777" w:rsidR="00047606" w:rsidRPr="002637EA" w:rsidRDefault="00047606" w:rsidP="00047606">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p w14:paraId="707076EC"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258F25C3"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7FA85E36"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79333C8B"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3DA6954F"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Pr>
          <w:p w14:paraId="3ABAD86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tcPr>
          <w:p w14:paraId="2D0DE0E8"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tcPr>
          <w:p w14:paraId="087A022C"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4BB1F5F3" w14:textId="77777777" w:rsidR="00047606" w:rsidRPr="002637EA" w:rsidRDefault="00047606" w:rsidP="00047606">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p w14:paraId="05354C50"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657" w:type="dxa"/>
            <w:gridSpan w:val="2"/>
          </w:tcPr>
          <w:p w14:paraId="68BD5527"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4278ACE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2A8F18A7"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4EB1919D"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6A8E03FC" w14:textId="77777777" w:rsidTr="00DE479F">
        <w:trPr>
          <w:trHeight w:val="223"/>
          <w:jc w:val="center"/>
        </w:trPr>
        <w:tc>
          <w:tcPr>
            <w:tcW w:w="399" w:type="dxa"/>
            <w:vMerge w:val="restart"/>
            <w:tcBorders>
              <w:top w:val="single" w:sz="4" w:space="0" w:color="auto"/>
            </w:tcBorders>
          </w:tcPr>
          <w:p w14:paraId="6E8D370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3A83F37C"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７</w:t>
            </w:r>
          </w:p>
          <w:p w14:paraId="7320B8E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496191F7"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p w14:paraId="3F297EE2"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35F568E3"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22C59C9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121420D3"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293BF05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72" w:type="dxa"/>
            <w:tcBorders>
              <w:top w:val="single" w:sz="4" w:space="0" w:color="auto"/>
              <w:bottom w:val="single" w:sz="4" w:space="0" w:color="auto"/>
            </w:tcBorders>
          </w:tcPr>
          <w:p w14:paraId="7B7FB0C3"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63" w:type="dxa"/>
            <w:vMerge/>
          </w:tcPr>
          <w:p w14:paraId="6CAD1868"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val="restart"/>
          </w:tcPr>
          <w:p w14:paraId="478E3974"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363EF1BB"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１</w:t>
            </w:r>
          </w:p>
          <w:p w14:paraId="27CC5D9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662E33DA"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p w14:paraId="15882A88"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vAlign w:val="center"/>
          </w:tcPr>
          <w:p w14:paraId="23D4724F"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657" w:type="dxa"/>
            <w:gridSpan w:val="2"/>
          </w:tcPr>
          <w:p w14:paraId="2831FE7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20FB024E"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5894283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46D81442"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3433881C" w14:textId="77777777" w:rsidTr="00DE479F">
        <w:trPr>
          <w:trHeight w:val="223"/>
          <w:jc w:val="center"/>
        </w:trPr>
        <w:tc>
          <w:tcPr>
            <w:tcW w:w="399" w:type="dxa"/>
            <w:vMerge/>
          </w:tcPr>
          <w:p w14:paraId="653BDCD8"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449445CD"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0746A291"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3BD74707"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4CCCB3C7"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6419CA22"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Pr>
          <w:p w14:paraId="4C6C6952"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tcPr>
          <w:p w14:paraId="7611490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vAlign w:val="center"/>
          </w:tcPr>
          <w:p w14:paraId="102A7984"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657" w:type="dxa"/>
            <w:gridSpan w:val="2"/>
          </w:tcPr>
          <w:p w14:paraId="488481D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1E74DFA2"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04B3FFE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086C0CCB"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7DE28680" w14:textId="77777777" w:rsidTr="00DE479F">
        <w:trPr>
          <w:trHeight w:val="825"/>
          <w:jc w:val="center"/>
        </w:trPr>
        <w:tc>
          <w:tcPr>
            <w:tcW w:w="399" w:type="dxa"/>
            <w:vMerge/>
            <w:tcBorders>
              <w:bottom w:val="single" w:sz="4" w:space="0" w:color="auto"/>
            </w:tcBorders>
          </w:tcPr>
          <w:p w14:paraId="37F97523"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780F86D2"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06B40E98" w14:textId="77777777" w:rsidR="00047606" w:rsidRPr="002637EA" w:rsidRDefault="00047606" w:rsidP="00047606">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p w14:paraId="44A08AB3"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5DF5D8AE"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3B867B61"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31380EDB"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4E9EC07F"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Pr>
          <w:p w14:paraId="3B4BB947"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tcPr>
          <w:p w14:paraId="630FBD4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tcPr>
          <w:p w14:paraId="6DDCF028"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4FF6248B" w14:textId="77777777" w:rsidR="00047606" w:rsidRPr="002637EA" w:rsidRDefault="00047606" w:rsidP="00047606">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p w14:paraId="30E4C5A2"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657" w:type="dxa"/>
            <w:gridSpan w:val="2"/>
          </w:tcPr>
          <w:p w14:paraId="537EA939"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3D2ED396"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48780034"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3EAC952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0F5DA0E1" w14:textId="77777777" w:rsidTr="00DE479F">
        <w:trPr>
          <w:trHeight w:val="236"/>
          <w:jc w:val="center"/>
        </w:trPr>
        <w:tc>
          <w:tcPr>
            <w:tcW w:w="399" w:type="dxa"/>
            <w:vMerge w:val="restart"/>
            <w:tcBorders>
              <w:top w:val="single" w:sz="4" w:space="0" w:color="auto"/>
            </w:tcBorders>
          </w:tcPr>
          <w:p w14:paraId="764EE97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4C5E6127"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８</w:t>
            </w:r>
          </w:p>
          <w:p w14:paraId="5BC1EB8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3976B759"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p w14:paraId="1A64A87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22A00D50"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712B8A5B"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2E67AC29"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5A447856"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72" w:type="dxa"/>
            <w:tcBorders>
              <w:top w:val="nil"/>
              <w:bottom w:val="single" w:sz="4" w:space="0" w:color="auto"/>
            </w:tcBorders>
          </w:tcPr>
          <w:p w14:paraId="0FC9541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63" w:type="dxa"/>
            <w:vMerge/>
          </w:tcPr>
          <w:p w14:paraId="39AC79F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val="restart"/>
          </w:tcPr>
          <w:p w14:paraId="28D07AC9"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61033A5F"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２</w:t>
            </w:r>
          </w:p>
          <w:p w14:paraId="53E3480B"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514FBFA9"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p w14:paraId="7B78A549"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vAlign w:val="center"/>
          </w:tcPr>
          <w:p w14:paraId="5E69DB20"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657" w:type="dxa"/>
            <w:gridSpan w:val="2"/>
          </w:tcPr>
          <w:p w14:paraId="1E085356"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4071D59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6A1D0442"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76394D76"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6B7A0A7E" w14:textId="77777777" w:rsidTr="00DE479F">
        <w:trPr>
          <w:trHeight w:val="223"/>
          <w:jc w:val="center"/>
        </w:trPr>
        <w:tc>
          <w:tcPr>
            <w:tcW w:w="399" w:type="dxa"/>
            <w:vMerge/>
          </w:tcPr>
          <w:p w14:paraId="15F198B4"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707BF75F"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5ECDEA60"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1CA55040"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0D0465E5"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7CC5AFF8"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Pr>
          <w:p w14:paraId="46FCBC9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tcPr>
          <w:p w14:paraId="68DCFF98"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vAlign w:val="center"/>
          </w:tcPr>
          <w:p w14:paraId="01465046"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657" w:type="dxa"/>
            <w:gridSpan w:val="2"/>
          </w:tcPr>
          <w:p w14:paraId="0182500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7F457BD4"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27AC6472"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1B962E47"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09B8F60D" w14:textId="77777777" w:rsidTr="00DE479F">
        <w:trPr>
          <w:trHeight w:val="838"/>
          <w:jc w:val="center"/>
        </w:trPr>
        <w:tc>
          <w:tcPr>
            <w:tcW w:w="399" w:type="dxa"/>
            <w:vMerge/>
            <w:tcBorders>
              <w:bottom w:val="single" w:sz="4" w:space="0" w:color="auto"/>
            </w:tcBorders>
          </w:tcPr>
          <w:p w14:paraId="43F18686"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23C29B2C"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7BC7AE50" w14:textId="77777777" w:rsidR="00047606" w:rsidRPr="002637EA" w:rsidRDefault="00047606" w:rsidP="00047606">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p w14:paraId="36773045"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15838EA0"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73035581"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61F43DB5"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71F02EBB"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Pr>
          <w:p w14:paraId="263D9DF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tcPr>
          <w:p w14:paraId="24E0F082"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tcPr>
          <w:p w14:paraId="6477696A"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5413FE91" w14:textId="77777777" w:rsidR="00047606" w:rsidRPr="002637EA" w:rsidRDefault="00047606" w:rsidP="00047606">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p w14:paraId="1E19F292"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657" w:type="dxa"/>
            <w:gridSpan w:val="2"/>
          </w:tcPr>
          <w:p w14:paraId="647B821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713B596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0CE2314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5C88DDF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762F0CEA" w14:textId="77777777" w:rsidTr="00DE479F">
        <w:trPr>
          <w:trHeight w:val="223"/>
          <w:jc w:val="center"/>
        </w:trPr>
        <w:tc>
          <w:tcPr>
            <w:tcW w:w="399" w:type="dxa"/>
            <w:vMerge w:val="restart"/>
            <w:tcBorders>
              <w:top w:val="single" w:sz="4" w:space="0" w:color="auto"/>
            </w:tcBorders>
          </w:tcPr>
          <w:p w14:paraId="17C3FA9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5471FAC1"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９</w:t>
            </w:r>
          </w:p>
          <w:p w14:paraId="33AD8DE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242A0EA5"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p w14:paraId="7C80921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6B71D831"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097FCD9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06FF8C4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14B43E08"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72" w:type="dxa"/>
            <w:tcBorders>
              <w:top w:val="single" w:sz="4" w:space="0" w:color="auto"/>
              <w:bottom w:val="single" w:sz="4" w:space="0" w:color="auto"/>
            </w:tcBorders>
          </w:tcPr>
          <w:p w14:paraId="61BC770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63" w:type="dxa"/>
            <w:vMerge/>
          </w:tcPr>
          <w:p w14:paraId="162EEAE9"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val="restart"/>
          </w:tcPr>
          <w:p w14:paraId="20F6BC4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34A2664F"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３</w:t>
            </w:r>
          </w:p>
          <w:p w14:paraId="553BAF1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p w14:paraId="6DB96071" w14:textId="77777777" w:rsidR="00047606" w:rsidRPr="002637EA" w:rsidRDefault="00047606" w:rsidP="00047606">
            <w:pPr>
              <w:pStyle w:val="a3"/>
              <w:wordWrap/>
              <w:spacing w:line="204" w:lineRule="auto"/>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月</w:t>
            </w:r>
          </w:p>
          <w:p w14:paraId="7BB5D3B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vAlign w:val="center"/>
          </w:tcPr>
          <w:p w14:paraId="09893A9B" w14:textId="77777777" w:rsidR="00047606" w:rsidRPr="002637EA" w:rsidRDefault="00047606" w:rsidP="00047606">
            <w:pPr>
              <w:pStyle w:val="a3"/>
              <w:wordWrap/>
              <w:spacing w:line="204" w:lineRule="auto"/>
              <w:ind w:rightChars="-106" w:right="-223"/>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対象者</w:t>
            </w:r>
          </w:p>
        </w:tc>
        <w:tc>
          <w:tcPr>
            <w:tcW w:w="657" w:type="dxa"/>
            <w:gridSpan w:val="2"/>
          </w:tcPr>
          <w:p w14:paraId="7099F54B"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5D6425CC"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660ADE2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49F925E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6A02B770" w14:textId="77777777" w:rsidTr="00DE479F">
        <w:trPr>
          <w:trHeight w:val="236"/>
          <w:jc w:val="center"/>
        </w:trPr>
        <w:tc>
          <w:tcPr>
            <w:tcW w:w="399" w:type="dxa"/>
            <w:vMerge/>
          </w:tcPr>
          <w:p w14:paraId="060F6798"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1805EBFE"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363B2479"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595" w:type="dxa"/>
            <w:tcBorders>
              <w:top w:val="single" w:sz="4" w:space="0" w:color="auto"/>
              <w:bottom w:val="single" w:sz="4" w:space="0" w:color="auto"/>
            </w:tcBorders>
          </w:tcPr>
          <w:p w14:paraId="15F30E73"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287E191C"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08961E04"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Pr>
          <w:p w14:paraId="020A46F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tcPr>
          <w:p w14:paraId="5F50239A"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vAlign w:val="center"/>
          </w:tcPr>
          <w:p w14:paraId="2072B08D" w14:textId="77777777" w:rsidR="00047606" w:rsidRPr="002637EA" w:rsidRDefault="00047606" w:rsidP="00047606">
            <w:pPr>
              <w:pStyle w:val="a3"/>
              <w:wordWrap/>
              <w:spacing w:line="204" w:lineRule="auto"/>
              <w:ind w:rightChars="-39" w:right="-82"/>
              <w:rPr>
                <w:rFonts w:ascii="ＭＳ ゴシック" w:hAnsi="ＭＳ ゴシック"/>
                <w:color w:val="000000" w:themeColor="text1"/>
                <w:sz w:val="16"/>
                <w:szCs w:val="16"/>
              </w:rPr>
            </w:pPr>
            <w:r w:rsidRPr="002637EA">
              <w:rPr>
                <w:rFonts w:ascii="ＭＳ ゴシック" w:hAnsi="ＭＳ ゴシック" w:hint="eastAsia"/>
                <w:color w:val="000000" w:themeColor="text1"/>
                <w:sz w:val="16"/>
                <w:szCs w:val="16"/>
              </w:rPr>
              <w:t>実施人員</w:t>
            </w:r>
          </w:p>
        </w:tc>
        <w:tc>
          <w:tcPr>
            <w:tcW w:w="657" w:type="dxa"/>
            <w:gridSpan w:val="2"/>
          </w:tcPr>
          <w:p w14:paraId="6AEBE763"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7718BCD1"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0B10A7DF"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1904D8ED"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r w:rsidR="002637EA" w:rsidRPr="002637EA" w14:paraId="508E2EEC" w14:textId="77777777" w:rsidTr="00DE479F">
        <w:trPr>
          <w:trHeight w:val="746"/>
          <w:jc w:val="center"/>
        </w:trPr>
        <w:tc>
          <w:tcPr>
            <w:tcW w:w="399" w:type="dxa"/>
            <w:vMerge/>
          </w:tcPr>
          <w:p w14:paraId="05443E80"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779" w:type="dxa"/>
            <w:tcBorders>
              <w:top w:val="single" w:sz="4" w:space="0" w:color="auto"/>
            </w:tcBorders>
          </w:tcPr>
          <w:p w14:paraId="261E5CD0"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75DB66C2" w14:textId="77777777" w:rsidR="00047606" w:rsidRPr="002637EA" w:rsidRDefault="00047606" w:rsidP="00047606">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p w14:paraId="7D022073"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tcBorders>
          </w:tcPr>
          <w:p w14:paraId="55A3E545"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595" w:type="dxa"/>
            <w:tcBorders>
              <w:top w:val="single" w:sz="4" w:space="0" w:color="auto"/>
            </w:tcBorders>
          </w:tcPr>
          <w:p w14:paraId="0B9F6DE6"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912" w:type="dxa"/>
            <w:tcBorders>
              <w:top w:val="single" w:sz="4" w:space="0" w:color="auto"/>
            </w:tcBorders>
          </w:tcPr>
          <w:p w14:paraId="7E47BE42"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872" w:type="dxa"/>
            <w:tcBorders>
              <w:top w:val="single" w:sz="4" w:space="0" w:color="auto"/>
            </w:tcBorders>
          </w:tcPr>
          <w:p w14:paraId="215AE28A" w14:textId="77777777" w:rsidR="00047606" w:rsidRPr="002637EA" w:rsidRDefault="00047606" w:rsidP="00047606">
            <w:pPr>
              <w:pStyle w:val="a3"/>
              <w:wordWrap/>
              <w:spacing w:line="204" w:lineRule="auto"/>
              <w:rPr>
                <w:rFonts w:ascii="ＭＳ ゴシック" w:hAnsi="ＭＳ ゴシック"/>
                <w:color w:val="000000" w:themeColor="text1"/>
              </w:rPr>
            </w:pPr>
          </w:p>
        </w:tc>
        <w:tc>
          <w:tcPr>
            <w:tcW w:w="363" w:type="dxa"/>
            <w:vMerge/>
            <w:tcBorders>
              <w:bottom w:val="nil"/>
            </w:tcBorders>
          </w:tcPr>
          <w:p w14:paraId="36B185A6"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398" w:type="dxa"/>
            <w:vMerge/>
          </w:tcPr>
          <w:p w14:paraId="53611003"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16" w:type="dxa"/>
          </w:tcPr>
          <w:p w14:paraId="4DB033B5" w14:textId="77777777" w:rsidR="00047606" w:rsidRPr="002637EA" w:rsidRDefault="00047606" w:rsidP="00047606">
            <w:pPr>
              <w:widowControl/>
              <w:spacing w:line="204" w:lineRule="auto"/>
              <w:jc w:val="left"/>
              <w:rPr>
                <w:rFonts w:ascii="ＭＳ ゴシック" w:eastAsia="ＭＳ ゴシック" w:hAnsi="ＭＳ ゴシック" w:cs="ＭＳ ゴシック"/>
                <w:color w:val="000000" w:themeColor="text1"/>
                <w:kern w:val="0"/>
                <w:sz w:val="16"/>
                <w:szCs w:val="16"/>
              </w:rPr>
            </w:pPr>
          </w:p>
          <w:p w14:paraId="7BBC80D0" w14:textId="77777777" w:rsidR="00047606" w:rsidRPr="002637EA" w:rsidRDefault="00047606" w:rsidP="00047606">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2637EA">
              <w:rPr>
                <w:rFonts w:ascii="ＭＳ ゴシック" w:eastAsia="ＭＳ ゴシック" w:hAnsi="ＭＳ ゴシック" w:cs="ＭＳ ゴシック" w:hint="eastAsia"/>
                <w:color w:val="000000" w:themeColor="text1"/>
                <w:kern w:val="0"/>
                <w:sz w:val="16"/>
                <w:szCs w:val="16"/>
              </w:rPr>
              <w:t>検査内容</w:t>
            </w:r>
          </w:p>
          <w:p w14:paraId="09A6B882" w14:textId="77777777" w:rsidR="00047606" w:rsidRPr="002637EA" w:rsidRDefault="00047606" w:rsidP="00047606">
            <w:pPr>
              <w:pStyle w:val="a3"/>
              <w:wordWrap/>
              <w:spacing w:line="204" w:lineRule="auto"/>
              <w:rPr>
                <w:rFonts w:ascii="ＭＳ ゴシック" w:hAnsi="ＭＳ ゴシック"/>
                <w:color w:val="000000" w:themeColor="text1"/>
                <w:sz w:val="16"/>
                <w:szCs w:val="16"/>
              </w:rPr>
            </w:pPr>
          </w:p>
        </w:tc>
        <w:tc>
          <w:tcPr>
            <w:tcW w:w="657" w:type="dxa"/>
            <w:gridSpan w:val="2"/>
          </w:tcPr>
          <w:p w14:paraId="5C00F9F7"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639" w:type="dxa"/>
            <w:gridSpan w:val="2"/>
          </w:tcPr>
          <w:p w14:paraId="2C824F0D"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946" w:type="dxa"/>
          </w:tcPr>
          <w:p w14:paraId="1E1F62CB"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c>
          <w:tcPr>
            <w:tcW w:w="830" w:type="dxa"/>
          </w:tcPr>
          <w:p w14:paraId="351DBAA5" w14:textId="77777777" w:rsidR="00047606" w:rsidRPr="002637EA" w:rsidRDefault="00047606" w:rsidP="00047606">
            <w:pPr>
              <w:pStyle w:val="a3"/>
              <w:wordWrap/>
              <w:spacing w:line="204" w:lineRule="auto"/>
              <w:rPr>
                <w:rFonts w:ascii="ＭＳ ゴシック" w:hAnsi="ＭＳ ゴシック"/>
                <w:color w:val="000000" w:themeColor="text1"/>
                <w:spacing w:val="0"/>
              </w:rPr>
            </w:pPr>
          </w:p>
        </w:tc>
      </w:tr>
    </w:tbl>
    <w:p w14:paraId="79AAEB8C" w14:textId="4D2762BB" w:rsidR="00FE1339" w:rsidRPr="002637EA" w:rsidRDefault="008D4039" w:rsidP="00FE133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　「検査内容」欄には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次の①～④</w:t>
      </w:r>
      <w:r w:rsidR="00FE1339" w:rsidRPr="002637EA">
        <w:rPr>
          <w:rFonts w:ascii="ＭＳ ゴシック" w:eastAsia="ＭＳ ゴシック" w:hAnsi="ＭＳ ゴシック" w:cs="ＭＳ ゴシック" w:hint="eastAsia"/>
          <w:color w:val="000000" w:themeColor="text1"/>
          <w:kern w:val="0"/>
          <w:sz w:val="20"/>
          <w:szCs w:val="20"/>
        </w:rPr>
        <w:t>までの検査項目のうち</w:t>
      </w:r>
      <w:r w:rsidR="002E08C1" w:rsidRPr="002637EA">
        <w:rPr>
          <w:rFonts w:ascii="ＭＳ ゴシック" w:eastAsia="ＭＳ ゴシック" w:hAnsi="ＭＳ ゴシック" w:cs="ＭＳ ゴシック" w:hint="eastAsia"/>
          <w:color w:val="000000" w:themeColor="text1"/>
          <w:kern w:val="0"/>
          <w:sz w:val="20"/>
          <w:szCs w:val="20"/>
        </w:rPr>
        <w:t>､</w:t>
      </w:r>
      <w:r w:rsidR="00FE1339" w:rsidRPr="002637EA">
        <w:rPr>
          <w:rFonts w:ascii="ＭＳ ゴシック" w:eastAsia="ＭＳ ゴシック" w:hAnsi="ＭＳ ゴシック" w:cs="ＭＳ ゴシック" w:hint="eastAsia"/>
          <w:color w:val="000000" w:themeColor="text1"/>
          <w:kern w:val="0"/>
          <w:sz w:val="20"/>
          <w:szCs w:val="20"/>
        </w:rPr>
        <w:t>実施した番号を記載すること。</w:t>
      </w:r>
    </w:p>
    <w:p w14:paraId="2D1B5591" w14:textId="77777777" w:rsidR="00FE1339" w:rsidRPr="002637EA" w:rsidRDefault="00FE1339" w:rsidP="00FE1339">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【①赤痢菌　②サルモネラ　③</w:t>
      </w:r>
      <w:r w:rsidRPr="002637EA">
        <w:rPr>
          <w:rStyle w:val="st1"/>
          <w:rFonts w:ascii="ＭＳ ゴシック" w:eastAsia="ＭＳ ゴシック" w:hAnsi="ＭＳ ゴシック" w:cs="Arial"/>
          <w:bCs/>
          <w:color w:val="000000" w:themeColor="text1"/>
          <w:sz w:val="20"/>
          <w:szCs w:val="20"/>
        </w:rPr>
        <w:t>腸管出血性大腸菌</w:t>
      </w:r>
      <w:r w:rsidRPr="002637EA">
        <w:rPr>
          <w:rFonts w:ascii="ＭＳ ゴシック" w:eastAsia="ＭＳ ゴシック" w:hAnsi="ＭＳ ゴシック" w:cs="ＭＳ ゴシック" w:hint="eastAsia"/>
          <w:color w:val="000000" w:themeColor="text1"/>
          <w:kern w:val="0"/>
          <w:sz w:val="20"/>
          <w:szCs w:val="20"/>
        </w:rPr>
        <w:t xml:space="preserve">　</w:t>
      </w:r>
      <w:r w:rsidR="008D4039" w:rsidRPr="002637EA">
        <w:rPr>
          <w:rFonts w:ascii="ＭＳ ゴシック" w:eastAsia="ＭＳ ゴシック" w:hAnsi="ＭＳ ゴシック" w:cs="ＭＳ ゴシック" w:hint="eastAsia"/>
          <w:color w:val="000000" w:themeColor="text1"/>
          <w:kern w:val="0"/>
          <w:sz w:val="20"/>
          <w:szCs w:val="20"/>
        </w:rPr>
        <w:t>④ノロウィルス</w:t>
      </w:r>
      <w:r w:rsidRPr="002637EA">
        <w:rPr>
          <w:rFonts w:ascii="ＭＳ ゴシック" w:eastAsia="ＭＳ ゴシック" w:hAnsi="ＭＳ ゴシック" w:cs="ＭＳ ゴシック" w:hint="eastAsia"/>
          <w:color w:val="000000" w:themeColor="text1"/>
          <w:kern w:val="0"/>
          <w:sz w:val="20"/>
          <w:szCs w:val="20"/>
        </w:rPr>
        <w:t>】</w:t>
      </w:r>
    </w:p>
    <w:p w14:paraId="0CAE7153" w14:textId="77777777" w:rsidR="00FE1339" w:rsidRPr="002637EA" w:rsidRDefault="00FE1339" w:rsidP="00FE1339">
      <w:pPr>
        <w:kinsoku w:val="0"/>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rPr>
        <w:t>※　大量調理施設衛生管理マニュアルⅡ－５－（４）</w:t>
      </w:r>
      <w:r w:rsidR="007A7618" w:rsidRPr="002637EA">
        <w:rPr>
          <w:rFonts w:ascii="ＭＳ ゴシック" w:eastAsia="ＭＳ ゴシック" w:hAnsi="Times New Roman" w:hint="eastAsia"/>
          <w:color w:val="000000" w:themeColor="text1"/>
          <w:kern w:val="0"/>
          <w:sz w:val="20"/>
          <w:szCs w:val="20"/>
        </w:rPr>
        <w:t>③</w:t>
      </w:r>
      <w:r w:rsidRPr="002637EA">
        <w:rPr>
          <w:rFonts w:ascii="ＭＳ ゴシック" w:eastAsia="ＭＳ ゴシック" w:hAnsi="Times New Roman" w:hint="eastAsia"/>
          <w:color w:val="000000" w:themeColor="text1"/>
          <w:kern w:val="0"/>
          <w:sz w:val="20"/>
          <w:szCs w:val="20"/>
        </w:rPr>
        <w:t>を参照のこと。</w:t>
      </w:r>
    </w:p>
    <w:p w14:paraId="1B3E21DF" w14:textId="77777777" w:rsidR="00A04755" w:rsidRPr="002637EA" w:rsidRDefault="00A04755" w:rsidP="00FE1339">
      <w:pPr>
        <w:kinsoku w:val="0"/>
        <w:overflowPunct w:val="0"/>
        <w:spacing w:line="200" w:lineRule="exact"/>
        <w:textAlignment w:val="baseline"/>
        <w:rPr>
          <w:rFonts w:ascii="ＭＳ ゴシック" w:eastAsia="ＭＳ ゴシック" w:hAnsi="Times New Roman"/>
          <w:color w:val="000000" w:themeColor="text1"/>
          <w:kern w:val="0"/>
          <w:sz w:val="20"/>
          <w:szCs w:val="20"/>
        </w:rPr>
      </w:pPr>
    </w:p>
    <w:p w14:paraId="39A61BA3"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347F1BD3"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0B5B3ECE"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46850D72"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7961B97C"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3515B98B"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1D7BC7C4"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30AB5B82"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38E251A2"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5D6291A9"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297AEA1F"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6B74660D"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6B7BE2CD"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0AB8C9D6"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6E23D7DA"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701CC07A" w14:textId="77777777" w:rsidR="003519A4" w:rsidRPr="002637EA" w:rsidRDefault="003519A4" w:rsidP="003519A4">
      <w:pPr>
        <w:kinsoku w:val="0"/>
        <w:overflowPunct w:val="0"/>
        <w:textAlignment w:val="baseline"/>
        <w:rPr>
          <w:rFonts w:ascii="ＭＳ ゴシック" w:eastAsia="ＭＳ ゴシック" w:hAnsi="ＭＳ ゴシック" w:cs="ＭＳ ゴシック"/>
          <w:b/>
          <w:bCs/>
          <w:color w:val="000000" w:themeColor="text1"/>
          <w:kern w:val="0"/>
          <w:sz w:val="20"/>
          <w:szCs w:val="20"/>
        </w:rPr>
      </w:pPr>
    </w:p>
    <w:p w14:paraId="1A10F2F2" w14:textId="13E38409" w:rsidR="00AA4087" w:rsidRPr="002637EA" w:rsidRDefault="00AA4087" w:rsidP="003519A4">
      <w:pPr>
        <w:kinsoku w:val="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４</w:t>
      </w:r>
      <w:r w:rsidR="00F83AB6" w:rsidRPr="002637EA">
        <w:rPr>
          <w:rFonts w:ascii="ＭＳ ゴシック" w:eastAsia="ＭＳ ゴシック" w:hAnsi="ＭＳ ゴシック" w:hint="eastAsia"/>
          <w:color w:val="000000" w:themeColor="text1"/>
          <w:sz w:val="20"/>
          <w:szCs w:val="20"/>
        </w:rPr>
        <w:t>７</w:t>
      </w:r>
      <w:r w:rsidRPr="002637EA">
        <w:rPr>
          <w:rFonts w:ascii="ＭＳ ゴシック" w:eastAsia="ＭＳ ゴシック" w:hAnsi="ＭＳ ゴシック" w:hint="eastAsia"/>
          <w:color w:val="000000" w:themeColor="text1"/>
          <w:sz w:val="20"/>
          <w:szCs w:val="20"/>
        </w:rPr>
        <w:t>－</w:t>
      </w:r>
    </w:p>
    <w:p w14:paraId="1744F3AD" w14:textId="77777777" w:rsidR="002866DA" w:rsidRPr="002637EA" w:rsidRDefault="002866DA" w:rsidP="00AA4087">
      <w:pPr>
        <w:kinsoku w:val="0"/>
        <w:overflowPunct w:val="0"/>
        <w:spacing w:line="216" w:lineRule="auto"/>
        <w:textAlignment w:val="baseline"/>
        <w:rPr>
          <w:rFonts w:ascii="ＭＳ ゴシック" w:eastAsia="ＭＳ ゴシック" w:hAnsi="Times New Roman"/>
          <w:color w:val="000000" w:themeColor="text1"/>
          <w:kern w:val="0"/>
          <w:sz w:val="20"/>
          <w:szCs w:val="20"/>
        </w:rPr>
      </w:pPr>
    </w:p>
    <w:p w14:paraId="4B44EB72" w14:textId="77777777" w:rsidR="007A7618" w:rsidRPr="002637EA" w:rsidRDefault="007A7618" w:rsidP="007A7618">
      <w:pPr>
        <w:rPr>
          <w:rFonts w:ascii="ＭＳ ゴシック" w:eastAsia="ＭＳ ゴシック" w:hAnsi="ＭＳ ゴシック"/>
          <w:b/>
          <w:color w:val="000000" w:themeColor="text1"/>
          <w:sz w:val="28"/>
          <w:szCs w:val="28"/>
        </w:rPr>
      </w:pPr>
    </w:p>
    <w:p w14:paraId="2E0945B6" w14:textId="77777777" w:rsidR="007A7618" w:rsidRPr="002637EA" w:rsidRDefault="007A7618" w:rsidP="007A7618">
      <w:pPr>
        <w:rPr>
          <w:rFonts w:ascii="ＭＳ ゴシック" w:eastAsia="ＭＳ ゴシック" w:hAnsi="ＭＳ ゴシック"/>
          <w:b/>
          <w:color w:val="000000" w:themeColor="text1"/>
          <w:sz w:val="28"/>
          <w:szCs w:val="28"/>
        </w:rPr>
      </w:pPr>
    </w:p>
    <w:p w14:paraId="34C43407" w14:textId="77777777" w:rsidR="007A7618" w:rsidRPr="002637EA" w:rsidRDefault="007A7618" w:rsidP="007A7618">
      <w:pPr>
        <w:rPr>
          <w:rFonts w:ascii="ＭＳ ゴシック" w:eastAsia="ＭＳ ゴシック" w:hAnsi="ＭＳ ゴシック"/>
          <w:b/>
          <w:color w:val="000000" w:themeColor="text1"/>
          <w:sz w:val="28"/>
          <w:szCs w:val="28"/>
        </w:rPr>
      </w:pPr>
    </w:p>
    <w:p w14:paraId="660CD35F" w14:textId="77777777" w:rsidR="007A7618" w:rsidRPr="002637EA" w:rsidRDefault="007A7618" w:rsidP="007A7618">
      <w:pPr>
        <w:rPr>
          <w:rFonts w:ascii="ＭＳ ゴシック" w:eastAsia="ＭＳ ゴシック" w:hAnsi="ＭＳ ゴシック"/>
          <w:b/>
          <w:color w:val="000000" w:themeColor="text1"/>
          <w:sz w:val="28"/>
          <w:szCs w:val="28"/>
        </w:rPr>
      </w:pPr>
    </w:p>
    <w:p w14:paraId="1515D3C2" w14:textId="77777777" w:rsidR="007A7618" w:rsidRPr="002637EA" w:rsidRDefault="007A7618" w:rsidP="007A7618">
      <w:pPr>
        <w:rPr>
          <w:rFonts w:ascii="ＭＳ ゴシック" w:eastAsia="ＭＳ ゴシック" w:hAnsi="ＭＳ ゴシック"/>
          <w:b/>
          <w:color w:val="000000" w:themeColor="text1"/>
          <w:sz w:val="28"/>
          <w:szCs w:val="28"/>
        </w:rPr>
      </w:pPr>
    </w:p>
    <w:p w14:paraId="016970B4" w14:textId="77777777" w:rsidR="007A7618" w:rsidRPr="002637EA" w:rsidRDefault="007A7618" w:rsidP="007A7618">
      <w:pPr>
        <w:rPr>
          <w:rFonts w:ascii="ＭＳ ゴシック" w:eastAsia="ＭＳ ゴシック" w:hAnsi="ＭＳ ゴシック"/>
          <w:b/>
          <w:color w:val="000000" w:themeColor="text1"/>
          <w:sz w:val="28"/>
          <w:szCs w:val="28"/>
        </w:rPr>
      </w:pPr>
    </w:p>
    <w:p w14:paraId="451557D9" w14:textId="77777777" w:rsidR="007A7618" w:rsidRPr="002637EA" w:rsidRDefault="007A7618" w:rsidP="007A7618">
      <w:pPr>
        <w:rPr>
          <w:rFonts w:ascii="ＭＳ ゴシック" w:eastAsia="ＭＳ ゴシック" w:hAnsi="ＭＳ ゴシック"/>
          <w:b/>
          <w:color w:val="000000" w:themeColor="text1"/>
          <w:sz w:val="28"/>
          <w:szCs w:val="28"/>
        </w:rPr>
      </w:pPr>
    </w:p>
    <w:p w14:paraId="5ED7EAFC" w14:textId="77777777" w:rsidR="007A7618" w:rsidRPr="002637EA" w:rsidRDefault="007A7618" w:rsidP="007A7618">
      <w:pPr>
        <w:rPr>
          <w:rFonts w:ascii="ＭＳ ゴシック" w:eastAsia="ＭＳ ゴシック" w:hAnsi="ＭＳ ゴシック"/>
          <w:b/>
          <w:color w:val="000000" w:themeColor="text1"/>
          <w:sz w:val="28"/>
          <w:szCs w:val="28"/>
        </w:rPr>
      </w:pPr>
    </w:p>
    <w:p w14:paraId="1C5EB1F8" w14:textId="77777777" w:rsidR="007A7618" w:rsidRPr="002637EA" w:rsidRDefault="007A7618" w:rsidP="007A7618">
      <w:pPr>
        <w:rPr>
          <w:rFonts w:ascii="ＭＳ ゴシック" w:eastAsia="ＭＳ ゴシック" w:hAnsi="ＭＳ ゴシック"/>
          <w:b/>
          <w:color w:val="000000" w:themeColor="text1"/>
          <w:sz w:val="28"/>
          <w:szCs w:val="28"/>
        </w:rPr>
      </w:pPr>
    </w:p>
    <w:p w14:paraId="77DE4A90" w14:textId="77777777" w:rsidR="007A7618" w:rsidRPr="002637EA" w:rsidRDefault="007A7618" w:rsidP="007A7618">
      <w:pPr>
        <w:rPr>
          <w:rFonts w:ascii="ＭＳ ゴシック" w:eastAsia="ＭＳ ゴシック" w:hAnsi="ＭＳ ゴシック"/>
          <w:b/>
          <w:color w:val="000000" w:themeColor="text1"/>
          <w:sz w:val="28"/>
          <w:szCs w:val="28"/>
        </w:rPr>
      </w:pPr>
    </w:p>
    <w:p w14:paraId="25DF5D7E" w14:textId="77777777" w:rsidR="007A7618" w:rsidRPr="002637EA" w:rsidRDefault="007A7618" w:rsidP="007A7618">
      <w:pPr>
        <w:rPr>
          <w:rFonts w:ascii="ＭＳ ゴシック" w:eastAsia="ＭＳ ゴシック" w:hAnsi="ＭＳ ゴシック"/>
          <w:b/>
          <w:color w:val="000000" w:themeColor="text1"/>
          <w:sz w:val="28"/>
          <w:szCs w:val="28"/>
        </w:rPr>
      </w:pPr>
    </w:p>
    <w:p w14:paraId="051262E6" w14:textId="77777777" w:rsidR="00366418" w:rsidRPr="002637EA" w:rsidRDefault="00366418" w:rsidP="00366418">
      <w:pPr>
        <w:jc w:val="center"/>
        <w:rPr>
          <w:rFonts w:ascii="ＭＳ ゴシック" w:eastAsia="ＭＳ ゴシック" w:hAnsi="ＭＳ ゴシック"/>
          <w:color w:val="000000" w:themeColor="text1"/>
          <w:sz w:val="40"/>
          <w:szCs w:val="40"/>
        </w:rPr>
      </w:pPr>
      <w:r w:rsidRPr="002637EA">
        <w:rPr>
          <w:rFonts w:ascii="ＭＳ ゴシック" w:eastAsia="ＭＳ ゴシック" w:hAnsi="ＭＳ ゴシック" w:hint="eastAsia"/>
          <w:color w:val="000000" w:themeColor="text1"/>
          <w:sz w:val="40"/>
          <w:szCs w:val="40"/>
        </w:rPr>
        <w:t>【空　　白】</w:t>
      </w:r>
    </w:p>
    <w:p w14:paraId="2D68C6E8"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7A37259"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44667F6C"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B3329D4"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64D86A74"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5D78C612"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7D5389E3"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08DDB225"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3C07DF7A"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15152157"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66ACCE29"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0E6DE6A5"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9360310"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18203C5B"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7B823BC"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5E3FB15F"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4C846DB1"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0F70F386"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7B3B1572"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4B2B857"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7756BA3E"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5533D827"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40F84548"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0F86B154" w14:textId="77777777" w:rsidR="00366418" w:rsidRPr="002637EA" w:rsidRDefault="00366418"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3D4D92A5" w14:textId="77777777" w:rsidR="00366418" w:rsidRPr="002637EA" w:rsidRDefault="00366418"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63FFA772" w14:textId="77777777" w:rsidR="00366418" w:rsidRPr="002637EA" w:rsidRDefault="00366418"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61C7A2A5" w14:textId="77777777" w:rsidR="00366418" w:rsidRPr="002637EA" w:rsidRDefault="00366418"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42B772CD"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12BBFAAB"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508C1D94"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A579E18"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7E58C4B3"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E7EF9E5"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58458B33"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7EFA0887" w14:textId="090E09BB"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7A980CF1" w14:textId="77777777" w:rsidR="00201BA0" w:rsidRPr="002637EA" w:rsidRDefault="00201BA0"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59261D8D" w14:textId="77777777" w:rsidR="00835BA1" w:rsidRPr="002637EA" w:rsidRDefault="00835BA1" w:rsidP="00835BA1">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26488377" w14:textId="4D7739D6" w:rsidR="00AA4087" w:rsidRPr="002637EA" w:rsidRDefault="00AA4087" w:rsidP="00751595">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1012CB" w:rsidRPr="002637EA">
        <w:rPr>
          <w:rFonts w:ascii="ＭＳ ゴシック" w:eastAsia="ＭＳ ゴシック" w:hAnsi="ＭＳ ゴシック" w:hint="eastAsia"/>
          <w:color w:val="000000" w:themeColor="text1"/>
          <w:sz w:val="20"/>
          <w:szCs w:val="20"/>
        </w:rPr>
        <w:t>４</w:t>
      </w:r>
      <w:r w:rsidR="00F83AB6" w:rsidRPr="002637EA">
        <w:rPr>
          <w:rFonts w:ascii="ＭＳ ゴシック" w:eastAsia="ＭＳ ゴシック" w:hAnsi="ＭＳ ゴシック" w:hint="eastAsia"/>
          <w:color w:val="000000" w:themeColor="text1"/>
          <w:sz w:val="20"/>
          <w:szCs w:val="20"/>
        </w:rPr>
        <w:t>８</w:t>
      </w:r>
      <w:r w:rsidRPr="002637EA">
        <w:rPr>
          <w:rFonts w:ascii="ＭＳ ゴシック" w:eastAsia="ＭＳ ゴシック" w:hAnsi="ＭＳ ゴシック" w:hint="eastAsia"/>
          <w:color w:val="000000" w:themeColor="text1"/>
          <w:sz w:val="20"/>
          <w:szCs w:val="20"/>
        </w:rPr>
        <w:t>－</w:t>
      </w:r>
    </w:p>
    <w:p w14:paraId="46E82C85" w14:textId="77777777" w:rsidR="00AA4087" w:rsidRPr="002637EA" w:rsidRDefault="00AA4087" w:rsidP="002866DA">
      <w:pPr>
        <w:kinsoku w:val="0"/>
        <w:overflowPunct w:val="0"/>
        <w:ind w:leftChars="380" w:left="798"/>
        <w:textAlignment w:val="baseline"/>
        <w:rPr>
          <w:rFonts w:ascii="ＭＳ ゴシック" w:eastAsia="ＭＳ ゴシック" w:hAnsi="Times New Roman"/>
          <w:color w:val="000000" w:themeColor="text1"/>
          <w:kern w:val="0"/>
          <w:sz w:val="20"/>
          <w:szCs w:val="20"/>
        </w:rPr>
      </w:pPr>
    </w:p>
    <w:p w14:paraId="5400BE4F" w14:textId="77777777" w:rsidR="002866DA" w:rsidRPr="002637EA" w:rsidRDefault="002866DA" w:rsidP="004B43CF">
      <w:pPr>
        <w:tabs>
          <w:tab w:val="left" w:pos="1290"/>
        </w:tabs>
        <w:jc w:val="left"/>
        <w:rPr>
          <w:rFonts w:ascii="ＭＳ ゴシック" w:eastAsia="ＭＳ ゴシック" w:hAnsi="ＭＳ ゴシック"/>
          <w:b/>
          <w:color w:val="000000" w:themeColor="text1"/>
          <w:sz w:val="28"/>
          <w:szCs w:val="28"/>
        </w:rPr>
      </w:pPr>
      <w:r w:rsidRPr="002637EA">
        <w:rPr>
          <w:color w:val="000000" w:themeColor="text1"/>
        </w:rPr>
        <w:br w:type="page"/>
      </w:r>
      <w:r w:rsidR="00783E67" w:rsidRPr="002637EA">
        <w:rPr>
          <w:rFonts w:ascii="ＭＳ ゴシック" w:eastAsia="ＭＳ ゴシック" w:hAnsi="ＭＳ ゴシック" w:hint="eastAsia"/>
          <w:b/>
          <w:color w:val="000000" w:themeColor="text1"/>
          <w:sz w:val="28"/>
          <w:szCs w:val="28"/>
        </w:rPr>
        <w:lastRenderedPageBreak/>
        <w:t>Ⅴ</w:t>
      </w:r>
      <w:r w:rsidR="007565C7" w:rsidRPr="002637EA">
        <w:rPr>
          <w:rFonts w:ascii="ＭＳ ゴシック" w:eastAsia="ＭＳ ゴシック" w:hAnsi="ＭＳ ゴシック" w:hint="eastAsia"/>
          <w:b/>
          <w:color w:val="000000" w:themeColor="text1"/>
          <w:sz w:val="28"/>
          <w:szCs w:val="28"/>
        </w:rPr>
        <w:t xml:space="preserve">　その他の衛生管理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398"/>
        <w:gridCol w:w="1702"/>
        <w:gridCol w:w="1425"/>
        <w:gridCol w:w="1762"/>
        <w:gridCol w:w="8"/>
        <w:gridCol w:w="488"/>
        <w:gridCol w:w="1094"/>
        <w:gridCol w:w="8"/>
        <w:gridCol w:w="743"/>
      </w:tblGrid>
      <w:tr w:rsidR="002637EA" w:rsidRPr="002637EA" w14:paraId="57DEEC92" w14:textId="77777777" w:rsidTr="0077723E">
        <w:trPr>
          <w:trHeight w:val="458"/>
          <w:jc w:val="center"/>
        </w:trPr>
        <w:tc>
          <w:tcPr>
            <w:tcW w:w="2410" w:type="dxa"/>
            <w:vAlign w:val="center"/>
          </w:tcPr>
          <w:p w14:paraId="3B91CE4B" w14:textId="77777777" w:rsidR="00354EF6" w:rsidRPr="002637EA" w:rsidRDefault="00354EF6" w:rsidP="006C3737">
            <w:pPr>
              <w:pStyle w:val="a3"/>
              <w:wordWrap/>
              <w:spacing w:line="260" w:lineRule="exact"/>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主　眼　事　項</w:t>
            </w:r>
          </w:p>
        </w:tc>
        <w:tc>
          <w:tcPr>
            <w:tcW w:w="5670" w:type="dxa"/>
            <w:gridSpan w:val="6"/>
            <w:vAlign w:val="center"/>
          </w:tcPr>
          <w:p w14:paraId="63A3D4CE" w14:textId="77777777" w:rsidR="00354EF6" w:rsidRPr="002637EA" w:rsidRDefault="00354EF6" w:rsidP="006C3737">
            <w:pPr>
              <w:pStyle w:val="a3"/>
              <w:wordWrap/>
              <w:spacing w:line="260" w:lineRule="exact"/>
              <w:jc w:val="center"/>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着　　　　　眼　　　　　点</w:t>
            </w:r>
          </w:p>
        </w:tc>
        <w:tc>
          <w:tcPr>
            <w:tcW w:w="1845" w:type="dxa"/>
            <w:gridSpan w:val="3"/>
            <w:vAlign w:val="center"/>
          </w:tcPr>
          <w:p w14:paraId="1F27E091" w14:textId="77777777" w:rsidR="00354EF6" w:rsidRPr="002637EA" w:rsidRDefault="00354EF6" w:rsidP="006C3737">
            <w:pPr>
              <w:pStyle w:val="a3"/>
              <w:wordWrap/>
              <w:spacing w:line="260" w:lineRule="exact"/>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自己評価</w:t>
            </w:r>
          </w:p>
        </w:tc>
      </w:tr>
      <w:tr w:rsidR="002637EA" w:rsidRPr="002637EA" w14:paraId="779B8ACC" w14:textId="77777777" w:rsidTr="0077723E">
        <w:trPr>
          <w:trHeight w:val="945"/>
          <w:jc w:val="center"/>
        </w:trPr>
        <w:tc>
          <w:tcPr>
            <w:tcW w:w="2410" w:type="dxa"/>
            <w:vMerge w:val="restart"/>
          </w:tcPr>
          <w:p w14:paraId="1E268B56" w14:textId="77777777" w:rsidR="00A8272B" w:rsidRPr="002637EA" w:rsidRDefault="00A8272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7BC241B" w14:textId="77777777" w:rsidR="00A8272B" w:rsidRPr="002637EA" w:rsidRDefault="00A8272B" w:rsidP="006C3737">
            <w:pPr>
              <w:kinsoku w:val="0"/>
              <w:overflowPunct w:val="0"/>
              <w:spacing w:line="260" w:lineRule="exact"/>
              <w:ind w:left="201" w:hangingChars="100" w:hanging="201"/>
              <w:textAlignment w:val="baseline"/>
              <w:rPr>
                <w:rFonts w:ascii="ＭＳ ゴシック" w:eastAsia="ＭＳ ゴシック" w:hAnsi="Times New Roman"/>
                <w:b/>
                <w:color w:val="000000" w:themeColor="text1"/>
                <w:kern w:val="0"/>
                <w:sz w:val="20"/>
                <w:szCs w:val="20"/>
              </w:rPr>
            </w:pPr>
            <w:r w:rsidRPr="002637EA">
              <w:rPr>
                <w:rFonts w:ascii="ＭＳ ゴシック" w:eastAsia="ＭＳ ゴシック" w:hAnsi="ＭＳ ゴシック" w:cs="ＭＳ ゴシック" w:hint="eastAsia"/>
                <w:b/>
                <w:color w:val="000000" w:themeColor="text1"/>
                <w:kern w:val="0"/>
                <w:sz w:val="20"/>
                <w:szCs w:val="20"/>
              </w:rPr>
              <w:t xml:space="preserve">１　</w:t>
            </w:r>
            <w:r w:rsidR="00432183" w:rsidRPr="002637EA">
              <w:rPr>
                <w:rFonts w:ascii="ＭＳ ゴシック" w:eastAsia="ＭＳ ゴシック" w:hAnsi="ＭＳ ゴシック" w:cs="ＭＳ ゴシック" w:hint="eastAsia"/>
                <w:b/>
                <w:color w:val="000000" w:themeColor="text1"/>
                <w:kern w:val="0"/>
                <w:sz w:val="20"/>
                <w:szCs w:val="20"/>
              </w:rPr>
              <w:t>その他の</w:t>
            </w:r>
            <w:r w:rsidRPr="002637EA">
              <w:rPr>
                <w:rFonts w:ascii="ＭＳ ゴシック" w:eastAsia="ＭＳ ゴシック" w:hAnsi="ＭＳ ゴシック" w:cs="ＭＳ ゴシック" w:hint="eastAsia"/>
                <w:b/>
                <w:color w:val="000000" w:themeColor="text1"/>
                <w:kern w:val="0"/>
                <w:sz w:val="20"/>
                <w:szCs w:val="20"/>
              </w:rPr>
              <w:t>衛生管理</w:t>
            </w:r>
          </w:p>
          <w:p w14:paraId="17C1ECB0" w14:textId="77777777" w:rsidR="00A8272B" w:rsidRPr="002637EA" w:rsidRDefault="00A8272B"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5670" w:type="dxa"/>
            <w:gridSpan w:val="6"/>
            <w:tcBorders>
              <w:bottom w:val="nil"/>
            </w:tcBorders>
          </w:tcPr>
          <w:p w14:paraId="05A1DD5B" w14:textId="77777777" w:rsidR="00A8272B" w:rsidRPr="002637EA" w:rsidRDefault="00A8272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DB58F20" w14:textId="77777777" w:rsidR="00A8272B" w:rsidRPr="002637EA" w:rsidRDefault="00A8272B" w:rsidP="006C3737">
            <w:pPr>
              <w:kinsoku w:val="0"/>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(1) </w:t>
            </w:r>
            <w:r w:rsidR="0077723E" w:rsidRPr="002637EA">
              <w:rPr>
                <w:rFonts w:ascii="ＭＳ ゴシック" w:eastAsia="ＭＳ ゴシック" w:hAnsi="Times New Roman" w:cs="ＭＳ ゴシック" w:hint="eastAsia"/>
                <w:color w:val="000000" w:themeColor="text1"/>
                <w:kern w:val="0"/>
                <w:sz w:val="20"/>
                <w:szCs w:val="20"/>
              </w:rPr>
              <w:t>教室等の</w:t>
            </w:r>
            <w:r w:rsidR="00574DD2" w:rsidRPr="002637EA">
              <w:rPr>
                <w:rFonts w:ascii="ＭＳ ゴシック" w:eastAsia="ＭＳ ゴシック" w:hAnsi="ＭＳ ゴシック" w:cs="ＭＳ ゴシック" w:hint="eastAsia"/>
                <w:color w:val="000000" w:themeColor="text1"/>
                <w:kern w:val="0"/>
                <w:sz w:val="20"/>
                <w:szCs w:val="20"/>
              </w:rPr>
              <w:t>環境に係る</w:t>
            </w:r>
            <w:r w:rsidR="0077723E" w:rsidRPr="002637EA">
              <w:rPr>
                <w:rFonts w:ascii="ＭＳ ゴシック" w:eastAsia="ＭＳ ゴシック" w:hAnsi="ＭＳ ゴシック" w:cs="ＭＳ ゴシック" w:hint="eastAsia"/>
                <w:color w:val="000000" w:themeColor="text1"/>
                <w:kern w:val="0"/>
                <w:sz w:val="20"/>
                <w:szCs w:val="20"/>
              </w:rPr>
              <w:t>検査</w:t>
            </w:r>
          </w:p>
          <w:p w14:paraId="294098C4" w14:textId="77777777" w:rsidR="00A8272B" w:rsidRPr="002637EA" w:rsidRDefault="00A8272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E315E63" w14:textId="77777777" w:rsidR="00543491" w:rsidRPr="002637EA" w:rsidRDefault="0029538C"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77723E" w:rsidRPr="002637EA">
              <w:rPr>
                <w:rFonts w:ascii="ＭＳ ゴシック" w:eastAsia="ＭＳ ゴシック" w:hAnsi="ＭＳ ゴシック" w:cs="ＭＳ ゴシック" w:hint="eastAsia"/>
                <w:color w:val="000000" w:themeColor="text1"/>
                <w:kern w:val="0"/>
                <w:sz w:val="20"/>
                <w:szCs w:val="20"/>
              </w:rPr>
              <w:t xml:space="preserve">　検査</w:t>
            </w:r>
            <w:r w:rsidR="00A8272B" w:rsidRPr="002637EA">
              <w:rPr>
                <w:rFonts w:ascii="ＭＳ ゴシック" w:eastAsia="ＭＳ ゴシック" w:hAnsi="ＭＳ ゴシック" w:cs="ＭＳ ゴシック" w:hint="eastAsia"/>
                <w:color w:val="000000" w:themeColor="text1"/>
                <w:kern w:val="0"/>
                <w:sz w:val="20"/>
                <w:szCs w:val="20"/>
              </w:rPr>
              <w:t>の実施状況</w:t>
            </w:r>
          </w:p>
        </w:tc>
        <w:tc>
          <w:tcPr>
            <w:tcW w:w="1845" w:type="dxa"/>
            <w:gridSpan w:val="3"/>
            <w:tcBorders>
              <w:bottom w:val="nil"/>
            </w:tcBorders>
          </w:tcPr>
          <w:p w14:paraId="36FEC4DF" w14:textId="77777777" w:rsidR="00A8272B" w:rsidRPr="002637EA" w:rsidRDefault="00A8272B"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66D36EBC" w14:textId="77777777" w:rsidR="00A8272B" w:rsidRPr="002637EA" w:rsidRDefault="002637EA"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34539414"/>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0E4D60" w:rsidRPr="002637EA">
              <w:rPr>
                <w:rFonts w:ascii="ＭＳ ゴシック" w:eastAsia="ＭＳ ゴシック" w:hAnsi="ＭＳ ゴシック" w:cs="ＭＳ ゴシック" w:hint="eastAsia"/>
                <w:color w:val="000000" w:themeColor="text1"/>
                <w:kern w:val="0"/>
                <w:sz w:val="20"/>
                <w:szCs w:val="20"/>
              </w:rPr>
              <w:t>適</w:t>
            </w:r>
            <w:r w:rsidR="00B70687" w:rsidRPr="002637EA">
              <w:rPr>
                <w:rFonts w:ascii="ＭＳ ゴシック" w:eastAsia="ＭＳ ゴシック" w:hAnsi="ＭＳ ゴシック" w:cs="ＭＳ ゴシック" w:hint="eastAsia"/>
                <w:color w:val="000000" w:themeColor="text1"/>
                <w:kern w:val="0"/>
                <w:sz w:val="20"/>
                <w:szCs w:val="20"/>
              </w:rPr>
              <w:t xml:space="preserve">　</w:t>
            </w:r>
            <w:r w:rsidR="00A8272B" w:rsidRPr="002637EA">
              <w:rPr>
                <w:rFonts w:ascii="ＭＳ ゴシック" w:eastAsia="ＭＳ ゴシック" w:hAnsi="ＭＳ ゴシック" w:cs="ＭＳ ゴシック" w:hint="eastAsia"/>
                <w:color w:val="000000" w:themeColor="text1"/>
                <w:kern w:val="0"/>
                <w:sz w:val="20"/>
                <w:szCs w:val="20"/>
              </w:rPr>
              <w:t>・</w:t>
            </w:r>
            <w:r w:rsidR="00B70687" w:rsidRPr="002637EA">
              <w:rPr>
                <w:rFonts w:ascii="ＭＳ ゴシック" w:eastAsia="ＭＳ ゴシック" w:hAnsi="ＭＳ ゴシック" w:cs="ＭＳ ゴシック" w:hint="eastAsia"/>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704402955"/>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0E4D60" w:rsidRPr="002637EA">
              <w:rPr>
                <w:rFonts w:ascii="ＭＳ ゴシック" w:eastAsia="ＭＳ ゴシック" w:hAnsi="ＭＳ ゴシック" w:cs="ＭＳ ゴシック" w:hint="eastAsia"/>
                <w:color w:val="000000" w:themeColor="text1"/>
                <w:kern w:val="0"/>
                <w:sz w:val="20"/>
                <w:szCs w:val="20"/>
              </w:rPr>
              <w:t>否</w:t>
            </w:r>
          </w:p>
          <w:p w14:paraId="584C0653" w14:textId="77777777" w:rsidR="00A8272B" w:rsidRPr="002637EA" w:rsidRDefault="00A8272B" w:rsidP="006C3737">
            <w:pPr>
              <w:kinsoku w:val="0"/>
              <w:overflowPunct w:val="0"/>
              <w:spacing w:line="260" w:lineRule="exact"/>
              <w:textAlignment w:val="baseline"/>
              <w:rPr>
                <w:rFonts w:ascii="ＭＳ ゴシック" w:hAnsi="ＭＳ ゴシック"/>
                <w:color w:val="000000" w:themeColor="text1"/>
              </w:rPr>
            </w:pPr>
          </w:p>
        </w:tc>
      </w:tr>
      <w:tr w:rsidR="002637EA" w:rsidRPr="002637EA" w14:paraId="56D2C65B" w14:textId="77777777" w:rsidTr="004856A5">
        <w:trPr>
          <w:trHeight w:val="210"/>
          <w:jc w:val="center"/>
        </w:trPr>
        <w:tc>
          <w:tcPr>
            <w:tcW w:w="2410" w:type="dxa"/>
            <w:vMerge/>
          </w:tcPr>
          <w:p w14:paraId="25289C7D" w14:textId="77777777" w:rsidR="0077723E" w:rsidRPr="002637EA" w:rsidRDefault="0077723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285" w:type="dxa"/>
            <w:vMerge w:val="restart"/>
            <w:tcBorders>
              <w:top w:val="nil"/>
              <w:bottom w:val="nil"/>
            </w:tcBorders>
          </w:tcPr>
          <w:p w14:paraId="22081BF0" w14:textId="77777777" w:rsidR="0077723E" w:rsidRPr="002637EA" w:rsidRDefault="0077723E" w:rsidP="006C3737">
            <w:pPr>
              <w:kinsoku w:val="0"/>
              <w:overflowPunct w:val="0"/>
              <w:spacing w:line="260" w:lineRule="exact"/>
              <w:ind w:firstLineChars="100" w:firstLine="200"/>
              <w:textAlignment w:val="baseline"/>
              <w:rPr>
                <w:rFonts w:ascii="ＭＳ ゴシック" w:eastAsia="ＭＳ ゴシック" w:hAnsi="Times New Roman"/>
                <w:color w:val="000000" w:themeColor="text1"/>
                <w:kern w:val="0"/>
                <w:sz w:val="20"/>
                <w:szCs w:val="20"/>
              </w:rPr>
            </w:pPr>
          </w:p>
          <w:p w14:paraId="2C248654" w14:textId="77777777" w:rsidR="0077723E" w:rsidRPr="002637EA" w:rsidRDefault="0077723E" w:rsidP="006C3737">
            <w:pPr>
              <w:kinsoku w:val="0"/>
              <w:overflowPunct w:val="0"/>
              <w:spacing w:line="260" w:lineRule="exact"/>
              <w:ind w:firstLineChars="100" w:firstLine="200"/>
              <w:textAlignment w:val="baseline"/>
              <w:rPr>
                <w:rFonts w:ascii="ＭＳ ゴシック" w:eastAsia="ＭＳ ゴシック" w:hAnsi="Times New Roman"/>
                <w:color w:val="000000" w:themeColor="text1"/>
                <w:kern w:val="0"/>
                <w:sz w:val="20"/>
                <w:szCs w:val="20"/>
              </w:rPr>
            </w:pPr>
          </w:p>
          <w:p w14:paraId="10420A94" w14:textId="77777777" w:rsidR="0077723E" w:rsidRPr="002637EA" w:rsidRDefault="0077723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702" w:type="dxa"/>
            <w:tcBorders>
              <w:left w:val="nil"/>
              <w:bottom w:val="single" w:sz="4" w:space="0" w:color="auto"/>
            </w:tcBorders>
          </w:tcPr>
          <w:p w14:paraId="509C7CDF" w14:textId="77777777" w:rsidR="0077723E" w:rsidRPr="002637EA" w:rsidRDefault="0077723E" w:rsidP="006C3737">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実施年月日</w:t>
            </w:r>
          </w:p>
        </w:tc>
        <w:tc>
          <w:tcPr>
            <w:tcW w:w="1425" w:type="dxa"/>
            <w:tcBorders>
              <w:bottom w:val="single" w:sz="4" w:space="0" w:color="auto"/>
            </w:tcBorders>
          </w:tcPr>
          <w:p w14:paraId="1E6F5E31" w14:textId="77777777" w:rsidR="0077723E" w:rsidRPr="002637EA" w:rsidRDefault="00BF1B9D" w:rsidP="006C3737">
            <w:pPr>
              <w:kinsoku w:val="0"/>
              <w:overflowPunct w:val="0"/>
              <w:spacing w:line="260" w:lineRule="exact"/>
              <w:textAlignment w:val="baseline"/>
              <w:rPr>
                <w:rFonts w:ascii="ＭＳ ゴシック" w:eastAsia="ＭＳ ゴシック" w:hAnsi="Times New Roman"/>
                <w:b/>
                <w:color w:val="000000" w:themeColor="text1"/>
                <w:kern w:val="0"/>
                <w:sz w:val="20"/>
                <w:szCs w:val="20"/>
              </w:rPr>
            </w:pPr>
            <w:r w:rsidRPr="002637EA">
              <w:rPr>
                <w:rStyle w:val="af0"/>
                <w:rFonts w:hint="default"/>
                <w:b w:val="0"/>
                <w:color w:val="000000" w:themeColor="text1"/>
                <w:u w:val="none"/>
              </w:rPr>
              <w:t>検査機関(者)</w:t>
            </w:r>
          </w:p>
        </w:tc>
        <w:tc>
          <w:tcPr>
            <w:tcW w:w="1770" w:type="dxa"/>
            <w:gridSpan w:val="2"/>
            <w:tcBorders>
              <w:bottom w:val="single" w:sz="4" w:space="0" w:color="auto"/>
            </w:tcBorders>
          </w:tcPr>
          <w:p w14:paraId="317D35D9" w14:textId="77777777" w:rsidR="0077723E" w:rsidRPr="002637EA" w:rsidRDefault="0077723E" w:rsidP="006C3737">
            <w:pPr>
              <w:kinsoku w:val="0"/>
              <w:overflowPunct w:val="0"/>
              <w:spacing w:line="260" w:lineRule="exact"/>
              <w:ind w:firstLineChars="250" w:firstLine="5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内　容</w:t>
            </w:r>
          </w:p>
        </w:tc>
        <w:tc>
          <w:tcPr>
            <w:tcW w:w="1590" w:type="dxa"/>
            <w:gridSpan w:val="3"/>
            <w:tcBorders>
              <w:bottom w:val="single" w:sz="4" w:space="0" w:color="auto"/>
            </w:tcBorders>
          </w:tcPr>
          <w:p w14:paraId="2B879A94" w14:textId="77777777" w:rsidR="0077723E" w:rsidRPr="002637EA" w:rsidRDefault="0077723E" w:rsidP="006C3737">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結果等</w:t>
            </w:r>
          </w:p>
        </w:tc>
        <w:tc>
          <w:tcPr>
            <w:tcW w:w="743" w:type="dxa"/>
            <w:tcBorders>
              <w:top w:val="nil"/>
              <w:bottom w:val="nil"/>
            </w:tcBorders>
          </w:tcPr>
          <w:p w14:paraId="0C41E3F4" w14:textId="77777777" w:rsidR="0077723E" w:rsidRPr="002637EA" w:rsidRDefault="0077723E" w:rsidP="006C3737">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r>
      <w:tr w:rsidR="002637EA" w:rsidRPr="002637EA" w14:paraId="5D939DFC" w14:textId="77777777" w:rsidTr="004856A5">
        <w:trPr>
          <w:trHeight w:val="485"/>
          <w:jc w:val="center"/>
        </w:trPr>
        <w:tc>
          <w:tcPr>
            <w:tcW w:w="2410" w:type="dxa"/>
            <w:vMerge/>
          </w:tcPr>
          <w:p w14:paraId="6F106C2B" w14:textId="77777777" w:rsidR="0077723E" w:rsidRPr="002637EA" w:rsidRDefault="0077723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285" w:type="dxa"/>
            <w:vMerge/>
            <w:tcBorders>
              <w:bottom w:val="nil"/>
            </w:tcBorders>
          </w:tcPr>
          <w:p w14:paraId="6412A907" w14:textId="77777777" w:rsidR="0077723E" w:rsidRPr="002637EA" w:rsidRDefault="0077723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702" w:type="dxa"/>
            <w:tcBorders>
              <w:left w:val="nil"/>
              <w:bottom w:val="single" w:sz="4" w:space="0" w:color="auto"/>
            </w:tcBorders>
          </w:tcPr>
          <w:p w14:paraId="3AEB51AD" w14:textId="77777777" w:rsidR="0077723E" w:rsidRPr="002637EA" w:rsidRDefault="0077723E" w:rsidP="006C3737">
            <w:pPr>
              <w:widowControl/>
              <w:spacing w:line="260" w:lineRule="exact"/>
              <w:jc w:val="left"/>
              <w:rPr>
                <w:rFonts w:ascii="ＭＳ ゴシック" w:eastAsia="ＭＳ ゴシック" w:hAnsi="Times New Roman"/>
                <w:color w:val="000000" w:themeColor="text1"/>
                <w:kern w:val="0"/>
                <w:sz w:val="20"/>
                <w:szCs w:val="20"/>
              </w:rPr>
            </w:pPr>
          </w:p>
          <w:p w14:paraId="70A93568" w14:textId="77777777" w:rsidR="0077723E" w:rsidRPr="002637EA" w:rsidRDefault="0077723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425" w:type="dxa"/>
            <w:tcBorders>
              <w:bottom w:val="single" w:sz="4" w:space="0" w:color="auto"/>
            </w:tcBorders>
          </w:tcPr>
          <w:p w14:paraId="2672D5A3" w14:textId="77777777" w:rsidR="0077723E" w:rsidRPr="002637EA" w:rsidRDefault="0077723E" w:rsidP="006C3737">
            <w:pPr>
              <w:widowControl/>
              <w:spacing w:line="260" w:lineRule="exact"/>
              <w:jc w:val="left"/>
              <w:rPr>
                <w:rFonts w:ascii="ＭＳ ゴシック" w:eastAsia="ＭＳ ゴシック" w:hAnsi="Times New Roman"/>
                <w:color w:val="000000" w:themeColor="text1"/>
                <w:kern w:val="0"/>
                <w:sz w:val="20"/>
                <w:szCs w:val="20"/>
              </w:rPr>
            </w:pPr>
          </w:p>
          <w:p w14:paraId="1E7A95A0" w14:textId="77777777" w:rsidR="0077723E" w:rsidRPr="002637EA" w:rsidRDefault="0077723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762" w:type="dxa"/>
            <w:tcBorders>
              <w:bottom w:val="single" w:sz="4" w:space="0" w:color="auto"/>
            </w:tcBorders>
          </w:tcPr>
          <w:p w14:paraId="5FCAD292" w14:textId="77777777" w:rsidR="0077723E" w:rsidRPr="002637EA" w:rsidRDefault="0077723E" w:rsidP="006C3737">
            <w:pPr>
              <w:widowControl/>
              <w:spacing w:line="260" w:lineRule="exact"/>
              <w:jc w:val="left"/>
              <w:rPr>
                <w:rFonts w:ascii="ＭＳ ゴシック" w:eastAsia="ＭＳ ゴシック" w:hAnsi="Times New Roman"/>
                <w:color w:val="000000" w:themeColor="text1"/>
                <w:kern w:val="0"/>
                <w:sz w:val="20"/>
                <w:szCs w:val="20"/>
              </w:rPr>
            </w:pPr>
          </w:p>
          <w:p w14:paraId="02FD14C4" w14:textId="77777777" w:rsidR="0077723E" w:rsidRPr="002637EA" w:rsidRDefault="0077723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590" w:type="dxa"/>
            <w:gridSpan w:val="3"/>
            <w:tcBorders>
              <w:bottom w:val="single" w:sz="4" w:space="0" w:color="auto"/>
            </w:tcBorders>
          </w:tcPr>
          <w:p w14:paraId="421261FE" w14:textId="77777777" w:rsidR="0077723E" w:rsidRPr="002637EA" w:rsidRDefault="0077723E" w:rsidP="006C3737">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c>
          <w:tcPr>
            <w:tcW w:w="751" w:type="dxa"/>
            <w:gridSpan w:val="2"/>
            <w:tcBorders>
              <w:top w:val="nil"/>
              <w:bottom w:val="nil"/>
            </w:tcBorders>
          </w:tcPr>
          <w:p w14:paraId="56462F5B" w14:textId="77777777" w:rsidR="0077723E" w:rsidRPr="002637EA" w:rsidRDefault="0077723E" w:rsidP="006C3737">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r>
      <w:tr w:rsidR="002637EA" w:rsidRPr="002637EA" w14:paraId="531082AE" w14:textId="77777777" w:rsidTr="00344825">
        <w:trPr>
          <w:trHeight w:val="11436"/>
          <w:jc w:val="center"/>
        </w:trPr>
        <w:tc>
          <w:tcPr>
            <w:tcW w:w="2410" w:type="dxa"/>
            <w:vMerge/>
          </w:tcPr>
          <w:p w14:paraId="0320A3EB" w14:textId="77777777" w:rsidR="00262E77" w:rsidRPr="002637EA" w:rsidRDefault="00262E77"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5670" w:type="dxa"/>
            <w:gridSpan w:val="6"/>
            <w:tcBorders>
              <w:top w:val="nil"/>
            </w:tcBorders>
          </w:tcPr>
          <w:p w14:paraId="163D19E8" w14:textId="77777777" w:rsidR="002610BC" w:rsidRPr="002637EA" w:rsidRDefault="002610BC"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117A137" w14:textId="77777777" w:rsidR="00741775" w:rsidRPr="002637EA" w:rsidRDefault="0074177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29093D8" w14:textId="77777777" w:rsidR="00741775" w:rsidRPr="002637EA" w:rsidRDefault="0074177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F84AFA4" w14:textId="77777777" w:rsidR="00741775" w:rsidRPr="002637EA" w:rsidRDefault="0074177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0530F2D" w14:textId="77777777" w:rsidR="00741775" w:rsidRPr="002637EA" w:rsidRDefault="0074177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D7A2110" w14:textId="77777777" w:rsidR="00741775" w:rsidRPr="002637EA" w:rsidRDefault="0074177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1535C5A" w14:textId="77777777" w:rsidR="00741775" w:rsidRPr="002637EA" w:rsidRDefault="0074177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60A8DC8" w14:textId="77777777" w:rsidR="00741775" w:rsidRPr="002637EA" w:rsidRDefault="0074177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DEE2E7E" w14:textId="5FAD87EE" w:rsidR="002610BC" w:rsidRPr="002637EA" w:rsidRDefault="002610BC" w:rsidP="006C3737">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00741775" w:rsidRPr="002637EA">
              <w:rPr>
                <w:rFonts w:ascii="ＭＳ ゴシック" w:eastAsia="ＭＳ ゴシック" w:hAnsi="ＭＳ ゴシック" w:cs="ＭＳ ゴシック" w:hint="eastAsia"/>
                <w:color w:val="000000" w:themeColor="text1"/>
                <w:kern w:val="0"/>
                <w:sz w:val="20"/>
                <w:szCs w:val="20"/>
              </w:rPr>
              <w:t>2</w:t>
            </w:r>
            <w:r w:rsidRPr="002637EA">
              <w:rPr>
                <w:rFonts w:ascii="ＭＳ ゴシック" w:eastAsia="ＭＳ ゴシック" w:hAnsi="ＭＳ ゴシック" w:cs="ＭＳ ゴシック"/>
                <w:color w:val="000000" w:themeColor="text1"/>
                <w:kern w:val="0"/>
                <w:sz w:val="20"/>
                <w:szCs w:val="20"/>
              </w:rPr>
              <w:t xml:space="preserve">) </w:t>
            </w:r>
            <w:r w:rsidR="004856A5" w:rsidRPr="002637EA">
              <w:rPr>
                <w:rFonts w:ascii="ＭＳ ゴシック" w:eastAsia="ＭＳ ゴシック" w:hAnsi="ＭＳ ゴシック" w:cs="ＭＳ ゴシック" w:hint="eastAsia"/>
                <w:color w:val="000000" w:themeColor="text1"/>
                <w:kern w:val="0"/>
                <w:sz w:val="20"/>
                <w:szCs w:val="20"/>
              </w:rPr>
              <w:t>学校の清潔</w:t>
            </w:r>
            <w:r w:rsidR="002E08C1" w:rsidRPr="002637EA">
              <w:rPr>
                <w:rFonts w:ascii="ＭＳ ゴシック" w:eastAsia="ＭＳ ゴシック" w:hAnsi="ＭＳ ゴシック" w:cs="ＭＳ ゴシック" w:hint="eastAsia"/>
                <w:color w:val="000000" w:themeColor="text1"/>
                <w:kern w:val="0"/>
                <w:sz w:val="20"/>
                <w:szCs w:val="20"/>
              </w:rPr>
              <w:t>､</w:t>
            </w:r>
            <w:r w:rsidR="004856A5" w:rsidRPr="002637EA">
              <w:rPr>
                <w:rFonts w:ascii="ＭＳ ゴシック" w:eastAsia="ＭＳ ゴシック" w:hAnsi="ＭＳ ゴシック" w:cs="ＭＳ ゴシック" w:hint="eastAsia"/>
                <w:color w:val="000000" w:themeColor="text1"/>
                <w:kern w:val="0"/>
                <w:sz w:val="20"/>
                <w:szCs w:val="20"/>
              </w:rPr>
              <w:t>ネズミ</w:t>
            </w:r>
            <w:r w:rsidR="002E08C1" w:rsidRPr="002637EA">
              <w:rPr>
                <w:rFonts w:ascii="ＭＳ ゴシック" w:eastAsia="ＭＳ ゴシック" w:hAnsi="ＭＳ ゴシック" w:cs="ＭＳ ゴシック" w:hint="eastAsia"/>
                <w:color w:val="000000" w:themeColor="text1"/>
                <w:kern w:val="0"/>
                <w:sz w:val="20"/>
                <w:szCs w:val="20"/>
              </w:rPr>
              <w:t>､</w:t>
            </w:r>
            <w:r w:rsidR="004856A5" w:rsidRPr="002637EA">
              <w:rPr>
                <w:rFonts w:ascii="ＭＳ ゴシック" w:eastAsia="ＭＳ ゴシック" w:hAnsi="ＭＳ ゴシック" w:cs="ＭＳ ゴシック" w:hint="eastAsia"/>
                <w:color w:val="000000" w:themeColor="text1"/>
                <w:kern w:val="0"/>
                <w:sz w:val="20"/>
                <w:szCs w:val="20"/>
              </w:rPr>
              <w:t>衛生害虫等及び教室等の備品の管理に係る検査</w:t>
            </w:r>
          </w:p>
          <w:p w14:paraId="057A47F5" w14:textId="77777777" w:rsidR="002610BC" w:rsidRPr="002637EA" w:rsidRDefault="002610BC" w:rsidP="006C3737">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hint="eastAsia"/>
                <w:color w:val="000000" w:themeColor="text1"/>
                <w:sz w:val="20"/>
                <w:szCs w:val="20"/>
              </w:rPr>
              <w:t xml:space="preserve">　</w:t>
            </w:r>
          </w:p>
          <w:p w14:paraId="3F272D9D" w14:textId="6F5DC205" w:rsidR="002610BC" w:rsidRPr="002637EA" w:rsidRDefault="00E23C45" w:rsidP="006C3737">
            <w:pPr>
              <w:kinsoku w:val="0"/>
              <w:overflowPunct w:val="0"/>
              <w:spacing w:line="260" w:lineRule="exact"/>
              <w:ind w:leftChars="100" w:left="41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ア</w:t>
            </w:r>
            <w:r w:rsidRPr="002637EA">
              <w:rPr>
                <w:rFonts w:ascii="ＭＳ ゴシック" w:eastAsia="ＭＳ ゴシック" w:hAnsi="ＭＳ ゴシック"/>
                <w:color w:val="000000" w:themeColor="text1"/>
                <w:sz w:val="20"/>
                <w:szCs w:val="20"/>
              </w:rPr>
              <w:t xml:space="preserve"> </w:t>
            </w:r>
            <w:r w:rsidRPr="002637EA">
              <w:rPr>
                <w:rFonts w:ascii="ＭＳ ゴシック" w:eastAsia="ＭＳ ゴシック" w:hAnsi="ＭＳ ゴシック" w:hint="eastAsia"/>
                <w:color w:val="000000" w:themeColor="text1"/>
                <w:sz w:val="20"/>
                <w:szCs w:val="20"/>
              </w:rPr>
              <w:t>学校の清潔</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ネズミ</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衛生害虫等に</w:t>
            </w:r>
            <w:r w:rsidRPr="002637EA">
              <w:rPr>
                <w:rFonts w:ascii="ＭＳ ゴシック" w:eastAsia="ＭＳ ゴシック" w:hAnsi="ＭＳ ゴシック"/>
                <w:color w:val="000000" w:themeColor="text1"/>
                <w:sz w:val="20"/>
                <w:szCs w:val="20"/>
              </w:rPr>
              <w:t>係る</w:t>
            </w:r>
            <w:r w:rsidRPr="002637EA">
              <w:rPr>
                <w:rFonts w:ascii="ＭＳ ゴシック" w:eastAsia="ＭＳ ゴシック" w:hAnsi="ＭＳ ゴシック" w:hint="eastAsia"/>
                <w:color w:val="000000" w:themeColor="text1"/>
                <w:sz w:val="20"/>
                <w:szCs w:val="20"/>
              </w:rPr>
              <w:t>検査の実施状況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62"/>
              <w:gridCol w:w="1584"/>
              <w:gridCol w:w="1208"/>
            </w:tblGrid>
            <w:tr w:rsidR="002637EA" w:rsidRPr="002637EA" w14:paraId="029A3A93" w14:textId="77777777" w:rsidTr="005878EB">
              <w:trPr>
                <w:trHeight w:val="180"/>
              </w:trPr>
              <w:tc>
                <w:tcPr>
                  <w:tcW w:w="1204" w:type="dxa"/>
                </w:tcPr>
                <w:p w14:paraId="5D0DAEEF" w14:textId="77777777" w:rsidR="002610BC" w:rsidRPr="002637EA" w:rsidRDefault="002610BC" w:rsidP="006C3737">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実施年月日</w:t>
                  </w:r>
                </w:p>
              </w:tc>
              <w:tc>
                <w:tcPr>
                  <w:tcW w:w="1162" w:type="dxa"/>
                </w:tcPr>
                <w:p w14:paraId="70FCEAED" w14:textId="77777777" w:rsidR="002610BC" w:rsidRPr="002637EA" w:rsidRDefault="00BF1B9D" w:rsidP="006C3737">
                  <w:pPr>
                    <w:kinsoku w:val="0"/>
                    <w:overflowPunct w:val="0"/>
                    <w:spacing w:line="260" w:lineRule="exact"/>
                    <w:ind w:rightChars="-60" w:right="-126"/>
                    <w:textAlignment w:val="baseline"/>
                    <w:rPr>
                      <w:rFonts w:ascii="ＭＳ ゴシック" w:eastAsia="ＭＳ ゴシック" w:hAnsi="ＭＳ ゴシック"/>
                      <w:b/>
                      <w:color w:val="000000" w:themeColor="text1"/>
                      <w:sz w:val="20"/>
                      <w:szCs w:val="20"/>
                    </w:rPr>
                  </w:pPr>
                  <w:r w:rsidRPr="002637EA">
                    <w:rPr>
                      <w:rStyle w:val="af0"/>
                      <w:rFonts w:hint="default"/>
                      <w:b w:val="0"/>
                      <w:color w:val="000000" w:themeColor="text1"/>
                      <w:w w:val="80"/>
                      <w:u w:val="none"/>
                    </w:rPr>
                    <w:t>検査機関(者)</w:t>
                  </w:r>
                </w:p>
              </w:tc>
              <w:tc>
                <w:tcPr>
                  <w:tcW w:w="1584" w:type="dxa"/>
                </w:tcPr>
                <w:p w14:paraId="31CD79B7" w14:textId="77777777" w:rsidR="002610BC" w:rsidRPr="002637EA" w:rsidRDefault="002610BC" w:rsidP="006C3737">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内　容</w:t>
                  </w:r>
                </w:p>
              </w:tc>
              <w:tc>
                <w:tcPr>
                  <w:tcW w:w="1208" w:type="dxa"/>
                </w:tcPr>
                <w:p w14:paraId="32C31F73" w14:textId="77777777" w:rsidR="002610BC" w:rsidRPr="002637EA" w:rsidRDefault="002610BC" w:rsidP="006C3737">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結果等</w:t>
                  </w:r>
                </w:p>
              </w:tc>
            </w:tr>
            <w:tr w:rsidR="002637EA" w:rsidRPr="002637EA" w14:paraId="75122EA0" w14:textId="77777777" w:rsidTr="005878EB">
              <w:trPr>
                <w:trHeight w:val="481"/>
              </w:trPr>
              <w:tc>
                <w:tcPr>
                  <w:tcW w:w="1204" w:type="dxa"/>
                </w:tcPr>
                <w:p w14:paraId="71C5CAED" w14:textId="77777777" w:rsidR="002610BC" w:rsidRPr="002637EA" w:rsidRDefault="002610BC" w:rsidP="006C3737">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C06E8C6" w14:textId="77777777" w:rsidR="002610BC" w:rsidRPr="002637EA" w:rsidRDefault="002610BC" w:rsidP="006C3737">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401CDC74" w14:textId="77777777" w:rsidR="002610BC" w:rsidRPr="002637EA" w:rsidRDefault="002610BC" w:rsidP="006C3737">
                  <w:pPr>
                    <w:widowControl/>
                    <w:spacing w:line="260" w:lineRule="exact"/>
                    <w:jc w:val="left"/>
                    <w:rPr>
                      <w:rFonts w:ascii="ＭＳ ゴシック" w:eastAsia="ＭＳ ゴシック" w:hAnsi="ＭＳ ゴシック"/>
                      <w:color w:val="000000" w:themeColor="text1"/>
                      <w:sz w:val="20"/>
                      <w:szCs w:val="20"/>
                    </w:rPr>
                  </w:pPr>
                </w:p>
                <w:p w14:paraId="2E4236E4" w14:textId="77777777" w:rsidR="002610BC" w:rsidRPr="002637EA" w:rsidRDefault="002610BC"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584" w:type="dxa"/>
                </w:tcPr>
                <w:p w14:paraId="3D40A01F" w14:textId="77777777" w:rsidR="002610BC" w:rsidRPr="002637EA" w:rsidRDefault="002610BC" w:rsidP="006C3737">
                  <w:pPr>
                    <w:widowControl/>
                    <w:spacing w:line="260" w:lineRule="exact"/>
                    <w:jc w:val="left"/>
                    <w:rPr>
                      <w:rFonts w:ascii="ＭＳ ゴシック" w:eastAsia="ＭＳ ゴシック" w:hAnsi="ＭＳ ゴシック"/>
                      <w:color w:val="000000" w:themeColor="text1"/>
                      <w:sz w:val="20"/>
                      <w:szCs w:val="20"/>
                    </w:rPr>
                  </w:pPr>
                </w:p>
                <w:p w14:paraId="734B9030" w14:textId="77777777" w:rsidR="002610BC" w:rsidRPr="002637EA" w:rsidRDefault="002610BC"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208" w:type="dxa"/>
                </w:tcPr>
                <w:p w14:paraId="34E773DB" w14:textId="77777777" w:rsidR="002610BC" w:rsidRPr="002637EA" w:rsidRDefault="002610BC" w:rsidP="006C3737">
                  <w:pPr>
                    <w:widowControl/>
                    <w:spacing w:line="260" w:lineRule="exact"/>
                    <w:jc w:val="left"/>
                    <w:rPr>
                      <w:rFonts w:ascii="ＭＳ ゴシック" w:eastAsia="ＭＳ ゴシック" w:hAnsi="ＭＳ ゴシック"/>
                      <w:color w:val="000000" w:themeColor="text1"/>
                      <w:sz w:val="20"/>
                      <w:szCs w:val="20"/>
                    </w:rPr>
                  </w:pPr>
                </w:p>
                <w:p w14:paraId="2E545A1F" w14:textId="77777777" w:rsidR="002610BC" w:rsidRPr="002637EA" w:rsidRDefault="002610BC"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5593A862" w14:textId="77777777" w:rsidR="002610BC" w:rsidRPr="002637EA" w:rsidRDefault="002610BC" w:rsidP="006C3737">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CAFA5F9" w14:textId="77777777" w:rsidR="002610BC" w:rsidRPr="002637EA" w:rsidRDefault="002610BC" w:rsidP="006C3737">
            <w:pPr>
              <w:kinsoku w:val="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イ</w:t>
            </w:r>
            <w:r w:rsidRPr="002637EA">
              <w:rPr>
                <w:rFonts w:ascii="ＭＳ ゴシック" w:eastAsia="ＭＳ ゴシック" w:hAnsi="ＭＳ ゴシック" w:cs="ＭＳ ゴシック"/>
                <w:color w:val="000000" w:themeColor="text1"/>
                <w:kern w:val="0"/>
                <w:sz w:val="20"/>
                <w:szCs w:val="20"/>
              </w:rPr>
              <w:t xml:space="preserve"> </w:t>
            </w:r>
            <w:r w:rsidR="007778EB" w:rsidRPr="002637EA">
              <w:rPr>
                <w:rFonts w:ascii="ＭＳ ゴシック" w:eastAsia="ＭＳ ゴシック" w:hAnsi="ＭＳ ゴシック" w:cs="ＭＳ ゴシック" w:hint="eastAsia"/>
                <w:color w:val="000000" w:themeColor="text1"/>
                <w:kern w:val="0"/>
                <w:sz w:val="20"/>
                <w:szCs w:val="20"/>
              </w:rPr>
              <w:t>教室</w:t>
            </w:r>
            <w:r w:rsidR="00E23C45" w:rsidRPr="002637EA">
              <w:rPr>
                <w:rFonts w:ascii="ＭＳ ゴシック" w:eastAsia="ＭＳ ゴシック" w:hAnsi="ＭＳ ゴシック" w:cs="ＭＳ ゴシック"/>
                <w:color w:val="000000" w:themeColor="text1"/>
                <w:kern w:val="0"/>
                <w:sz w:val="20"/>
                <w:szCs w:val="20"/>
              </w:rPr>
              <w:t>等の備品の管理</w:t>
            </w:r>
            <w:r w:rsidR="00E23C45" w:rsidRPr="002637EA">
              <w:rPr>
                <w:rFonts w:ascii="ＭＳ ゴシック" w:eastAsia="ＭＳ ゴシック" w:hAnsi="ＭＳ ゴシック" w:cs="ＭＳ ゴシック" w:hint="eastAsia"/>
                <w:color w:val="000000" w:themeColor="text1"/>
                <w:kern w:val="0"/>
                <w:sz w:val="20"/>
                <w:szCs w:val="20"/>
              </w:rPr>
              <w:t>に</w:t>
            </w:r>
            <w:r w:rsidR="00E23C45" w:rsidRPr="002637EA">
              <w:rPr>
                <w:rFonts w:ascii="ＭＳ ゴシック" w:eastAsia="ＭＳ ゴシック" w:hAnsi="ＭＳ ゴシック" w:cs="ＭＳ ゴシック"/>
                <w:color w:val="000000" w:themeColor="text1"/>
                <w:kern w:val="0"/>
                <w:sz w:val="20"/>
                <w:szCs w:val="20"/>
              </w:rPr>
              <w:t>係る</w:t>
            </w:r>
            <w:r w:rsidR="007778EB" w:rsidRPr="002637EA">
              <w:rPr>
                <w:rFonts w:ascii="ＭＳ ゴシック" w:eastAsia="ＭＳ ゴシック" w:hAnsi="ＭＳ ゴシック" w:cs="ＭＳ ゴシック" w:hint="eastAsia"/>
                <w:color w:val="000000" w:themeColor="text1"/>
                <w:kern w:val="0"/>
                <w:sz w:val="20"/>
                <w:szCs w:val="20"/>
              </w:rPr>
              <w:t>検査</w:t>
            </w:r>
            <w:r w:rsidR="007778EB" w:rsidRPr="002637EA">
              <w:rPr>
                <w:rFonts w:ascii="ＭＳ ゴシック" w:eastAsia="ＭＳ ゴシック" w:hAnsi="ＭＳ ゴシック" w:cs="ＭＳ ゴシック"/>
                <w:color w:val="000000" w:themeColor="text1"/>
                <w:kern w:val="0"/>
                <w:sz w:val="20"/>
                <w:szCs w:val="20"/>
              </w:rPr>
              <w:t>の実施状況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62"/>
              <w:gridCol w:w="1584"/>
              <w:gridCol w:w="1208"/>
            </w:tblGrid>
            <w:tr w:rsidR="002637EA" w:rsidRPr="002637EA" w14:paraId="63F632FB" w14:textId="77777777" w:rsidTr="005878EB">
              <w:trPr>
                <w:trHeight w:val="180"/>
              </w:trPr>
              <w:tc>
                <w:tcPr>
                  <w:tcW w:w="1204" w:type="dxa"/>
                </w:tcPr>
                <w:p w14:paraId="197F0A4A" w14:textId="77777777" w:rsidR="002610BC" w:rsidRPr="002637EA" w:rsidRDefault="002610BC" w:rsidP="006C3737">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実施年月日</w:t>
                  </w:r>
                </w:p>
              </w:tc>
              <w:tc>
                <w:tcPr>
                  <w:tcW w:w="1162" w:type="dxa"/>
                </w:tcPr>
                <w:p w14:paraId="39BA81A4" w14:textId="77777777" w:rsidR="002610BC" w:rsidRPr="002637EA" w:rsidRDefault="00BF1B9D" w:rsidP="006C3737">
                  <w:pPr>
                    <w:kinsoku w:val="0"/>
                    <w:overflowPunct w:val="0"/>
                    <w:spacing w:line="260" w:lineRule="exact"/>
                    <w:ind w:rightChars="-60" w:right="-126"/>
                    <w:textAlignment w:val="baseline"/>
                    <w:rPr>
                      <w:rFonts w:ascii="ＭＳ ゴシック" w:eastAsia="ＭＳ ゴシック" w:hAnsi="ＭＳ ゴシック"/>
                      <w:b/>
                      <w:color w:val="000000" w:themeColor="text1"/>
                      <w:sz w:val="20"/>
                      <w:szCs w:val="20"/>
                    </w:rPr>
                  </w:pPr>
                  <w:r w:rsidRPr="002637EA">
                    <w:rPr>
                      <w:rStyle w:val="af0"/>
                      <w:rFonts w:hint="default"/>
                      <w:b w:val="0"/>
                      <w:color w:val="000000" w:themeColor="text1"/>
                      <w:w w:val="80"/>
                      <w:u w:val="none"/>
                    </w:rPr>
                    <w:t>検査機関(者)</w:t>
                  </w:r>
                </w:p>
              </w:tc>
              <w:tc>
                <w:tcPr>
                  <w:tcW w:w="1584" w:type="dxa"/>
                </w:tcPr>
                <w:p w14:paraId="430C325E" w14:textId="77777777" w:rsidR="002610BC" w:rsidRPr="002637EA" w:rsidRDefault="002610BC" w:rsidP="006C3737">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内　容</w:t>
                  </w:r>
                </w:p>
              </w:tc>
              <w:tc>
                <w:tcPr>
                  <w:tcW w:w="1208" w:type="dxa"/>
                </w:tcPr>
                <w:p w14:paraId="45F5060E" w14:textId="77777777" w:rsidR="002610BC" w:rsidRPr="002637EA" w:rsidRDefault="002610BC" w:rsidP="006C3737">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結果等</w:t>
                  </w:r>
                </w:p>
              </w:tc>
            </w:tr>
            <w:tr w:rsidR="002637EA" w:rsidRPr="002637EA" w14:paraId="471ECE05" w14:textId="77777777" w:rsidTr="005878EB">
              <w:trPr>
                <w:trHeight w:val="481"/>
              </w:trPr>
              <w:tc>
                <w:tcPr>
                  <w:tcW w:w="1204" w:type="dxa"/>
                </w:tcPr>
                <w:p w14:paraId="770EB699" w14:textId="77777777" w:rsidR="002610BC" w:rsidRPr="002637EA" w:rsidRDefault="002610BC" w:rsidP="006C3737">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0A800F9C" w14:textId="77777777" w:rsidR="002610BC" w:rsidRPr="002637EA" w:rsidRDefault="002610BC" w:rsidP="006C3737">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6DE3893E" w14:textId="77777777" w:rsidR="002610BC" w:rsidRPr="002637EA" w:rsidRDefault="002610BC" w:rsidP="006C3737">
                  <w:pPr>
                    <w:widowControl/>
                    <w:spacing w:line="260" w:lineRule="exact"/>
                    <w:jc w:val="left"/>
                    <w:rPr>
                      <w:rFonts w:ascii="ＭＳ ゴシック" w:eastAsia="ＭＳ ゴシック" w:hAnsi="ＭＳ ゴシック"/>
                      <w:color w:val="000000" w:themeColor="text1"/>
                      <w:sz w:val="20"/>
                      <w:szCs w:val="20"/>
                    </w:rPr>
                  </w:pPr>
                </w:p>
                <w:p w14:paraId="4D150ADB" w14:textId="77777777" w:rsidR="002610BC" w:rsidRPr="002637EA" w:rsidRDefault="002610BC"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584" w:type="dxa"/>
                </w:tcPr>
                <w:p w14:paraId="3B4E4CCC" w14:textId="77777777" w:rsidR="002610BC" w:rsidRPr="002637EA" w:rsidRDefault="002610BC" w:rsidP="006C3737">
                  <w:pPr>
                    <w:widowControl/>
                    <w:spacing w:line="260" w:lineRule="exact"/>
                    <w:jc w:val="left"/>
                    <w:rPr>
                      <w:rFonts w:ascii="ＭＳ ゴシック" w:eastAsia="ＭＳ ゴシック" w:hAnsi="ＭＳ ゴシック"/>
                      <w:color w:val="000000" w:themeColor="text1"/>
                      <w:sz w:val="20"/>
                      <w:szCs w:val="20"/>
                    </w:rPr>
                  </w:pPr>
                </w:p>
                <w:p w14:paraId="45E514C3" w14:textId="77777777" w:rsidR="002610BC" w:rsidRPr="002637EA" w:rsidRDefault="002610BC"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208" w:type="dxa"/>
                </w:tcPr>
                <w:p w14:paraId="005A50D7" w14:textId="77777777" w:rsidR="002610BC" w:rsidRPr="002637EA" w:rsidRDefault="002610BC" w:rsidP="006C3737">
                  <w:pPr>
                    <w:widowControl/>
                    <w:spacing w:line="260" w:lineRule="exact"/>
                    <w:jc w:val="left"/>
                    <w:rPr>
                      <w:rFonts w:ascii="ＭＳ ゴシック" w:eastAsia="ＭＳ ゴシック" w:hAnsi="ＭＳ ゴシック"/>
                      <w:color w:val="000000" w:themeColor="text1"/>
                      <w:sz w:val="20"/>
                      <w:szCs w:val="20"/>
                    </w:rPr>
                  </w:pPr>
                </w:p>
                <w:p w14:paraId="23DBECF9" w14:textId="77777777" w:rsidR="002610BC" w:rsidRPr="002637EA" w:rsidRDefault="002610BC"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03D27B93" w14:textId="77777777" w:rsidR="002610BC" w:rsidRPr="002637EA" w:rsidRDefault="002610BC"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CDB5D24" w14:textId="77777777" w:rsidR="002610BC" w:rsidRPr="002637EA" w:rsidRDefault="002610BC"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6910465" w14:textId="77777777" w:rsidR="006214D7" w:rsidRPr="002637EA" w:rsidRDefault="006214D7"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w:t>
            </w:r>
            <w:r w:rsidR="00741775" w:rsidRPr="002637EA">
              <w:rPr>
                <w:rFonts w:ascii="ＭＳ ゴシック" w:eastAsia="ＭＳ ゴシック" w:hAnsi="Times New Roman" w:hint="eastAsia"/>
                <w:color w:val="000000" w:themeColor="text1"/>
                <w:kern w:val="0"/>
                <w:sz w:val="20"/>
                <w:szCs w:val="20"/>
              </w:rPr>
              <w:t>3</w:t>
            </w:r>
            <w:r w:rsidRPr="002637EA">
              <w:rPr>
                <w:rFonts w:ascii="ＭＳ ゴシック" w:eastAsia="ＭＳ ゴシック" w:hAnsi="Times New Roman" w:hint="eastAsia"/>
                <w:color w:val="000000" w:themeColor="text1"/>
                <w:kern w:val="0"/>
                <w:sz w:val="20"/>
                <w:szCs w:val="20"/>
              </w:rPr>
              <w:t>)</w:t>
            </w:r>
            <w:r w:rsidR="00344825"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rPr>
              <w:t>水泳プールに係る検査</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62"/>
              <w:gridCol w:w="1584"/>
              <w:gridCol w:w="1208"/>
            </w:tblGrid>
            <w:tr w:rsidR="002637EA" w:rsidRPr="002637EA" w14:paraId="756494F5" w14:textId="77777777" w:rsidTr="00C125AF">
              <w:trPr>
                <w:trHeight w:val="180"/>
              </w:trPr>
              <w:tc>
                <w:tcPr>
                  <w:tcW w:w="1204" w:type="dxa"/>
                </w:tcPr>
                <w:p w14:paraId="44627A1F" w14:textId="77777777" w:rsidR="006214D7" w:rsidRPr="002637EA" w:rsidRDefault="006214D7" w:rsidP="006C3737">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実施年月日</w:t>
                  </w:r>
                </w:p>
              </w:tc>
              <w:tc>
                <w:tcPr>
                  <w:tcW w:w="1162" w:type="dxa"/>
                </w:tcPr>
                <w:p w14:paraId="10F3D287" w14:textId="77777777" w:rsidR="006214D7" w:rsidRPr="002637EA" w:rsidRDefault="00BF1B9D" w:rsidP="006C3737">
                  <w:pPr>
                    <w:kinsoku w:val="0"/>
                    <w:overflowPunct w:val="0"/>
                    <w:spacing w:line="260" w:lineRule="exact"/>
                    <w:ind w:rightChars="-60" w:right="-126"/>
                    <w:textAlignment w:val="baseline"/>
                    <w:rPr>
                      <w:rFonts w:ascii="ＭＳ ゴシック" w:eastAsia="ＭＳ ゴシック" w:hAnsi="ＭＳ ゴシック"/>
                      <w:b/>
                      <w:color w:val="000000" w:themeColor="text1"/>
                      <w:sz w:val="20"/>
                      <w:szCs w:val="20"/>
                    </w:rPr>
                  </w:pPr>
                  <w:r w:rsidRPr="002637EA">
                    <w:rPr>
                      <w:rStyle w:val="af0"/>
                      <w:rFonts w:hint="default"/>
                      <w:b w:val="0"/>
                      <w:color w:val="000000" w:themeColor="text1"/>
                      <w:w w:val="80"/>
                      <w:u w:val="none"/>
                    </w:rPr>
                    <w:t>検査機関(者)</w:t>
                  </w:r>
                </w:p>
              </w:tc>
              <w:tc>
                <w:tcPr>
                  <w:tcW w:w="1584" w:type="dxa"/>
                </w:tcPr>
                <w:p w14:paraId="74E041A8" w14:textId="77777777" w:rsidR="006214D7" w:rsidRPr="002637EA" w:rsidRDefault="006214D7" w:rsidP="006C3737">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内　容</w:t>
                  </w:r>
                </w:p>
              </w:tc>
              <w:tc>
                <w:tcPr>
                  <w:tcW w:w="1208" w:type="dxa"/>
                </w:tcPr>
                <w:p w14:paraId="5A43C836" w14:textId="77777777" w:rsidR="006214D7" w:rsidRPr="002637EA" w:rsidRDefault="006214D7" w:rsidP="006C3737">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結果等</w:t>
                  </w:r>
                </w:p>
              </w:tc>
            </w:tr>
            <w:tr w:rsidR="002637EA" w:rsidRPr="002637EA" w14:paraId="0982BA25" w14:textId="77777777" w:rsidTr="00C125AF">
              <w:trPr>
                <w:trHeight w:val="481"/>
              </w:trPr>
              <w:tc>
                <w:tcPr>
                  <w:tcW w:w="1204" w:type="dxa"/>
                </w:tcPr>
                <w:p w14:paraId="2EB376F0" w14:textId="77777777" w:rsidR="006214D7" w:rsidRPr="002637EA" w:rsidRDefault="006214D7" w:rsidP="006C3737">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35E69973" w14:textId="77777777" w:rsidR="006214D7" w:rsidRPr="002637EA" w:rsidRDefault="006214D7"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584" w:type="dxa"/>
                </w:tcPr>
                <w:p w14:paraId="6A999675" w14:textId="77777777" w:rsidR="006214D7" w:rsidRPr="002637EA" w:rsidRDefault="006214D7"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208" w:type="dxa"/>
                </w:tcPr>
                <w:p w14:paraId="212E03DC" w14:textId="77777777" w:rsidR="006214D7" w:rsidRPr="002637EA" w:rsidRDefault="006214D7" w:rsidP="006C3737">
                  <w:pPr>
                    <w:widowControl/>
                    <w:spacing w:line="260" w:lineRule="exact"/>
                    <w:jc w:val="left"/>
                    <w:rPr>
                      <w:rFonts w:ascii="ＭＳ ゴシック" w:eastAsia="ＭＳ ゴシック" w:hAnsi="ＭＳ ゴシック"/>
                      <w:color w:val="000000" w:themeColor="text1"/>
                      <w:sz w:val="20"/>
                      <w:szCs w:val="20"/>
                    </w:rPr>
                  </w:pPr>
                </w:p>
                <w:p w14:paraId="7D56E456" w14:textId="77777777" w:rsidR="006214D7" w:rsidRPr="002637EA" w:rsidRDefault="006214D7" w:rsidP="006C3737">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772BDD81" w14:textId="77777777" w:rsidR="006214D7" w:rsidRPr="002637EA" w:rsidRDefault="006214D7"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8DD8350" w14:textId="77777777" w:rsidR="006214D7" w:rsidRPr="002637EA" w:rsidRDefault="006214D7"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503922B" w14:textId="77777777" w:rsidR="006214D7" w:rsidRPr="002637EA" w:rsidRDefault="006214D7"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w:t>
            </w:r>
            <w:r w:rsidR="00741775" w:rsidRPr="002637EA">
              <w:rPr>
                <w:rFonts w:ascii="ＭＳ ゴシック" w:eastAsia="ＭＳ ゴシック" w:hAnsi="Times New Roman" w:hint="eastAsia"/>
                <w:color w:val="000000" w:themeColor="text1"/>
                <w:kern w:val="0"/>
                <w:sz w:val="20"/>
                <w:szCs w:val="20"/>
              </w:rPr>
              <w:t>4</w:t>
            </w:r>
            <w:r w:rsidRPr="002637EA">
              <w:rPr>
                <w:rFonts w:ascii="ＭＳ ゴシック" w:eastAsia="ＭＳ ゴシック" w:hAnsi="Times New Roman" w:hint="eastAsia"/>
                <w:color w:val="000000" w:themeColor="text1"/>
                <w:kern w:val="0"/>
                <w:sz w:val="20"/>
                <w:szCs w:val="20"/>
              </w:rPr>
              <w:t>)</w:t>
            </w:r>
            <w:r w:rsidR="00344825"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rPr>
              <w:t>日常における環境衛生に係る検査</w:t>
            </w:r>
          </w:p>
          <w:p w14:paraId="450B49FF" w14:textId="77777777" w:rsidR="006214D7" w:rsidRPr="002637EA" w:rsidRDefault="006214D7"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D229553" w14:textId="77777777" w:rsidR="00344825" w:rsidRPr="002637EA" w:rsidRDefault="0034482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2C77B41" w14:textId="77777777" w:rsidR="007778EB" w:rsidRPr="002637EA" w:rsidRDefault="007778E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9D027E3" w14:textId="77777777" w:rsidR="007778EB" w:rsidRPr="002637EA" w:rsidRDefault="007778E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196D695" w14:textId="77777777" w:rsidR="00344825" w:rsidRPr="002637EA" w:rsidRDefault="0034482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w:t>
            </w:r>
            <w:r w:rsidR="00741775" w:rsidRPr="002637EA">
              <w:rPr>
                <w:rFonts w:ascii="ＭＳ ゴシック" w:eastAsia="ＭＳ ゴシック" w:hAnsi="Times New Roman" w:hint="eastAsia"/>
                <w:color w:val="000000" w:themeColor="text1"/>
                <w:kern w:val="0"/>
                <w:sz w:val="20"/>
                <w:szCs w:val="20"/>
              </w:rPr>
              <w:t>5</w:t>
            </w:r>
            <w:r w:rsidRPr="002637EA">
              <w:rPr>
                <w:rFonts w:ascii="ＭＳ ゴシック" w:eastAsia="ＭＳ ゴシック" w:hAnsi="Times New Roman" w:hint="eastAsia"/>
                <w:color w:val="000000" w:themeColor="text1"/>
                <w:kern w:val="0"/>
                <w:sz w:val="20"/>
                <w:szCs w:val="20"/>
              </w:rPr>
              <w:t>)</w:t>
            </w:r>
            <w:r w:rsidR="00E23C45"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rPr>
              <w:t>シャワーは定期的に清掃を行っているか。</w:t>
            </w:r>
          </w:p>
          <w:p w14:paraId="62B2BE8F" w14:textId="77777777" w:rsidR="00344825" w:rsidRPr="002637EA" w:rsidRDefault="00344825"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845" w:type="dxa"/>
            <w:gridSpan w:val="3"/>
            <w:tcBorders>
              <w:top w:val="nil"/>
            </w:tcBorders>
          </w:tcPr>
          <w:p w14:paraId="7E456922" w14:textId="77777777" w:rsidR="002610BC" w:rsidRPr="002637EA" w:rsidRDefault="002610BC"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7DF40DA" w14:textId="77777777" w:rsidR="009236D1" w:rsidRPr="002637EA" w:rsidRDefault="009236D1"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AC7BCA4" w14:textId="77777777" w:rsidR="002610BC" w:rsidRPr="002637EA" w:rsidRDefault="002610BC"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B9CCA6D" w14:textId="77777777" w:rsidR="002610BC" w:rsidRPr="002637EA" w:rsidRDefault="002610BC"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90E9231"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F0B0612"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4F490B8"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560B4D1"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A0584D4" w14:textId="77777777" w:rsidR="00DC240E" w:rsidRPr="002637EA" w:rsidRDefault="002637EA"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13136393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 xml:space="preserve">適　・　</w:t>
            </w:r>
            <w:sdt>
              <w:sdtPr>
                <w:rPr>
                  <w:rFonts w:ascii="ＭＳ ゴシック" w:eastAsia="ＭＳ ゴシック" w:hAnsi="ＭＳ ゴシック" w:hint="eastAsia"/>
                  <w:color w:val="000000" w:themeColor="text1"/>
                  <w:sz w:val="20"/>
                  <w:szCs w:val="20"/>
                </w:rPr>
                <w:id w:val="-87092454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否</w:t>
            </w:r>
          </w:p>
          <w:p w14:paraId="10C576C2" w14:textId="77777777" w:rsidR="002610BC" w:rsidRPr="002637EA" w:rsidRDefault="002610BC"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269BDBB"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DA06CD3" w14:textId="77777777" w:rsidR="00DC240E" w:rsidRPr="002637EA" w:rsidRDefault="002637EA"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57580324"/>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 xml:space="preserve">適　・　</w:t>
            </w:r>
            <w:sdt>
              <w:sdtPr>
                <w:rPr>
                  <w:rFonts w:ascii="ＭＳ ゴシック" w:eastAsia="ＭＳ ゴシック" w:hAnsi="ＭＳ ゴシック" w:hint="eastAsia"/>
                  <w:color w:val="000000" w:themeColor="text1"/>
                  <w:sz w:val="20"/>
                  <w:szCs w:val="20"/>
                </w:rPr>
                <w:id w:val="76418934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否</w:t>
            </w:r>
          </w:p>
          <w:p w14:paraId="7E7BB5D7"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AFBEC1E"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D9E3435"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945B218" w14:textId="77777777" w:rsidR="00344825" w:rsidRPr="002637EA" w:rsidRDefault="00344825"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1CDF838" w14:textId="77777777" w:rsidR="00DC240E" w:rsidRPr="002637EA" w:rsidRDefault="002637EA"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48267869"/>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 xml:space="preserve">適　・　</w:t>
            </w:r>
            <w:sdt>
              <w:sdtPr>
                <w:rPr>
                  <w:rFonts w:ascii="ＭＳ ゴシック" w:eastAsia="ＭＳ ゴシック" w:hAnsi="ＭＳ ゴシック" w:hint="eastAsia"/>
                  <w:color w:val="000000" w:themeColor="text1"/>
                  <w:sz w:val="20"/>
                  <w:szCs w:val="20"/>
                </w:rPr>
                <w:id w:val="30822348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否</w:t>
            </w:r>
          </w:p>
          <w:p w14:paraId="75B84A57"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A08EF2E"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3CC900E" w14:textId="77777777" w:rsidR="00344825" w:rsidRPr="002637EA" w:rsidRDefault="00344825"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9BF227B"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49AA7C5" w14:textId="77777777" w:rsidR="009236D1" w:rsidRPr="002637EA" w:rsidRDefault="009236D1"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C22F74D" w14:textId="77777777" w:rsidR="00DC240E" w:rsidRPr="002637EA" w:rsidRDefault="002637EA"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969173335"/>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 xml:space="preserve">適　・　</w:t>
            </w:r>
            <w:sdt>
              <w:sdtPr>
                <w:rPr>
                  <w:rFonts w:ascii="ＭＳ ゴシック" w:eastAsia="ＭＳ ゴシック" w:hAnsi="ＭＳ ゴシック" w:hint="eastAsia"/>
                  <w:color w:val="000000" w:themeColor="text1"/>
                  <w:sz w:val="20"/>
                  <w:szCs w:val="20"/>
                </w:rPr>
                <w:id w:val="-204489260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否</w:t>
            </w:r>
          </w:p>
          <w:p w14:paraId="34760A6F" w14:textId="77777777" w:rsidR="002610BC" w:rsidRPr="002637EA" w:rsidRDefault="002610BC"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F7B066A" w14:textId="77777777" w:rsidR="009236D1" w:rsidRPr="002637EA" w:rsidRDefault="009236D1"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DB1CBEE" w14:textId="77777777" w:rsidR="009236D1" w:rsidRPr="002637EA" w:rsidRDefault="009236D1"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8E91E83" w14:textId="77777777" w:rsidR="006C3737" w:rsidRPr="002637EA" w:rsidRDefault="006C3737"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2445225" w14:textId="77777777" w:rsidR="009236D1" w:rsidRPr="002637EA" w:rsidRDefault="009236D1"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02102505" w14:textId="77777777" w:rsidR="00DC240E" w:rsidRPr="002637EA" w:rsidRDefault="002637EA"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974290125"/>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 xml:space="preserve">適　・　</w:t>
            </w:r>
            <w:sdt>
              <w:sdtPr>
                <w:rPr>
                  <w:rFonts w:ascii="ＭＳ ゴシック" w:eastAsia="ＭＳ ゴシック" w:hAnsi="ＭＳ ゴシック" w:hint="eastAsia"/>
                  <w:color w:val="000000" w:themeColor="text1"/>
                  <w:sz w:val="20"/>
                  <w:szCs w:val="20"/>
                </w:rPr>
                <w:id w:val="88815844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否</w:t>
            </w:r>
          </w:p>
          <w:p w14:paraId="4068E08C" w14:textId="77777777" w:rsidR="009236D1" w:rsidRPr="002637EA" w:rsidRDefault="009236D1"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27B2964" w14:textId="77777777" w:rsidR="00344825" w:rsidRPr="002637EA" w:rsidRDefault="00344825"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9EF933C" w14:textId="77777777" w:rsidR="004109D5" w:rsidRPr="002637EA" w:rsidRDefault="004109D5"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6F0173A" w14:textId="77777777" w:rsidR="007778EB" w:rsidRPr="002637EA" w:rsidRDefault="007778EB"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3B7C8EA" w14:textId="77777777" w:rsidR="00344825" w:rsidRPr="002637EA" w:rsidRDefault="002637EA"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4585623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344825"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6124655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344825" w:rsidRPr="002637EA">
              <w:rPr>
                <w:rFonts w:ascii="ＭＳ ゴシック" w:eastAsia="ＭＳ ゴシック" w:hAnsi="ＭＳ ゴシック" w:cs="ＭＳ ゴシック" w:hint="eastAsia"/>
                <w:color w:val="000000" w:themeColor="text1"/>
                <w:kern w:val="0"/>
                <w:sz w:val="20"/>
                <w:szCs w:val="20"/>
              </w:rPr>
              <w:t>いない</w:t>
            </w:r>
          </w:p>
          <w:p w14:paraId="0CA37F5E" w14:textId="77777777" w:rsidR="00344825" w:rsidRPr="002637EA" w:rsidRDefault="00344825" w:rsidP="00741FEA">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75A0220" w14:textId="77777777" w:rsidR="00344825" w:rsidRPr="002637EA" w:rsidRDefault="00344825" w:rsidP="00741FE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tc>
      </w:tr>
    </w:tbl>
    <w:p w14:paraId="3B722D32" w14:textId="54D4B647" w:rsidR="00354EF6" w:rsidRPr="002637EA" w:rsidRDefault="003630D2" w:rsidP="008D299B">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F83AB6" w:rsidRPr="002637EA">
        <w:rPr>
          <w:rFonts w:ascii="ＭＳ ゴシック" w:eastAsia="ＭＳ ゴシック" w:hAnsi="ＭＳ ゴシック" w:hint="eastAsia"/>
          <w:color w:val="000000" w:themeColor="text1"/>
          <w:sz w:val="20"/>
          <w:szCs w:val="20"/>
        </w:rPr>
        <w:t>４９</w:t>
      </w:r>
      <w:r w:rsidRPr="002637EA">
        <w:rPr>
          <w:rFonts w:ascii="ＭＳ ゴシック" w:eastAsia="ＭＳ ゴシック" w:hAnsi="ＭＳ ゴシック" w:hint="eastAsia"/>
          <w:color w:val="000000" w:themeColor="text1"/>
          <w:sz w:val="20"/>
          <w:szCs w:val="20"/>
        </w:rPr>
        <w:t>－</w:t>
      </w:r>
    </w:p>
    <w:tbl>
      <w:tblPr>
        <w:tblpPr w:leftFromText="142" w:rightFromText="142" w:vertAnchor="page" w:horzAnchor="margin" w:tblpXSpec="center"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0"/>
      </w:tblGrid>
      <w:tr w:rsidR="002637EA" w:rsidRPr="002637EA" w14:paraId="4354D61C" w14:textId="77777777" w:rsidTr="00BF1394">
        <w:trPr>
          <w:trHeight w:val="421"/>
        </w:trPr>
        <w:tc>
          <w:tcPr>
            <w:tcW w:w="3544" w:type="dxa"/>
            <w:vAlign w:val="center"/>
          </w:tcPr>
          <w:p w14:paraId="263CA4CB" w14:textId="77777777" w:rsidR="00BF1394" w:rsidRPr="002637EA" w:rsidRDefault="00BF1394" w:rsidP="00BF13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チ ェ ッ ク ポ イ ン ト</w:t>
            </w:r>
          </w:p>
        </w:tc>
        <w:tc>
          <w:tcPr>
            <w:tcW w:w="1984" w:type="dxa"/>
            <w:vAlign w:val="center"/>
          </w:tcPr>
          <w:p w14:paraId="7F8ABA1D" w14:textId="77777777" w:rsidR="00BF1394" w:rsidRPr="002637EA" w:rsidRDefault="00BF1394" w:rsidP="00BF13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関 係 書 類</w:t>
            </w:r>
          </w:p>
        </w:tc>
        <w:tc>
          <w:tcPr>
            <w:tcW w:w="2268" w:type="dxa"/>
            <w:vAlign w:val="center"/>
          </w:tcPr>
          <w:p w14:paraId="0812D77C" w14:textId="77777777" w:rsidR="00BF1394" w:rsidRPr="002637EA" w:rsidRDefault="00BF1394" w:rsidP="00BF13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根 拠 法 令</w:t>
            </w:r>
          </w:p>
        </w:tc>
        <w:tc>
          <w:tcPr>
            <w:tcW w:w="2140" w:type="dxa"/>
            <w:vAlign w:val="center"/>
          </w:tcPr>
          <w:p w14:paraId="55E167B8" w14:textId="77777777" w:rsidR="00BF1394" w:rsidRPr="002637EA" w:rsidRDefault="00BF1394" w:rsidP="00BF13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特 記 事 項</w:t>
            </w:r>
          </w:p>
        </w:tc>
      </w:tr>
      <w:tr w:rsidR="002637EA" w:rsidRPr="002637EA" w14:paraId="1F104F59" w14:textId="77777777" w:rsidTr="00201BA0">
        <w:trPr>
          <w:trHeight w:val="13313"/>
        </w:trPr>
        <w:tc>
          <w:tcPr>
            <w:tcW w:w="5528" w:type="dxa"/>
            <w:gridSpan w:val="2"/>
          </w:tcPr>
          <w:p w14:paraId="28A6C8F7" w14:textId="77777777" w:rsidR="00C92AB9" w:rsidRPr="002637EA" w:rsidRDefault="00C92AB9" w:rsidP="00C92AB9">
            <w:pPr>
              <w:kinsoku w:val="0"/>
              <w:overflowPunct w:val="0"/>
              <w:textAlignment w:val="baseline"/>
              <w:rPr>
                <w:rFonts w:ascii="ＭＳ ゴシック" w:hAnsi="ＭＳ ゴシック"/>
                <w:color w:val="000000" w:themeColor="text1"/>
                <w:szCs w:val="21"/>
              </w:rPr>
            </w:pPr>
          </w:p>
          <w:p w14:paraId="21786893" w14:textId="714EE06A" w:rsidR="00C92AB9" w:rsidRPr="002637EA" w:rsidRDefault="00C92AB9" w:rsidP="00ED45C4">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毎学年</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項目ごとに定められた回数</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検査を実施しているか。</w:t>
            </w:r>
          </w:p>
          <w:p w14:paraId="235095C3" w14:textId="77777777" w:rsidR="00C92AB9" w:rsidRPr="002637EA" w:rsidRDefault="00C92AB9" w:rsidP="00C92AB9">
            <w:pPr>
              <w:kinsoku w:val="0"/>
              <w:overflowPunct w:val="0"/>
              <w:textAlignment w:val="baseline"/>
              <w:rPr>
                <w:rFonts w:ascii="ＭＳ ゴシック" w:hAnsi="ＭＳ ゴシック"/>
                <w:color w:val="000000" w:themeColor="text1"/>
                <w:sz w:val="20"/>
                <w:szCs w:val="20"/>
              </w:rPr>
            </w:pPr>
          </w:p>
          <w:p w14:paraId="658E22D1" w14:textId="77777777" w:rsidR="007778EB" w:rsidRPr="002637EA" w:rsidRDefault="007778EB" w:rsidP="007778EB">
            <w:pPr>
              <w:kinsoku w:val="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(1) 教室等の環境に</w:t>
            </w:r>
            <w:r w:rsidR="00E23C45" w:rsidRPr="002637EA">
              <w:rPr>
                <w:rFonts w:ascii="ＭＳ ゴシック" w:eastAsia="ＭＳ ゴシック" w:hAnsi="ＭＳ ゴシック" w:hint="eastAsia"/>
                <w:color w:val="000000" w:themeColor="text1"/>
                <w:sz w:val="20"/>
                <w:szCs w:val="20"/>
              </w:rPr>
              <w:t>係る</w:t>
            </w:r>
            <w:r w:rsidRPr="002637EA">
              <w:rPr>
                <w:rFonts w:ascii="ＭＳ ゴシック" w:eastAsia="ＭＳ ゴシック" w:hAnsi="ＭＳ ゴシック"/>
                <w:color w:val="000000" w:themeColor="text1"/>
                <w:sz w:val="20"/>
                <w:szCs w:val="20"/>
              </w:rPr>
              <w:t>検査</w:t>
            </w:r>
          </w:p>
          <w:p w14:paraId="18DAA8FC" w14:textId="77777777" w:rsidR="007778EB" w:rsidRPr="002637EA" w:rsidRDefault="007778EB" w:rsidP="007778EB">
            <w:pPr>
              <w:kinsoku w:val="0"/>
              <w:overflowPunct w:val="0"/>
              <w:ind w:firstLineChars="150" w:firstLine="3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（検査項目）</w:t>
            </w:r>
          </w:p>
          <w:p w14:paraId="17918518" w14:textId="4B35D299" w:rsidR="007778EB" w:rsidRPr="002637EA" w:rsidRDefault="007778EB" w:rsidP="007778EB">
            <w:pPr>
              <w:kinsoku w:val="0"/>
              <w:overflowPunct w:val="0"/>
              <w:ind w:left="284" w:hangingChars="142" w:hanging="284"/>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換気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温度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相対湿度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浮遊粉じん</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気流</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一酸化炭素</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二酸化炭素</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揮発性有機化合物</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ダニ又はダニアレルゲン）</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照度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騒音</w:t>
            </w:r>
          </w:p>
          <w:p w14:paraId="44ABB060" w14:textId="77777777" w:rsidR="007778EB" w:rsidRPr="002637EA" w:rsidRDefault="007778EB" w:rsidP="007778EB">
            <w:pPr>
              <w:kinsoku w:val="0"/>
              <w:overflowPunct w:val="0"/>
              <w:textAlignment w:val="baseline"/>
              <w:rPr>
                <w:rFonts w:ascii="ＭＳ ゴシック" w:eastAsia="ＭＳ ゴシック" w:hAnsi="ＭＳ ゴシック"/>
                <w:color w:val="000000" w:themeColor="text1"/>
                <w:sz w:val="20"/>
                <w:szCs w:val="20"/>
              </w:rPr>
            </w:pPr>
          </w:p>
          <w:p w14:paraId="099A37BB" w14:textId="77777777" w:rsidR="007778EB" w:rsidRPr="002637EA" w:rsidRDefault="007778EB" w:rsidP="007778EB">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7C58C723" w14:textId="77777777" w:rsidR="007778EB" w:rsidRPr="002637EA" w:rsidRDefault="007778EB" w:rsidP="007778EB">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74DC917B" w14:textId="77777777" w:rsidR="007778EB" w:rsidRPr="002637EA" w:rsidRDefault="007778EB" w:rsidP="007778EB">
            <w:pPr>
              <w:kinsoku w:val="0"/>
              <w:overflowPunct w:val="0"/>
              <w:textAlignment w:val="baseline"/>
              <w:rPr>
                <w:rFonts w:ascii="ＭＳ ゴシック" w:eastAsia="ＭＳ ゴシック" w:hAnsi="ＭＳ ゴシック"/>
                <w:color w:val="000000" w:themeColor="text1"/>
                <w:sz w:val="20"/>
                <w:szCs w:val="20"/>
              </w:rPr>
            </w:pPr>
          </w:p>
          <w:p w14:paraId="4CC620FB" w14:textId="77777777" w:rsidR="007778EB" w:rsidRPr="002637EA" w:rsidRDefault="007778EB" w:rsidP="007778EB">
            <w:pPr>
              <w:kinsoku w:val="0"/>
              <w:overflowPunct w:val="0"/>
              <w:textAlignment w:val="baseline"/>
              <w:rPr>
                <w:rFonts w:ascii="ＭＳ ゴシック" w:eastAsia="ＭＳ ゴシック" w:hAnsi="ＭＳ ゴシック"/>
                <w:color w:val="000000" w:themeColor="text1"/>
                <w:sz w:val="20"/>
                <w:szCs w:val="20"/>
              </w:rPr>
            </w:pPr>
          </w:p>
          <w:p w14:paraId="67EC1C6A" w14:textId="77777777" w:rsidR="007778EB" w:rsidRPr="002637EA" w:rsidRDefault="007778EB" w:rsidP="007778EB">
            <w:pPr>
              <w:kinsoku w:val="0"/>
              <w:overflowPunct w:val="0"/>
              <w:textAlignment w:val="baseline"/>
              <w:rPr>
                <w:rFonts w:ascii="ＭＳ ゴシック" w:eastAsia="ＭＳ ゴシック" w:hAnsi="ＭＳ ゴシック"/>
                <w:color w:val="000000" w:themeColor="text1"/>
                <w:sz w:val="20"/>
                <w:szCs w:val="20"/>
              </w:rPr>
            </w:pPr>
          </w:p>
          <w:p w14:paraId="680B098A" w14:textId="21C35B02" w:rsidR="007778EB" w:rsidRPr="002637EA" w:rsidRDefault="00C05457" w:rsidP="00C05457">
            <w:pPr>
              <w:kinsoku w:val="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7778EB" w:rsidRPr="002637EA">
              <w:rPr>
                <w:rFonts w:ascii="ＭＳ ゴシック" w:eastAsia="ＭＳ ゴシック" w:hAnsi="ＭＳ ゴシック" w:hint="eastAsia"/>
                <w:color w:val="000000" w:themeColor="text1"/>
                <w:sz w:val="20"/>
                <w:szCs w:val="20"/>
              </w:rPr>
              <w:t>(2) ア 学校の清潔</w:t>
            </w:r>
            <w:r w:rsidR="002E08C1" w:rsidRPr="002637EA">
              <w:rPr>
                <w:rFonts w:ascii="ＭＳ ゴシック" w:eastAsia="ＭＳ ゴシック" w:hAnsi="ＭＳ ゴシック" w:hint="eastAsia"/>
                <w:color w:val="000000" w:themeColor="text1"/>
                <w:sz w:val="20"/>
                <w:szCs w:val="20"/>
              </w:rPr>
              <w:t>､</w:t>
            </w:r>
            <w:r w:rsidR="007778EB" w:rsidRPr="002637EA">
              <w:rPr>
                <w:rFonts w:ascii="ＭＳ ゴシック" w:eastAsia="ＭＳ ゴシック" w:hAnsi="ＭＳ ゴシック" w:hint="eastAsia"/>
                <w:color w:val="000000" w:themeColor="text1"/>
                <w:sz w:val="20"/>
                <w:szCs w:val="20"/>
              </w:rPr>
              <w:t>ネズミ</w:t>
            </w:r>
            <w:r w:rsidR="002E08C1" w:rsidRPr="002637EA">
              <w:rPr>
                <w:rFonts w:ascii="ＭＳ ゴシック" w:eastAsia="ＭＳ ゴシック" w:hAnsi="ＭＳ ゴシック" w:hint="eastAsia"/>
                <w:color w:val="000000" w:themeColor="text1"/>
                <w:sz w:val="20"/>
                <w:szCs w:val="20"/>
              </w:rPr>
              <w:t>､</w:t>
            </w:r>
            <w:r w:rsidR="007778EB" w:rsidRPr="002637EA">
              <w:rPr>
                <w:rFonts w:ascii="ＭＳ ゴシック" w:eastAsia="ＭＳ ゴシック" w:hAnsi="ＭＳ ゴシック" w:hint="eastAsia"/>
                <w:color w:val="000000" w:themeColor="text1"/>
                <w:sz w:val="20"/>
                <w:szCs w:val="20"/>
              </w:rPr>
              <w:t>衛生害虫等</w:t>
            </w:r>
            <w:r w:rsidR="00E23C45" w:rsidRPr="002637EA">
              <w:rPr>
                <w:rFonts w:ascii="ＭＳ ゴシック" w:eastAsia="ＭＳ ゴシック" w:hAnsi="ＭＳ ゴシック" w:hint="eastAsia"/>
                <w:color w:val="000000" w:themeColor="text1"/>
                <w:sz w:val="20"/>
                <w:szCs w:val="20"/>
              </w:rPr>
              <w:t>に係る</w:t>
            </w:r>
            <w:r w:rsidR="007778EB" w:rsidRPr="002637EA">
              <w:rPr>
                <w:rFonts w:ascii="ＭＳ ゴシック" w:eastAsia="ＭＳ ゴシック" w:hAnsi="ＭＳ ゴシック" w:hint="eastAsia"/>
                <w:color w:val="000000" w:themeColor="text1"/>
                <w:sz w:val="20"/>
                <w:szCs w:val="20"/>
              </w:rPr>
              <w:t>検査</w:t>
            </w:r>
          </w:p>
          <w:p w14:paraId="0A79D6B7" w14:textId="77777777" w:rsidR="007778EB" w:rsidRPr="002637EA" w:rsidRDefault="007778EB" w:rsidP="007778EB">
            <w:pPr>
              <w:kinsoku w:val="0"/>
              <w:overflowPunct w:val="0"/>
              <w:ind w:leftChars="100" w:left="21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（検査項目）</w:t>
            </w:r>
          </w:p>
          <w:p w14:paraId="7F2EED50" w14:textId="092C93BD" w:rsidR="00E12940" w:rsidRPr="002637EA" w:rsidRDefault="007778EB" w:rsidP="007778EB">
            <w:pPr>
              <w:kinsoku w:val="0"/>
              <w:overflowPunct w:val="0"/>
              <w:ind w:leftChars="134" w:left="281" w:firstLineChars="62" w:firstLine="124"/>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大掃除</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雨水の排水溝</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排水の施設・設備</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ネズミ</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衛</w:t>
            </w:r>
          </w:p>
          <w:p w14:paraId="4653172A" w14:textId="77777777" w:rsidR="007778EB" w:rsidRPr="002637EA" w:rsidRDefault="007778EB" w:rsidP="00E12940">
            <w:pPr>
              <w:kinsoku w:val="0"/>
              <w:overflowPunct w:val="0"/>
              <w:ind w:firstLineChars="100" w:firstLine="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生害虫等</w:t>
            </w:r>
          </w:p>
          <w:p w14:paraId="7CAC7EE5" w14:textId="77777777" w:rsidR="006C3737" w:rsidRPr="002637EA" w:rsidRDefault="007778EB" w:rsidP="007778EB">
            <w:pPr>
              <w:kinsoku w:val="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p>
          <w:p w14:paraId="008D12D4" w14:textId="77777777" w:rsidR="006C3737" w:rsidRPr="002637EA" w:rsidRDefault="006C3737" w:rsidP="007778EB">
            <w:pPr>
              <w:kinsoku w:val="0"/>
              <w:overflowPunct w:val="0"/>
              <w:textAlignment w:val="baseline"/>
              <w:rPr>
                <w:rFonts w:ascii="ＭＳ ゴシック" w:eastAsia="ＭＳ ゴシック" w:hAnsi="ＭＳ ゴシック"/>
                <w:color w:val="000000" w:themeColor="text1"/>
                <w:sz w:val="20"/>
                <w:szCs w:val="20"/>
              </w:rPr>
            </w:pPr>
          </w:p>
          <w:p w14:paraId="3F17F767" w14:textId="77777777" w:rsidR="007778EB" w:rsidRPr="002637EA" w:rsidRDefault="007778EB" w:rsidP="007778EB">
            <w:pPr>
              <w:kinsoku w:val="0"/>
              <w:overflowPunct w:val="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 xml:space="preserve">　</w:t>
            </w:r>
          </w:p>
          <w:p w14:paraId="157B0097" w14:textId="77777777" w:rsidR="007778EB" w:rsidRPr="002637EA" w:rsidRDefault="007778EB" w:rsidP="007778EB">
            <w:pPr>
              <w:kinsoku w:val="0"/>
              <w:overflowPunct w:val="0"/>
              <w:ind w:left="200" w:hangingChars="100" w:hanging="200"/>
              <w:textAlignment w:val="baseline"/>
              <w:rPr>
                <w:rFonts w:ascii="ＭＳ ゴシック" w:eastAsia="ＭＳ ゴシック" w:hAnsi="ＭＳ ゴシック"/>
                <w:color w:val="000000" w:themeColor="text1"/>
                <w:kern w:val="0"/>
                <w:sz w:val="20"/>
                <w:szCs w:val="20"/>
              </w:rPr>
            </w:pPr>
          </w:p>
          <w:p w14:paraId="2AD25B73" w14:textId="77777777" w:rsidR="007778EB" w:rsidRPr="002637EA" w:rsidRDefault="007778EB" w:rsidP="007778E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(2) イ 教室等の備品の管理</w:t>
            </w:r>
            <w:r w:rsidR="00E23C45" w:rsidRPr="002637EA">
              <w:rPr>
                <w:rFonts w:ascii="ＭＳ ゴシック" w:eastAsia="ＭＳ ゴシック" w:hAnsi="Times New Roman" w:hint="eastAsia"/>
                <w:color w:val="000000" w:themeColor="text1"/>
                <w:kern w:val="0"/>
                <w:sz w:val="20"/>
                <w:szCs w:val="20"/>
              </w:rPr>
              <w:t>に係る</w:t>
            </w:r>
            <w:r w:rsidRPr="002637EA">
              <w:rPr>
                <w:rFonts w:ascii="ＭＳ ゴシック" w:eastAsia="ＭＳ ゴシック" w:hAnsi="Times New Roman" w:hint="eastAsia"/>
                <w:color w:val="000000" w:themeColor="text1"/>
                <w:kern w:val="0"/>
                <w:sz w:val="20"/>
                <w:szCs w:val="20"/>
              </w:rPr>
              <w:t>検査</w:t>
            </w:r>
          </w:p>
          <w:p w14:paraId="630B2643" w14:textId="77777777" w:rsidR="007778EB" w:rsidRPr="002637EA" w:rsidRDefault="007778EB" w:rsidP="007778EB">
            <w:pPr>
              <w:kinsoku w:val="0"/>
              <w:overflowPunct w:val="0"/>
              <w:ind w:leftChars="100" w:left="21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（検査項目）</w:t>
            </w:r>
          </w:p>
          <w:p w14:paraId="3DC7D03A" w14:textId="77777777" w:rsidR="007778EB" w:rsidRPr="002637EA" w:rsidRDefault="007778EB" w:rsidP="007778EB">
            <w:pPr>
              <w:kinsoku w:val="0"/>
              <w:overflowPunct w:val="0"/>
              <w:ind w:leftChars="100" w:left="210" w:firstLineChars="100" w:firstLine="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黒板面の色彩</w:t>
            </w:r>
          </w:p>
          <w:p w14:paraId="358C0C86" w14:textId="77777777" w:rsidR="007778EB" w:rsidRPr="002637EA" w:rsidRDefault="007778EB" w:rsidP="007778E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8C94725" w14:textId="77777777" w:rsidR="007778EB" w:rsidRPr="002637EA" w:rsidRDefault="007778EB" w:rsidP="007778E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CBB47CF" w14:textId="77777777" w:rsidR="007778EB" w:rsidRPr="002637EA" w:rsidRDefault="007778EB" w:rsidP="007778E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77BEA337" w14:textId="77777777" w:rsidR="007778EB" w:rsidRPr="002637EA" w:rsidRDefault="007778EB" w:rsidP="007778EB">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(3) 水泳プールに係る検査</w:t>
            </w:r>
          </w:p>
          <w:p w14:paraId="67887F12" w14:textId="77777777" w:rsidR="007778EB" w:rsidRPr="002637EA" w:rsidRDefault="007778EB" w:rsidP="007778EB">
            <w:pPr>
              <w:kinsoku w:val="0"/>
              <w:overflowPunct w:val="0"/>
              <w:ind w:leftChars="50" w:left="205"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（検査項目）</w:t>
            </w:r>
          </w:p>
          <w:p w14:paraId="7A7FCCBF" w14:textId="5B9CCFC7" w:rsidR="007778EB" w:rsidRPr="002637EA" w:rsidRDefault="007778EB" w:rsidP="007778EB">
            <w:pPr>
              <w:kinsoku w:val="0"/>
              <w:overflowPunct w:val="0"/>
              <w:ind w:leftChars="100" w:left="210" w:firstLineChars="50" w:firstLine="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水質</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施設・設備の衛生状態</w:t>
            </w:r>
          </w:p>
          <w:p w14:paraId="13DEBB38" w14:textId="77777777" w:rsidR="007778EB" w:rsidRPr="002637EA" w:rsidRDefault="007778EB" w:rsidP="007778EB">
            <w:pPr>
              <w:kinsoku w:val="0"/>
              <w:overflowPunct w:val="0"/>
              <w:textAlignment w:val="baseline"/>
              <w:rPr>
                <w:rFonts w:ascii="ＭＳ ゴシック" w:eastAsia="ＭＳ ゴシック" w:hAnsi="Times New Roman"/>
                <w:color w:val="000000" w:themeColor="text1"/>
                <w:kern w:val="0"/>
                <w:sz w:val="20"/>
                <w:szCs w:val="20"/>
              </w:rPr>
            </w:pPr>
          </w:p>
          <w:p w14:paraId="62C10252" w14:textId="77777777" w:rsidR="006C3737" w:rsidRPr="002637EA" w:rsidRDefault="006C3737" w:rsidP="007778EB">
            <w:pPr>
              <w:kinsoku w:val="0"/>
              <w:overflowPunct w:val="0"/>
              <w:textAlignment w:val="baseline"/>
              <w:rPr>
                <w:rFonts w:ascii="ＭＳ ゴシック" w:eastAsia="ＭＳ ゴシック" w:hAnsi="Times New Roman"/>
                <w:color w:val="000000" w:themeColor="text1"/>
                <w:kern w:val="0"/>
                <w:sz w:val="20"/>
                <w:szCs w:val="20"/>
              </w:rPr>
            </w:pPr>
          </w:p>
          <w:p w14:paraId="2182FFB9" w14:textId="77777777" w:rsidR="007778EB" w:rsidRPr="002637EA" w:rsidRDefault="007778EB" w:rsidP="007778E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9992051" w14:textId="77777777" w:rsidR="007778EB" w:rsidRPr="002637EA" w:rsidRDefault="007778EB" w:rsidP="007778E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(4) 日常における環境衛生に係る検査</w:t>
            </w:r>
          </w:p>
          <w:p w14:paraId="4279A189" w14:textId="2C8471F5" w:rsidR="007778EB" w:rsidRPr="002637EA" w:rsidRDefault="007778EB" w:rsidP="004C757B">
            <w:pPr>
              <w:kinsoku w:val="0"/>
              <w:overflowPunct w:val="0"/>
              <w:ind w:leftChars="250" w:left="725"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w:t>
            </w:r>
            <w:r w:rsidR="004C757B"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hint="eastAsia"/>
                <w:color w:val="000000" w:themeColor="text1"/>
                <w:kern w:val="0"/>
                <w:sz w:val="20"/>
                <w:szCs w:val="20"/>
              </w:rPr>
              <w:t>上記(1)</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(2)ア・イ及び(3)の検査を実施するほかに</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これらは施設の職員等が日常的にも検査を行う必要がある。</w:t>
            </w:r>
          </w:p>
          <w:p w14:paraId="4F36E401" w14:textId="77777777" w:rsidR="007778EB" w:rsidRPr="002637EA" w:rsidRDefault="007778EB" w:rsidP="007778E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07D5CF09" w14:textId="13014424" w:rsidR="007778EB" w:rsidRPr="002637EA" w:rsidRDefault="007778EB" w:rsidP="007778EB">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シャワーの内部でも生物膜が生成され易く</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レジオネラ菌を検出することがある。さらにエアロゾルを発生し</w:t>
            </w:r>
            <w:r w:rsidR="00E23C45" w:rsidRPr="002637EA">
              <w:rPr>
                <w:rFonts w:ascii="ＭＳ ゴシック" w:eastAsia="ＭＳ ゴシック" w:hAnsi="ＭＳ ゴシック" w:hint="eastAsia"/>
                <w:color w:val="000000" w:themeColor="text1"/>
                <w:sz w:val="20"/>
                <w:szCs w:val="20"/>
              </w:rPr>
              <w:t>易い</w:t>
            </w:r>
            <w:r w:rsidRPr="002637EA">
              <w:rPr>
                <w:rFonts w:ascii="ＭＳ ゴシック" w:eastAsia="ＭＳ ゴシック" w:hAnsi="ＭＳ ゴシック" w:hint="eastAsia"/>
                <w:color w:val="000000" w:themeColor="text1"/>
                <w:sz w:val="20"/>
                <w:szCs w:val="20"/>
              </w:rPr>
              <w:t>た</w:t>
            </w:r>
            <w:r w:rsidR="00E23C45" w:rsidRPr="002637EA">
              <w:rPr>
                <w:rFonts w:ascii="ＭＳ ゴシック" w:eastAsia="ＭＳ ゴシック" w:hAnsi="ＭＳ ゴシック" w:hint="eastAsia"/>
                <w:color w:val="000000" w:themeColor="text1"/>
                <w:sz w:val="20"/>
                <w:szCs w:val="20"/>
              </w:rPr>
              <w:t>め</w:t>
            </w:r>
            <w:r w:rsidR="002E08C1" w:rsidRPr="002637EA">
              <w:rPr>
                <w:rFonts w:ascii="ＭＳ ゴシック" w:eastAsia="ＭＳ ゴシック" w:hAnsi="ＭＳ ゴシック" w:hint="eastAsia"/>
                <w:color w:val="000000" w:themeColor="text1"/>
                <w:sz w:val="20"/>
                <w:szCs w:val="20"/>
              </w:rPr>
              <w:t>､</w:t>
            </w:r>
            <w:r w:rsidR="00E23C45" w:rsidRPr="002637EA">
              <w:rPr>
                <w:rFonts w:ascii="ＭＳ ゴシック" w:eastAsia="ＭＳ ゴシック" w:hAnsi="ＭＳ ゴシック" w:hint="eastAsia"/>
                <w:color w:val="000000" w:themeColor="text1"/>
                <w:sz w:val="20"/>
                <w:szCs w:val="20"/>
              </w:rPr>
              <w:t>公衆浴場で使用されているシャワーは循環している浴槽水を使用</w:t>
            </w:r>
            <w:r w:rsidRPr="002637EA">
              <w:rPr>
                <w:rFonts w:ascii="ＭＳ ゴシック" w:eastAsia="ＭＳ ゴシック" w:hAnsi="ＭＳ ゴシック" w:hint="eastAsia"/>
                <w:color w:val="000000" w:themeColor="text1"/>
                <w:sz w:val="20"/>
                <w:szCs w:val="20"/>
              </w:rPr>
              <w:t>しないことになっている。</w:t>
            </w:r>
          </w:p>
          <w:p w14:paraId="3074497D" w14:textId="67EAA84B" w:rsidR="00344825" w:rsidRPr="002637EA" w:rsidRDefault="007778EB" w:rsidP="007778EB">
            <w:pPr>
              <w:overflowPunct w:val="0"/>
              <w:ind w:leftChars="100" w:left="21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できるだけ</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シャワー内部に水が滞留しないように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少なくとも週に１</w:t>
            </w:r>
            <w:r w:rsidR="00E23C45" w:rsidRPr="002637EA">
              <w:rPr>
                <w:rFonts w:ascii="ＭＳ ゴシック" w:eastAsia="ＭＳ ゴシック" w:hAnsi="ＭＳ ゴシック" w:hint="eastAsia"/>
                <w:color w:val="000000" w:themeColor="text1"/>
                <w:sz w:val="20"/>
                <w:szCs w:val="20"/>
              </w:rPr>
              <w:t>回</w:t>
            </w:r>
            <w:r w:rsidR="002E08C1" w:rsidRPr="002637EA">
              <w:rPr>
                <w:rFonts w:ascii="ＭＳ ゴシック" w:eastAsia="ＭＳ ゴシック" w:hAnsi="ＭＳ ゴシック" w:hint="eastAsia"/>
                <w:color w:val="000000" w:themeColor="text1"/>
                <w:sz w:val="20"/>
                <w:szCs w:val="20"/>
              </w:rPr>
              <w:t>､</w:t>
            </w:r>
            <w:r w:rsidR="00E23C45" w:rsidRPr="002637EA">
              <w:rPr>
                <w:rFonts w:ascii="ＭＳ ゴシック" w:eastAsia="ＭＳ ゴシック" w:hAnsi="ＭＳ ゴシック" w:hint="eastAsia"/>
                <w:color w:val="000000" w:themeColor="text1"/>
                <w:sz w:val="20"/>
                <w:szCs w:val="20"/>
              </w:rPr>
              <w:t>内部の水が置き換わるように通</w:t>
            </w:r>
            <w:r w:rsidRPr="002637EA">
              <w:rPr>
                <w:rFonts w:ascii="ＭＳ ゴシック" w:eastAsia="ＭＳ ゴシック" w:hAnsi="ＭＳ ゴシック" w:hint="eastAsia"/>
                <w:color w:val="000000" w:themeColor="text1"/>
                <w:sz w:val="20"/>
                <w:szCs w:val="20"/>
              </w:rPr>
              <w:t>水するとともに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シャワーヘッドとホースは６</w:t>
            </w:r>
            <w:r w:rsidR="00E23C45" w:rsidRPr="002637EA">
              <w:rPr>
                <w:rFonts w:ascii="ＭＳ ゴシック" w:eastAsia="ＭＳ ゴシック" w:hAnsi="ＭＳ ゴシック" w:hint="eastAsia"/>
                <w:color w:val="000000" w:themeColor="text1"/>
                <w:sz w:val="20"/>
                <w:szCs w:val="20"/>
              </w:rPr>
              <w:t>か</w:t>
            </w:r>
            <w:r w:rsidRPr="002637EA">
              <w:rPr>
                <w:rFonts w:ascii="ＭＳ ゴシック" w:eastAsia="ＭＳ ゴシック" w:hAnsi="ＭＳ ゴシック" w:hint="eastAsia"/>
                <w:color w:val="000000" w:themeColor="text1"/>
                <w:sz w:val="20"/>
                <w:szCs w:val="20"/>
              </w:rPr>
              <w:t>月に１回以上点検し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内部の汚れとスケールを１年に１回以上洗浄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消毒するなどの対策を行い</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定期的にレジオネラ属菌検査を行って</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不検出を確認することが推奨される</w:t>
            </w:r>
            <w:r w:rsidR="00344825" w:rsidRPr="002637EA">
              <w:rPr>
                <w:rFonts w:ascii="ＭＳ ゴシック" w:eastAsia="ＭＳ ゴシック" w:hAnsi="ＭＳ ゴシック" w:hint="eastAsia"/>
                <w:color w:val="000000" w:themeColor="text1"/>
                <w:sz w:val="20"/>
                <w:szCs w:val="20"/>
              </w:rPr>
              <w:t>。</w:t>
            </w:r>
          </w:p>
        </w:tc>
        <w:tc>
          <w:tcPr>
            <w:tcW w:w="4408" w:type="dxa"/>
            <w:gridSpan w:val="2"/>
          </w:tcPr>
          <w:p w14:paraId="7834033E" w14:textId="77777777" w:rsidR="00C92AB9" w:rsidRPr="002637EA" w:rsidRDefault="00C92AB9" w:rsidP="00C92AB9">
            <w:pPr>
              <w:kinsoku w:val="0"/>
              <w:overflowPunct w:val="0"/>
              <w:textAlignment w:val="baseline"/>
              <w:rPr>
                <w:rFonts w:ascii="ＭＳ ゴシック" w:hAnsi="ＭＳ ゴシック"/>
                <w:color w:val="000000" w:themeColor="text1"/>
                <w:szCs w:val="21"/>
              </w:rPr>
            </w:pPr>
          </w:p>
          <w:p w14:paraId="7E6D629F" w14:textId="77777777" w:rsidR="00C92AB9" w:rsidRPr="002637EA" w:rsidRDefault="00C92AB9" w:rsidP="00C92AB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法第27条の規定により準用する学校保健安全法第６条第２項</w:t>
            </w:r>
          </w:p>
          <w:p w14:paraId="456D6CC4" w14:textId="77777777" w:rsidR="00C92AB9" w:rsidRPr="002637EA" w:rsidRDefault="00C92AB9" w:rsidP="00C92AB9">
            <w:pPr>
              <w:kinsoku w:val="0"/>
              <w:overflowPunct w:val="0"/>
              <w:textAlignment w:val="baseline"/>
              <w:rPr>
                <w:rFonts w:ascii="ＭＳ ゴシック" w:eastAsia="ＭＳ ゴシック" w:hAnsi="Times New Roman"/>
                <w:color w:val="000000" w:themeColor="text1"/>
                <w:kern w:val="0"/>
                <w:sz w:val="20"/>
                <w:szCs w:val="20"/>
              </w:rPr>
            </w:pPr>
          </w:p>
          <w:p w14:paraId="11F2708D" w14:textId="77777777" w:rsidR="00BF1B9D" w:rsidRPr="002637EA" w:rsidRDefault="00C92AB9" w:rsidP="00BF1B9D">
            <w:pPr>
              <w:kinsoku w:val="0"/>
              <w:overflowPunct w:val="0"/>
              <w:textAlignment w:val="baseline"/>
              <w:rPr>
                <w:rStyle w:val="af1"/>
                <w:rFonts w:hint="default"/>
                <w:color w:val="000000" w:themeColor="text1"/>
              </w:rPr>
            </w:pPr>
            <w:r w:rsidRPr="002637EA">
              <w:rPr>
                <w:rFonts w:ascii="ＭＳ ゴシック" w:eastAsia="ＭＳ ゴシック" w:hAnsi="ＭＳ ゴシック" w:cs="ＭＳ ゴシック" w:hint="eastAsia"/>
                <w:color w:val="000000" w:themeColor="text1"/>
                <w:kern w:val="0"/>
                <w:sz w:val="20"/>
                <w:szCs w:val="20"/>
              </w:rPr>
              <w:t>○</w:t>
            </w:r>
            <w:r w:rsidR="008635EF" w:rsidRPr="002637EA">
              <w:rPr>
                <w:rFonts w:ascii="ＭＳ ゴシック" w:eastAsia="ＭＳ ゴシック" w:hAnsi="ＭＳ ゴシック" w:cs="ＭＳ ゴシック" w:hint="eastAsia"/>
                <w:color w:val="000000" w:themeColor="text1"/>
                <w:kern w:val="0"/>
                <w:sz w:val="20"/>
                <w:szCs w:val="20"/>
              </w:rPr>
              <w:t xml:space="preserve"> </w:t>
            </w:r>
            <w:r w:rsidR="00BF1B9D" w:rsidRPr="002637EA">
              <w:rPr>
                <w:rFonts w:ascii="ＭＳ ゴシック" w:eastAsia="ＭＳ ゴシック" w:hAnsi="ＭＳ ゴシック" w:hint="eastAsia"/>
                <w:color w:val="000000" w:themeColor="text1"/>
                <w:sz w:val="20"/>
                <w:szCs w:val="20"/>
              </w:rPr>
              <w:t>学校環境衛生基準</w:t>
            </w:r>
          </w:p>
          <w:p w14:paraId="1CD4806E" w14:textId="77777777" w:rsidR="00C92AB9" w:rsidRPr="002637EA" w:rsidRDefault="00C92AB9" w:rsidP="00C92AB9">
            <w:pPr>
              <w:kinsoku w:val="0"/>
              <w:overflowPunct w:val="0"/>
              <w:textAlignment w:val="baseline"/>
              <w:rPr>
                <w:rFonts w:ascii="ＭＳ ゴシック" w:hAnsi="ＭＳ ゴシック"/>
                <w:color w:val="000000" w:themeColor="text1"/>
                <w:szCs w:val="21"/>
                <w:lang w:eastAsia="zh-CN"/>
              </w:rPr>
            </w:pPr>
          </w:p>
          <w:p w14:paraId="1F4FC013" w14:textId="77777777" w:rsidR="00C92AB9" w:rsidRPr="002637EA" w:rsidRDefault="00C92AB9" w:rsidP="00C92AB9">
            <w:pPr>
              <w:kinsoku w:val="0"/>
              <w:overflowPunct w:val="0"/>
              <w:textAlignment w:val="baseline"/>
              <w:rPr>
                <w:rFonts w:ascii="ＭＳ ゴシック" w:hAnsi="ＭＳ ゴシック"/>
                <w:color w:val="000000" w:themeColor="text1"/>
                <w:szCs w:val="21"/>
                <w:lang w:eastAsia="zh-CN"/>
              </w:rPr>
            </w:pPr>
          </w:p>
          <w:p w14:paraId="518850A6" w14:textId="77777777" w:rsidR="00C92AB9" w:rsidRPr="002637EA" w:rsidRDefault="00C92AB9" w:rsidP="00C92AB9">
            <w:pPr>
              <w:kinsoku w:val="0"/>
              <w:overflowPunct w:val="0"/>
              <w:textAlignment w:val="baseline"/>
              <w:rPr>
                <w:rFonts w:ascii="ＭＳ ゴシック" w:hAnsi="ＭＳ ゴシック"/>
                <w:color w:val="000000" w:themeColor="text1"/>
                <w:szCs w:val="21"/>
                <w:lang w:eastAsia="zh-CN"/>
              </w:rPr>
            </w:pPr>
          </w:p>
          <w:p w14:paraId="758ACF89" w14:textId="77777777" w:rsidR="00C92AB9" w:rsidRPr="002637EA" w:rsidRDefault="00C92AB9" w:rsidP="00C92AB9">
            <w:pPr>
              <w:kinsoku w:val="0"/>
              <w:overflowPunct w:val="0"/>
              <w:textAlignment w:val="baseline"/>
              <w:rPr>
                <w:rFonts w:ascii="ＭＳ ゴシック" w:hAnsi="ＭＳ ゴシック"/>
                <w:color w:val="000000" w:themeColor="text1"/>
                <w:szCs w:val="21"/>
                <w:lang w:eastAsia="zh-CN"/>
              </w:rPr>
            </w:pPr>
          </w:p>
          <w:p w14:paraId="6948B5CD" w14:textId="77777777" w:rsidR="00C92AB9" w:rsidRPr="002637EA" w:rsidRDefault="00C92AB9" w:rsidP="00C92AB9">
            <w:pPr>
              <w:kinsoku w:val="0"/>
              <w:overflowPunct w:val="0"/>
              <w:textAlignment w:val="baseline"/>
              <w:rPr>
                <w:rFonts w:ascii="ＭＳ ゴシック" w:hAnsi="ＭＳ ゴシック"/>
                <w:color w:val="000000" w:themeColor="text1"/>
                <w:szCs w:val="21"/>
                <w:lang w:eastAsia="zh-CN"/>
              </w:rPr>
            </w:pPr>
          </w:p>
          <w:p w14:paraId="25735D34" w14:textId="77777777" w:rsidR="00C92AB9" w:rsidRPr="002637EA" w:rsidRDefault="00C92AB9" w:rsidP="00C92AB9">
            <w:pPr>
              <w:kinsoku w:val="0"/>
              <w:overflowPunct w:val="0"/>
              <w:textAlignment w:val="baseline"/>
              <w:rPr>
                <w:rFonts w:ascii="ＭＳ ゴシック" w:hAnsi="ＭＳ ゴシック"/>
                <w:color w:val="000000" w:themeColor="text1"/>
                <w:szCs w:val="21"/>
                <w:lang w:eastAsia="zh-CN"/>
              </w:rPr>
            </w:pPr>
          </w:p>
          <w:p w14:paraId="55CB64AA" w14:textId="77777777" w:rsidR="00C92AB9" w:rsidRPr="002637EA" w:rsidRDefault="00C92AB9" w:rsidP="00C92AB9">
            <w:pPr>
              <w:kinsoku w:val="0"/>
              <w:overflowPunct w:val="0"/>
              <w:textAlignment w:val="baseline"/>
              <w:rPr>
                <w:rFonts w:ascii="ＭＳ ゴシック" w:hAnsi="ＭＳ ゴシック"/>
                <w:color w:val="000000" w:themeColor="text1"/>
                <w:szCs w:val="21"/>
                <w:lang w:eastAsia="zh-CN"/>
              </w:rPr>
            </w:pPr>
          </w:p>
          <w:p w14:paraId="76E1A040" w14:textId="77777777" w:rsidR="00C92AB9" w:rsidRPr="002637EA" w:rsidRDefault="00C92AB9" w:rsidP="00C92AB9">
            <w:pPr>
              <w:kinsoku w:val="0"/>
              <w:overflowPunct w:val="0"/>
              <w:textAlignment w:val="baseline"/>
              <w:rPr>
                <w:rFonts w:ascii="ＭＳ ゴシック" w:hAnsi="ＭＳ ゴシック"/>
                <w:color w:val="000000" w:themeColor="text1"/>
                <w:szCs w:val="21"/>
                <w:lang w:eastAsia="zh-CN"/>
              </w:rPr>
            </w:pPr>
          </w:p>
          <w:p w14:paraId="48CDB6ED" w14:textId="77777777" w:rsidR="00C92AB9" w:rsidRPr="002637EA" w:rsidRDefault="00C92AB9" w:rsidP="00C92AB9">
            <w:pPr>
              <w:kinsoku w:val="0"/>
              <w:overflowPunct w:val="0"/>
              <w:textAlignment w:val="baseline"/>
              <w:rPr>
                <w:rFonts w:ascii="ＭＳ ゴシック" w:hAnsi="ＭＳ ゴシック"/>
                <w:color w:val="000000" w:themeColor="text1"/>
                <w:szCs w:val="21"/>
                <w:lang w:eastAsia="zh-CN"/>
              </w:rPr>
            </w:pPr>
          </w:p>
          <w:p w14:paraId="16EF8FB8" w14:textId="77777777" w:rsidR="00C92AB9" w:rsidRPr="002637EA" w:rsidRDefault="00C92AB9" w:rsidP="00C92AB9">
            <w:pPr>
              <w:kinsoku w:val="0"/>
              <w:overflowPunct w:val="0"/>
              <w:textAlignment w:val="baseline"/>
              <w:rPr>
                <w:rFonts w:ascii="ＭＳ ゴシック" w:hAnsi="ＭＳ ゴシック"/>
                <w:color w:val="000000" w:themeColor="text1"/>
                <w:szCs w:val="21"/>
                <w:lang w:eastAsia="zh-CN"/>
              </w:rPr>
            </w:pPr>
          </w:p>
          <w:p w14:paraId="7F6955B7" w14:textId="77777777" w:rsidR="00C92AB9" w:rsidRPr="002637EA" w:rsidRDefault="00C92AB9" w:rsidP="00C92AB9">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lang w:eastAsia="zh-CN"/>
              </w:rPr>
            </w:pPr>
          </w:p>
          <w:p w14:paraId="070A3F73" w14:textId="77777777" w:rsidR="00C92AB9" w:rsidRPr="002637EA" w:rsidRDefault="00C92AB9" w:rsidP="00344825">
            <w:pPr>
              <w:kinsoku w:val="0"/>
              <w:overflowPunct w:val="0"/>
              <w:ind w:left="210" w:hangingChars="100" w:hanging="210"/>
              <w:textAlignment w:val="baseline"/>
              <w:rPr>
                <w:rFonts w:ascii="ＭＳ ゴシック" w:hAnsi="ＭＳ ゴシック"/>
                <w:color w:val="000000" w:themeColor="text1"/>
                <w:szCs w:val="21"/>
              </w:rPr>
            </w:pPr>
          </w:p>
          <w:p w14:paraId="2F30DCE5"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009706ED"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3CF15B62"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124B9BAB"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799F9E9F"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7B95401B"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27C93FE0"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6EA435C9"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2CB04FD0"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02F2B8B5"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34A49893"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297E0850"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6311A56D"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37042190"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3488586C"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6DB4E92B"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506210D4"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5D2C78BE"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0E21082A"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2442DF65"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p w14:paraId="3480D8A5" w14:textId="77777777" w:rsidR="004109D5" w:rsidRPr="002637EA" w:rsidRDefault="004109D5" w:rsidP="00ED45C4">
            <w:pPr>
              <w:kinsoku w:val="0"/>
              <w:overflowPunct w:val="0"/>
              <w:spacing w:line="360" w:lineRule="auto"/>
              <w:textAlignment w:val="baseline"/>
              <w:rPr>
                <w:rFonts w:ascii="ＭＳ ゴシック" w:eastAsia="ＭＳ ゴシック" w:hAnsi="ＭＳ ゴシック"/>
                <w:color w:val="000000" w:themeColor="text1"/>
                <w:sz w:val="20"/>
                <w:szCs w:val="20"/>
              </w:rPr>
            </w:pPr>
          </w:p>
          <w:p w14:paraId="4E03F933" w14:textId="77777777" w:rsidR="004109D5" w:rsidRPr="002637EA" w:rsidRDefault="004109D5" w:rsidP="004C757B">
            <w:pPr>
              <w:pStyle w:val="a3"/>
              <w:ind w:left="196" w:hangingChars="100" w:hanging="196"/>
              <w:rPr>
                <w:rFonts w:ascii="ＭＳ ゴシック" w:eastAsia="DengXian" w:hAnsi="ＭＳ ゴシック"/>
                <w:color w:val="000000" w:themeColor="text1"/>
                <w:spacing w:val="0"/>
                <w:sz w:val="18"/>
                <w:szCs w:val="18"/>
                <w:lang w:eastAsia="zh-CN"/>
              </w:rPr>
            </w:pPr>
            <w:r w:rsidRPr="002637EA">
              <w:rPr>
                <w:rFonts w:ascii="ＭＳ ゴシック" w:hAnsi="ＭＳ ゴシック" w:hint="eastAsia"/>
                <w:color w:val="000000" w:themeColor="text1"/>
              </w:rPr>
              <w:t>○</w:t>
            </w:r>
            <w:r w:rsidRPr="002637EA">
              <w:rPr>
                <w:rFonts w:ascii="ＭＳ ゴシック" w:hAnsi="ＭＳ ゴシック"/>
                <w:color w:val="000000" w:themeColor="text1"/>
              </w:rPr>
              <w:t xml:space="preserve"> </w:t>
            </w:r>
            <w:r w:rsidRPr="002637EA">
              <w:rPr>
                <w:rFonts w:ascii="ＭＳ ゴシック" w:hAnsi="ＭＳ ゴシック" w:hint="eastAsia"/>
                <w:color w:val="000000" w:themeColor="text1"/>
              </w:rPr>
              <w:t>「循環式浴槽におけるレジオネラ症防止マニュアル」の改正について</w:t>
            </w:r>
            <w:r w:rsidR="007778EB" w:rsidRPr="002637EA">
              <w:rPr>
                <w:rFonts w:ascii="ＭＳ ゴシック" w:hAnsi="ＭＳ ゴシック" w:hint="eastAsia"/>
                <w:color w:val="000000" w:themeColor="text1"/>
                <w:spacing w:val="0"/>
                <w:sz w:val="18"/>
                <w:szCs w:val="18"/>
                <w:lang w:eastAsia="zh-CN"/>
              </w:rPr>
              <w:t>（</w:t>
            </w:r>
            <w:r w:rsidR="007778EB" w:rsidRPr="002637EA">
              <w:rPr>
                <w:rFonts w:ascii="ＭＳ ゴシック" w:hAnsi="ＭＳ ゴシック" w:hint="eastAsia"/>
                <w:color w:val="000000" w:themeColor="text1"/>
                <w:spacing w:val="0"/>
                <w:sz w:val="18"/>
                <w:szCs w:val="18"/>
              </w:rPr>
              <w:t>令和元年12</w:t>
            </w:r>
            <w:r w:rsidR="007778EB" w:rsidRPr="002637EA">
              <w:rPr>
                <w:rFonts w:ascii="ＭＳ ゴシック" w:hAnsi="ＭＳ ゴシック" w:hint="eastAsia"/>
                <w:color w:val="000000" w:themeColor="text1"/>
                <w:spacing w:val="0"/>
                <w:sz w:val="18"/>
                <w:szCs w:val="18"/>
                <w:lang w:eastAsia="zh-CN"/>
              </w:rPr>
              <w:t>月</w:t>
            </w:r>
            <w:r w:rsidR="007778EB" w:rsidRPr="002637EA">
              <w:rPr>
                <w:rFonts w:ascii="ＭＳ ゴシック" w:hAnsi="ＭＳ ゴシック" w:hint="eastAsia"/>
                <w:color w:val="000000" w:themeColor="text1"/>
                <w:spacing w:val="0"/>
                <w:sz w:val="18"/>
                <w:szCs w:val="18"/>
              </w:rPr>
              <w:t>17</w:t>
            </w:r>
            <w:r w:rsidR="007778EB" w:rsidRPr="002637EA">
              <w:rPr>
                <w:rFonts w:ascii="ＭＳ ゴシック" w:hAnsi="ＭＳ ゴシック" w:hint="eastAsia"/>
                <w:color w:val="000000" w:themeColor="text1"/>
                <w:spacing w:val="0"/>
                <w:sz w:val="18"/>
                <w:szCs w:val="18"/>
                <w:lang w:eastAsia="zh-CN"/>
              </w:rPr>
              <w:t>日</w:t>
            </w:r>
            <w:r w:rsidR="007778EB" w:rsidRPr="002637EA">
              <w:rPr>
                <w:rFonts w:ascii="ＭＳ ゴシック" w:hAnsi="ＭＳ ゴシック" w:hint="eastAsia"/>
                <w:color w:val="000000" w:themeColor="text1"/>
                <w:spacing w:val="0"/>
                <w:sz w:val="18"/>
                <w:szCs w:val="18"/>
              </w:rPr>
              <w:t>薬</w:t>
            </w:r>
            <w:r w:rsidR="007778EB" w:rsidRPr="002637EA">
              <w:rPr>
                <w:rFonts w:ascii="ＭＳ ゴシック" w:hAnsi="ＭＳ ゴシック"/>
                <w:color w:val="000000" w:themeColor="text1"/>
                <w:spacing w:val="0"/>
                <w:sz w:val="18"/>
                <w:szCs w:val="18"/>
              </w:rPr>
              <w:t>生衛</w:t>
            </w:r>
            <w:r w:rsidR="007778EB" w:rsidRPr="002637EA">
              <w:rPr>
                <w:rFonts w:ascii="ＭＳ ゴシック" w:hAnsi="ＭＳ ゴシック" w:hint="eastAsia"/>
                <w:color w:val="000000" w:themeColor="text1"/>
                <w:spacing w:val="0"/>
                <w:sz w:val="18"/>
                <w:szCs w:val="18"/>
                <w:lang w:eastAsia="zh-CN"/>
              </w:rPr>
              <w:t>発</w:t>
            </w:r>
            <w:r w:rsidR="007778EB" w:rsidRPr="002637EA">
              <w:rPr>
                <w:rFonts w:ascii="ＭＳ ゴシック" w:hAnsi="ＭＳ ゴシック" w:hint="eastAsia"/>
                <w:color w:val="000000" w:themeColor="text1"/>
                <w:spacing w:val="0"/>
                <w:sz w:val="18"/>
                <w:szCs w:val="18"/>
              </w:rPr>
              <w:t>1217</w:t>
            </w:r>
            <w:r w:rsidR="007778EB" w:rsidRPr="002637EA">
              <w:rPr>
                <w:rFonts w:ascii="ＭＳ ゴシック" w:hAnsi="ＭＳ ゴシック" w:hint="eastAsia"/>
                <w:color w:val="000000" w:themeColor="text1"/>
                <w:spacing w:val="0"/>
                <w:sz w:val="18"/>
                <w:szCs w:val="18"/>
                <w:lang w:eastAsia="zh-CN"/>
              </w:rPr>
              <w:t>第</w:t>
            </w:r>
            <w:r w:rsidR="007778EB" w:rsidRPr="002637EA">
              <w:rPr>
                <w:rFonts w:ascii="ＭＳ ゴシック" w:hAnsi="ＭＳ ゴシック" w:hint="eastAsia"/>
                <w:color w:val="000000" w:themeColor="text1"/>
                <w:spacing w:val="0"/>
                <w:sz w:val="18"/>
                <w:szCs w:val="18"/>
              </w:rPr>
              <w:t>1</w:t>
            </w:r>
            <w:r w:rsidR="007778EB" w:rsidRPr="002637EA">
              <w:rPr>
                <w:rFonts w:ascii="ＭＳ ゴシック" w:hAnsi="ＭＳ ゴシック" w:hint="eastAsia"/>
                <w:color w:val="000000" w:themeColor="text1"/>
                <w:spacing w:val="0"/>
                <w:sz w:val="18"/>
                <w:szCs w:val="18"/>
                <w:lang w:eastAsia="zh-CN"/>
              </w:rPr>
              <w:t>号）</w:t>
            </w:r>
          </w:p>
          <w:p w14:paraId="097BE968" w14:textId="77777777" w:rsidR="004109D5" w:rsidRPr="002637EA" w:rsidRDefault="004109D5" w:rsidP="004109D5">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1B5E005" w14:textId="77777777" w:rsidR="004109D5" w:rsidRPr="002637EA" w:rsidRDefault="004109D5" w:rsidP="004109D5">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9600438" w14:textId="77777777" w:rsidR="004109D5" w:rsidRPr="002637EA" w:rsidRDefault="004109D5" w:rsidP="004109D5">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38EC178" w14:textId="77777777" w:rsidR="004109D5" w:rsidRPr="002637EA" w:rsidRDefault="004109D5" w:rsidP="004109D5">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6A0EC5D" w14:textId="77777777" w:rsidR="004109D5" w:rsidRPr="002637EA" w:rsidRDefault="004109D5" w:rsidP="004109D5">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6988878" w14:textId="77777777" w:rsidR="004109D5" w:rsidRPr="002637EA" w:rsidRDefault="004109D5" w:rsidP="004109D5">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4B857E2" w14:textId="77777777" w:rsidR="004109D5" w:rsidRPr="002637EA" w:rsidRDefault="004109D5" w:rsidP="00344825">
            <w:pPr>
              <w:kinsoku w:val="0"/>
              <w:overflowPunct w:val="0"/>
              <w:ind w:left="210" w:hangingChars="100" w:hanging="210"/>
              <w:textAlignment w:val="baseline"/>
              <w:rPr>
                <w:rFonts w:ascii="ＭＳ ゴシック" w:hAnsi="ＭＳ ゴシック"/>
                <w:color w:val="000000" w:themeColor="text1"/>
                <w:szCs w:val="21"/>
              </w:rPr>
            </w:pPr>
          </w:p>
        </w:tc>
      </w:tr>
    </w:tbl>
    <w:p w14:paraId="4FC0BF6E" w14:textId="77777777" w:rsidR="003630D2" w:rsidRPr="002637EA" w:rsidRDefault="003630D2" w:rsidP="00B47A3C">
      <w:pPr>
        <w:tabs>
          <w:tab w:val="left" w:pos="1290"/>
        </w:tabs>
        <w:rPr>
          <w:color w:val="000000" w:themeColor="text1"/>
        </w:rPr>
      </w:pPr>
    </w:p>
    <w:p w14:paraId="307CBE59" w14:textId="04555E6E" w:rsidR="00A52F98" w:rsidRPr="002637EA" w:rsidRDefault="003630D2" w:rsidP="008D299B">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4B43CF" w:rsidRPr="002637EA">
        <w:rPr>
          <w:rFonts w:ascii="ＭＳ ゴシック" w:eastAsia="ＭＳ ゴシック" w:hAnsi="ＭＳ ゴシック" w:hint="eastAsia"/>
          <w:color w:val="000000" w:themeColor="text1"/>
          <w:sz w:val="20"/>
          <w:szCs w:val="20"/>
        </w:rPr>
        <w:t>５</w:t>
      </w:r>
      <w:r w:rsidR="00F83AB6" w:rsidRPr="002637EA">
        <w:rPr>
          <w:rFonts w:ascii="ＭＳ ゴシック" w:eastAsia="ＭＳ ゴシック" w:hAnsi="ＭＳ ゴシック" w:hint="eastAsia"/>
          <w:color w:val="000000" w:themeColor="text1"/>
          <w:sz w:val="20"/>
          <w:szCs w:val="20"/>
        </w:rPr>
        <w:t>０</w:t>
      </w:r>
      <w:r w:rsidRPr="002637EA">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73"/>
        <w:gridCol w:w="398"/>
        <w:gridCol w:w="1050"/>
        <w:gridCol w:w="1215"/>
        <w:gridCol w:w="1425"/>
        <w:gridCol w:w="1770"/>
        <w:gridCol w:w="1590"/>
        <w:gridCol w:w="252"/>
        <w:gridCol w:w="8"/>
      </w:tblGrid>
      <w:tr w:rsidR="002637EA" w:rsidRPr="002637EA" w14:paraId="071FEA5F" w14:textId="77777777" w:rsidTr="004159E9">
        <w:trPr>
          <w:gridAfter w:val="1"/>
          <w:wAfter w:w="8" w:type="dxa"/>
          <w:trHeight w:val="458"/>
          <w:jc w:val="center"/>
        </w:trPr>
        <w:tc>
          <w:tcPr>
            <w:tcW w:w="2273" w:type="dxa"/>
            <w:vAlign w:val="center"/>
          </w:tcPr>
          <w:p w14:paraId="3C9F1893" w14:textId="77777777" w:rsidR="004109D5" w:rsidRPr="002637EA" w:rsidRDefault="00A52F98" w:rsidP="00AD2C9F">
            <w:pPr>
              <w:pStyle w:val="a3"/>
              <w:spacing w:line="240" w:lineRule="auto"/>
              <w:jc w:val="center"/>
              <w:rPr>
                <w:rFonts w:ascii="ＭＳ ゴシック" w:hAnsi="ＭＳ ゴシック"/>
                <w:color w:val="000000" w:themeColor="text1"/>
                <w:spacing w:val="0"/>
              </w:rPr>
            </w:pPr>
            <w:r w:rsidRPr="002637EA">
              <w:rPr>
                <w:rFonts w:ascii="ＭＳ ゴシック" w:hAnsi="ＭＳ ゴシック"/>
                <w:color w:val="000000" w:themeColor="text1"/>
              </w:rPr>
              <w:lastRenderedPageBreak/>
              <w:br w:type="page"/>
            </w:r>
            <w:r w:rsidR="004109D5" w:rsidRPr="002637EA">
              <w:rPr>
                <w:rFonts w:ascii="ＭＳ ゴシック" w:hAnsi="ＭＳ ゴシック" w:hint="eastAsia"/>
                <w:color w:val="000000" w:themeColor="text1"/>
                <w:spacing w:val="0"/>
              </w:rPr>
              <w:t>主　眼　事　項</w:t>
            </w:r>
          </w:p>
        </w:tc>
        <w:tc>
          <w:tcPr>
            <w:tcW w:w="5815" w:type="dxa"/>
            <w:gridSpan w:val="5"/>
            <w:vAlign w:val="center"/>
          </w:tcPr>
          <w:p w14:paraId="3E7E9ABE" w14:textId="77777777" w:rsidR="004109D5" w:rsidRPr="002637EA" w:rsidRDefault="004109D5" w:rsidP="00AD2C9F">
            <w:pPr>
              <w:pStyle w:val="a3"/>
              <w:spacing w:line="240" w:lineRule="auto"/>
              <w:jc w:val="center"/>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着　　　　　眼　　　　　点</w:t>
            </w:r>
          </w:p>
        </w:tc>
        <w:tc>
          <w:tcPr>
            <w:tcW w:w="1842" w:type="dxa"/>
            <w:gridSpan w:val="2"/>
            <w:vAlign w:val="center"/>
          </w:tcPr>
          <w:p w14:paraId="1A032E9D" w14:textId="77777777" w:rsidR="004109D5" w:rsidRPr="002637EA" w:rsidRDefault="004109D5" w:rsidP="00AD2C9F">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自己評価</w:t>
            </w:r>
          </w:p>
        </w:tc>
      </w:tr>
      <w:tr w:rsidR="002637EA" w:rsidRPr="002637EA" w14:paraId="1992E1C9" w14:textId="77777777" w:rsidTr="004159E9">
        <w:trPr>
          <w:gridAfter w:val="1"/>
          <w:wAfter w:w="8" w:type="dxa"/>
          <w:trHeight w:val="945"/>
          <w:jc w:val="center"/>
        </w:trPr>
        <w:tc>
          <w:tcPr>
            <w:tcW w:w="2273" w:type="dxa"/>
            <w:vMerge w:val="restart"/>
          </w:tcPr>
          <w:p w14:paraId="6E6EEDDD" w14:textId="77777777" w:rsidR="004109D5" w:rsidRPr="002637EA" w:rsidRDefault="004109D5" w:rsidP="004109D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5815" w:type="dxa"/>
            <w:gridSpan w:val="5"/>
            <w:tcBorders>
              <w:bottom w:val="nil"/>
            </w:tcBorders>
          </w:tcPr>
          <w:p w14:paraId="30A82FB2"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p w14:paraId="3F3A959B" w14:textId="77777777" w:rsidR="00C26292" w:rsidRPr="002637EA" w:rsidRDefault="004109D5" w:rsidP="00C26292">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741775" w:rsidRPr="002637EA">
              <w:rPr>
                <w:rFonts w:ascii="ＭＳ ゴシック" w:eastAsia="ＭＳ ゴシック" w:hAnsi="ＭＳ ゴシック" w:cs="ＭＳ ゴシック" w:hint="eastAsia"/>
                <w:color w:val="000000" w:themeColor="text1"/>
                <w:kern w:val="0"/>
                <w:sz w:val="20"/>
                <w:szCs w:val="20"/>
              </w:rPr>
              <w:t>6</w:t>
            </w:r>
            <w:r w:rsidRPr="002637EA">
              <w:rPr>
                <w:rFonts w:ascii="ＭＳ ゴシック" w:eastAsia="ＭＳ ゴシック" w:hAnsi="ＭＳ ゴシック" w:cs="ＭＳ ゴシック"/>
                <w:color w:val="000000" w:themeColor="text1"/>
                <w:kern w:val="0"/>
                <w:sz w:val="20"/>
                <w:szCs w:val="20"/>
              </w:rPr>
              <w:t xml:space="preserve">) </w:t>
            </w:r>
            <w:r w:rsidR="00C26292" w:rsidRPr="002637EA">
              <w:rPr>
                <w:rFonts w:ascii="ＭＳ ゴシック" w:eastAsia="ＭＳ ゴシック" w:hAnsi="ＭＳ ゴシック" w:cs="ＭＳ ゴシック" w:hint="eastAsia"/>
                <w:color w:val="000000" w:themeColor="text1"/>
                <w:kern w:val="0"/>
                <w:sz w:val="20"/>
                <w:szCs w:val="20"/>
              </w:rPr>
              <w:t>利用している方に</w:t>
            </w:r>
            <w:r w:rsidR="00F42337" w:rsidRPr="002637EA">
              <w:rPr>
                <w:rFonts w:ascii="ＭＳ ゴシック" w:eastAsia="ＭＳ ゴシック" w:hAnsi="ＭＳ ゴシック" w:cs="ＭＳ ゴシック" w:hint="eastAsia"/>
                <w:color w:val="000000" w:themeColor="text1"/>
                <w:kern w:val="0"/>
                <w:sz w:val="20"/>
                <w:szCs w:val="20"/>
              </w:rPr>
              <w:t>チェック（☑）</w:t>
            </w:r>
            <w:r w:rsidR="00C26292" w:rsidRPr="002637EA">
              <w:rPr>
                <w:rFonts w:ascii="ＭＳ ゴシック" w:eastAsia="ＭＳ ゴシック" w:hAnsi="ＭＳ ゴシック" w:cs="ＭＳ ゴシック" w:hint="eastAsia"/>
                <w:color w:val="000000" w:themeColor="text1"/>
                <w:kern w:val="0"/>
                <w:sz w:val="20"/>
                <w:szCs w:val="20"/>
              </w:rPr>
              <w:t>を</w:t>
            </w:r>
            <w:r w:rsidR="005A3CF4" w:rsidRPr="002637EA">
              <w:rPr>
                <w:rFonts w:ascii="ＭＳ ゴシック" w:eastAsia="ＭＳ ゴシック" w:hAnsi="ＭＳ ゴシック" w:cs="ＭＳ ゴシック" w:hint="eastAsia"/>
                <w:color w:val="000000" w:themeColor="text1"/>
                <w:kern w:val="0"/>
                <w:sz w:val="20"/>
                <w:szCs w:val="20"/>
              </w:rPr>
              <w:t>付</w:t>
            </w:r>
            <w:r w:rsidR="00C26292" w:rsidRPr="002637EA">
              <w:rPr>
                <w:rFonts w:ascii="ＭＳ ゴシック" w:eastAsia="ＭＳ ゴシック" w:hAnsi="ＭＳ ゴシック" w:cs="ＭＳ ゴシック" w:hint="eastAsia"/>
                <w:color w:val="000000" w:themeColor="text1"/>
                <w:kern w:val="0"/>
                <w:sz w:val="20"/>
                <w:szCs w:val="20"/>
              </w:rPr>
              <w:t>けること。</w:t>
            </w:r>
          </w:p>
          <w:p w14:paraId="458A4243" w14:textId="77777777" w:rsidR="00C26292" w:rsidRPr="002637EA" w:rsidRDefault="00C26292" w:rsidP="00C26292">
            <w:pPr>
              <w:kinsoku w:val="0"/>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00F42337" w:rsidRPr="002637EA">
              <w:rPr>
                <w:rFonts w:ascii="ＭＳ ゴシック" w:eastAsia="ＭＳ ゴシック" w:hAnsi="ＭＳ ゴシック" w:cs="ＭＳ ゴシック" w:hint="eastAsia"/>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80357765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 xml:space="preserve">下水道　　　</w:t>
            </w:r>
            <w:sdt>
              <w:sdtPr>
                <w:rPr>
                  <w:rFonts w:ascii="ＭＳ ゴシック" w:eastAsia="ＭＳ ゴシック" w:hAnsi="ＭＳ ゴシック" w:hint="eastAsia"/>
                  <w:color w:val="000000" w:themeColor="text1"/>
                  <w:sz w:val="20"/>
                  <w:szCs w:val="20"/>
                </w:rPr>
                <w:id w:val="911199840"/>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浄化槽</w:t>
            </w:r>
          </w:p>
          <w:p w14:paraId="641CCDD8" w14:textId="77777777" w:rsidR="00C26292" w:rsidRPr="002637EA" w:rsidRDefault="00C26292" w:rsidP="00C26292">
            <w:pPr>
              <w:kinsoku w:val="0"/>
              <w:overflowPunct w:val="0"/>
              <w:ind w:leftChars="200" w:left="420" w:firstLineChars="50" w:firstLine="100"/>
              <w:textAlignment w:val="baseline"/>
              <w:rPr>
                <w:rFonts w:ascii="ＭＳ ゴシック" w:eastAsia="ＭＳ ゴシック" w:hAnsi="Times New Roman" w:cs="ＭＳ ゴシック"/>
                <w:color w:val="000000" w:themeColor="text1"/>
                <w:kern w:val="0"/>
                <w:sz w:val="20"/>
                <w:szCs w:val="20"/>
              </w:rPr>
            </w:pPr>
          </w:p>
          <w:p w14:paraId="4011B893" w14:textId="3948BE10" w:rsidR="004109D5" w:rsidRPr="002637EA" w:rsidRDefault="00C26292" w:rsidP="00C26292">
            <w:pPr>
              <w:kinsoku w:val="0"/>
              <w:overflowPunct w:val="0"/>
              <w:ind w:firstLineChars="100" w:firstLine="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浄化槽を設置している場合</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管理は適切に行われているか。</w:t>
            </w:r>
          </w:p>
          <w:p w14:paraId="02E2C8D5" w14:textId="77777777" w:rsidR="004109D5" w:rsidRPr="002637EA" w:rsidRDefault="004109D5" w:rsidP="00AD2C9F">
            <w:pPr>
              <w:kinsoku w:val="0"/>
              <w:overflowPunct w:val="0"/>
              <w:spacing w:line="120" w:lineRule="auto"/>
              <w:textAlignment w:val="baseline"/>
              <w:rPr>
                <w:rFonts w:ascii="ＭＳ ゴシック" w:eastAsia="ＭＳ ゴシック" w:hAnsi="Times New Roman"/>
                <w:color w:val="000000" w:themeColor="text1"/>
                <w:kern w:val="0"/>
                <w:sz w:val="20"/>
                <w:szCs w:val="20"/>
              </w:rPr>
            </w:pPr>
          </w:p>
          <w:p w14:paraId="513F364B" w14:textId="77777777" w:rsidR="004109D5" w:rsidRPr="002637EA" w:rsidRDefault="004109D5" w:rsidP="00AD2C9F">
            <w:pPr>
              <w:kinsoku w:val="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ア</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「保守点検及び清掃」の</w:t>
            </w:r>
            <w:r w:rsidR="005A3CF4" w:rsidRPr="002637EA">
              <w:rPr>
                <w:rFonts w:ascii="ＭＳ ゴシック" w:eastAsia="ＭＳ ゴシック" w:hAnsi="ＭＳ ゴシック" w:cs="ＭＳ ゴシック" w:hint="eastAsia"/>
                <w:color w:val="000000" w:themeColor="text1"/>
                <w:kern w:val="0"/>
                <w:sz w:val="20"/>
                <w:szCs w:val="20"/>
              </w:rPr>
              <w:t>状況</w:t>
            </w:r>
          </w:p>
        </w:tc>
        <w:tc>
          <w:tcPr>
            <w:tcW w:w="1842" w:type="dxa"/>
            <w:gridSpan w:val="2"/>
            <w:tcBorders>
              <w:bottom w:val="nil"/>
            </w:tcBorders>
          </w:tcPr>
          <w:p w14:paraId="0112CDD1" w14:textId="77777777" w:rsidR="004109D5" w:rsidRPr="002637EA" w:rsidRDefault="004109D5"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96E8AFD" w14:textId="77777777" w:rsidR="00C26292" w:rsidRPr="002637EA" w:rsidRDefault="00C26292"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30D6F15E" w14:textId="77777777" w:rsidR="00C26292" w:rsidRPr="002637EA" w:rsidRDefault="00C26292"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0F65FD7" w14:textId="77777777" w:rsidR="00C26292" w:rsidRPr="002637EA" w:rsidRDefault="00C26292"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6C799E4" w14:textId="77777777" w:rsidR="004109D5" w:rsidRPr="002637EA" w:rsidRDefault="002637EA"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11736374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4109D5" w:rsidRPr="002637EA">
              <w:rPr>
                <w:rFonts w:ascii="ＭＳ ゴシック" w:eastAsia="ＭＳ ゴシック" w:hAnsi="ＭＳ ゴシック" w:cs="ＭＳ ゴシック" w:hint="eastAsia"/>
                <w:color w:val="000000" w:themeColor="text1"/>
                <w:kern w:val="0"/>
                <w:sz w:val="20"/>
                <w:szCs w:val="20"/>
              </w:rPr>
              <w:t>適</w:t>
            </w:r>
            <w:r w:rsidR="00C26292" w:rsidRPr="002637EA">
              <w:rPr>
                <w:rFonts w:ascii="ＭＳ ゴシック" w:eastAsia="ＭＳ ゴシック" w:hAnsi="ＭＳ ゴシック" w:cs="ＭＳ ゴシック" w:hint="eastAsia"/>
                <w:color w:val="000000" w:themeColor="text1"/>
                <w:kern w:val="0"/>
                <w:sz w:val="20"/>
                <w:szCs w:val="20"/>
              </w:rPr>
              <w:t xml:space="preserve"> </w:t>
            </w:r>
            <w:r w:rsidR="004109D5" w:rsidRPr="002637EA">
              <w:rPr>
                <w:rFonts w:ascii="ＭＳ ゴシック" w:eastAsia="ＭＳ ゴシック" w:hAnsi="ＭＳ ゴシック" w:cs="ＭＳ ゴシック" w:hint="eastAsia"/>
                <w:color w:val="000000" w:themeColor="text1"/>
                <w:kern w:val="0"/>
                <w:sz w:val="20"/>
                <w:szCs w:val="20"/>
              </w:rPr>
              <w:t>・</w:t>
            </w:r>
            <w:r w:rsidR="00C26292" w:rsidRPr="002637EA">
              <w:rPr>
                <w:rFonts w:ascii="ＭＳ ゴシック" w:eastAsia="ＭＳ ゴシック" w:hAnsi="ＭＳ ゴシック" w:cs="ＭＳ ゴシック" w:hint="eastAsia"/>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82262306"/>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4109D5" w:rsidRPr="002637EA">
              <w:rPr>
                <w:rFonts w:ascii="ＭＳ ゴシック" w:eastAsia="ＭＳ ゴシック" w:hAnsi="ＭＳ ゴシック" w:cs="ＭＳ ゴシック" w:hint="eastAsia"/>
                <w:color w:val="000000" w:themeColor="text1"/>
                <w:kern w:val="0"/>
                <w:sz w:val="20"/>
                <w:szCs w:val="20"/>
              </w:rPr>
              <w:t>否</w:t>
            </w:r>
          </w:p>
          <w:p w14:paraId="7267910C" w14:textId="77777777" w:rsidR="004109D5" w:rsidRPr="002637EA" w:rsidRDefault="004109D5"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0A3475AB" w14:textId="77777777" w:rsidR="004109D5" w:rsidRPr="002637EA" w:rsidRDefault="004109D5" w:rsidP="00C26292">
            <w:pPr>
              <w:kinsoku w:val="0"/>
              <w:overflowPunct w:val="0"/>
              <w:textAlignment w:val="baseline"/>
              <w:rPr>
                <w:rFonts w:ascii="ＭＳ ゴシック" w:hAnsi="ＭＳ ゴシック"/>
                <w:color w:val="000000" w:themeColor="text1"/>
              </w:rPr>
            </w:pPr>
          </w:p>
        </w:tc>
      </w:tr>
      <w:tr w:rsidR="002637EA" w:rsidRPr="002637EA" w14:paraId="14D467E1" w14:textId="77777777" w:rsidTr="004159E9">
        <w:trPr>
          <w:trHeight w:val="210"/>
          <w:jc w:val="center"/>
        </w:trPr>
        <w:tc>
          <w:tcPr>
            <w:tcW w:w="2273" w:type="dxa"/>
            <w:vMerge/>
          </w:tcPr>
          <w:p w14:paraId="32ECAC7E"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355" w:type="dxa"/>
            <w:vMerge w:val="restart"/>
            <w:tcBorders>
              <w:top w:val="nil"/>
            </w:tcBorders>
          </w:tcPr>
          <w:p w14:paraId="3CA23AC3" w14:textId="77777777" w:rsidR="004109D5" w:rsidRPr="002637EA" w:rsidRDefault="004109D5" w:rsidP="00AD2C9F">
            <w:pPr>
              <w:kinsoku w:val="0"/>
              <w:overflowPunct w:val="0"/>
              <w:ind w:firstLineChars="100" w:firstLine="200"/>
              <w:textAlignment w:val="baseline"/>
              <w:rPr>
                <w:rFonts w:ascii="ＭＳ ゴシック" w:eastAsia="ＭＳ ゴシック" w:hAnsi="Times New Roman"/>
                <w:color w:val="000000" w:themeColor="text1"/>
                <w:kern w:val="0"/>
                <w:sz w:val="20"/>
                <w:szCs w:val="20"/>
              </w:rPr>
            </w:pPr>
          </w:p>
          <w:p w14:paraId="36B50E47" w14:textId="77777777" w:rsidR="004109D5" w:rsidRPr="002637EA" w:rsidRDefault="004109D5" w:rsidP="00AD2C9F">
            <w:pPr>
              <w:kinsoku w:val="0"/>
              <w:overflowPunct w:val="0"/>
              <w:ind w:firstLineChars="100" w:firstLine="200"/>
              <w:textAlignment w:val="baseline"/>
              <w:rPr>
                <w:rFonts w:ascii="ＭＳ ゴシック" w:eastAsia="ＭＳ ゴシック" w:hAnsi="Times New Roman"/>
                <w:color w:val="000000" w:themeColor="text1"/>
                <w:kern w:val="0"/>
                <w:sz w:val="20"/>
                <w:szCs w:val="20"/>
              </w:rPr>
            </w:pPr>
          </w:p>
          <w:p w14:paraId="5AF17F8D"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050" w:type="dxa"/>
            <w:tcBorders>
              <w:bottom w:val="single" w:sz="4" w:space="0" w:color="auto"/>
            </w:tcBorders>
          </w:tcPr>
          <w:p w14:paraId="7DB7222E"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215" w:type="dxa"/>
            <w:tcBorders>
              <w:bottom w:val="single" w:sz="4" w:space="0" w:color="auto"/>
            </w:tcBorders>
          </w:tcPr>
          <w:p w14:paraId="75A7365E"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実施年月日</w:t>
            </w:r>
          </w:p>
        </w:tc>
        <w:tc>
          <w:tcPr>
            <w:tcW w:w="1425" w:type="dxa"/>
            <w:tcBorders>
              <w:bottom w:val="single" w:sz="4" w:space="0" w:color="auto"/>
            </w:tcBorders>
          </w:tcPr>
          <w:p w14:paraId="2ADDB780"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保守点検業者</w:t>
            </w:r>
          </w:p>
        </w:tc>
        <w:tc>
          <w:tcPr>
            <w:tcW w:w="1770" w:type="dxa"/>
            <w:tcBorders>
              <w:bottom w:val="single" w:sz="4" w:space="0" w:color="auto"/>
            </w:tcBorders>
          </w:tcPr>
          <w:p w14:paraId="16D56D03" w14:textId="77777777" w:rsidR="004109D5" w:rsidRPr="002637EA" w:rsidRDefault="004109D5" w:rsidP="00AD2C9F">
            <w:pPr>
              <w:kinsoku w:val="0"/>
              <w:overflowPunct w:val="0"/>
              <w:ind w:firstLineChars="250" w:firstLine="5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内　容</w:t>
            </w:r>
          </w:p>
        </w:tc>
        <w:tc>
          <w:tcPr>
            <w:tcW w:w="1590" w:type="dxa"/>
            <w:tcBorders>
              <w:bottom w:val="single" w:sz="4" w:space="0" w:color="auto"/>
            </w:tcBorders>
          </w:tcPr>
          <w:p w14:paraId="14C3D8D2" w14:textId="77777777" w:rsidR="004109D5" w:rsidRPr="002637EA" w:rsidRDefault="004109D5" w:rsidP="00AD2C9F">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結果等</w:t>
            </w:r>
          </w:p>
        </w:tc>
        <w:tc>
          <w:tcPr>
            <w:tcW w:w="260" w:type="dxa"/>
            <w:gridSpan w:val="2"/>
            <w:tcBorders>
              <w:top w:val="nil"/>
              <w:bottom w:val="nil"/>
            </w:tcBorders>
          </w:tcPr>
          <w:p w14:paraId="3861A3C4" w14:textId="77777777" w:rsidR="004109D5" w:rsidRPr="002637EA" w:rsidRDefault="004109D5" w:rsidP="00AD2C9F">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tc>
      </w:tr>
      <w:tr w:rsidR="002637EA" w:rsidRPr="002637EA" w14:paraId="4739EA80" w14:textId="77777777" w:rsidTr="004159E9">
        <w:trPr>
          <w:gridAfter w:val="1"/>
          <w:wAfter w:w="8" w:type="dxa"/>
          <w:trHeight w:val="485"/>
          <w:jc w:val="center"/>
        </w:trPr>
        <w:tc>
          <w:tcPr>
            <w:tcW w:w="2273" w:type="dxa"/>
            <w:vMerge/>
          </w:tcPr>
          <w:p w14:paraId="33A1D5C4"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355" w:type="dxa"/>
            <w:vMerge/>
          </w:tcPr>
          <w:p w14:paraId="62928E6D"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050" w:type="dxa"/>
            <w:tcBorders>
              <w:bottom w:val="single" w:sz="4" w:space="0" w:color="auto"/>
            </w:tcBorders>
          </w:tcPr>
          <w:p w14:paraId="2B6EDDB7"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保守点検</w:t>
            </w:r>
          </w:p>
          <w:p w14:paraId="573C8175"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215" w:type="dxa"/>
            <w:tcBorders>
              <w:bottom w:val="single" w:sz="4" w:space="0" w:color="auto"/>
            </w:tcBorders>
          </w:tcPr>
          <w:p w14:paraId="473F4663" w14:textId="77777777" w:rsidR="004109D5" w:rsidRPr="002637EA" w:rsidRDefault="004109D5" w:rsidP="00AD2C9F">
            <w:pPr>
              <w:widowControl/>
              <w:jc w:val="left"/>
              <w:rPr>
                <w:rFonts w:ascii="ＭＳ ゴシック" w:eastAsia="ＭＳ ゴシック" w:hAnsi="Times New Roman"/>
                <w:color w:val="000000" w:themeColor="text1"/>
                <w:kern w:val="0"/>
                <w:sz w:val="20"/>
                <w:szCs w:val="20"/>
              </w:rPr>
            </w:pPr>
          </w:p>
          <w:p w14:paraId="617C187B"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425" w:type="dxa"/>
            <w:tcBorders>
              <w:bottom w:val="single" w:sz="4" w:space="0" w:color="auto"/>
            </w:tcBorders>
          </w:tcPr>
          <w:p w14:paraId="70C422B0" w14:textId="77777777" w:rsidR="004109D5" w:rsidRPr="002637EA" w:rsidRDefault="004109D5" w:rsidP="00AD2C9F">
            <w:pPr>
              <w:widowControl/>
              <w:jc w:val="left"/>
              <w:rPr>
                <w:rFonts w:ascii="ＭＳ ゴシック" w:eastAsia="ＭＳ ゴシック" w:hAnsi="Times New Roman"/>
                <w:color w:val="000000" w:themeColor="text1"/>
                <w:kern w:val="0"/>
                <w:sz w:val="20"/>
                <w:szCs w:val="20"/>
              </w:rPr>
            </w:pPr>
          </w:p>
          <w:p w14:paraId="2F73AB61"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770" w:type="dxa"/>
            <w:tcBorders>
              <w:bottom w:val="single" w:sz="4" w:space="0" w:color="auto"/>
            </w:tcBorders>
          </w:tcPr>
          <w:p w14:paraId="03828262" w14:textId="77777777" w:rsidR="004109D5" w:rsidRPr="002637EA" w:rsidRDefault="004109D5" w:rsidP="00AD2C9F">
            <w:pPr>
              <w:widowControl/>
              <w:jc w:val="left"/>
              <w:rPr>
                <w:rFonts w:ascii="ＭＳ ゴシック" w:eastAsia="ＭＳ ゴシック" w:hAnsi="Times New Roman"/>
                <w:color w:val="000000" w:themeColor="text1"/>
                <w:kern w:val="0"/>
                <w:sz w:val="20"/>
                <w:szCs w:val="20"/>
              </w:rPr>
            </w:pPr>
          </w:p>
          <w:p w14:paraId="40D08A6C"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590" w:type="dxa"/>
            <w:tcBorders>
              <w:bottom w:val="single" w:sz="4" w:space="0" w:color="auto"/>
            </w:tcBorders>
          </w:tcPr>
          <w:p w14:paraId="1B5B1A24" w14:textId="77777777" w:rsidR="004109D5" w:rsidRPr="002637EA" w:rsidRDefault="004109D5" w:rsidP="00AD2C9F">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tc>
        <w:tc>
          <w:tcPr>
            <w:tcW w:w="252" w:type="dxa"/>
            <w:vMerge w:val="restart"/>
            <w:tcBorders>
              <w:top w:val="nil"/>
            </w:tcBorders>
          </w:tcPr>
          <w:p w14:paraId="1106A6CE" w14:textId="77777777" w:rsidR="004109D5" w:rsidRPr="002637EA" w:rsidRDefault="004109D5" w:rsidP="00AD2C9F">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tc>
      </w:tr>
      <w:tr w:rsidR="002637EA" w:rsidRPr="002637EA" w14:paraId="5D383B4E" w14:textId="77777777" w:rsidTr="004159E9">
        <w:trPr>
          <w:gridAfter w:val="1"/>
          <w:wAfter w:w="8" w:type="dxa"/>
          <w:trHeight w:val="540"/>
          <w:jc w:val="center"/>
        </w:trPr>
        <w:tc>
          <w:tcPr>
            <w:tcW w:w="2273" w:type="dxa"/>
            <w:vMerge/>
          </w:tcPr>
          <w:p w14:paraId="13E61D26"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355" w:type="dxa"/>
            <w:vMerge/>
            <w:tcBorders>
              <w:bottom w:val="nil"/>
            </w:tcBorders>
          </w:tcPr>
          <w:p w14:paraId="7DF8FCD0"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050" w:type="dxa"/>
            <w:tcBorders>
              <w:bottom w:val="single" w:sz="4" w:space="0" w:color="auto"/>
            </w:tcBorders>
          </w:tcPr>
          <w:p w14:paraId="5407B8BD"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清  掃</w:t>
            </w:r>
          </w:p>
          <w:p w14:paraId="47470A32"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215" w:type="dxa"/>
            <w:tcBorders>
              <w:bottom w:val="single" w:sz="4" w:space="0" w:color="auto"/>
            </w:tcBorders>
          </w:tcPr>
          <w:p w14:paraId="0B5EEA59" w14:textId="77777777" w:rsidR="004109D5" w:rsidRPr="002637EA" w:rsidRDefault="004109D5" w:rsidP="00AD2C9F">
            <w:pPr>
              <w:widowControl/>
              <w:jc w:val="left"/>
              <w:rPr>
                <w:rFonts w:ascii="ＭＳ ゴシック" w:eastAsia="ＭＳ ゴシック" w:hAnsi="Times New Roman"/>
                <w:color w:val="000000" w:themeColor="text1"/>
                <w:kern w:val="0"/>
                <w:sz w:val="20"/>
                <w:szCs w:val="20"/>
              </w:rPr>
            </w:pPr>
          </w:p>
          <w:p w14:paraId="53510510"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425" w:type="dxa"/>
            <w:tcBorders>
              <w:bottom w:val="single" w:sz="4" w:space="0" w:color="auto"/>
            </w:tcBorders>
          </w:tcPr>
          <w:p w14:paraId="663C2182" w14:textId="77777777" w:rsidR="004109D5" w:rsidRPr="002637EA" w:rsidRDefault="004109D5" w:rsidP="00AD2C9F">
            <w:pPr>
              <w:widowControl/>
              <w:jc w:val="left"/>
              <w:rPr>
                <w:rFonts w:ascii="ＭＳ ゴシック" w:eastAsia="ＭＳ ゴシック" w:hAnsi="Times New Roman"/>
                <w:color w:val="000000" w:themeColor="text1"/>
                <w:kern w:val="0"/>
                <w:sz w:val="20"/>
                <w:szCs w:val="20"/>
              </w:rPr>
            </w:pPr>
          </w:p>
          <w:p w14:paraId="2BDE6B3E"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770" w:type="dxa"/>
            <w:tcBorders>
              <w:bottom w:val="single" w:sz="4" w:space="0" w:color="auto"/>
            </w:tcBorders>
          </w:tcPr>
          <w:p w14:paraId="0EC4FC66" w14:textId="77777777" w:rsidR="004109D5" w:rsidRPr="002637EA" w:rsidRDefault="004109D5" w:rsidP="00AD2C9F">
            <w:pPr>
              <w:widowControl/>
              <w:jc w:val="left"/>
              <w:rPr>
                <w:rFonts w:ascii="ＭＳ ゴシック" w:eastAsia="ＭＳ ゴシック" w:hAnsi="Times New Roman"/>
                <w:color w:val="000000" w:themeColor="text1"/>
                <w:kern w:val="0"/>
                <w:sz w:val="20"/>
                <w:szCs w:val="20"/>
              </w:rPr>
            </w:pPr>
          </w:p>
          <w:p w14:paraId="3613847C"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590" w:type="dxa"/>
            <w:tcBorders>
              <w:bottom w:val="single" w:sz="4" w:space="0" w:color="auto"/>
            </w:tcBorders>
          </w:tcPr>
          <w:p w14:paraId="25CE6210" w14:textId="77777777" w:rsidR="004109D5" w:rsidRPr="002637EA" w:rsidRDefault="004109D5" w:rsidP="00AD2C9F">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tc>
        <w:tc>
          <w:tcPr>
            <w:tcW w:w="252" w:type="dxa"/>
            <w:vMerge/>
            <w:tcBorders>
              <w:bottom w:val="nil"/>
            </w:tcBorders>
          </w:tcPr>
          <w:p w14:paraId="7994D18E" w14:textId="77777777" w:rsidR="004109D5" w:rsidRPr="002637EA" w:rsidRDefault="004109D5" w:rsidP="00AD2C9F">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tc>
      </w:tr>
      <w:tr w:rsidR="002637EA" w:rsidRPr="002637EA" w14:paraId="6B5C0004" w14:textId="77777777" w:rsidTr="003473E2">
        <w:trPr>
          <w:gridAfter w:val="1"/>
          <w:wAfter w:w="8" w:type="dxa"/>
          <w:trHeight w:val="10346"/>
          <w:jc w:val="center"/>
        </w:trPr>
        <w:tc>
          <w:tcPr>
            <w:tcW w:w="2273" w:type="dxa"/>
            <w:vMerge/>
          </w:tcPr>
          <w:p w14:paraId="51480FF4"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5815" w:type="dxa"/>
            <w:gridSpan w:val="5"/>
            <w:tcBorders>
              <w:top w:val="nil"/>
            </w:tcBorders>
          </w:tcPr>
          <w:p w14:paraId="5498DDB4"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p w14:paraId="077E28F9" w14:textId="77777777" w:rsidR="004109D5" w:rsidRPr="002637EA" w:rsidRDefault="004109D5" w:rsidP="00AD2C9F">
            <w:pPr>
              <w:kinsoku w:val="0"/>
              <w:overflowPunct w:val="0"/>
              <w:ind w:firstLineChars="100" w:firstLine="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イ</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「水質検査」の</w:t>
            </w:r>
            <w:r w:rsidR="005A3CF4" w:rsidRPr="002637EA">
              <w:rPr>
                <w:rFonts w:ascii="ＭＳ ゴシック" w:eastAsia="ＭＳ ゴシック" w:hAnsi="ＭＳ ゴシック" w:cs="ＭＳ ゴシック" w:hint="eastAsia"/>
                <w:color w:val="000000" w:themeColor="text1"/>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2637EA" w:rsidRPr="002637EA" w14:paraId="28D9D9B9" w14:textId="77777777" w:rsidTr="00AD2C9F">
              <w:trPr>
                <w:trHeight w:val="180"/>
              </w:trPr>
              <w:tc>
                <w:tcPr>
                  <w:tcW w:w="1204" w:type="dxa"/>
                </w:tcPr>
                <w:p w14:paraId="0DF67F20"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実施年月日</w:t>
                  </w:r>
                </w:p>
              </w:tc>
              <w:tc>
                <w:tcPr>
                  <w:tcW w:w="1162" w:type="dxa"/>
                </w:tcPr>
                <w:p w14:paraId="4477979C" w14:textId="77777777" w:rsidR="004109D5" w:rsidRPr="002637EA" w:rsidRDefault="004109D5" w:rsidP="00AD2C9F">
                  <w:pPr>
                    <w:kinsoku w:val="0"/>
                    <w:overflowPunct w:val="0"/>
                    <w:ind w:rightChars="-60" w:right="-126"/>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pacing w:val="2"/>
                      <w:w w:val="71"/>
                      <w:kern w:val="0"/>
                      <w:sz w:val="20"/>
                      <w:szCs w:val="20"/>
                      <w:fitText w:val="1000" w:id="1399548164"/>
                    </w:rPr>
                    <w:t>指定検査機関</w:t>
                  </w:r>
                  <w:r w:rsidRPr="002637EA">
                    <w:rPr>
                      <w:rFonts w:ascii="ＭＳ ゴシック" w:eastAsia="ＭＳ ゴシック" w:hAnsi="ＭＳ ゴシック" w:hint="eastAsia"/>
                      <w:color w:val="000000" w:themeColor="text1"/>
                      <w:spacing w:val="-4"/>
                      <w:w w:val="71"/>
                      <w:kern w:val="0"/>
                      <w:sz w:val="20"/>
                      <w:szCs w:val="20"/>
                      <w:fitText w:val="1000" w:id="1399548164"/>
                    </w:rPr>
                    <w:t>名</w:t>
                  </w:r>
                </w:p>
              </w:tc>
              <w:tc>
                <w:tcPr>
                  <w:tcW w:w="1584" w:type="dxa"/>
                </w:tcPr>
                <w:p w14:paraId="3B002339" w14:textId="77777777" w:rsidR="004109D5" w:rsidRPr="002637EA" w:rsidRDefault="004109D5" w:rsidP="00AD2C9F">
                  <w:pPr>
                    <w:kinsoku w:val="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内　容</w:t>
                  </w:r>
                </w:p>
              </w:tc>
              <w:tc>
                <w:tcPr>
                  <w:tcW w:w="1208" w:type="dxa"/>
                </w:tcPr>
                <w:p w14:paraId="0F541C99" w14:textId="77777777" w:rsidR="004109D5" w:rsidRPr="002637EA" w:rsidRDefault="004109D5" w:rsidP="00AD2C9F">
                  <w:pPr>
                    <w:kinsoku w:val="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結果等</w:t>
                  </w:r>
                </w:p>
              </w:tc>
            </w:tr>
            <w:tr w:rsidR="002637EA" w:rsidRPr="002637EA" w14:paraId="32B2CE79" w14:textId="77777777" w:rsidTr="00AD2C9F">
              <w:trPr>
                <w:trHeight w:val="481"/>
              </w:trPr>
              <w:tc>
                <w:tcPr>
                  <w:tcW w:w="1204" w:type="dxa"/>
                </w:tcPr>
                <w:p w14:paraId="48825444"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4AE7882C"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2F5FE729"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0D33EE4F" w14:textId="77777777" w:rsidR="00843135" w:rsidRPr="002637EA" w:rsidRDefault="004109D5" w:rsidP="007778EB">
                  <w:pPr>
                    <w:widowControl/>
                    <w:ind w:rightChars="-114" w:right="-239"/>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7778EB" w:rsidRPr="002637EA">
                    <w:rPr>
                      <w:rFonts w:ascii="ＭＳ ゴシック" w:eastAsia="ＭＳ ゴシック" w:hAnsi="ＭＳ ゴシック" w:hint="eastAsia"/>
                      <w:color w:val="000000" w:themeColor="text1"/>
                      <w:sz w:val="20"/>
                      <w:szCs w:val="20"/>
                    </w:rPr>
                    <w:t>公</w:t>
                  </w:r>
                  <w:r w:rsidRPr="002637EA">
                    <w:rPr>
                      <w:rFonts w:ascii="ＭＳ ゴシック" w:eastAsia="ＭＳ ゴシック" w:hAnsi="ＭＳ ゴシック" w:hint="eastAsia"/>
                      <w:color w:val="000000" w:themeColor="text1"/>
                      <w:sz w:val="20"/>
                      <w:szCs w:val="20"/>
                    </w:rPr>
                    <w:t>財)</w:t>
                  </w:r>
                  <w:r w:rsidR="007778EB" w:rsidRPr="002637EA">
                    <w:rPr>
                      <w:rFonts w:ascii="ＭＳ ゴシック" w:eastAsia="ＭＳ ゴシック" w:hAnsi="ＭＳ ゴシック" w:hint="eastAsia"/>
                      <w:color w:val="000000" w:themeColor="text1"/>
                      <w:sz w:val="20"/>
                      <w:szCs w:val="20"/>
                    </w:rPr>
                    <w:t>鹿児</w:t>
                  </w:r>
                </w:p>
                <w:p w14:paraId="1C49FB15" w14:textId="77777777" w:rsidR="00843135" w:rsidRPr="002637EA" w:rsidRDefault="007778EB" w:rsidP="007778EB">
                  <w:pPr>
                    <w:widowControl/>
                    <w:ind w:rightChars="-114" w:right="-239"/>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島県</w:t>
                  </w:r>
                  <w:r w:rsidRPr="002637EA">
                    <w:rPr>
                      <w:rFonts w:ascii="ＭＳ ゴシック" w:eastAsia="ＭＳ ゴシック" w:hAnsi="ＭＳ ゴシック"/>
                      <w:color w:val="000000" w:themeColor="text1"/>
                      <w:sz w:val="20"/>
                      <w:szCs w:val="20"/>
                    </w:rPr>
                    <w:t>環境保</w:t>
                  </w:r>
                </w:p>
                <w:p w14:paraId="5D3218D0" w14:textId="77777777" w:rsidR="004109D5" w:rsidRPr="002637EA" w:rsidRDefault="007778EB" w:rsidP="007778EB">
                  <w:pPr>
                    <w:widowControl/>
                    <w:ind w:rightChars="-114" w:right="-239"/>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全協会</w:t>
                  </w:r>
                </w:p>
              </w:tc>
              <w:tc>
                <w:tcPr>
                  <w:tcW w:w="1584" w:type="dxa"/>
                </w:tcPr>
                <w:p w14:paraId="65EEC8A4"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149416B2"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10375959" w14:textId="77777777" w:rsidR="004109D5" w:rsidRPr="002637EA" w:rsidRDefault="004109D5" w:rsidP="00AD2C9F">
                  <w:pPr>
                    <w:kinsoku w:val="0"/>
                    <w:overflowPunct w:val="0"/>
                    <w:textAlignment w:val="baseline"/>
                    <w:rPr>
                      <w:rFonts w:ascii="ＭＳ ゴシック" w:eastAsia="ＭＳ ゴシック" w:hAnsi="ＭＳ ゴシック"/>
                      <w:color w:val="000000" w:themeColor="text1"/>
                      <w:sz w:val="20"/>
                      <w:szCs w:val="20"/>
                    </w:rPr>
                  </w:pPr>
                </w:p>
              </w:tc>
              <w:tc>
                <w:tcPr>
                  <w:tcW w:w="1208" w:type="dxa"/>
                </w:tcPr>
                <w:p w14:paraId="366B6507"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510F9223"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5D662553" w14:textId="77777777" w:rsidR="004109D5" w:rsidRPr="002637EA" w:rsidRDefault="004109D5" w:rsidP="00AD2C9F">
                  <w:pPr>
                    <w:kinsoku w:val="0"/>
                    <w:overflowPunct w:val="0"/>
                    <w:textAlignment w:val="baseline"/>
                    <w:rPr>
                      <w:rFonts w:ascii="ＭＳ ゴシック" w:eastAsia="ＭＳ ゴシック" w:hAnsi="ＭＳ ゴシック"/>
                      <w:color w:val="000000" w:themeColor="text1"/>
                      <w:sz w:val="20"/>
                      <w:szCs w:val="20"/>
                    </w:rPr>
                  </w:pPr>
                </w:p>
              </w:tc>
            </w:tr>
          </w:tbl>
          <w:p w14:paraId="10A7D253"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p w14:paraId="113C6FE1" w14:textId="77777777" w:rsidR="004109D5" w:rsidRPr="002637EA" w:rsidRDefault="004109D5" w:rsidP="00AD2C9F">
            <w:pPr>
              <w:kinsoku w:val="0"/>
              <w:overflowPunct w:val="0"/>
              <w:jc w:val="left"/>
              <w:textAlignment w:val="baseline"/>
              <w:rPr>
                <w:rFonts w:ascii="ＭＳ ゴシック" w:eastAsia="ＭＳ ゴシック" w:hAnsi="Times New Roman"/>
                <w:color w:val="000000" w:themeColor="text1"/>
                <w:kern w:val="0"/>
                <w:sz w:val="20"/>
                <w:szCs w:val="20"/>
              </w:rPr>
            </w:pPr>
          </w:p>
          <w:p w14:paraId="569CC747"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741775" w:rsidRPr="002637EA">
              <w:rPr>
                <w:rFonts w:ascii="ＭＳ ゴシック" w:eastAsia="ＭＳ ゴシック" w:hAnsi="ＭＳ ゴシック" w:cs="ＭＳ ゴシック" w:hint="eastAsia"/>
                <w:color w:val="000000" w:themeColor="text1"/>
                <w:kern w:val="0"/>
                <w:sz w:val="20"/>
                <w:szCs w:val="20"/>
              </w:rPr>
              <w:t>7</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自家水</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飲用井戸</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を使用しているか。</w:t>
            </w:r>
          </w:p>
          <w:p w14:paraId="5795E601" w14:textId="21815F75" w:rsidR="004109D5" w:rsidRPr="002637EA" w:rsidRDefault="004109D5" w:rsidP="00AD2C9F">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使用している場合</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毎年１回以上（調理施設で使用する場合は年２回以上）登録検査機関による水質検査を受けているか。</w:t>
            </w:r>
          </w:p>
          <w:p w14:paraId="2CA58DD4"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水質検査の状況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2637EA" w:rsidRPr="002637EA" w14:paraId="38677C9D" w14:textId="77777777" w:rsidTr="00AD2C9F">
              <w:trPr>
                <w:trHeight w:val="180"/>
              </w:trPr>
              <w:tc>
                <w:tcPr>
                  <w:tcW w:w="1204" w:type="dxa"/>
                </w:tcPr>
                <w:p w14:paraId="663ED335"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実施年月日</w:t>
                  </w:r>
                </w:p>
              </w:tc>
              <w:tc>
                <w:tcPr>
                  <w:tcW w:w="1162" w:type="dxa"/>
                </w:tcPr>
                <w:p w14:paraId="13398640" w14:textId="77777777" w:rsidR="004109D5" w:rsidRPr="002637EA" w:rsidRDefault="004109D5" w:rsidP="00AD2C9F">
                  <w:pPr>
                    <w:kinsoku w:val="0"/>
                    <w:overflowPunct w:val="0"/>
                    <w:ind w:rightChars="-60" w:right="-126"/>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pacing w:val="2"/>
                      <w:w w:val="71"/>
                      <w:kern w:val="0"/>
                      <w:sz w:val="20"/>
                      <w:szCs w:val="20"/>
                      <w:fitText w:val="1000" w:id="1399548165"/>
                    </w:rPr>
                    <w:t>指定検査機関</w:t>
                  </w:r>
                  <w:r w:rsidRPr="002637EA">
                    <w:rPr>
                      <w:rFonts w:ascii="ＭＳ ゴシック" w:eastAsia="ＭＳ ゴシック" w:hAnsi="ＭＳ ゴシック" w:hint="eastAsia"/>
                      <w:color w:val="000000" w:themeColor="text1"/>
                      <w:spacing w:val="-4"/>
                      <w:w w:val="71"/>
                      <w:kern w:val="0"/>
                      <w:sz w:val="20"/>
                      <w:szCs w:val="20"/>
                      <w:fitText w:val="1000" w:id="1399548165"/>
                    </w:rPr>
                    <w:t>名</w:t>
                  </w:r>
                </w:p>
              </w:tc>
              <w:tc>
                <w:tcPr>
                  <w:tcW w:w="1584" w:type="dxa"/>
                </w:tcPr>
                <w:p w14:paraId="20E0119B" w14:textId="77777777" w:rsidR="004109D5" w:rsidRPr="002637EA" w:rsidRDefault="004109D5" w:rsidP="00AD2C9F">
                  <w:pPr>
                    <w:kinsoku w:val="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内　容</w:t>
                  </w:r>
                </w:p>
              </w:tc>
              <w:tc>
                <w:tcPr>
                  <w:tcW w:w="1208" w:type="dxa"/>
                </w:tcPr>
                <w:p w14:paraId="4F101E4E" w14:textId="77777777" w:rsidR="004109D5" w:rsidRPr="002637EA" w:rsidRDefault="004109D5" w:rsidP="00AD2C9F">
                  <w:pPr>
                    <w:kinsoku w:val="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結果等</w:t>
                  </w:r>
                </w:p>
              </w:tc>
            </w:tr>
            <w:tr w:rsidR="002637EA" w:rsidRPr="002637EA" w14:paraId="3ED65192" w14:textId="77777777" w:rsidTr="00AD2C9F">
              <w:trPr>
                <w:trHeight w:val="481"/>
              </w:trPr>
              <w:tc>
                <w:tcPr>
                  <w:tcW w:w="1204" w:type="dxa"/>
                </w:tcPr>
                <w:p w14:paraId="75246A8C"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1118830F"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74689636"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6B57858F"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17ABA72D"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2F39364D" w14:textId="77777777" w:rsidR="004109D5" w:rsidRPr="002637EA" w:rsidRDefault="004109D5" w:rsidP="00AD2C9F">
                  <w:pPr>
                    <w:kinsoku w:val="0"/>
                    <w:overflowPunct w:val="0"/>
                    <w:textAlignment w:val="baseline"/>
                    <w:rPr>
                      <w:rFonts w:ascii="ＭＳ ゴシック" w:eastAsia="ＭＳ ゴシック" w:hAnsi="ＭＳ ゴシック"/>
                      <w:color w:val="000000" w:themeColor="text1"/>
                      <w:sz w:val="20"/>
                      <w:szCs w:val="20"/>
                    </w:rPr>
                  </w:pPr>
                </w:p>
              </w:tc>
              <w:tc>
                <w:tcPr>
                  <w:tcW w:w="1584" w:type="dxa"/>
                </w:tcPr>
                <w:p w14:paraId="40E4F05B"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29E5985E"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681328A9" w14:textId="77777777" w:rsidR="004109D5" w:rsidRPr="002637EA" w:rsidRDefault="004109D5" w:rsidP="00AD2C9F">
                  <w:pPr>
                    <w:kinsoku w:val="0"/>
                    <w:overflowPunct w:val="0"/>
                    <w:textAlignment w:val="baseline"/>
                    <w:rPr>
                      <w:rFonts w:ascii="ＭＳ ゴシック" w:eastAsia="ＭＳ ゴシック" w:hAnsi="ＭＳ ゴシック"/>
                      <w:color w:val="000000" w:themeColor="text1"/>
                      <w:sz w:val="20"/>
                      <w:szCs w:val="20"/>
                    </w:rPr>
                  </w:pPr>
                </w:p>
              </w:tc>
              <w:tc>
                <w:tcPr>
                  <w:tcW w:w="1208" w:type="dxa"/>
                </w:tcPr>
                <w:p w14:paraId="420BC56B"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58A17488"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45007D5E" w14:textId="77777777" w:rsidR="004109D5" w:rsidRPr="002637EA" w:rsidRDefault="004109D5" w:rsidP="00AD2C9F">
                  <w:pPr>
                    <w:kinsoku w:val="0"/>
                    <w:overflowPunct w:val="0"/>
                    <w:textAlignment w:val="baseline"/>
                    <w:rPr>
                      <w:rFonts w:ascii="ＭＳ ゴシック" w:eastAsia="ＭＳ ゴシック" w:hAnsi="ＭＳ ゴシック"/>
                      <w:color w:val="000000" w:themeColor="text1"/>
                      <w:sz w:val="20"/>
                      <w:szCs w:val="20"/>
                    </w:rPr>
                  </w:pPr>
                </w:p>
              </w:tc>
            </w:tr>
          </w:tbl>
          <w:p w14:paraId="3F042063" w14:textId="26B47D31"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（注）温泉</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簡易専用水道は含まないこと。</w:t>
            </w:r>
          </w:p>
          <w:p w14:paraId="1C5B4158"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p w14:paraId="73E69C77"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p w14:paraId="710D76B7"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741775" w:rsidRPr="002637EA">
              <w:rPr>
                <w:rFonts w:ascii="ＭＳ ゴシック" w:eastAsia="ＭＳ ゴシック" w:hAnsi="ＭＳ ゴシック" w:cs="ＭＳ ゴシック" w:hint="eastAsia"/>
                <w:color w:val="000000" w:themeColor="text1"/>
                <w:kern w:val="0"/>
                <w:sz w:val="20"/>
                <w:szCs w:val="20"/>
              </w:rPr>
              <w:t>8</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貯水槽（受水槽）を使用しているか。</w:t>
            </w:r>
          </w:p>
          <w:p w14:paraId="2C90437E" w14:textId="53E9437B" w:rsidR="004109D5" w:rsidRPr="002637EA" w:rsidRDefault="004109D5" w:rsidP="00AD2C9F">
            <w:pPr>
              <w:kinsoku w:val="0"/>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使用している場合</w:t>
            </w:r>
            <w:r w:rsidR="002E08C1" w:rsidRPr="002637EA">
              <w:rPr>
                <w:rFonts w:ascii="ＭＳ ゴシック" w:eastAsia="ＭＳ ゴシック" w:hAnsi="ＭＳ ゴシック" w:cs="ＭＳ ゴシック" w:hint="eastAsia"/>
                <w:color w:val="000000" w:themeColor="text1"/>
                <w:kern w:val="0"/>
                <w:sz w:val="20"/>
                <w:szCs w:val="20"/>
              </w:rPr>
              <w:t>､</w:t>
            </w:r>
            <w:r w:rsidR="00F42337" w:rsidRPr="002637EA">
              <w:rPr>
                <w:rFonts w:ascii="ＭＳ ゴシック" w:eastAsia="ＭＳ ゴシック" w:hAnsi="ＭＳ ゴシック" w:cs="ＭＳ ゴシック" w:hint="eastAsia"/>
                <w:color w:val="000000" w:themeColor="text1"/>
                <w:kern w:val="0"/>
                <w:sz w:val="20"/>
                <w:szCs w:val="20"/>
              </w:rPr>
              <w:t>チェック（☑）</w:t>
            </w:r>
            <w:r w:rsidRPr="002637EA">
              <w:rPr>
                <w:rFonts w:ascii="ＭＳ ゴシック" w:eastAsia="ＭＳ ゴシック" w:hAnsi="ＭＳ ゴシック" w:cs="ＭＳ ゴシック" w:hint="eastAsia"/>
                <w:color w:val="000000" w:themeColor="text1"/>
                <w:kern w:val="0"/>
                <w:sz w:val="20"/>
                <w:szCs w:val="20"/>
              </w:rPr>
              <w:t>を</w:t>
            </w:r>
            <w:r w:rsidR="005A3CF4" w:rsidRPr="002637EA">
              <w:rPr>
                <w:rFonts w:ascii="ＭＳ ゴシック" w:eastAsia="ＭＳ ゴシック" w:hAnsi="ＭＳ ゴシック" w:cs="ＭＳ ゴシック" w:hint="eastAsia"/>
                <w:color w:val="000000" w:themeColor="text1"/>
                <w:kern w:val="0"/>
                <w:sz w:val="20"/>
                <w:szCs w:val="20"/>
              </w:rPr>
              <w:t>付ける</w:t>
            </w:r>
            <w:r w:rsidRPr="002637EA">
              <w:rPr>
                <w:rFonts w:ascii="ＭＳ ゴシック" w:eastAsia="ＭＳ ゴシック" w:hAnsi="ＭＳ ゴシック" w:cs="ＭＳ ゴシック" w:hint="eastAsia"/>
                <w:color w:val="000000" w:themeColor="text1"/>
                <w:kern w:val="0"/>
                <w:sz w:val="20"/>
                <w:szCs w:val="20"/>
              </w:rPr>
              <w:t>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2637EA" w:rsidRPr="002637EA" w14:paraId="28035D5E" w14:textId="77777777" w:rsidTr="00741FEA">
              <w:trPr>
                <w:trHeight w:val="383"/>
              </w:trPr>
              <w:tc>
                <w:tcPr>
                  <w:tcW w:w="1924" w:type="dxa"/>
                  <w:vAlign w:val="center"/>
                </w:tcPr>
                <w:p w14:paraId="3579F9BD" w14:textId="77777777" w:rsidR="004159E9" w:rsidRPr="002637EA" w:rsidRDefault="00E12940" w:rsidP="00AD2C9F">
                  <w:pPr>
                    <w:kinsoku w:val="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10</w:t>
                  </w:r>
                  <w:r w:rsidR="004109D5" w:rsidRPr="002637EA">
                    <w:rPr>
                      <w:rFonts w:ascii="ＭＳ ゴシック" w:eastAsia="ＭＳ ゴシック" w:hAnsi="ＭＳ ゴシック" w:hint="eastAsia"/>
                      <w:color w:val="000000" w:themeColor="text1"/>
                      <w:sz w:val="20"/>
                      <w:szCs w:val="20"/>
                    </w:rPr>
                    <w:t>トンを超える</w:t>
                  </w:r>
                </w:p>
                <w:p w14:paraId="236E8DA5" w14:textId="77777777" w:rsidR="004109D5" w:rsidRPr="002637EA" w:rsidRDefault="004159E9" w:rsidP="00AD2C9F">
                  <w:pPr>
                    <w:kinsoku w:val="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水道法適用）</w:t>
                  </w:r>
                </w:p>
              </w:tc>
              <w:tc>
                <w:tcPr>
                  <w:tcW w:w="1151" w:type="dxa"/>
                  <w:vAlign w:val="center"/>
                </w:tcPr>
                <w:p w14:paraId="2C893D59" w14:textId="2A129F10" w:rsidR="004109D5" w:rsidRPr="002637EA" w:rsidRDefault="002637EA" w:rsidP="00741FEA">
                  <w:pPr>
                    <w:widowControl/>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8939558"/>
                      <w14:checkbox>
                        <w14:checked w14:val="0"/>
                        <w14:checkedState w14:val="00FE" w14:font="Wingdings"/>
                        <w14:uncheckedState w14:val="2610" w14:font="ＭＳ ゴシック"/>
                      </w14:checkbox>
                    </w:sdtPr>
                    <w:sdtEndPr/>
                    <w:sdtContent>
                      <w:r w:rsidR="00741FEA" w:rsidRPr="002637EA">
                        <w:rPr>
                          <w:rFonts w:ascii="ＭＳ ゴシック" w:eastAsia="ＭＳ ゴシック" w:hAnsi="ＭＳ ゴシック" w:hint="eastAsia"/>
                          <w:color w:val="000000" w:themeColor="text1"/>
                          <w:sz w:val="20"/>
                          <w:szCs w:val="20"/>
                        </w:rPr>
                        <w:t>☐</w:t>
                      </w:r>
                    </w:sdtContent>
                  </w:sdt>
                </w:p>
              </w:tc>
            </w:tr>
            <w:tr w:rsidR="002637EA" w:rsidRPr="002637EA" w14:paraId="7C38757F" w14:textId="77777777" w:rsidTr="00741FEA">
              <w:trPr>
                <w:trHeight w:val="263"/>
              </w:trPr>
              <w:tc>
                <w:tcPr>
                  <w:tcW w:w="1924" w:type="dxa"/>
                  <w:vAlign w:val="center"/>
                </w:tcPr>
                <w:p w14:paraId="2421B76A" w14:textId="77777777" w:rsidR="004159E9" w:rsidRPr="002637EA" w:rsidRDefault="00E12940" w:rsidP="00AD2C9F">
                  <w:pPr>
                    <w:kinsoku w:val="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10</w:t>
                  </w:r>
                  <w:r w:rsidR="004109D5" w:rsidRPr="002637EA">
                    <w:rPr>
                      <w:rFonts w:ascii="ＭＳ ゴシック" w:eastAsia="ＭＳ ゴシック" w:hAnsi="ＭＳ ゴシック" w:hint="eastAsia"/>
                      <w:color w:val="000000" w:themeColor="text1"/>
                      <w:sz w:val="20"/>
                      <w:szCs w:val="20"/>
                    </w:rPr>
                    <w:t>トン以下</w:t>
                  </w:r>
                </w:p>
                <w:p w14:paraId="3C86364C" w14:textId="77777777" w:rsidR="004109D5" w:rsidRPr="002637EA" w:rsidRDefault="004159E9" w:rsidP="00AD2C9F">
                  <w:pPr>
                    <w:kinsoku w:val="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水道法適用外</w:t>
                  </w:r>
                </w:p>
              </w:tc>
              <w:tc>
                <w:tcPr>
                  <w:tcW w:w="1151" w:type="dxa"/>
                  <w:vAlign w:val="center"/>
                </w:tcPr>
                <w:p w14:paraId="729FEC48" w14:textId="276CFFE2" w:rsidR="004109D5" w:rsidRPr="002637EA" w:rsidRDefault="002637EA" w:rsidP="00741FEA">
                  <w:pPr>
                    <w:widowControl/>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12107205"/>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p>
              </w:tc>
            </w:tr>
          </w:tbl>
          <w:p w14:paraId="1D008658"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p>
          <w:p w14:paraId="382EA587" w14:textId="77777777" w:rsidR="004109D5" w:rsidRPr="002637EA" w:rsidRDefault="004109D5" w:rsidP="00AD2C9F">
            <w:pPr>
              <w:kinsoku w:val="0"/>
              <w:overflowPunct w:val="0"/>
              <w:ind w:leftChars="100" w:left="41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ア</w:t>
            </w:r>
            <w:r w:rsidRPr="002637EA">
              <w:rPr>
                <w:rFonts w:ascii="ＭＳ ゴシック" w:eastAsia="ＭＳ ゴシック" w:hAnsi="ＭＳ ゴシック"/>
                <w:color w:val="000000" w:themeColor="text1"/>
                <w:sz w:val="20"/>
                <w:szCs w:val="20"/>
              </w:rPr>
              <w:t xml:space="preserve">  </w:t>
            </w:r>
            <w:r w:rsidR="004159E9" w:rsidRPr="002637EA">
              <w:rPr>
                <w:rFonts w:ascii="ＭＳ ゴシック" w:eastAsia="ＭＳ ゴシック" w:hAnsi="ＭＳ ゴシック" w:hint="eastAsia"/>
                <w:color w:val="000000" w:themeColor="text1"/>
                <w:sz w:val="20"/>
                <w:szCs w:val="20"/>
              </w:rPr>
              <w:t>管理</w:t>
            </w:r>
            <w:r w:rsidR="004159E9" w:rsidRPr="002637EA">
              <w:rPr>
                <w:rFonts w:ascii="ＭＳ ゴシック" w:eastAsia="ＭＳ ゴシック" w:hAnsi="ＭＳ ゴシック"/>
                <w:color w:val="000000" w:themeColor="text1"/>
                <w:sz w:val="20"/>
                <w:szCs w:val="20"/>
              </w:rPr>
              <w:t>に関する</w:t>
            </w:r>
            <w:r w:rsidR="004159E9" w:rsidRPr="002637EA">
              <w:rPr>
                <w:rFonts w:ascii="ＭＳ ゴシック" w:eastAsia="ＭＳ ゴシック" w:hAnsi="ＭＳ ゴシック" w:hint="eastAsia"/>
                <w:color w:val="000000" w:themeColor="text1"/>
                <w:sz w:val="20"/>
                <w:szCs w:val="20"/>
              </w:rPr>
              <w:t>検査の状況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2637EA" w:rsidRPr="002637EA" w14:paraId="1A18C85D" w14:textId="77777777" w:rsidTr="00AD2C9F">
              <w:trPr>
                <w:trHeight w:val="180"/>
              </w:trPr>
              <w:tc>
                <w:tcPr>
                  <w:tcW w:w="1204" w:type="dxa"/>
                </w:tcPr>
                <w:p w14:paraId="7090F16D"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実施年月日</w:t>
                  </w:r>
                </w:p>
              </w:tc>
              <w:tc>
                <w:tcPr>
                  <w:tcW w:w="1162" w:type="dxa"/>
                </w:tcPr>
                <w:p w14:paraId="038AC415" w14:textId="77777777" w:rsidR="004109D5" w:rsidRPr="002637EA" w:rsidRDefault="004109D5" w:rsidP="00AD2C9F">
                  <w:pPr>
                    <w:kinsoku w:val="0"/>
                    <w:overflowPunct w:val="0"/>
                    <w:ind w:rightChars="-60" w:right="-126"/>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pacing w:val="2"/>
                      <w:w w:val="71"/>
                      <w:kern w:val="0"/>
                      <w:sz w:val="20"/>
                      <w:szCs w:val="20"/>
                      <w:fitText w:val="1000" w:id="1399548166"/>
                    </w:rPr>
                    <w:t>指定検査機関</w:t>
                  </w:r>
                  <w:r w:rsidRPr="002637EA">
                    <w:rPr>
                      <w:rFonts w:ascii="ＭＳ ゴシック" w:eastAsia="ＭＳ ゴシック" w:hAnsi="ＭＳ ゴシック" w:hint="eastAsia"/>
                      <w:color w:val="000000" w:themeColor="text1"/>
                      <w:spacing w:val="-4"/>
                      <w:w w:val="71"/>
                      <w:kern w:val="0"/>
                      <w:sz w:val="20"/>
                      <w:szCs w:val="20"/>
                      <w:fitText w:val="1000" w:id="1399548166"/>
                    </w:rPr>
                    <w:t>名</w:t>
                  </w:r>
                </w:p>
              </w:tc>
              <w:tc>
                <w:tcPr>
                  <w:tcW w:w="1584" w:type="dxa"/>
                </w:tcPr>
                <w:p w14:paraId="7D91193D" w14:textId="77777777" w:rsidR="004109D5" w:rsidRPr="002637EA" w:rsidRDefault="004109D5" w:rsidP="00AD2C9F">
                  <w:pPr>
                    <w:kinsoku w:val="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内　容</w:t>
                  </w:r>
                </w:p>
              </w:tc>
              <w:tc>
                <w:tcPr>
                  <w:tcW w:w="1208" w:type="dxa"/>
                </w:tcPr>
                <w:p w14:paraId="42824188" w14:textId="77777777" w:rsidR="004109D5" w:rsidRPr="002637EA" w:rsidRDefault="004109D5" w:rsidP="00AD2C9F">
                  <w:pPr>
                    <w:kinsoku w:val="0"/>
                    <w:overflowPunct w:val="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結果等</w:t>
                  </w:r>
                </w:p>
              </w:tc>
            </w:tr>
            <w:tr w:rsidR="002637EA" w:rsidRPr="002637EA" w14:paraId="2AB98D37" w14:textId="77777777" w:rsidTr="00AD2C9F">
              <w:trPr>
                <w:trHeight w:val="481"/>
              </w:trPr>
              <w:tc>
                <w:tcPr>
                  <w:tcW w:w="1204" w:type="dxa"/>
                </w:tcPr>
                <w:p w14:paraId="43CB55FA"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6AAE2884"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365541D8" w14:textId="77777777" w:rsidR="004109D5" w:rsidRPr="002637EA" w:rsidRDefault="004109D5" w:rsidP="00AD2C9F">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7FCBD8E7"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4A4D032A"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077F35CE" w14:textId="77777777" w:rsidR="004109D5" w:rsidRPr="002637EA" w:rsidRDefault="004109D5" w:rsidP="00AD2C9F">
                  <w:pPr>
                    <w:kinsoku w:val="0"/>
                    <w:overflowPunct w:val="0"/>
                    <w:textAlignment w:val="baseline"/>
                    <w:rPr>
                      <w:rFonts w:ascii="ＭＳ ゴシック" w:eastAsia="ＭＳ ゴシック" w:hAnsi="ＭＳ ゴシック"/>
                      <w:color w:val="000000" w:themeColor="text1"/>
                      <w:sz w:val="20"/>
                      <w:szCs w:val="20"/>
                    </w:rPr>
                  </w:pPr>
                </w:p>
              </w:tc>
              <w:tc>
                <w:tcPr>
                  <w:tcW w:w="1584" w:type="dxa"/>
                </w:tcPr>
                <w:p w14:paraId="363FE79E"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4CA572B0"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022D9F0F" w14:textId="77777777" w:rsidR="004109D5" w:rsidRPr="002637EA" w:rsidRDefault="004109D5" w:rsidP="00AD2C9F">
                  <w:pPr>
                    <w:kinsoku w:val="0"/>
                    <w:overflowPunct w:val="0"/>
                    <w:textAlignment w:val="baseline"/>
                    <w:rPr>
                      <w:rFonts w:ascii="ＭＳ ゴシック" w:eastAsia="ＭＳ ゴシック" w:hAnsi="ＭＳ ゴシック"/>
                      <w:color w:val="000000" w:themeColor="text1"/>
                      <w:sz w:val="20"/>
                      <w:szCs w:val="20"/>
                    </w:rPr>
                  </w:pPr>
                </w:p>
              </w:tc>
              <w:tc>
                <w:tcPr>
                  <w:tcW w:w="1208" w:type="dxa"/>
                </w:tcPr>
                <w:p w14:paraId="2B3BC31D"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2EB90003" w14:textId="77777777" w:rsidR="004109D5" w:rsidRPr="002637EA" w:rsidRDefault="004109D5" w:rsidP="00AD2C9F">
                  <w:pPr>
                    <w:widowControl/>
                    <w:jc w:val="left"/>
                    <w:rPr>
                      <w:rFonts w:ascii="ＭＳ ゴシック" w:eastAsia="ＭＳ ゴシック" w:hAnsi="ＭＳ ゴシック"/>
                      <w:color w:val="000000" w:themeColor="text1"/>
                      <w:sz w:val="20"/>
                      <w:szCs w:val="20"/>
                    </w:rPr>
                  </w:pPr>
                </w:p>
                <w:p w14:paraId="0A4240B8" w14:textId="77777777" w:rsidR="004109D5" w:rsidRPr="002637EA" w:rsidRDefault="004109D5" w:rsidP="00AD2C9F">
                  <w:pPr>
                    <w:kinsoku w:val="0"/>
                    <w:overflowPunct w:val="0"/>
                    <w:textAlignment w:val="baseline"/>
                    <w:rPr>
                      <w:rFonts w:ascii="ＭＳ ゴシック" w:eastAsia="ＭＳ ゴシック" w:hAnsi="ＭＳ ゴシック"/>
                      <w:color w:val="000000" w:themeColor="text1"/>
                      <w:sz w:val="20"/>
                      <w:szCs w:val="20"/>
                    </w:rPr>
                  </w:pPr>
                </w:p>
              </w:tc>
            </w:tr>
          </w:tbl>
          <w:p w14:paraId="2B6B3D91" w14:textId="77777777" w:rsidR="004109D5" w:rsidRPr="002637EA" w:rsidRDefault="004109D5" w:rsidP="00AD2C9F">
            <w:pPr>
              <w:kinsoku w:val="0"/>
              <w:overflowPunct w:val="0"/>
              <w:jc w:val="left"/>
              <w:textAlignment w:val="baseline"/>
              <w:rPr>
                <w:rFonts w:ascii="ＭＳ ゴシック" w:eastAsia="ＭＳ ゴシック" w:hAnsi="Times New Roman"/>
                <w:color w:val="000000" w:themeColor="text1"/>
                <w:kern w:val="0"/>
                <w:sz w:val="20"/>
                <w:szCs w:val="20"/>
              </w:rPr>
            </w:pPr>
          </w:p>
          <w:p w14:paraId="4C259B32" w14:textId="77777777" w:rsidR="004109D5" w:rsidRPr="002637EA" w:rsidRDefault="004109D5" w:rsidP="00AD2C9F">
            <w:pPr>
              <w:kinsoku w:val="0"/>
              <w:overflowPunct w:val="0"/>
              <w:ind w:left="400" w:hangingChars="200" w:hanging="4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イ</w:t>
            </w:r>
            <w:r w:rsidRPr="002637EA">
              <w:rPr>
                <w:rFonts w:ascii="ＭＳ ゴシック" w:eastAsia="ＭＳ ゴシック" w:hAnsi="ＭＳ ゴシック" w:cs="ＭＳ ゴシック"/>
                <w:color w:val="000000" w:themeColor="text1"/>
                <w:kern w:val="0"/>
                <w:sz w:val="20"/>
                <w:szCs w:val="20"/>
              </w:rPr>
              <w:t xml:space="preserve">  </w:t>
            </w:r>
            <w:r w:rsidR="004159E9" w:rsidRPr="002637EA">
              <w:rPr>
                <w:rFonts w:ascii="ＭＳ ゴシック" w:eastAsia="ＭＳ ゴシック" w:hAnsi="Times New Roman" w:cs="ＭＳ ゴシック" w:hint="eastAsia"/>
                <w:color w:val="000000" w:themeColor="text1"/>
                <w:kern w:val="0"/>
                <w:sz w:val="20"/>
                <w:szCs w:val="20"/>
              </w:rPr>
              <w:t>受水槽の清掃の状況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2"/>
              <w:gridCol w:w="1842"/>
            </w:tblGrid>
            <w:tr w:rsidR="002637EA" w:rsidRPr="002637EA" w14:paraId="4C3D9250" w14:textId="77777777" w:rsidTr="00AB059F">
              <w:trPr>
                <w:trHeight w:val="180"/>
              </w:trPr>
              <w:tc>
                <w:tcPr>
                  <w:tcW w:w="1812" w:type="dxa"/>
                </w:tcPr>
                <w:p w14:paraId="59BFBDDB" w14:textId="77777777" w:rsidR="004159E9" w:rsidRPr="002637EA" w:rsidRDefault="004159E9" w:rsidP="004159E9">
                  <w:pPr>
                    <w:kinsoku w:val="0"/>
                    <w:overflowPunct w:val="0"/>
                    <w:ind w:left="400" w:hangingChars="200" w:hanging="400"/>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実施年月日</w:t>
                  </w:r>
                </w:p>
              </w:tc>
              <w:tc>
                <w:tcPr>
                  <w:tcW w:w="1842" w:type="dxa"/>
                </w:tcPr>
                <w:p w14:paraId="2BE35B98" w14:textId="77777777" w:rsidR="004159E9" w:rsidRPr="002637EA" w:rsidRDefault="004159E9" w:rsidP="004159E9">
                  <w:pPr>
                    <w:kinsoku w:val="0"/>
                    <w:overflowPunct w:val="0"/>
                    <w:ind w:rightChars="-60" w:right="-126"/>
                    <w:jc w:val="center"/>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実施者名</w:t>
                  </w:r>
                </w:p>
              </w:tc>
            </w:tr>
            <w:tr w:rsidR="002637EA" w:rsidRPr="002637EA" w14:paraId="2B85152A" w14:textId="77777777" w:rsidTr="00AB059F">
              <w:trPr>
                <w:trHeight w:val="481"/>
              </w:trPr>
              <w:tc>
                <w:tcPr>
                  <w:tcW w:w="1812" w:type="dxa"/>
                </w:tcPr>
                <w:p w14:paraId="7122D476" w14:textId="77777777" w:rsidR="004159E9" w:rsidRPr="002637EA" w:rsidRDefault="004159E9" w:rsidP="004159E9">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603DA50E" w14:textId="77777777" w:rsidR="004159E9" w:rsidRPr="002637EA" w:rsidRDefault="004159E9" w:rsidP="004159E9">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37F20365" w14:textId="77777777" w:rsidR="004159E9" w:rsidRPr="002637EA" w:rsidRDefault="004159E9" w:rsidP="004159E9">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1842" w:type="dxa"/>
                </w:tcPr>
                <w:p w14:paraId="5A791674" w14:textId="77777777" w:rsidR="004159E9" w:rsidRPr="002637EA" w:rsidRDefault="004159E9" w:rsidP="004159E9">
                  <w:pPr>
                    <w:widowControl/>
                    <w:jc w:val="left"/>
                    <w:rPr>
                      <w:rFonts w:ascii="ＭＳ ゴシック" w:eastAsia="ＭＳ ゴシック" w:hAnsi="ＭＳ ゴシック"/>
                      <w:color w:val="000000" w:themeColor="text1"/>
                      <w:sz w:val="20"/>
                      <w:szCs w:val="20"/>
                    </w:rPr>
                  </w:pPr>
                </w:p>
                <w:p w14:paraId="725F3508" w14:textId="77777777" w:rsidR="004159E9" w:rsidRPr="002637EA" w:rsidRDefault="004159E9" w:rsidP="004159E9">
                  <w:pPr>
                    <w:widowControl/>
                    <w:jc w:val="left"/>
                    <w:rPr>
                      <w:rFonts w:ascii="ＭＳ ゴシック" w:eastAsia="ＭＳ ゴシック" w:hAnsi="ＭＳ ゴシック"/>
                      <w:color w:val="000000" w:themeColor="text1"/>
                      <w:sz w:val="20"/>
                      <w:szCs w:val="20"/>
                    </w:rPr>
                  </w:pPr>
                </w:p>
                <w:p w14:paraId="49826C64" w14:textId="77777777" w:rsidR="004159E9" w:rsidRPr="002637EA" w:rsidRDefault="004159E9" w:rsidP="004159E9">
                  <w:pPr>
                    <w:kinsoku w:val="0"/>
                    <w:overflowPunct w:val="0"/>
                    <w:textAlignment w:val="baseline"/>
                    <w:rPr>
                      <w:rFonts w:ascii="ＭＳ ゴシック" w:eastAsia="ＭＳ ゴシック" w:hAnsi="ＭＳ ゴシック"/>
                      <w:color w:val="000000" w:themeColor="text1"/>
                      <w:sz w:val="20"/>
                      <w:szCs w:val="20"/>
                    </w:rPr>
                  </w:pPr>
                </w:p>
              </w:tc>
            </w:tr>
          </w:tbl>
          <w:p w14:paraId="2B89C81F" w14:textId="77777777" w:rsidR="004109D5" w:rsidRPr="002637EA" w:rsidRDefault="004109D5" w:rsidP="00AD2C9F">
            <w:pPr>
              <w:kinsoku w:val="0"/>
              <w:overflowPunct w:val="0"/>
              <w:textAlignment w:val="baseline"/>
              <w:rPr>
                <w:rFonts w:ascii="ＭＳ ゴシック" w:eastAsia="ＭＳ ゴシック" w:hAnsi="Times New Roman"/>
                <w:color w:val="000000" w:themeColor="text1"/>
                <w:kern w:val="0"/>
                <w:sz w:val="20"/>
                <w:szCs w:val="20"/>
              </w:rPr>
            </w:pPr>
          </w:p>
        </w:tc>
        <w:tc>
          <w:tcPr>
            <w:tcW w:w="1842" w:type="dxa"/>
            <w:gridSpan w:val="2"/>
            <w:tcBorders>
              <w:top w:val="nil"/>
            </w:tcBorders>
          </w:tcPr>
          <w:p w14:paraId="5FCF1B43" w14:textId="77777777" w:rsidR="004109D5" w:rsidRPr="002637EA" w:rsidRDefault="004109D5" w:rsidP="00AD2C9F">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2755B68D" w14:textId="77777777" w:rsidR="004109D5" w:rsidRPr="002637EA" w:rsidRDefault="004109D5"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E491791" w14:textId="77777777" w:rsidR="004109D5" w:rsidRPr="002637EA" w:rsidRDefault="004109D5"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519CF11" w14:textId="77777777" w:rsidR="004109D5" w:rsidRPr="002637EA" w:rsidRDefault="004109D5"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A29C49F" w14:textId="77777777" w:rsidR="004109D5" w:rsidRPr="002637EA" w:rsidRDefault="004109D5"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F68F4EF" w14:textId="77777777" w:rsidR="004109D5" w:rsidRPr="002637EA" w:rsidRDefault="004109D5"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68894153" w14:textId="77777777" w:rsidR="004109D5" w:rsidRPr="002637EA" w:rsidRDefault="004109D5"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49BF872" w14:textId="77777777" w:rsidR="004109D5" w:rsidRPr="002637EA" w:rsidRDefault="004109D5" w:rsidP="00741FE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E9731D1" w14:textId="77777777" w:rsidR="004109D5" w:rsidRPr="002637EA" w:rsidRDefault="002637EA" w:rsidP="00741FE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7686664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4109D5"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87668740"/>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4109D5" w:rsidRPr="002637EA">
              <w:rPr>
                <w:rFonts w:ascii="ＭＳ ゴシック" w:eastAsia="ＭＳ ゴシック" w:hAnsi="ＭＳ ゴシック" w:cs="ＭＳ ゴシック" w:hint="eastAsia"/>
                <w:color w:val="000000" w:themeColor="text1"/>
                <w:kern w:val="0"/>
                <w:sz w:val="20"/>
                <w:szCs w:val="20"/>
              </w:rPr>
              <w:t>いない</w:t>
            </w:r>
          </w:p>
          <w:p w14:paraId="295ED0E8" w14:textId="77777777" w:rsidR="004109D5" w:rsidRPr="002637EA" w:rsidRDefault="004109D5" w:rsidP="00741FEA">
            <w:pPr>
              <w:kinsoku w:val="0"/>
              <w:overflowPunct w:val="0"/>
              <w:jc w:val="left"/>
              <w:textAlignment w:val="baseline"/>
              <w:rPr>
                <w:rFonts w:ascii="ＭＳ ゴシック" w:eastAsia="ＭＳ ゴシック" w:hAnsi="Times New Roman"/>
                <w:color w:val="000000" w:themeColor="text1"/>
                <w:kern w:val="0"/>
                <w:sz w:val="20"/>
                <w:szCs w:val="20"/>
              </w:rPr>
            </w:pPr>
          </w:p>
          <w:p w14:paraId="35810DAD" w14:textId="77777777" w:rsidR="004109D5" w:rsidRPr="002637EA" w:rsidRDefault="002637EA" w:rsidP="00741FE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62790029"/>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4109D5"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36634280"/>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4109D5" w:rsidRPr="002637EA">
              <w:rPr>
                <w:rFonts w:ascii="ＭＳ ゴシック" w:eastAsia="ＭＳ ゴシック" w:hAnsi="ＭＳ ゴシック" w:cs="ＭＳ ゴシック" w:hint="eastAsia"/>
                <w:color w:val="000000" w:themeColor="text1"/>
                <w:kern w:val="0"/>
                <w:sz w:val="20"/>
                <w:szCs w:val="20"/>
              </w:rPr>
              <w:t>いない</w:t>
            </w:r>
          </w:p>
          <w:p w14:paraId="32F684EF" w14:textId="77777777" w:rsidR="004109D5" w:rsidRPr="002637EA" w:rsidRDefault="004109D5" w:rsidP="00741FEA">
            <w:pPr>
              <w:kinsoku w:val="0"/>
              <w:overflowPunct w:val="0"/>
              <w:jc w:val="left"/>
              <w:textAlignment w:val="baseline"/>
              <w:rPr>
                <w:rFonts w:ascii="ＭＳ ゴシック" w:eastAsia="ＭＳ ゴシック" w:hAnsi="Times New Roman"/>
                <w:color w:val="000000" w:themeColor="text1"/>
                <w:kern w:val="0"/>
                <w:sz w:val="20"/>
                <w:szCs w:val="20"/>
              </w:rPr>
            </w:pPr>
          </w:p>
          <w:p w14:paraId="36568B8F" w14:textId="77777777" w:rsidR="004109D5" w:rsidRPr="002637EA" w:rsidRDefault="004109D5" w:rsidP="00741FEA">
            <w:pPr>
              <w:kinsoku w:val="0"/>
              <w:overflowPunct w:val="0"/>
              <w:jc w:val="left"/>
              <w:textAlignment w:val="baseline"/>
              <w:rPr>
                <w:rFonts w:ascii="ＭＳ ゴシック" w:eastAsia="ＭＳ ゴシック" w:hAnsi="Times New Roman"/>
                <w:color w:val="000000" w:themeColor="text1"/>
                <w:kern w:val="0"/>
                <w:sz w:val="20"/>
                <w:szCs w:val="20"/>
              </w:rPr>
            </w:pPr>
          </w:p>
          <w:p w14:paraId="3134B269" w14:textId="77777777" w:rsidR="004109D5" w:rsidRPr="002637EA" w:rsidRDefault="004109D5" w:rsidP="00741FEA">
            <w:pPr>
              <w:kinsoku w:val="0"/>
              <w:overflowPunct w:val="0"/>
              <w:jc w:val="left"/>
              <w:textAlignment w:val="baseline"/>
              <w:rPr>
                <w:rFonts w:ascii="ＭＳ ゴシック" w:eastAsia="ＭＳ ゴシック" w:hAnsi="Times New Roman"/>
                <w:color w:val="000000" w:themeColor="text1"/>
                <w:kern w:val="0"/>
                <w:sz w:val="20"/>
                <w:szCs w:val="20"/>
              </w:rPr>
            </w:pPr>
          </w:p>
          <w:p w14:paraId="4DAD283B" w14:textId="77777777" w:rsidR="004109D5" w:rsidRPr="002637EA" w:rsidRDefault="004109D5" w:rsidP="00741FEA">
            <w:pPr>
              <w:kinsoku w:val="0"/>
              <w:overflowPunct w:val="0"/>
              <w:jc w:val="left"/>
              <w:textAlignment w:val="baseline"/>
              <w:rPr>
                <w:rFonts w:ascii="ＭＳ ゴシック" w:eastAsia="ＭＳ ゴシック" w:hAnsi="Times New Roman"/>
                <w:color w:val="000000" w:themeColor="text1"/>
                <w:kern w:val="0"/>
                <w:sz w:val="20"/>
                <w:szCs w:val="20"/>
              </w:rPr>
            </w:pPr>
          </w:p>
          <w:p w14:paraId="06ED4138" w14:textId="77777777" w:rsidR="004109D5" w:rsidRPr="002637EA" w:rsidRDefault="004109D5" w:rsidP="00741FEA">
            <w:pPr>
              <w:kinsoku w:val="0"/>
              <w:overflowPunct w:val="0"/>
              <w:jc w:val="left"/>
              <w:textAlignment w:val="baseline"/>
              <w:rPr>
                <w:rFonts w:ascii="ＭＳ ゴシック" w:eastAsia="ＭＳ ゴシック" w:hAnsi="Times New Roman"/>
                <w:color w:val="000000" w:themeColor="text1"/>
                <w:kern w:val="0"/>
                <w:sz w:val="20"/>
                <w:szCs w:val="20"/>
              </w:rPr>
            </w:pPr>
          </w:p>
          <w:p w14:paraId="56EBB664" w14:textId="77777777" w:rsidR="004109D5" w:rsidRPr="002637EA" w:rsidRDefault="004109D5" w:rsidP="00741FEA">
            <w:pPr>
              <w:kinsoku w:val="0"/>
              <w:overflowPunct w:val="0"/>
              <w:jc w:val="left"/>
              <w:textAlignment w:val="baseline"/>
              <w:rPr>
                <w:rFonts w:ascii="ＭＳ ゴシック" w:eastAsia="ＭＳ ゴシック" w:hAnsi="Times New Roman"/>
                <w:color w:val="000000" w:themeColor="text1"/>
                <w:kern w:val="0"/>
                <w:sz w:val="20"/>
                <w:szCs w:val="20"/>
              </w:rPr>
            </w:pPr>
          </w:p>
          <w:p w14:paraId="2BC10B3F" w14:textId="77777777" w:rsidR="004109D5" w:rsidRPr="002637EA" w:rsidRDefault="004109D5" w:rsidP="00741FEA">
            <w:pPr>
              <w:kinsoku w:val="0"/>
              <w:overflowPunct w:val="0"/>
              <w:jc w:val="left"/>
              <w:textAlignment w:val="baseline"/>
              <w:rPr>
                <w:rFonts w:ascii="ＭＳ ゴシック" w:eastAsia="ＭＳ ゴシック" w:hAnsi="Times New Roman"/>
                <w:color w:val="000000" w:themeColor="text1"/>
                <w:kern w:val="0"/>
                <w:sz w:val="20"/>
                <w:szCs w:val="20"/>
              </w:rPr>
            </w:pPr>
          </w:p>
          <w:p w14:paraId="27D93F76" w14:textId="77777777" w:rsidR="004109D5" w:rsidRPr="002637EA" w:rsidRDefault="004109D5" w:rsidP="00741FEA">
            <w:pPr>
              <w:kinsoku w:val="0"/>
              <w:overflowPunct w:val="0"/>
              <w:jc w:val="left"/>
              <w:textAlignment w:val="baseline"/>
              <w:rPr>
                <w:rFonts w:ascii="ＭＳ ゴシック" w:eastAsia="ＭＳ ゴシック" w:hAnsi="Times New Roman"/>
                <w:color w:val="000000" w:themeColor="text1"/>
                <w:kern w:val="0"/>
                <w:sz w:val="20"/>
                <w:szCs w:val="20"/>
              </w:rPr>
            </w:pPr>
          </w:p>
          <w:p w14:paraId="546467F5" w14:textId="77777777" w:rsidR="004109D5" w:rsidRPr="002637EA" w:rsidRDefault="004109D5" w:rsidP="00741FEA">
            <w:pPr>
              <w:kinsoku w:val="0"/>
              <w:overflowPunct w:val="0"/>
              <w:jc w:val="left"/>
              <w:textAlignment w:val="baseline"/>
              <w:rPr>
                <w:rFonts w:ascii="ＭＳ ゴシック" w:eastAsia="ＭＳ ゴシック" w:hAnsi="Times New Roman"/>
                <w:color w:val="000000" w:themeColor="text1"/>
                <w:kern w:val="0"/>
                <w:sz w:val="20"/>
                <w:szCs w:val="20"/>
              </w:rPr>
            </w:pPr>
          </w:p>
          <w:p w14:paraId="2AF516E5" w14:textId="77777777" w:rsidR="004109D5" w:rsidRPr="002637EA" w:rsidRDefault="002637EA" w:rsidP="00741FE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2714409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4109D5"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64341186"/>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4109D5" w:rsidRPr="002637EA">
              <w:rPr>
                <w:rFonts w:ascii="ＭＳ ゴシック" w:eastAsia="ＭＳ ゴシック" w:hAnsi="ＭＳ ゴシック" w:cs="ＭＳ ゴシック" w:hint="eastAsia"/>
                <w:color w:val="000000" w:themeColor="text1"/>
                <w:kern w:val="0"/>
                <w:sz w:val="20"/>
                <w:szCs w:val="20"/>
              </w:rPr>
              <w:t>いない</w:t>
            </w:r>
          </w:p>
          <w:p w14:paraId="177C1075" w14:textId="77777777" w:rsidR="004109D5" w:rsidRPr="002637EA" w:rsidRDefault="004109D5" w:rsidP="00AD2C9F">
            <w:pPr>
              <w:kinsoku w:val="0"/>
              <w:overflowPunct w:val="0"/>
              <w:jc w:val="center"/>
              <w:textAlignment w:val="baseline"/>
              <w:rPr>
                <w:rFonts w:ascii="ＭＳ ゴシック" w:eastAsia="ＭＳ ゴシック" w:hAnsi="Times New Roman"/>
                <w:color w:val="000000" w:themeColor="text1"/>
                <w:kern w:val="0"/>
                <w:sz w:val="20"/>
                <w:szCs w:val="20"/>
              </w:rPr>
            </w:pPr>
          </w:p>
          <w:p w14:paraId="0D901400" w14:textId="77777777" w:rsidR="004109D5" w:rsidRPr="002637EA" w:rsidRDefault="004109D5" w:rsidP="00AD2C9F">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tc>
      </w:tr>
    </w:tbl>
    <w:p w14:paraId="43798640" w14:textId="037B6A48" w:rsidR="00936379" w:rsidRPr="002637EA" w:rsidRDefault="00942920" w:rsidP="00A52F98">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8E501D" w:rsidRPr="002637EA">
        <w:rPr>
          <w:rFonts w:ascii="ＭＳ ゴシック" w:eastAsia="ＭＳ ゴシック" w:hAnsi="ＭＳ ゴシック" w:hint="eastAsia"/>
          <w:color w:val="000000" w:themeColor="text1"/>
          <w:sz w:val="20"/>
          <w:szCs w:val="20"/>
        </w:rPr>
        <w:t>５</w:t>
      </w:r>
      <w:r w:rsidR="00F83AB6" w:rsidRPr="002637EA">
        <w:rPr>
          <w:rFonts w:ascii="ＭＳ ゴシック" w:eastAsia="ＭＳ ゴシック" w:hAnsi="ＭＳ ゴシック" w:hint="eastAsia"/>
          <w:color w:val="000000" w:themeColor="text1"/>
          <w:sz w:val="20"/>
          <w:szCs w:val="20"/>
        </w:rPr>
        <w:t>１</w:t>
      </w:r>
      <w:r w:rsidRPr="002637EA">
        <w:rPr>
          <w:rFonts w:ascii="ＭＳ ゴシック" w:eastAsia="ＭＳ ゴシック" w:hAnsi="ＭＳ ゴシック" w:hint="eastAsia"/>
          <w:color w:val="000000" w:themeColor="text1"/>
          <w:sz w:val="20"/>
          <w:szCs w:val="20"/>
        </w:rPr>
        <w:t>－</w:t>
      </w:r>
    </w:p>
    <w:p w14:paraId="30A91117" w14:textId="77777777" w:rsidR="00201BA0" w:rsidRPr="002637EA" w:rsidRDefault="00201BA0" w:rsidP="00A52F98">
      <w:pPr>
        <w:tabs>
          <w:tab w:val="left" w:pos="1290"/>
        </w:tabs>
        <w:ind w:firstLineChars="400" w:firstLine="800"/>
        <w:jc w:val="center"/>
        <w:rPr>
          <w:rFonts w:ascii="ＭＳ ゴシック" w:eastAsia="ＭＳ ゴシック" w:hAnsi="ＭＳ ゴシック"/>
          <w:color w:val="000000" w:themeColor="text1"/>
          <w:sz w:val="20"/>
          <w:szCs w:val="20"/>
        </w:rPr>
      </w:pPr>
    </w:p>
    <w:tbl>
      <w:tblPr>
        <w:tblpPr w:leftFromText="142" w:rightFromText="142" w:vertAnchor="page" w:horzAnchor="margin" w:tblpXSpec="right" w:tblpY="1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6"/>
        <w:gridCol w:w="2268"/>
        <w:gridCol w:w="2140"/>
      </w:tblGrid>
      <w:tr w:rsidR="002637EA" w:rsidRPr="002637EA" w14:paraId="2C1B8B8A" w14:textId="77777777" w:rsidTr="000E0781">
        <w:trPr>
          <w:trHeight w:val="421"/>
        </w:trPr>
        <w:tc>
          <w:tcPr>
            <w:tcW w:w="3544" w:type="dxa"/>
            <w:vAlign w:val="center"/>
          </w:tcPr>
          <w:p w14:paraId="71DA1818" w14:textId="77777777" w:rsidR="00A52F98" w:rsidRPr="002637EA" w:rsidRDefault="00A52F98" w:rsidP="00A52F98">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チ ェ ッ ク ポ イ ン ト</w:t>
            </w:r>
          </w:p>
        </w:tc>
        <w:tc>
          <w:tcPr>
            <w:tcW w:w="1986" w:type="dxa"/>
            <w:vAlign w:val="center"/>
          </w:tcPr>
          <w:p w14:paraId="56DB575D" w14:textId="77777777" w:rsidR="00A52F98" w:rsidRPr="002637EA" w:rsidRDefault="00A52F98" w:rsidP="00A52F98">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関 係 書 類</w:t>
            </w:r>
          </w:p>
        </w:tc>
        <w:tc>
          <w:tcPr>
            <w:tcW w:w="2268" w:type="dxa"/>
            <w:vAlign w:val="center"/>
          </w:tcPr>
          <w:p w14:paraId="37B3745C" w14:textId="77777777" w:rsidR="00A52F98" w:rsidRPr="002637EA" w:rsidRDefault="00A52F98" w:rsidP="00A52F98">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根 拠 法 令</w:t>
            </w:r>
          </w:p>
        </w:tc>
        <w:tc>
          <w:tcPr>
            <w:tcW w:w="2140" w:type="dxa"/>
            <w:vAlign w:val="center"/>
          </w:tcPr>
          <w:p w14:paraId="7A83C4A3" w14:textId="77777777" w:rsidR="00A52F98" w:rsidRPr="002637EA" w:rsidRDefault="00A52F98" w:rsidP="00A52F98">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特 記 事 項</w:t>
            </w:r>
          </w:p>
        </w:tc>
      </w:tr>
      <w:tr w:rsidR="002637EA" w:rsidRPr="002637EA" w14:paraId="15A24445" w14:textId="77777777" w:rsidTr="00AD2C9F">
        <w:trPr>
          <w:trHeight w:val="13317"/>
        </w:trPr>
        <w:tc>
          <w:tcPr>
            <w:tcW w:w="5530" w:type="dxa"/>
            <w:gridSpan w:val="2"/>
          </w:tcPr>
          <w:p w14:paraId="37C4FD62"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1B3960AF" w14:textId="2E383B75" w:rsidR="004109D5" w:rsidRPr="002637EA" w:rsidRDefault="004109D5" w:rsidP="004109D5">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浄化槽を設置している場合</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年１回（環境省令で定めがある場合にあっては定める回数）浄化槽の点検及び清掃を行っていること。</w:t>
            </w:r>
          </w:p>
          <w:p w14:paraId="033EE960" w14:textId="77777777" w:rsidR="004109D5" w:rsidRPr="002637EA" w:rsidRDefault="004109D5" w:rsidP="004109D5">
            <w:pPr>
              <w:kinsoku w:val="0"/>
              <w:overflowPunct w:val="0"/>
              <w:textAlignment w:val="baseline"/>
              <w:rPr>
                <w:rFonts w:ascii="ＭＳ ゴシック" w:eastAsia="ＭＳ ゴシック" w:hAnsi="Times New Roman"/>
                <w:color w:val="000000" w:themeColor="text1"/>
                <w:kern w:val="0"/>
                <w:sz w:val="20"/>
                <w:szCs w:val="20"/>
              </w:rPr>
            </w:pPr>
          </w:p>
          <w:p w14:paraId="1F8BCC83" w14:textId="4A8D2CD4" w:rsidR="004109D5" w:rsidRPr="002637EA" w:rsidRDefault="004109D5" w:rsidP="004109D5">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浄化槽を設置している場合</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年１回（環境省令で定めがある場合にあっては定める回数）指定検査機関による水質検査を行っていること。</w:t>
            </w:r>
          </w:p>
          <w:p w14:paraId="51317FC1"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72FEE880"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382A6B17"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4E5B1D1C"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18788727"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62E59DAF" w14:textId="77777777" w:rsidR="00C26292" w:rsidRPr="002637EA" w:rsidRDefault="00C26292" w:rsidP="004109D5">
            <w:pPr>
              <w:kinsoku w:val="0"/>
              <w:overflowPunct w:val="0"/>
              <w:textAlignment w:val="baseline"/>
              <w:rPr>
                <w:rFonts w:ascii="ＭＳ ゴシック" w:hAnsi="ＭＳ ゴシック"/>
                <w:color w:val="000000" w:themeColor="text1"/>
                <w:szCs w:val="21"/>
              </w:rPr>
            </w:pPr>
          </w:p>
          <w:p w14:paraId="1DDF3D76" w14:textId="77777777" w:rsidR="00C26292" w:rsidRPr="002637EA" w:rsidRDefault="00C26292" w:rsidP="004109D5">
            <w:pPr>
              <w:kinsoku w:val="0"/>
              <w:overflowPunct w:val="0"/>
              <w:textAlignment w:val="baseline"/>
              <w:rPr>
                <w:rFonts w:ascii="ＭＳ ゴシック" w:hAnsi="ＭＳ ゴシック"/>
                <w:color w:val="000000" w:themeColor="text1"/>
                <w:szCs w:val="21"/>
              </w:rPr>
            </w:pPr>
          </w:p>
          <w:p w14:paraId="18458726" w14:textId="77777777" w:rsidR="00C26292" w:rsidRPr="002637EA" w:rsidRDefault="00C26292" w:rsidP="004109D5">
            <w:pPr>
              <w:kinsoku w:val="0"/>
              <w:overflowPunct w:val="0"/>
              <w:textAlignment w:val="baseline"/>
              <w:rPr>
                <w:rFonts w:ascii="ＭＳ ゴシック" w:hAnsi="ＭＳ ゴシック"/>
                <w:color w:val="000000" w:themeColor="text1"/>
                <w:szCs w:val="21"/>
              </w:rPr>
            </w:pPr>
          </w:p>
          <w:p w14:paraId="3E5E87E2"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4B8FC317"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653C28F6"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4FFC5CE1" w14:textId="32F37529" w:rsidR="004109D5" w:rsidRPr="002637EA" w:rsidRDefault="004109D5" w:rsidP="004109D5">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00E12940"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上水道又は簡易水道以外の自家水</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飲用井戸</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を飲料水に使用している場合</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水質検査を１年以内ごとに（調理施設で使用する場合は年２回以上）実施するものであること。</w:t>
            </w:r>
          </w:p>
          <w:p w14:paraId="1F83F2B7" w14:textId="77777777" w:rsidR="004109D5" w:rsidRPr="002637EA" w:rsidRDefault="004109D5" w:rsidP="004109D5">
            <w:pPr>
              <w:kinsoku w:val="0"/>
              <w:overflowPunct w:val="0"/>
              <w:textAlignment w:val="baseline"/>
              <w:rPr>
                <w:rFonts w:ascii="ＭＳ ゴシック" w:eastAsia="ＭＳ ゴシック" w:hAnsi="Times New Roman"/>
                <w:color w:val="000000" w:themeColor="text1"/>
                <w:kern w:val="0"/>
                <w:sz w:val="20"/>
                <w:szCs w:val="20"/>
              </w:rPr>
            </w:pPr>
          </w:p>
          <w:p w14:paraId="24031B31" w14:textId="77777777" w:rsidR="004109D5" w:rsidRPr="002637EA" w:rsidRDefault="004109D5" w:rsidP="004109D5">
            <w:pPr>
              <w:kinsoku w:val="0"/>
              <w:overflowPunct w:val="0"/>
              <w:textAlignment w:val="baseline"/>
              <w:rPr>
                <w:rFonts w:ascii="ＭＳ ゴシック" w:eastAsia="ＭＳ ゴシック" w:hAnsi="Times New Roman"/>
                <w:color w:val="000000" w:themeColor="text1"/>
                <w:kern w:val="0"/>
                <w:sz w:val="20"/>
                <w:szCs w:val="20"/>
              </w:rPr>
            </w:pPr>
          </w:p>
          <w:p w14:paraId="2636EFEF" w14:textId="77777777" w:rsidR="004109D5" w:rsidRPr="002637EA" w:rsidRDefault="004109D5" w:rsidP="004109D5">
            <w:pPr>
              <w:kinsoku w:val="0"/>
              <w:overflowPunct w:val="0"/>
              <w:textAlignment w:val="baseline"/>
              <w:rPr>
                <w:rFonts w:ascii="ＭＳ ゴシック" w:eastAsia="ＭＳ ゴシック" w:hAnsi="Times New Roman"/>
                <w:color w:val="000000" w:themeColor="text1"/>
                <w:kern w:val="0"/>
                <w:sz w:val="20"/>
                <w:szCs w:val="20"/>
              </w:rPr>
            </w:pPr>
          </w:p>
          <w:p w14:paraId="249F6217" w14:textId="77777777" w:rsidR="00D218B6" w:rsidRPr="002637EA" w:rsidRDefault="00D218B6" w:rsidP="004159E9">
            <w:pPr>
              <w:kinsoku w:val="0"/>
              <w:overflowPunct w:val="0"/>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1182E406" w14:textId="77777777" w:rsidR="00D218B6" w:rsidRPr="002637EA" w:rsidRDefault="00D218B6" w:rsidP="004159E9">
            <w:pPr>
              <w:kinsoku w:val="0"/>
              <w:overflowPunct w:val="0"/>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65728196" w14:textId="77777777" w:rsidR="00D218B6" w:rsidRPr="002637EA" w:rsidRDefault="00D218B6" w:rsidP="004159E9">
            <w:pPr>
              <w:kinsoku w:val="0"/>
              <w:overflowPunct w:val="0"/>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74E2354D" w14:textId="77777777" w:rsidR="00D218B6" w:rsidRPr="002637EA" w:rsidRDefault="00D218B6" w:rsidP="004159E9">
            <w:pPr>
              <w:kinsoku w:val="0"/>
              <w:overflowPunct w:val="0"/>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2523B4B3" w14:textId="77777777" w:rsidR="00D218B6" w:rsidRPr="002637EA" w:rsidRDefault="00D218B6" w:rsidP="004159E9">
            <w:pPr>
              <w:kinsoku w:val="0"/>
              <w:overflowPunct w:val="0"/>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65D7F5E4" w14:textId="77777777" w:rsidR="00D218B6" w:rsidRPr="002637EA" w:rsidRDefault="00D218B6" w:rsidP="004159E9">
            <w:pPr>
              <w:kinsoku w:val="0"/>
              <w:overflowPunct w:val="0"/>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290114E1" w14:textId="77777777" w:rsidR="004159E9" w:rsidRPr="002637EA" w:rsidRDefault="004159E9" w:rsidP="004159E9">
            <w:pPr>
              <w:kinsoku w:val="0"/>
              <w:overflowPunct w:val="0"/>
              <w:ind w:left="142" w:hangingChars="71" w:hanging="142"/>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貯水槽は水道法及び鹿児島県貯水槽水道取扱</w:t>
            </w:r>
            <w:r w:rsidRPr="002637EA">
              <w:rPr>
                <w:rFonts w:ascii="ＭＳ ゴシック" w:eastAsia="ＭＳ ゴシック" w:hAnsi="ＭＳ ゴシック" w:cs="ＭＳ ゴシック" w:hint="eastAsia"/>
                <w:color w:val="000000" w:themeColor="text1"/>
                <w:kern w:val="0"/>
                <w:sz w:val="20"/>
                <w:szCs w:val="20"/>
              </w:rPr>
              <w:t>要領</w:t>
            </w:r>
            <w:r w:rsidRPr="002637EA">
              <w:rPr>
                <w:rFonts w:ascii="ＭＳ ゴシック" w:eastAsia="ＭＳ ゴシック" w:hAnsi="ＭＳ ゴシック" w:cs="ＭＳ ゴシック"/>
                <w:color w:val="000000" w:themeColor="text1"/>
                <w:kern w:val="0"/>
                <w:sz w:val="20"/>
                <w:szCs w:val="20"/>
              </w:rPr>
              <w:t>に基づき</w:t>
            </w:r>
            <w:r w:rsidRPr="002637EA">
              <w:rPr>
                <w:rFonts w:ascii="ＭＳ ゴシック" w:eastAsia="ＭＳ ゴシック" w:hAnsi="ＭＳ ゴシック" w:cs="ＭＳ ゴシック" w:hint="eastAsia"/>
                <w:color w:val="000000" w:themeColor="text1"/>
                <w:kern w:val="0"/>
                <w:sz w:val="20"/>
                <w:szCs w:val="20"/>
              </w:rPr>
              <w:t>管理</w:t>
            </w:r>
            <w:r w:rsidRPr="002637EA">
              <w:rPr>
                <w:rFonts w:ascii="ＭＳ ゴシック" w:eastAsia="ＭＳ ゴシック" w:hAnsi="ＭＳ ゴシック" w:cs="ＭＳ ゴシック"/>
                <w:color w:val="000000" w:themeColor="text1"/>
                <w:kern w:val="0"/>
                <w:sz w:val="20"/>
                <w:szCs w:val="20"/>
              </w:rPr>
              <w:t>すること。</w:t>
            </w:r>
          </w:p>
          <w:p w14:paraId="298AC88B" w14:textId="77777777" w:rsidR="004159E9" w:rsidRPr="002637EA" w:rsidRDefault="004159E9" w:rsidP="004159E9">
            <w:pPr>
              <w:kinsoku w:val="0"/>
              <w:overflowPunct w:val="0"/>
              <w:ind w:left="142" w:hangingChars="71" w:hanging="142"/>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貯水槽</w:t>
            </w:r>
            <w:r w:rsidRPr="002637EA">
              <w:rPr>
                <w:rFonts w:ascii="ＭＳ ゴシック" w:eastAsia="ＭＳ ゴシック" w:hAnsi="ＭＳ ゴシック" w:cs="ＭＳ ゴシック"/>
                <w:color w:val="000000" w:themeColor="text1"/>
                <w:kern w:val="0"/>
                <w:sz w:val="20"/>
                <w:szCs w:val="20"/>
              </w:rPr>
              <w:t>の管理については毎年１</w:t>
            </w:r>
            <w:r w:rsidRPr="002637EA">
              <w:rPr>
                <w:rFonts w:ascii="ＭＳ ゴシック" w:eastAsia="ＭＳ ゴシック" w:hAnsi="ＭＳ ゴシック" w:cs="ＭＳ ゴシック" w:hint="eastAsia"/>
                <w:color w:val="000000" w:themeColor="text1"/>
                <w:kern w:val="0"/>
                <w:sz w:val="20"/>
                <w:szCs w:val="20"/>
              </w:rPr>
              <w:t>回</w:t>
            </w:r>
            <w:r w:rsidRPr="002637EA">
              <w:rPr>
                <w:rFonts w:ascii="ＭＳ ゴシック" w:eastAsia="ＭＳ ゴシック" w:hAnsi="ＭＳ ゴシック" w:cs="ＭＳ ゴシック"/>
                <w:color w:val="000000" w:themeColor="text1"/>
                <w:kern w:val="0"/>
                <w:sz w:val="20"/>
                <w:szCs w:val="20"/>
              </w:rPr>
              <w:t>以上定期に登録検査機関の検査を受けること</w:t>
            </w: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10トン</w:t>
            </w:r>
            <w:r w:rsidRPr="002637EA">
              <w:rPr>
                <w:rFonts w:ascii="ＭＳ ゴシック" w:eastAsia="ＭＳ ゴシック" w:hAnsi="ＭＳ ゴシック" w:cs="ＭＳ ゴシック"/>
                <w:color w:val="000000" w:themeColor="text1"/>
                <w:kern w:val="0"/>
                <w:sz w:val="20"/>
                <w:szCs w:val="20"/>
              </w:rPr>
              <w:t>以下は県要領に基づくもの）</w:t>
            </w:r>
          </w:p>
          <w:p w14:paraId="4C3C36F1" w14:textId="488B0C2A" w:rsidR="004109D5" w:rsidRPr="002637EA" w:rsidRDefault="004109D5" w:rsidP="004109D5">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貯水槽は清潔を保持するため</w:t>
            </w:r>
            <w:r w:rsidR="002E08C1" w:rsidRPr="002637EA">
              <w:rPr>
                <w:rFonts w:ascii="ＭＳ ゴシック" w:eastAsia="ＭＳ ゴシック" w:hAnsi="ＭＳ ゴシック" w:cs="ＭＳ ゴシック" w:hint="eastAsia"/>
                <w:color w:val="000000" w:themeColor="text1"/>
                <w:kern w:val="0"/>
                <w:sz w:val="20"/>
                <w:szCs w:val="20"/>
              </w:rPr>
              <w:t>､</w:t>
            </w:r>
            <w:r w:rsidR="005A3CF4" w:rsidRPr="002637EA">
              <w:rPr>
                <w:rFonts w:ascii="ＭＳ ゴシック" w:eastAsia="ＭＳ ゴシック" w:hAnsi="ＭＳ ゴシック" w:cs="ＭＳ ゴシック" w:hint="eastAsia"/>
                <w:color w:val="000000" w:themeColor="text1"/>
                <w:kern w:val="0"/>
                <w:sz w:val="20"/>
                <w:szCs w:val="20"/>
              </w:rPr>
              <w:t>毎</w:t>
            </w:r>
            <w:r w:rsidRPr="002637EA">
              <w:rPr>
                <w:rFonts w:ascii="ＭＳ ゴシック" w:eastAsia="ＭＳ ゴシック" w:hAnsi="ＭＳ ゴシック" w:cs="ＭＳ ゴシック" w:hint="eastAsia"/>
                <w:color w:val="000000" w:themeColor="text1"/>
                <w:kern w:val="0"/>
                <w:sz w:val="20"/>
                <w:szCs w:val="20"/>
              </w:rPr>
              <w:t>年１回以上</w:t>
            </w:r>
            <w:r w:rsidR="00532BD2" w:rsidRPr="002637EA">
              <w:rPr>
                <w:rFonts w:ascii="ＭＳ ゴシック" w:eastAsia="ＭＳ ゴシック" w:hAnsi="ＭＳ ゴシック" w:cs="ＭＳ ゴシック"/>
                <w:color w:val="000000" w:themeColor="text1"/>
                <w:kern w:val="0"/>
                <w:sz w:val="20"/>
                <w:szCs w:val="20"/>
              </w:rPr>
              <w:t>定期に</w:t>
            </w:r>
            <w:r w:rsidRPr="002637EA">
              <w:rPr>
                <w:rFonts w:ascii="ＭＳ ゴシック" w:eastAsia="ＭＳ ゴシック" w:hAnsi="ＭＳ ゴシック" w:cs="ＭＳ ゴシック" w:hint="eastAsia"/>
                <w:color w:val="000000" w:themeColor="text1"/>
                <w:kern w:val="0"/>
                <w:sz w:val="20"/>
                <w:szCs w:val="20"/>
              </w:rPr>
              <w:t>清掃すること。（10トン以下は県要領に基づくもの。）</w:t>
            </w:r>
          </w:p>
          <w:p w14:paraId="3D14891A" w14:textId="5D36FB4D" w:rsidR="004109D5" w:rsidRPr="002637EA" w:rsidRDefault="00E12940" w:rsidP="004109D5">
            <w:pPr>
              <w:kinsoku w:val="0"/>
              <w:overflowPunct w:val="0"/>
              <w:ind w:left="200" w:hangingChars="100" w:hanging="200"/>
              <w:textAlignment w:val="baseline"/>
              <w:rPr>
                <w:rFonts w:ascii="ＭＳ ゴシック" w:hAnsi="ＭＳ ゴシック"/>
                <w:color w:val="000000" w:themeColor="text1"/>
                <w:szCs w:val="21"/>
              </w:rPr>
            </w:pPr>
            <w:r w:rsidRPr="002637EA">
              <w:rPr>
                <w:rFonts w:ascii="ＭＳ ゴシック" w:eastAsia="ＭＳ ゴシック" w:hAnsi="ＭＳ ゴシック" w:cs="ＭＳ ゴシック" w:hint="eastAsia"/>
                <w:color w:val="000000" w:themeColor="text1"/>
                <w:kern w:val="0"/>
                <w:sz w:val="20"/>
                <w:szCs w:val="20"/>
              </w:rPr>
              <w:t xml:space="preserve">　 </w:t>
            </w:r>
            <w:r w:rsidR="004109D5" w:rsidRPr="002637EA">
              <w:rPr>
                <w:rFonts w:ascii="ＭＳ ゴシック" w:eastAsia="ＭＳ ゴシック" w:hAnsi="ＭＳ ゴシック" w:cs="ＭＳ ゴシック" w:hint="eastAsia"/>
                <w:color w:val="000000" w:themeColor="text1"/>
                <w:kern w:val="0"/>
                <w:sz w:val="20"/>
                <w:szCs w:val="20"/>
              </w:rPr>
              <w:t>なお</w:t>
            </w:r>
            <w:r w:rsidR="002E08C1" w:rsidRPr="002637EA">
              <w:rPr>
                <w:rFonts w:ascii="ＭＳ ゴシック" w:eastAsia="ＭＳ ゴシック" w:hAnsi="ＭＳ ゴシック" w:cs="ＭＳ ゴシック" w:hint="eastAsia"/>
                <w:color w:val="000000" w:themeColor="text1"/>
                <w:kern w:val="0"/>
                <w:sz w:val="20"/>
                <w:szCs w:val="20"/>
              </w:rPr>
              <w:t>､</w:t>
            </w:r>
            <w:r w:rsidR="004109D5" w:rsidRPr="002637EA">
              <w:rPr>
                <w:rFonts w:ascii="ＭＳ ゴシック" w:eastAsia="ＭＳ ゴシック" w:hAnsi="ＭＳ ゴシック" w:cs="ＭＳ ゴシック" w:hint="eastAsia"/>
                <w:color w:val="000000" w:themeColor="text1"/>
                <w:kern w:val="0"/>
                <w:sz w:val="20"/>
                <w:szCs w:val="20"/>
              </w:rPr>
              <w:t>清掃の委託に際しては</w:t>
            </w:r>
            <w:r w:rsidR="002E08C1" w:rsidRPr="002637EA">
              <w:rPr>
                <w:rFonts w:ascii="ＭＳ ゴシック" w:eastAsia="ＭＳ ゴシック" w:hAnsi="ＭＳ ゴシック" w:cs="ＭＳ ゴシック" w:hint="eastAsia"/>
                <w:color w:val="000000" w:themeColor="text1"/>
                <w:kern w:val="0"/>
                <w:sz w:val="20"/>
                <w:szCs w:val="20"/>
              </w:rPr>
              <w:t>､</w:t>
            </w:r>
            <w:r w:rsidR="004109D5" w:rsidRPr="002637EA">
              <w:rPr>
                <w:rFonts w:ascii="ＭＳ ゴシック" w:eastAsia="ＭＳ ゴシック" w:hAnsi="ＭＳ ゴシック" w:cs="ＭＳ ゴシック" w:hint="eastAsia"/>
                <w:color w:val="000000" w:themeColor="text1"/>
                <w:kern w:val="0"/>
                <w:sz w:val="20"/>
                <w:szCs w:val="20"/>
              </w:rPr>
              <w:t>登録業者の活用を図ること。</w:t>
            </w:r>
          </w:p>
        </w:tc>
        <w:tc>
          <w:tcPr>
            <w:tcW w:w="4408" w:type="dxa"/>
            <w:gridSpan w:val="2"/>
          </w:tcPr>
          <w:p w14:paraId="57DC8435"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41C8D652" w14:textId="77777777" w:rsidR="004109D5" w:rsidRPr="002637EA" w:rsidRDefault="004109D5" w:rsidP="004109D5">
            <w:pPr>
              <w:kinsoku w:val="0"/>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浄化槽法第</w:t>
            </w:r>
            <w:r w:rsidRPr="002637EA">
              <w:rPr>
                <w:rFonts w:ascii="ＭＳ ゴシック" w:eastAsia="ＭＳ ゴシック" w:hAnsi="ＭＳ ゴシック" w:cs="ＭＳ ゴシック"/>
                <w:color w:val="000000" w:themeColor="text1"/>
                <w:kern w:val="0"/>
                <w:sz w:val="20"/>
                <w:szCs w:val="20"/>
                <w:lang w:eastAsia="zh-CN"/>
              </w:rPr>
              <w:t>10</w:t>
            </w:r>
            <w:r w:rsidRPr="002637EA">
              <w:rPr>
                <w:rFonts w:ascii="ＭＳ ゴシック" w:eastAsia="ＭＳ ゴシック" w:hAnsi="ＭＳ ゴシック" w:cs="ＭＳ ゴシック" w:hint="eastAsia"/>
                <w:color w:val="000000" w:themeColor="text1"/>
                <w:kern w:val="0"/>
                <w:sz w:val="20"/>
                <w:szCs w:val="20"/>
                <w:lang w:eastAsia="zh-CN"/>
              </w:rPr>
              <w:t>条</w:t>
            </w:r>
          </w:p>
          <w:p w14:paraId="50D2E54D" w14:textId="77777777" w:rsidR="004109D5" w:rsidRPr="002637EA" w:rsidRDefault="004109D5" w:rsidP="004109D5">
            <w:pPr>
              <w:kinsoku w:val="0"/>
              <w:overflowPunct w:val="0"/>
              <w:textAlignment w:val="baseline"/>
              <w:rPr>
                <w:rFonts w:ascii="ＭＳ ゴシック" w:eastAsia="ＭＳ ゴシック" w:hAnsi="Times New Roman"/>
                <w:color w:val="000000" w:themeColor="text1"/>
                <w:kern w:val="0"/>
                <w:sz w:val="20"/>
                <w:szCs w:val="20"/>
                <w:lang w:eastAsia="zh-CN"/>
              </w:rPr>
            </w:pPr>
          </w:p>
          <w:p w14:paraId="45B388D3" w14:textId="77777777" w:rsidR="004109D5" w:rsidRPr="002637EA" w:rsidRDefault="004109D5" w:rsidP="004109D5">
            <w:pPr>
              <w:kinsoku w:val="0"/>
              <w:overflowPunct w:val="0"/>
              <w:textAlignment w:val="baseline"/>
              <w:rPr>
                <w:rFonts w:ascii="ＭＳ ゴシック" w:eastAsia="ＭＳ ゴシック" w:hAnsi="Times New Roman"/>
                <w:color w:val="000000" w:themeColor="text1"/>
                <w:kern w:val="0"/>
                <w:sz w:val="20"/>
                <w:szCs w:val="20"/>
                <w:lang w:eastAsia="zh-CN"/>
              </w:rPr>
            </w:pPr>
          </w:p>
          <w:p w14:paraId="1394D5EE" w14:textId="77777777" w:rsidR="004109D5" w:rsidRPr="002637EA" w:rsidRDefault="004109D5" w:rsidP="004109D5">
            <w:pPr>
              <w:kinsoku w:val="0"/>
              <w:overflowPunct w:val="0"/>
              <w:textAlignment w:val="baseline"/>
              <w:rPr>
                <w:rFonts w:ascii="ＭＳ ゴシック" w:eastAsia="ＭＳ ゴシック" w:hAnsi="Times New Roman"/>
                <w:color w:val="000000" w:themeColor="text1"/>
                <w:kern w:val="0"/>
                <w:sz w:val="20"/>
                <w:szCs w:val="20"/>
                <w:lang w:eastAsia="zh-CN"/>
              </w:rPr>
            </w:pPr>
          </w:p>
          <w:p w14:paraId="4FDFC5AE" w14:textId="77777777" w:rsidR="004109D5" w:rsidRPr="002637EA" w:rsidRDefault="004109D5" w:rsidP="004109D5">
            <w:pPr>
              <w:kinsoku w:val="0"/>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浄化槽法第</w:t>
            </w:r>
            <w:r w:rsidRPr="002637EA">
              <w:rPr>
                <w:rFonts w:ascii="ＭＳ ゴシック" w:eastAsia="ＭＳ ゴシック" w:hAnsi="ＭＳ ゴシック" w:cs="ＭＳ ゴシック"/>
                <w:color w:val="000000" w:themeColor="text1"/>
                <w:kern w:val="0"/>
                <w:sz w:val="20"/>
                <w:szCs w:val="20"/>
                <w:lang w:eastAsia="zh-CN"/>
              </w:rPr>
              <w:t>11</w:t>
            </w:r>
            <w:r w:rsidRPr="002637EA">
              <w:rPr>
                <w:rFonts w:ascii="ＭＳ ゴシック" w:eastAsia="ＭＳ ゴシック" w:hAnsi="ＭＳ ゴシック" w:cs="ＭＳ ゴシック" w:hint="eastAsia"/>
                <w:color w:val="000000" w:themeColor="text1"/>
                <w:kern w:val="0"/>
                <w:sz w:val="20"/>
                <w:szCs w:val="20"/>
                <w:lang w:eastAsia="zh-CN"/>
              </w:rPr>
              <w:t>条</w:t>
            </w:r>
          </w:p>
          <w:p w14:paraId="56AF8338" w14:textId="77777777" w:rsidR="004109D5" w:rsidRPr="002637EA" w:rsidRDefault="004109D5" w:rsidP="004109D5">
            <w:pPr>
              <w:kinsoku w:val="0"/>
              <w:overflowPunct w:val="0"/>
              <w:textAlignment w:val="baseline"/>
              <w:rPr>
                <w:rFonts w:ascii="ＭＳ ゴシック" w:hAnsi="ＭＳ ゴシック"/>
                <w:color w:val="000000" w:themeColor="text1"/>
                <w:szCs w:val="21"/>
                <w:lang w:eastAsia="zh-CN"/>
              </w:rPr>
            </w:pPr>
          </w:p>
          <w:p w14:paraId="2649E179" w14:textId="77777777" w:rsidR="004109D5" w:rsidRPr="002637EA" w:rsidRDefault="004109D5" w:rsidP="004109D5">
            <w:pPr>
              <w:kinsoku w:val="0"/>
              <w:overflowPunct w:val="0"/>
              <w:textAlignment w:val="baseline"/>
              <w:rPr>
                <w:rFonts w:ascii="ＭＳ ゴシック" w:hAnsi="ＭＳ ゴシック"/>
                <w:color w:val="000000" w:themeColor="text1"/>
                <w:szCs w:val="21"/>
                <w:lang w:eastAsia="zh-CN"/>
              </w:rPr>
            </w:pPr>
          </w:p>
          <w:p w14:paraId="7B5BA889" w14:textId="77777777" w:rsidR="004109D5" w:rsidRPr="002637EA" w:rsidRDefault="004109D5" w:rsidP="004109D5">
            <w:pPr>
              <w:kinsoku w:val="0"/>
              <w:overflowPunct w:val="0"/>
              <w:textAlignment w:val="baseline"/>
              <w:rPr>
                <w:rFonts w:ascii="ＭＳ ゴシック" w:hAnsi="ＭＳ ゴシック"/>
                <w:color w:val="000000" w:themeColor="text1"/>
                <w:szCs w:val="21"/>
                <w:lang w:eastAsia="zh-CN"/>
              </w:rPr>
            </w:pPr>
          </w:p>
          <w:p w14:paraId="065D77D9" w14:textId="77777777" w:rsidR="004109D5" w:rsidRPr="002637EA" w:rsidRDefault="004109D5" w:rsidP="004109D5">
            <w:pPr>
              <w:kinsoku w:val="0"/>
              <w:overflowPunct w:val="0"/>
              <w:textAlignment w:val="baseline"/>
              <w:rPr>
                <w:rFonts w:ascii="ＭＳ ゴシック" w:hAnsi="ＭＳ ゴシック"/>
                <w:color w:val="000000" w:themeColor="text1"/>
                <w:szCs w:val="21"/>
                <w:lang w:eastAsia="zh-CN"/>
              </w:rPr>
            </w:pPr>
          </w:p>
          <w:p w14:paraId="4ACB7ED9" w14:textId="77777777" w:rsidR="004109D5" w:rsidRPr="002637EA" w:rsidRDefault="004109D5" w:rsidP="004109D5">
            <w:pPr>
              <w:kinsoku w:val="0"/>
              <w:overflowPunct w:val="0"/>
              <w:textAlignment w:val="baseline"/>
              <w:rPr>
                <w:rFonts w:ascii="ＭＳ ゴシック" w:hAnsi="ＭＳ ゴシック"/>
                <w:color w:val="000000" w:themeColor="text1"/>
                <w:szCs w:val="21"/>
                <w:lang w:eastAsia="zh-CN"/>
              </w:rPr>
            </w:pPr>
          </w:p>
          <w:p w14:paraId="7BCE1B74" w14:textId="77777777" w:rsidR="004109D5" w:rsidRPr="002637EA" w:rsidRDefault="004109D5" w:rsidP="004109D5">
            <w:pPr>
              <w:kinsoku w:val="0"/>
              <w:overflowPunct w:val="0"/>
              <w:textAlignment w:val="baseline"/>
              <w:rPr>
                <w:rFonts w:ascii="ＭＳ ゴシック" w:hAnsi="ＭＳ ゴシック"/>
                <w:color w:val="000000" w:themeColor="text1"/>
                <w:szCs w:val="21"/>
              </w:rPr>
            </w:pPr>
          </w:p>
          <w:p w14:paraId="2D001C11" w14:textId="77777777" w:rsidR="00C26292" w:rsidRPr="002637EA" w:rsidRDefault="00C26292" w:rsidP="004109D5">
            <w:pPr>
              <w:kinsoku w:val="0"/>
              <w:overflowPunct w:val="0"/>
              <w:textAlignment w:val="baseline"/>
              <w:rPr>
                <w:rFonts w:ascii="ＭＳ ゴシック" w:hAnsi="ＭＳ ゴシック"/>
                <w:color w:val="000000" w:themeColor="text1"/>
                <w:szCs w:val="21"/>
              </w:rPr>
            </w:pPr>
          </w:p>
          <w:p w14:paraId="78417371" w14:textId="77777777" w:rsidR="00C26292" w:rsidRPr="002637EA" w:rsidRDefault="00C26292" w:rsidP="004109D5">
            <w:pPr>
              <w:kinsoku w:val="0"/>
              <w:overflowPunct w:val="0"/>
              <w:textAlignment w:val="baseline"/>
              <w:rPr>
                <w:rFonts w:ascii="ＭＳ ゴシック" w:hAnsi="ＭＳ ゴシック"/>
                <w:color w:val="000000" w:themeColor="text1"/>
                <w:szCs w:val="21"/>
              </w:rPr>
            </w:pPr>
          </w:p>
          <w:p w14:paraId="01F6A9E5" w14:textId="77777777" w:rsidR="00C26292" w:rsidRPr="002637EA" w:rsidRDefault="00C26292" w:rsidP="004109D5">
            <w:pPr>
              <w:kinsoku w:val="0"/>
              <w:overflowPunct w:val="0"/>
              <w:textAlignment w:val="baseline"/>
              <w:rPr>
                <w:rFonts w:ascii="ＭＳ ゴシック" w:hAnsi="ＭＳ ゴシック"/>
                <w:color w:val="000000" w:themeColor="text1"/>
                <w:szCs w:val="21"/>
              </w:rPr>
            </w:pPr>
          </w:p>
          <w:p w14:paraId="6EE062C5" w14:textId="77777777" w:rsidR="004109D5" w:rsidRPr="002637EA" w:rsidRDefault="004109D5" w:rsidP="004109D5">
            <w:pPr>
              <w:kinsoku w:val="0"/>
              <w:overflowPunct w:val="0"/>
              <w:textAlignment w:val="baseline"/>
              <w:rPr>
                <w:rFonts w:ascii="ＭＳ ゴシック" w:hAnsi="ＭＳ ゴシック"/>
                <w:color w:val="000000" w:themeColor="text1"/>
                <w:szCs w:val="21"/>
                <w:lang w:eastAsia="zh-CN"/>
              </w:rPr>
            </w:pPr>
          </w:p>
          <w:p w14:paraId="313A22B2" w14:textId="77777777" w:rsidR="004109D5" w:rsidRPr="002637EA" w:rsidRDefault="004109D5" w:rsidP="004109D5">
            <w:pPr>
              <w:kinsoku w:val="0"/>
              <w:overflowPunct w:val="0"/>
              <w:textAlignment w:val="baseline"/>
              <w:rPr>
                <w:rFonts w:ascii="ＭＳ ゴシック" w:hAnsi="ＭＳ ゴシック"/>
                <w:color w:val="000000" w:themeColor="text1"/>
                <w:szCs w:val="21"/>
                <w:lang w:eastAsia="zh-CN"/>
              </w:rPr>
            </w:pPr>
          </w:p>
          <w:p w14:paraId="1E51CC46" w14:textId="77777777" w:rsidR="004109D5" w:rsidRPr="002637EA" w:rsidRDefault="004109D5" w:rsidP="004109D5">
            <w:pPr>
              <w:kinsoku w:val="0"/>
              <w:overflowPunct w:val="0"/>
              <w:textAlignment w:val="baseline"/>
              <w:rPr>
                <w:rFonts w:ascii="ＭＳ ゴシック" w:hAnsi="ＭＳ ゴシック"/>
                <w:color w:val="000000" w:themeColor="text1"/>
                <w:szCs w:val="21"/>
                <w:lang w:eastAsia="zh-CN"/>
              </w:rPr>
            </w:pPr>
          </w:p>
          <w:p w14:paraId="43166974" w14:textId="77777777" w:rsidR="004109D5" w:rsidRPr="002637EA" w:rsidRDefault="004109D5" w:rsidP="004109D5">
            <w:pPr>
              <w:kinsoku w:val="0"/>
              <w:overflowPunct w:val="0"/>
              <w:textAlignment w:val="baseline"/>
              <w:rPr>
                <w:rFonts w:ascii="ＭＳ ゴシック" w:hAnsi="ＭＳ ゴシック"/>
                <w:color w:val="000000" w:themeColor="text1"/>
                <w:szCs w:val="21"/>
                <w:lang w:eastAsia="zh-CN"/>
              </w:rPr>
            </w:pPr>
          </w:p>
          <w:p w14:paraId="4DD860AE" w14:textId="77777777" w:rsidR="004109D5" w:rsidRPr="002637EA" w:rsidRDefault="004109D5" w:rsidP="004109D5">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○「社会福祉施設における飲用井戸及び受水槽の衛生確保について」（平成</w:t>
            </w:r>
            <w:r w:rsidRPr="002637EA">
              <w:rPr>
                <w:rFonts w:ascii="ＭＳ ゴシック" w:eastAsia="ＭＳ ゴシック" w:hAnsi="ＭＳ ゴシック" w:cs="ＭＳ ゴシック"/>
                <w:color w:val="000000" w:themeColor="text1"/>
                <w:kern w:val="0"/>
                <w:sz w:val="20"/>
                <w:szCs w:val="20"/>
              </w:rPr>
              <w:t>8</w:t>
            </w:r>
            <w:r w:rsidRPr="002637EA">
              <w:rPr>
                <w:rFonts w:ascii="ＭＳ ゴシック" w:eastAsia="ＭＳ ゴシック" w:hAnsi="ＭＳ ゴシック" w:cs="ＭＳ ゴシック" w:hint="eastAsia"/>
                <w:color w:val="000000" w:themeColor="text1"/>
                <w:kern w:val="0"/>
                <w:sz w:val="20"/>
                <w:szCs w:val="20"/>
              </w:rPr>
              <w:t>年</w:t>
            </w:r>
            <w:r w:rsidRPr="002637EA">
              <w:rPr>
                <w:rFonts w:ascii="ＭＳ ゴシック" w:eastAsia="ＭＳ ゴシック" w:hAnsi="ＭＳ ゴシック" w:cs="ＭＳ ゴシック"/>
                <w:color w:val="000000" w:themeColor="text1"/>
                <w:kern w:val="0"/>
                <w:sz w:val="20"/>
                <w:szCs w:val="20"/>
              </w:rPr>
              <w:t>7</w:t>
            </w:r>
            <w:r w:rsidRPr="002637EA">
              <w:rPr>
                <w:rFonts w:ascii="ＭＳ ゴシック" w:eastAsia="ＭＳ ゴシック" w:hAnsi="ＭＳ ゴシック" w:cs="ＭＳ ゴシック" w:hint="eastAsia"/>
                <w:color w:val="000000" w:themeColor="text1"/>
                <w:kern w:val="0"/>
                <w:sz w:val="20"/>
                <w:szCs w:val="20"/>
              </w:rPr>
              <w:t>月</w:t>
            </w:r>
            <w:r w:rsidRPr="002637EA">
              <w:rPr>
                <w:rFonts w:ascii="ＭＳ ゴシック" w:eastAsia="ＭＳ ゴシック" w:hAnsi="ＭＳ ゴシック" w:cs="ＭＳ ゴシック"/>
                <w:color w:val="000000" w:themeColor="text1"/>
                <w:kern w:val="0"/>
                <w:sz w:val="20"/>
                <w:szCs w:val="20"/>
              </w:rPr>
              <w:t>19</w:t>
            </w:r>
            <w:r w:rsidRPr="002637EA">
              <w:rPr>
                <w:rFonts w:ascii="ＭＳ ゴシック" w:eastAsia="ＭＳ ゴシック" w:hAnsi="ＭＳ ゴシック" w:cs="ＭＳ ゴシック" w:hint="eastAsia"/>
                <w:color w:val="000000" w:themeColor="text1"/>
                <w:kern w:val="0"/>
                <w:sz w:val="20"/>
                <w:szCs w:val="20"/>
              </w:rPr>
              <w:t>日付社援第</w:t>
            </w:r>
            <w:r w:rsidRPr="002637EA">
              <w:rPr>
                <w:rFonts w:ascii="ＭＳ ゴシック" w:eastAsia="ＭＳ ゴシック" w:hAnsi="ＭＳ ゴシック" w:cs="ＭＳ ゴシック"/>
                <w:color w:val="000000" w:themeColor="text1"/>
                <w:kern w:val="0"/>
                <w:sz w:val="20"/>
                <w:szCs w:val="20"/>
              </w:rPr>
              <w:t>116</w:t>
            </w:r>
            <w:r w:rsidRPr="002637EA">
              <w:rPr>
                <w:rFonts w:ascii="ＭＳ ゴシック" w:eastAsia="ＭＳ ゴシック" w:hAnsi="ＭＳ ゴシック" w:cs="ＭＳ ゴシック" w:hint="eastAsia"/>
                <w:color w:val="000000" w:themeColor="text1"/>
                <w:kern w:val="0"/>
                <w:sz w:val="20"/>
                <w:szCs w:val="20"/>
              </w:rPr>
              <w:t>号）</w:t>
            </w:r>
          </w:p>
          <w:p w14:paraId="0101CF60" w14:textId="77777777" w:rsidR="004109D5" w:rsidRPr="002637EA" w:rsidRDefault="004109D5" w:rsidP="004109D5">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○「社会福祉施設における衛生管理について」（平成</w:t>
            </w:r>
            <w:r w:rsidRPr="002637EA">
              <w:rPr>
                <w:rFonts w:ascii="ＭＳ ゴシック" w:eastAsia="ＭＳ ゴシック" w:hAnsi="ＭＳ ゴシック" w:cs="ＭＳ ゴシック"/>
                <w:color w:val="000000" w:themeColor="text1"/>
                <w:kern w:val="0"/>
                <w:sz w:val="20"/>
                <w:szCs w:val="20"/>
              </w:rPr>
              <w:t>9</w:t>
            </w:r>
            <w:r w:rsidRPr="002637EA">
              <w:rPr>
                <w:rFonts w:ascii="ＭＳ ゴシック" w:eastAsia="ＭＳ ゴシック" w:hAnsi="ＭＳ ゴシック" w:cs="ＭＳ ゴシック" w:hint="eastAsia"/>
                <w:color w:val="000000" w:themeColor="text1"/>
                <w:kern w:val="0"/>
                <w:sz w:val="20"/>
                <w:szCs w:val="20"/>
              </w:rPr>
              <w:t>年</w:t>
            </w:r>
            <w:r w:rsidRPr="002637EA">
              <w:rPr>
                <w:rFonts w:ascii="ＭＳ ゴシック" w:eastAsia="ＭＳ ゴシック" w:hAnsi="ＭＳ ゴシック" w:cs="ＭＳ ゴシック"/>
                <w:color w:val="000000" w:themeColor="text1"/>
                <w:kern w:val="0"/>
                <w:sz w:val="20"/>
                <w:szCs w:val="20"/>
              </w:rPr>
              <w:t>3</w:t>
            </w:r>
            <w:r w:rsidRPr="002637EA">
              <w:rPr>
                <w:rFonts w:ascii="ＭＳ ゴシック" w:eastAsia="ＭＳ ゴシック" w:hAnsi="ＭＳ ゴシック" w:cs="ＭＳ ゴシック" w:hint="eastAsia"/>
                <w:color w:val="000000" w:themeColor="text1"/>
                <w:kern w:val="0"/>
                <w:sz w:val="20"/>
                <w:szCs w:val="20"/>
              </w:rPr>
              <w:t>月</w:t>
            </w:r>
            <w:r w:rsidRPr="002637EA">
              <w:rPr>
                <w:rFonts w:ascii="ＭＳ ゴシック" w:eastAsia="ＭＳ ゴシック" w:hAnsi="ＭＳ ゴシック" w:cs="ＭＳ ゴシック"/>
                <w:color w:val="000000" w:themeColor="text1"/>
                <w:kern w:val="0"/>
                <w:sz w:val="20"/>
                <w:szCs w:val="20"/>
              </w:rPr>
              <w:t>31</w:t>
            </w:r>
            <w:r w:rsidRPr="002637EA">
              <w:rPr>
                <w:rFonts w:ascii="ＭＳ ゴシック" w:eastAsia="ＭＳ ゴシック" w:hAnsi="ＭＳ ゴシック" w:cs="ＭＳ ゴシック" w:hint="eastAsia"/>
                <w:color w:val="000000" w:themeColor="text1"/>
                <w:kern w:val="0"/>
                <w:sz w:val="20"/>
                <w:szCs w:val="20"/>
              </w:rPr>
              <w:t>日付社援第</w:t>
            </w:r>
            <w:r w:rsidRPr="002637EA">
              <w:rPr>
                <w:rFonts w:ascii="ＭＳ ゴシック" w:eastAsia="ＭＳ ゴシック" w:hAnsi="ＭＳ ゴシック" w:cs="ＭＳ ゴシック"/>
                <w:color w:val="000000" w:themeColor="text1"/>
                <w:kern w:val="0"/>
                <w:sz w:val="20"/>
                <w:szCs w:val="20"/>
              </w:rPr>
              <w:t>65</w:t>
            </w:r>
            <w:r w:rsidRPr="002637EA">
              <w:rPr>
                <w:rFonts w:ascii="ＭＳ ゴシック" w:eastAsia="ＭＳ ゴシック" w:hAnsi="ＭＳ ゴシック" w:cs="ＭＳ ゴシック" w:hint="eastAsia"/>
                <w:color w:val="000000" w:themeColor="text1"/>
                <w:kern w:val="0"/>
                <w:sz w:val="20"/>
                <w:szCs w:val="20"/>
              </w:rPr>
              <w:t>号）</w:t>
            </w:r>
          </w:p>
          <w:p w14:paraId="3D7D5963" w14:textId="77777777" w:rsidR="004109D5" w:rsidRPr="002637EA" w:rsidRDefault="004109D5" w:rsidP="004109D5">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CDAF7B2" w14:textId="77777777" w:rsidR="00D218B6" w:rsidRPr="002637EA" w:rsidRDefault="00D218B6" w:rsidP="004159E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75D269B" w14:textId="77777777" w:rsidR="00D218B6" w:rsidRPr="002637EA" w:rsidRDefault="00D218B6" w:rsidP="004159E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B9ED1F6" w14:textId="77777777" w:rsidR="00D218B6" w:rsidRPr="002637EA" w:rsidRDefault="00D218B6" w:rsidP="004159E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6E9B968" w14:textId="77777777" w:rsidR="00D218B6" w:rsidRPr="002637EA" w:rsidRDefault="00D218B6" w:rsidP="004159E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F7AD253" w14:textId="77777777" w:rsidR="00D218B6" w:rsidRPr="002637EA" w:rsidRDefault="00D218B6" w:rsidP="004159E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5E3AA9F" w14:textId="77777777" w:rsidR="00D218B6" w:rsidRPr="002637EA" w:rsidRDefault="00D218B6" w:rsidP="004159E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A1561F7" w14:textId="77777777" w:rsidR="004159E9" w:rsidRPr="002637EA" w:rsidRDefault="004159E9" w:rsidP="004159E9">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○水道法</w:t>
            </w:r>
            <w:r w:rsidRPr="002637EA">
              <w:rPr>
                <w:rFonts w:ascii="ＭＳ ゴシック" w:eastAsia="ＭＳ ゴシック" w:hAnsi="ＭＳ ゴシック" w:cs="ＭＳ ゴシック"/>
                <w:color w:val="000000" w:themeColor="text1"/>
                <w:kern w:val="0"/>
                <w:sz w:val="20"/>
                <w:szCs w:val="20"/>
              </w:rPr>
              <w:t>第34条の２</w:t>
            </w:r>
          </w:p>
          <w:p w14:paraId="115C1028" w14:textId="1D7C0F83" w:rsidR="004159E9" w:rsidRPr="002637EA" w:rsidRDefault="004159E9" w:rsidP="004159E9">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水道法施行規則第55条</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56条</w:t>
            </w:r>
          </w:p>
          <w:p w14:paraId="13E496B1" w14:textId="77777777" w:rsidR="004109D5" w:rsidRPr="002637EA" w:rsidRDefault="004109D5" w:rsidP="004109D5">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水道法施行令第2条</w:t>
            </w:r>
          </w:p>
          <w:p w14:paraId="4375B4B4" w14:textId="35DD8CB0" w:rsidR="004109D5" w:rsidRPr="002637EA" w:rsidRDefault="004109D5" w:rsidP="004109D5">
            <w:pPr>
              <w:kinsoku w:val="0"/>
              <w:overflowPunct w:val="0"/>
              <w:ind w:left="200" w:hangingChars="100" w:hanging="200"/>
              <w:textAlignment w:val="baseline"/>
              <w:rPr>
                <w:rFonts w:ascii="ＭＳ ゴシック" w:hAnsi="ＭＳ ゴシック"/>
                <w:color w:val="000000" w:themeColor="text1"/>
                <w:szCs w:val="21"/>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 鹿児島県貯水槽水道取扱要領第6条第1項第1号</w:t>
            </w:r>
            <w:r w:rsidR="002E08C1" w:rsidRPr="002637EA">
              <w:rPr>
                <w:rFonts w:ascii="ＭＳ 明朝" w:hAnsi="ＭＳ 明朝" w:cs="ＭＳ 明朝" w:hint="eastAsia"/>
                <w:color w:val="000000" w:themeColor="text1"/>
                <w:kern w:val="0"/>
                <w:sz w:val="20"/>
                <w:szCs w:val="20"/>
                <w:lang w:eastAsia="zh-CN"/>
              </w:rPr>
              <w:t>､</w:t>
            </w:r>
            <w:r w:rsidR="004159E9" w:rsidRPr="002637EA">
              <w:rPr>
                <w:rFonts w:ascii="ＭＳ ゴシック" w:eastAsia="ＭＳ ゴシック" w:hAnsi="ＭＳ ゴシック" w:cs="ＭＳ ゴシック"/>
                <w:color w:val="000000" w:themeColor="text1"/>
                <w:kern w:val="0"/>
                <w:sz w:val="20"/>
                <w:szCs w:val="20"/>
              </w:rPr>
              <w:t>第８条</w:t>
            </w:r>
          </w:p>
        </w:tc>
      </w:tr>
    </w:tbl>
    <w:p w14:paraId="64D9722C" w14:textId="20F8CA73" w:rsidR="008921F7" w:rsidRPr="002637EA" w:rsidRDefault="00942920" w:rsidP="00F01AC5">
      <w:pPr>
        <w:tabs>
          <w:tab w:val="left" w:pos="1290"/>
        </w:tabs>
        <w:ind w:firstLineChars="400" w:firstLine="800"/>
        <w:jc w:val="center"/>
        <w:rPr>
          <w:rFonts w:ascii="ＭＳ ゴシック" w:eastAsia="ＭＳ ゴシック" w:hAnsi="ＭＳ ゴシック"/>
          <w:b/>
          <w:color w:val="000000" w:themeColor="text1"/>
          <w:sz w:val="28"/>
          <w:szCs w:val="28"/>
        </w:rPr>
      </w:pPr>
      <w:r w:rsidRPr="002637EA">
        <w:rPr>
          <w:rFonts w:ascii="ＭＳ ゴシック" w:eastAsia="ＭＳ ゴシック" w:hAnsi="ＭＳ ゴシック" w:hint="eastAsia"/>
          <w:color w:val="000000" w:themeColor="text1"/>
          <w:sz w:val="20"/>
          <w:szCs w:val="20"/>
        </w:rPr>
        <w:t>－</w:t>
      </w:r>
      <w:r w:rsidR="008E501D" w:rsidRPr="002637EA">
        <w:rPr>
          <w:rFonts w:ascii="ＭＳ ゴシック" w:eastAsia="ＭＳ ゴシック" w:hAnsi="ＭＳ ゴシック" w:hint="eastAsia"/>
          <w:color w:val="000000" w:themeColor="text1"/>
          <w:sz w:val="20"/>
          <w:szCs w:val="20"/>
        </w:rPr>
        <w:t>５</w:t>
      </w:r>
      <w:r w:rsidR="00F83AB6" w:rsidRPr="002637EA">
        <w:rPr>
          <w:rFonts w:ascii="ＭＳ ゴシック" w:eastAsia="ＭＳ ゴシック" w:hAnsi="ＭＳ ゴシック" w:hint="eastAsia"/>
          <w:color w:val="000000" w:themeColor="text1"/>
          <w:sz w:val="20"/>
          <w:szCs w:val="20"/>
        </w:rPr>
        <w:t>２</w:t>
      </w:r>
      <w:r w:rsidRPr="002637EA">
        <w:rPr>
          <w:rFonts w:ascii="ＭＳ ゴシック" w:eastAsia="ＭＳ ゴシック" w:hAnsi="ＭＳ ゴシック" w:hint="eastAsia"/>
          <w:color w:val="000000" w:themeColor="text1"/>
          <w:sz w:val="20"/>
          <w:szCs w:val="20"/>
        </w:rPr>
        <w:t>－</w:t>
      </w:r>
      <w:r w:rsidR="00A52F98" w:rsidRPr="002637EA">
        <w:rPr>
          <w:color w:val="000000" w:themeColor="text1"/>
        </w:rPr>
        <w:br w:type="page"/>
      </w:r>
      <w:r w:rsidR="00783E67" w:rsidRPr="002637EA">
        <w:rPr>
          <w:rFonts w:ascii="ＭＳ ゴシック" w:eastAsia="ＭＳ ゴシック" w:hAnsi="ＭＳ ゴシック" w:hint="eastAsia"/>
          <w:b/>
          <w:color w:val="000000" w:themeColor="text1"/>
          <w:sz w:val="28"/>
          <w:szCs w:val="28"/>
        </w:rPr>
        <w:lastRenderedPageBreak/>
        <w:t>Ⅵ</w:t>
      </w:r>
      <w:r w:rsidR="00366BA7" w:rsidRPr="002637EA">
        <w:rPr>
          <w:rFonts w:ascii="ＭＳ ゴシック" w:eastAsia="ＭＳ ゴシック" w:hAnsi="ＭＳ ゴシック" w:hint="eastAsia"/>
          <w:b/>
          <w:color w:val="000000" w:themeColor="text1"/>
          <w:sz w:val="28"/>
          <w:szCs w:val="28"/>
        </w:rPr>
        <w:t xml:space="preserve">　非常災害対策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2130"/>
      </w:tblGrid>
      <w:tr w:rsidR="002637EA" w:rsidRPr="002637EA" w14:paraId="734BF7E1" w14:textId="77777777" w:rsidTr="00F42337">
        <w:trPr>
          <w:trHeight w:val="458"/>
          <w:jc w:val="center"/>
        </w:trPr>
        <w:tc>
          <w:tcPr>
            <w:tcW w:w="2122" w:type="dxa"/>
            <w:vAlign w:val="center"/>
          </w:tcPr>
          <w:p w14:paraId="04FDEB0A" w14:textId="77777777" w:rsidR="00366BA7" w:rsidRPr="002637EA" w:rsidRDefault="00366BA7" w:rsidP="005227A8">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主　眼　事　項</w:t>
            </w:r>
          </w:p>
        </w:tc>
        <w:tc>
          <w:tcPr>
            <w:tcW w:w="5670" w:type="dxa"/>
            <w:vAlign w:val="center"/>
          </w:tcPr>
          <w:p w14:paraId="1C2E8513" w14:textId="77777777" w:rsidR="00366BA7" w:rsidRPr="002637EA" w:rsidRDefault="00366BA7" w:rsidP="005227A8">
            <w:pPr>
              <w:pStyle w:val="a3"/>
              <w:spacing w:line="240" w:lineRule="auto"/>
              <w:jc w:val="center"/>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着　　　　　眼　　　　　点</w:t>
            </w:r>
          </w:p>
        </w:tc>
        <w:tc>
          <w:tcPr>
            <w:tcW w:w="2130" w:type="dxa"/>
            <w:vAlign w:val="center"/>
          </w:tcPr>
          <w:p w14:paraId="3FB3E459" w14:textId="77777777" w:rsidR="00366BA7" w:rsidRPr="002637EA" w:rsidRDefault="00366BA7" w:rsidP="005227A8">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自己評価</w:t>
            </w:r>
          </w:p>
        </w:tc>
      </w:tr>
      <w:tr w:rsidR="002637EA" w:rsidRPr="002637EA" w14:paraId="77B97FF7" w14:textId="77777777" w:rsidTr="00F42337">
        <w:trPr>
          <w:trHeight w:val="13198"/>
          <w:jc w:val="center"/>
        </w:trPr>
        <w:tc>
          <w:tcPr>
            <w:tcW w:w="2122" w:type="dxa"/>
          </w:tcPr>
          <w:p w14:paraId="447172DE" w14:textId="77777777" w:rsidR="00366BA7" w:rsidRPr="002637EA"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4F507980" w14:textId="77777777" w:rsidR="00366BA7" w:rsidRPr="002637EA" w:rsidRDefault="00366BA7" w:rsidP="005227A8">
            <w:pPr>
              <w:kinsoku w:val="0"/>
              <w:overflowPunct w:val="0"/>
              <w:ind w:left="201" w:hangingChars="100" w:hanging="201"/>
              <w:textAlignment w:val="baseline"/>
              <w:rPr>
                <w:rFonts w:ascii="ＭＳ ゴシック" w:eastAsia="ＭＳ ゴシック" w:hAnsi="Times New Roman" w:cs="ＭＳ ゴシック"/>
                <w:b/>
                <w:color w:val="000000" w:themeColor="text1"/>
                <w:kern w:val="0"/>
                <w:sz w:val="20"/>
                <w:szCs w:val="20"/>
              </w:rPr>
            </w:pPr>
            <w:r w:rsidRPr="002637EA">
              <w:rPr>
                <w:rFonts w:ascii="ＭＳ ゴシック" w:eastAsia="ＭＳ ゴシック" w:hAnsi="Times New Roman" w:cs="ＭＳ ゴシック" w:hint="eastAsia"/>
                <w:b/>
                <w:color w:val="000000" w:themeColor="text1"/>
                <w:kern w:val="0"/>
                <w:sz w:val="20"/>
                <w:szCs w:val="20"/>
              </w:rPr>
              <w:t>１</w:t>
            </w:r>
            <w:r w:rsidRPr="002637EA">
              <w:rPr>
                <w:rFonts w:ascii="ＭＳ ゴシック" w:eastAsia="ＭＳ ゴシック" w:hAnsi="ＭＳ ゴシック" w:cs="ＭＳ ゴシック"/>
                <w:b/>
                <w:color w:val="000000" w:themeColor="text1"/>
                <w:kern w:val="0"/>
                <w:sz w:val="20"/>
                <w:szCs w:val="20"/>
              </w:rPr>
              <w:t xml:space="preserve"> </w:t>
            </w:r>
            <w:r w:rsidRPr="002637EA">
              <w:rPr>
                <w:rFonts w:ascii="ＭＳ ゴシック" w:eastAsia="ＭＳ ゴシック" w:hAnsi="Times New Roman" w:cs="ＭＳ ゴシック" w:hint="eastAsia"/>
                <w:b/>
                <w:color w:val="000000" w:themeColor="text1"/>
                <w:kern w:val="0"/>
                <w:sz w:val="20"/>
                <w:szCs w:val="20"/>
              </w:rPr>
              <w:t>防災体制の状況</w:t>
            </w:r>
          </w:p>
          <w:p w14:paraId="5D520EF2" w14:textId="77777777" w:rsidR="00366BA7" w:rsidRPr="002637EA" w:rsidRDefault="00366BA7" w:rsidP="005227A8">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301445E3" w14:textId="77777777" w:rsidR="00366BA7" w:rsidRPr="002637EA" w:rsidRDefault="00366BA7" w:rsidP="005227A8">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14C9E57E" w14:textId="77777777" w:rsidR="00366BA7" w:rsidRPr="002637EA" w:rsidRDefault="00366BA7" w:rsidP="005227A8">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075C5F4" w14:textId="77777777" w:rsidR="00366BA7" w:rsidRPr="002637EA" w:rsidRDefault="00366BA7" w:rsidP="005227A8">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5670" w:type="dxa"/>
          </w:tcPr>
          <w:p w14:paraId="6137D770" w14:textId="77777777" w:rsidR="00366BA7" w:rsidRPr="002637EA"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3650CD90" w14:textId="77777777" w:rsidR="00366BA7" w:rsidRPr="002637EA" w:rsidRDefault="00366BA7" w:rsidP="002C52E3">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(1) </w:t>
            </w:r>
            <w:r w:rsidR="002C52E3" w:rsidRPr="002637EA">
              <w:rPr>
                <w:rFonts w:ascii="ＭＳ ゴシック" w:eastAsia="ＭＳ ゴシック" w:hAnsi="ＭＳ ゴシック" w:cs="ＭＳ ゴシック" w:hint="eastAsia"/>
                <w:color w:val="000000" w:themeColor="text1"/>
                <w:kern w:val="0"/>
                <w:sz w:val="20"/>
                <w:szCs w:val="20"/>
              </w:rPr>
              <w:t>消火設備その他の非常災害に際して必要な設備を設けているか。</w:t>
            </w:r>
          </w:p>
          <w:p w14:paraId="54EADA0A" w14:textId="77777777" w:rsidR="00366BA7" w:rsidRPr="002637EA" w:rsidRDefault="00366BA7" w:rsidP="00366BA7">
            <w:pPr>
              <w:kinsoku w:val="0"/>
              <w:overflowPunct w:val="0"/>
              <w:textAlignment w:val="baseline"/>
              <w:rPr>
                <w:rFonts w:ascii="ＭＳ ゴシック" w:eastAsia="ＭＳ ゴシック" w:hAnsi="Times New Roman"/>
                <w:color w:val="000000" w:themeColor="text1"/>
                <w:kern w:val="0"/>
                <w:sz w:val="20"/>
                <w:szCs w:val="20"/>
              </w:rPr>
            </w:pPr>
          </w:p>
          <w:p w14:paraId="50BB8B79" w14:textId="796EC41D" w:rsidR="00366BA7" w:rsidRPr="002637EA" w:rsidRDefault="00A2599F" w:rsidP="00366BA7">
            <w:pPr>
              <w:kinsoku w:val="0"/>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bdr w:val="single" w:sz="4" w:space="0" w:color="000000"/>
              </w:rPr>
              <w:t xml:space="preserve">　※</w:t>
            </w:r>
            <w:r w:rsidR="00F83AB6" w:rsidRPr="002637EA">
              <w:rPr>
                <w:rFonts w:ascii="ＭＳ ゴシック" w:eastAsia="ＭＳ ゴシック" w:hAnsi="ＭＳ ゴシック" w:cs="ＭＳ ゴシック" w:hint="eastAsia"/>
                <w:color w:val="000000" w:themeColor="text1"/>
                <w:kern w:val="0"/>
                <w:sz w:val="20"/>
                <w:szCs w:val="20"/>
                <w:bdr w:val="single" w:sz="4" w:space="0" w:color="000000"/>
              </w:rPr>
              <w:t>59</w:t>
            </w:r>
            <w:r w:rsidR="00366BA7" w:rsidRPr="002637EA">
              <w:rPr>
                <w:rFonts w:ascii="ＭＳ ゴシック" w:eastAsia="ＭＳ ゴシック" w:hAnsi="ＭＳ ゴシック" w:cs="ＭＳ ゴシック" w:hint="eastAsia"/>
                <w:color w:val="000000" w:themeColor="text1"/>
                <w:kern w:val="0"/>
                <w:sz w:val="20"/>
                <w:szCs w:val="20"/>
                <w:bdr w:val="single" w:sz="4" w:space="0" w:color="000000"/>
              </w:rPr>
              <w:t>ページに防災設備の整備状況を記入すること。</w:t>
            </w:r>
            <w:r w:rsidRPr="002637EA">
              <w:rPr>
                <w:rFonts w:ascii="ＭＳ ゴシック" w:eastAsia="ＭＳ ゴシック" w:hAnsi="ＭＳ ゴシック" w:cs="ＭＳ ゴシック" w:hint="eastAsia"/>
                <w:color w:val="000000" w:themeColor="text1"/>
                <w:kern w:val="0"/>
                <w:sz w:val="20"/>
                <w:szCs w:val="20"/>
                <w:bdr w:val="single" w:sz="4" w:space="0" w:color="000000"/>
              </w:rPr>
              <w:t xml:space="preserve">　</w:t>
            </w:r>
          </w:p>
          <w:p w14:paraId="45E272A1" w14:textId="77777777" w:rsidR="00366BA7" w:rsidRPr="002637EA" w:rsidRDefault="00366BA7" w:rsidP="00366BA7">
            <w:pPr>
              <w:kinsoku w:val="0"/>
              <w:overflowPunct w:val="0"/>
              <w:textAlignment w:val="baseline"/>
              <w:rPr>
                <w:rFonts w:ascii="ＭＳ ゴシック" w:eastAsia="ＭＳ ゴシック" w:hAnsi="Times New Roman"/>
                <w:color w:val="000000" w:themeColor="text1"/>
                <w:kern w:val="0"/>
                <w:sz w:val="20"/>
                <w:szCs w:val="20"/>
              </w:rPr>
            </w:pPr>
          </w:p>
          <w:p w14:paraId="1B5463E1" w14:textId="77777777" w:rsidR="00366BA7" w:rsidRPr="002637EA"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0F887CF7" w14:textId="175AE58F" w:rsidR="00366BA7" w:rsidRPr="002637EA" w:rsidRDefault="00366BA7" w:rsidP="005227A8">
            <w:pPr>
              <w:pStyle w:val="a3"/>
              <w:spacing w:line="240" w:lineRule="auto"/>
              <w:ind w:left="200" w:hangingChars="100" w:hanging="200"/>
              <w:rPr>
                <w:rFonts w:ascii="ＭＳ ゴシック" w:hAnsi="Times New Roman"/>
                <w:color w:val="000000" w:themeColor="text1"/>
                <w:spacing w:val="0"/>
              </w:rPr>
            </w:pPr>
            <w:r w:rsidRPr="002637EA">
              <w:rPr>
                <w:rFonts w:ascii="ＭＳ ゴシック" w:hAnsi="ＭＳ ゴシック"/>
                <w:color w:val="000000" w:themeColor="text1"/>
                <w:spacing w:val="0"/>
              </w:rPr>
              <w:t xml:space="preserve"> (</w:t>
            </w:r>
            <w:r w:rsidRPr="002637EA">
              <w:rPr>
                <w:rFonts w:ascii="ＭＳ ゴシック" w:hAnsi="ＭＳ ゴシック" w:hint="eastAsia"/>
                <w:color w:val="000000" w:themeColor="text1"/>
                <w:spacing w:val="0"/>
              </w:rPr>
              <w:t>2</w:t>
            </w:r>
            <w:r w:rsidRPr="002637EA">
              <w:rPr>
                <w:rFonts w:ascii="ＭＳ ゴシック" w:hAnsi="ＭＳ ゴシック"/>
                <w:color w:val="000000" w:themeColor="text1"/>
                <w:spacing w:val="0"/>
              </w:rPr>
              <w:t xml:space="preserve">) </w:t>
            </w:r>
            <w:r w:rsidRPr="002637EA">
              <w:rPr>
                <w:rFonts w:ascii="ＭＳ ゴシック" w:hAnsi="Times New Roman" w:hint="eastAsia"/>
                <w:color w:val="000000" w:themeColor="text1"/>
                <w:spacing w:val="0"/>
              </w:rPr>
              <w:t>防火安全対策計画</w:t>
            </w:r>
            <w:r w:rsidRPr="002637EA">
              <w:rPr>
                <w:rFonts w:ascii="ＭＳ ゴシック" w:hAnsi="ＭＳ ゴシック"/>
                <w:color w:val="000000" w:themeColor="text1"/>
                <w:spacing w:val="0"/>
              </w:rPr>
              <w:t>(</w:t>
            </w:r>
            <w:r w:rsidRPr="002637EA">
              <w:rPr>
                <w:rFonts w:ascii="ＭＳ ゴシック" w:hAnsi="Times New Roman" w:hint="eastAsia"/>
                <w:color w:val="000000" w:themeColor="text1"/>
                <w:spacing w:val="0"/>
              </w:rPr>
              <w:t>消防計画</w:t>
            </w:r>
            <w:r w:rsidRPr="002637EA">
              <w:rPr>
                <w:rFonts w:ascii="ＭＳ ゴシック" w:hAnsi="ＭＳ ゴシック"/>
                <w:color w:val="000000" w:themeColor="text1"/>
                <w:spacing w:val="0"/>
              </w:rPr>
              <w:t>)</w:t>
            </w:r>
            <w:r w:rsidRPr="002637EA">
              <w:rPr>
                <w:rFonts w:ascii="ＭＳ ゴシック" w:hAnsi="Times New Roman" w:hint="eastAsia"/>
                <w:color w:val="000000" w:themeColor="text1"/>
                <w:spacing w:val="0"/>
              </w:rPr>
              <w:t>を作成し（消防計画に変更</w:t>
            </w:r>
            <w:r w:rsidRPr="002637EA">
              <w:rPr>
                <w:rFonts w:ascii="ＭＳ ゴシック" w:hAnsi="ＭＳ ゴシック"/>
                <w:color w:val="000000" w:themeColor="text1"/>
                <w:spacing w:val="0"/>
              </w:rPr>
              <w:t xml:space="preserve"> </w:t>
            </w:r>
            <w:r w:rsidR="007C3463" w:rsidRPr="002637EA">
              <w:rPr>
                <w:rFonts w:ascii="ＭＳ ゴシック" w:hAnsi="ＭＳ ゴシック" w:hint="eastAsia"/>
                <w:color w:val="000000" w:themeColor="text1"/>
                <w:spacing w:val="0"/>
              </w:rPr>
              <w:t xml:space="preserve"> </w:t>
            </w:r>
            <w:r w:rsidRPr="002637EA">
              <w:rPr>
                <w:rFonts w:ascii="ＭＳ ゴシック" w:hAnsi="Times New Roman" w:hint="eastAsia"/>
                <w:color w:val="000000" w:themeColor="text1"/>
                <w:spacing w:val="0"/>
              </w:rPr>
              <w:t>があった場合は見直しの上）</w:t>
            </w:r>
            <w:r w:rsidR="002E08C1" w:rsidRPr="002637EA">
              <w:rPr>
                <w:rFonts w:ascii="ＭＳ ゴシック" w:hAnsi="Times New Roman" w:hint="eastAsia"/>
                <w:color w:val="000000" w:themeColor="text1"/>
                <w:spacing w:val="0"/>
              </w:rPr>
              <w:t>､</w:t>
            </w:r>
            <w:r w:rsidRPr="002637EA">
              <w:rPr>
                <w:rFonts w:ascii="ＭＳ ゴシック" w:hAnsi="Times New Roman" w:hint="eastAsia"/>
                <w:color w:val="000000" w:themeColor="text1"/>
                <w:spacing w:val="0"/>
              </w:rPr>
              <w:t>消防署に届け出ているか。</w:t>
            </w:r>
          </w:p>
          <w:p w14:paraId="022EDB7D" w14:textId="77777777" w:rsidR="00366BA7" w:rsidRPr="002637EA" w:rsidRDefault="00366BA7" w:rsidP="005227A8">
            <w:pPr>
              <w:pStyle w:val="a3"/>
              <w:spacing w:line="240" w:lineRule="auto"/>
              <w:ind w:left="200" w:hangingChars="100" w:hanging="200"/>
              <w:rPr>
                <w:rFonts w:ascii="ＭＳ ゴシック" w:hAnsi="Times New Roman"/>
                <w:color w:val="000000" w:themeColor="text1"/>
                <w:spacing w:val="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2637EA" w:rsidRPr="002637EA" w14:paraId="76DD0C55" w14:textId="77777777" w:rsidTr="005227A8">
              <w:trPr>
                <w:trHeight w:val="384"/>
              </w:trPr>
              <w:tc>
                <w:tcPr>
                  <w:tcW w:w="1924" w:type="dxa"/>
                  <w:vAlign w:val="center"/>
                </w:tcPr>
                <w:p w14:paraId="5AA6F006" w14:textId="77777777" w:rsidR="00366BA7" w:rsidRPr="002637EA" w:rsidRDefault="00366BA7" w:rsidP="005227A8">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届 出 年 月 日</w:t>
                  </w:r>
                </w:p>
              </w:tc>
              <w:tc>
                <w:tcPr>
                  <w:tcW w:w="2763" w:type="dxa"/>
                  <w:vAlign w:val="center"/>
                </w:tcPr>
                <w:p w14:paraId="5152F710" w14:textId="77777777" w:rsidR="00366BA7" w:rsidRPr="002637EA" w:rsidRDefault="005B3E8E" w:rsidP="005227A8">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xml:space="preserve">　　</w:t>
                  </w:r>
                  <w:r w:rsidR="00366BA7" w:rsidRPr="002637EA">
                    <w:rPr>
                      <w:rFonts w:ascii="ＭＳ ゴシック" w:hAnsi="ＭＳ ゴシック" w:hint="eastAsia"/>
                      <w:color w:val="000000" w:themeColor="text1"/>
                      <w:spacing w:val="0"/>
                    </w:rPr>
                    <w:t xml:space="preserve">　　年　　月　　日</w:t>
                  </w:r>
                </w:p>
              </w:tc>
            </w:tr>
          </w:tbl>
          <w:p w14:paraId="192F0BD2" w14:textId="77777777" w:rsidR="00366BA7" w:rsidRPr="002637EA"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3CE54357" w14:textId="77777777" w:rsidR="00366BA7" w:rsidRPr="002637EA" w:rsidRDefault="00366BA7"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42554875" w14:textId="77777777" w:rsidR="00E71C4D" w:rsidRPr="002637EA" w:rsidRDefault="00E71C4D"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5CC980E7" w14:textId="77777777" w:rsidR="00E71C4D" w:rsidRPr="002637EA" w:rsidRDefault="00E71C4D"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3962F3F0" w14:textId="571565D0" w:rsidR="00366BA7" w:rsidRPr="002637EA" w:rsidRDefault="00366BA7" w:rsidP="005227A8">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9F62D6" w:rsidRPr="002637EA">
              <w:rPr>
                <w:rFonts w:ascii="ＭＳ ゴシック" w:eastAsia="ＭＳ ゴシック" w:hAnsi="ＭＳ ゴシック" w:cs="ＭＳ ゴシック" w:hint="eastAsia"/>
                <w:color w:val="000000" w:themeColor="text1"/>
                <w:kern w:val="0"/>
                <w:sz w:val="20"/>
                <w:szCs w:val="20"/>
              </w:rPr>
              <w:t>3</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防火安全対策計画に</w:t>
            </w:r>
            <w:r w:rsidRPr="002637EA">
              <w:rPr>
                <w:rFonts w:ascii="ＭＳ ゴシック" w:eastAsia="ＭＳ ゴシック" w:cs="ＭＳ ゴシック" w:hint="eastAsia"/>
                <w:color w:val="000000" w:themeColor="text1"/>
                <w:kern w:val="0"/>
                <w:sz w:val="20"/>
                <w:szCs w:val="20"/>
                <w:lang w:val="ja-JP"/>
              </w:rPr>
              <w:t>火災</w:t>
            </w:r>
            <w:r w:rsidR="002E08C1" w:rsidRPr="002637EA">
              <w:rPr>
                <w:rFonts w:ascii="ＭＳ ゴシック" w:eastAsia="ＭＳ ゴシック" w:cs="ＭＳ ゴシック" w:hint="eastAsia"/>
                <w:color w:val="000000" w:themeColor="text1"/>
                <w:kern w:val="0"/>
                <w:sz w:val="20"/>
                <w:szCs w:val="20"/>
                <w:lang w:val="ja-JP"/>
              </w:rPr>
              <w:t>､</w:t>
            </w:r>
            <w:r w:rsidRPr="002637EA">
              <w:rPr>
                <w:rFonts w:ascii="ＭＳ ゴシック" w:eastAsia="ＭＳ ゴシック" w:cs="ＭＳ ゴシック" w:hint="eastAsia"/>
                <w:color w:val="000000" w:themeColor="text1"/>
                <w:kern w:val="0"/>
                <w:sz w:val="20"/>
                <w:szCs w:val="20"/>
                <w:lang w:val="ja-JP"/>
              </w:rPr>
              <w:t>震災</w:t>
            </w:r>
            <w:r w:rsidR="002E08C1" w:rsidRPr="002637EA">
              <w:rPr>
                <w:rFonts w:ascii="ＭＳ ゴシック" w:eastAsia="ＭＳ ゴシック" w:cs="ＭＳ ゴシック" w:hint="eastAsia"/>
                <w:color w:val="000000" w:themeColor="text1"/>
                <w:kern w:val="0"/>
                <w:sz w:val="20"/>
                <w:szCs w:val="20"/>
                <w:lang w:val="ja-JP"/>
              </w:rPr>
              <w:t>､</w:t>
            </w:r>
            <w:r w:rsidRPr="002637EA">
              <w:rPr>
                <w:rFonts w:ascii="ＭＳ ゴシック" w:eastAsia="ＭＳ ゴシック" w:cs="ＭＳ ゴシック" w:hint="eastAsia"/>
                <w:color w:val="000000" w:themeColor="text1"/>
                <w:kern w:val="0"/>
                <w:sz w:val="20"/>
                <w:szCs w:val="20"/>
                <w:lang w:val="ja-JP"/>
              </w:rPr>
              <w:t>風水害その他の当該地域の周辺の地域において想定される非常災害</w:t>
            </w:r>
            <w:r w:rsidRPr="002637EA">
              <w:rPr>
                <w:rFonts w:ascii="ＭＳ ゴシック" w:eastAsia="ＭＳ ゴシック" w:hAnsi="Times New Roman" w:cs="ＭＳ ゴシック" w:hint="eastAsia"/>
                <w:color w:val="000000" w:themeColor="text1"/>
                <w:kern w:val="0"/>
                <w:sz w:val="20"/>
                <w:szCs w:val="20"/>
              </w:rPr>
              <w:t>に対する防災対策が盛り込まれているか。</w:t>
            </w:r>
          </w:p>
          <w:p w14:paraId="243505BF" w14:textId="0883271D" w:rsidR="00366BA7" w:rsidRPr="002637EA" w:rsidRDefault="00366BA7" w:rsidP="005227A8">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E12940" w:rsidRPr="002637EA">
              <w:rPr>
                <w:rFonts w:ascii="ＭＳ ゴシック" w:eastAsia="ＭＳ ゴシック" w:hAnsi="Times New Roman" w:hint="eastAsia"/>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また</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マニュアル等が作成されているか。</w:t>
            </w:r>
          </w:p>
          <w:p w14:paraId="212A35C6" w14:textId="77777777" w:rsidR="00366BA7" w:rsidRPr="002637EA"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B5DA80C" w14:textId="77777777" w:rsidR="00867D34" w:rsidRPr="002637EA" w:rsidRDefault="00867D34" w:rsidP="005227A8">
            <w:pPr>
              <w:kinsoku w:val="0"/>
              <w:overflowPunct w:val="0"/>
              <w:textAlignment w:val="baseline"/>
              <w:rPr>
                <w:rFonts w:ascii="ＭＳ ゴシック" w:eastAsia="ＭＳ ゴシック" w:hAnsi="Times New Roman"/>
                <w:color w:val="000000" w:themeColor="text1"/>
                <w:kern w:val="0"/>
                <w:sz w:val="20"/>
                <w:szCs w:val="20"/>
              </w:rPr>
            </w:pPr>
          </w:p>
          <w:p w14:paraId="0304BA44" w14:textId="77777777" w:rsidR="003D02E1" w:rsidRPr="002637EA" w:rsidRDefault="003D02E1" w:rsidP="003D02E1">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4</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市町村地域防災計画に定められた洪水浸水想定区域内等又は土砂災害警戒区域内の要配慮利用施設となっているか。</w:t>
            </w:r>
          </w:p>
          <w:p w14:paraId="676A7760" w14:textId="77777777" w:rsidR="003D02E1" w:rsidRPr="002637EA" w:rsidRDefault="003D02E1" w:rsidP="003D02E1">
            <w:pPr>
              <w:kinsoku w:val="0"/>
              <w:overflowPunct w:val="0"/>
              <w:ind w:firstLineChars="100" w:firstLine="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（いる場合）</w:t>
            </w:r>
          </w:p>
          <w:p w14:paraId="7A729250" w14:textId="77777777" w:rsidR="003D02E1" w:rsidRPr="002637EA" w:rsidRDefault="003D02E1" w:rsidP="003D02E1">
            <w:pPr>
              <w:kinsoku w:val="0"/>
              <w:overflowPunct w:val="0"/>
              <w:ind w:left="606" w:hangingChars="303" w:hanging="606"/>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ア　避難確保計画（又は非常災害対策計画に防災教育及び訓練の実施を追加したもの）を作成しているか。</w:t>
            </w:r>
          </w:p>
          <w:p w14:paraId="1864023F" w14:textId="77777777" w:rsidR="003D02E1" w:rsidRPr="002637EA" w:rsidRDefault="003D02E1" w:rsidP="003D02E1">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イ　市町村へ避難確保計画を提出しているか。</w:t>
            </w:r>
          </w:p>
          <w:p w14:paraId="4FB6F60A" w14:textId="77777777" w:rsidR="003D02E1" w:rsidRPr="002637EA" w:rsidRDefault="003D02E1" w:rsidP="003D02E1">
            <w:pPr>
              <w:kinsoku w:val="0"/>
              <w:overflowPunct w:val="0"/>
              <w:textAlignment w:val="baseline"/>
              <w:rPr>
                <w:rFonts w:ascii="ＭＳ ゴシック" w:eastAsia="ＭＳ ゴシック" w:hAnsi="Times New Roman"/>
                <w:color w:val="000000" w:themeColor="text1"/>
                <w:kern w:val="0"/>
                <w:sz w:val="20"/>
                <w:szCs w:val="20"/>
              </w:rPr>
            </w:pPr>
          </w:p>
          <w:p w14:paraId="3909BE97" w14:textId="77777777" w:rsidR="003D02E1" w:rsidRPr="002637EA" w:rsidRDefault="003D02E1" w:rsidP="003D02E1">
            <w:pPr>
              <w:kinsoku w:val="0"/>
              <w:overflowPunct w:val="0"/>
              <w:textAlignment w:val="baseline"/>
              <w:rPr>
                <w:rFonts w:ascii="ＭＳ ゴシック" w:eastAsia="ＭＳ ゴシック" w:hAnsi="Times New Roman"/>
                <w:color w:val="000000" w:themeColor="text1"/>
                <w:kern w:val="0"/>
                <w:sz w:val="20"/>
                <w:szCs w:val="20"/>
              </w:rPr>
            </w:pPr>
          </w:p>
          <w:p w14:paraId="45E18258" w14:textId="11C5D70B" w:rsidR="003D02E1" w:rsidRPr="002637EA" w:rsidRDefault="003D02E1" w:rsidP="003D02E1">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5</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防火安全対策計画（役割分担を含む。）は</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入所者及び職員の見やすい場所に掲示されているか。</w:t>
            </w:r>
          </w:p>
          <w:p w14:paraId="77523B7D" w14:textId="77777777" w:rsidR="003D02E1" w:rsidRPr="002637EA" w:rsidRDefault="003D02E1" w:rsidP="003D02E1">
            <w:pPr>
              <w:kinsoku w:val="0"/>
              <w:overflowPunct w:val="0"/>
              <w:textAlignment w:val="baseline"/>
              <w:rPr>
                <w:rFonts w:ascii="ＭＳ ゴシック" w:eastAsia="ＭＳ ゴシック" w:hAnsi="Times New Roman"/>
                <w:color w:val="000000" w:themeColor="text1"/>
                <w:kern w:val="0"/>
                <w:sz w:val="20"/>
                <w:szCs w:val="20"/>
              </w:rPr>
            </w:pPr>
          </w:p>
          <w:p w14:paraId="28C11C3A" w14:textId="77777777" w:rsidR="003D02E1" w:rsidRPr="002637EA" w:rsidRDefault="003D02E1" w:rsidP="003D02E1">
            <w:pPr>
              <w:kinsoku w:val="0"/>
              <w:overflowPunct w:val="0"/>
              <w:textAlignment w:val="baseline"/>
              <w:rPr>
                <w:rFonts w:ascii="ＭＳ ゴシック" w:eastAsia="ＭＳ ゴシック" w:hAnsi="Times New Roman"/>
                <w:color w:val="000000" w:themeColor="text1"/>
                <w:kern w:val="0"/>
                <w:sz w:val="20"/>
                <w:szCs w:val="20"/>
              </w:rPr>
            </w:pPr>
          </w:p>
          <w:p w14:paraId="1364B39E" w14:textId="77777777" w:rsidR="003D02E1" w:rsidRPr="002637EA" w:rsidRDefault="003D02E1" w:rsidP="003D02E1">
            <w:pPr>
              <w:kinsoku w:val="0"/>
              <w:overflowPunct w:val="0"/>
              <w:textAlignment w:val="baseline"/>
              <w:rPr>
                <w:rFonts w:ascii="ＭＳ ゴシック" w:eastAsia="ＭＳ ゴシック" w:hAnsi="Times New Roman"/>
                <w:color w:val="000000" w:themeColor="text1"/>
                <w:kern w:val="0"/>
                <w:sz w:val="20"/>
                <w:szCs w:val="20"/>
              </w:rPr>
            </w:pPr>
          </w:p>
          <w:p w14:paraId="194B6002" w14:textId="77777777" w:rsidR="003D02E1" w:rsidRPr="002637EA" w:rsidRDefault="003D02E1" w:rsidP="003D02E1">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(6) 地域の自主防災組織及び近隣住民との連携協力体制は整備されているか。</w:t>
            </w:r>
          </w:p>
          <w:p w14:paraId="7BAEFB9F" w14:textId="77777777" w:rsidR="003D02E1" w:rsidRPr="002637EA" w:rsidRDefault="003D02E1" w:rsidP="003D02E1">
            <w:pPr>
              <w:kinsoku w:val="0"/>
              <w:overflowPunct w:val="0"/>
              <w:textAlignment w:val="baseline"/>
              <w:rPr>
                <w:rFonts w:ascii="ＭＳ ゴシック" w:eastAsia="ＭＳ ゴシック" w:hAnsi="Times New Roman"/>
                <w:color w:val="000000" w:themeColor="text1"/>
                <w:kern w:val="0"/>
                <w:sz w:val="20"/>
                <w:szCs w:val="20"/>
              </w:rPr>
            </w:pPr>
          </w:p>
          <w:p w14:paraId="02F80D3C" w14:textId="77777777" w:rsidR="003D02E1" w:rsidRPr="002637EA" w:rsidRDefault="003D02E1" w:rsidP="003D02E1">
            <w:pPr>
              <w:kinsoku w:val="0"/>
              <w:overflowPunct w:val="0"/>
              <w:textAlignment w:val="baseline"/>
              <w:rPr>
                <w:rFonts w:ascii="ＭＳ ゴシック" w:eastAsia="ＭＳ ゴシック" w:hAnsi="Times New Roman"/>
                <w:color w:val="000000" w:themeColor="text1"/>
                <w:kern w:val="0"/>
                <w:sz w:val="20"/>
                <w:szCs w:val="20"/>
              </w:rPr>
            </w:pPr>
          </w:p>
          <w:p w14:paraId="01205DB0" w14:textId="1D980BB3" w:rsidR="003D02E1" w:rsidRPr="002637EA" w:rsidRDefault="003D02E1" w:rsidP="003D02E1">
            <w:pPr>
              <w:wordWrap w:val="0"/>
              <w:autoSpaceDE w:val="0"/>
              <w:autoSpaceDN w:val="0"/>
              <w:adjustRightInd w:val="0"/>
              <w:ind w:left="200" w:hangingChars="100" w:hanging="200"/>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7</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防火管理者は</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有資格者が選任され</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届出をしているか。</w:t>
            </w:r>
          </w:p>
          <w:p w14:paraId="51B6E6D4" w14:textId="77777777" w:rsidR="003D02E1" w:rsidRPr="002637EA" w:rsidRDefault="003D02E1" w:rsidP="003D02E1">
            <w:pPr>
              <w:wordWrap w:val="0"/>
              <w:autoSpaceDE w:val="0"/>
              <w:autoSpaceDN w:val="0"/>
              <w:adjustRightInd w:val="0"/>
              <w:ind w:left="200" w:hangingChars="100" w:hanging="200"/>
              <w:rPr>
                <w:rFonts w:ascii="ＭＳ ゴシック" w:eastAsia="ＭＳ ゴシック" w:hAnsi="Times New Roman" w:cs="ＭＳ ゴシック"/>
                <w:color w:val="000000" w:themeColor="text1"/>
                <w:kern w:val="0"/>
                <w:sz w:val="20"/>
                <w:szCs w:val="2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2637EA" w:rsidRPr="002637EA" w14:paraId="32423528" w14:textId="77777777" w:rsidTr="00AB059F">
              <w:trPr>
                <w:trHeight w:val="799"/>
              </w:trPr>
              <w:tc>
                <w:tcPr>
                  <w:tcW w:w="948" w:type="dxa"/>
                </w:tcPr>
                <w:p w14:paraId="70C24533" w14:textId="77777777" w:rsidR="003D02E1" w:rsidRPr="002637EA" w:rsidRDefault="003D02E1" w:rsidP="003D02E1">
                  <w:pPr>
                    <w:wordWrap w:val="0"/>
                    <w:autoSpaceDE w:val="0"/>
                    <w:autoSpaceDN w:val="0"/>
                    <w:adjustRightInd w:val="0"/>
                    <w:rPr>
                      <w:rFonts w:ascii="ＭＳ ゴシック" w:eastAsia="ＭＳ ゴシック" w:hAnsi="ＭＳ ゴシック" w:cs="ＭＳ ゴシック"/>
                      <w:color w:val="000000" w:themeColor="text1"/>
                      <w:kern w:val="0"/>
                      <w:sz w:val="20"/>
                      <w:szCs w:val="20"/>
                    </w:rPr>
                  </w:pPr>
                </w:p>
                <w:p w14:paraId="67E59BBA" w14:textId="77777777" w:rsidR="003D02E1" w:rsidRPr="002637EA" w:rsidRDefault="003D02E1" w:rsidP="003D02E1">
                  <w:pPr>
                    <w:wordWrap w:val="0"/>
                    <w:autoSpaceDE w:val="0"/>
                    <w:autoSpaceDN w:val="0"/>
                    <w:adjustRightInd w:val="0"/>
                    <w:ind w:rightChars="-47" w:right="-99"/>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職　名</w:t>
                  </w:r>
                </w:p>
                <w:p w14:paraId="6E94257B" w14:textId="77777777" w:rsidR="003D02E1" w:rsidRPr="002637EA" w:rsidRDefault="003D02E1" w:rsidP="003D02E1">
                  <w:pPr>
                    <w:wordWrap w:val="0"/>
                    <w:autoSpaceDE w:val="0"/>
                    <w:autoSpaceDN w:val="0"/>
                    <w:adjustRightInd w:val="0"/>
                    <w:rPr>
                      <w:rFonts w:ascii="ＭＳ ゴシック" w:eastAsia="ＭＳ ゴシック" w:hAnsi="ＭＳ ゴシック" w:cs="ＭＳ ゴシック"/>
                      <w:color w:val="000000" w:themeColor="text1"/>
                      <w:kern w:val="0"/>
                      <w:sz w:val="20"/>
                      <w:szCs w:val="20"/>
                    </w:rPr>
                  </w:pPr>
                </w:p>
              </w:tc>
              <w:tc>
                <w:tcPr>
                  <w:tcW w:w="1418" w:type="dxa"/>
                </w:tcPr>
                <w:p w14:paraId="446EC3A3" w14:textId="77777777" w:rsidR="003D02E1" w:rsidRPr="002637EA" w:rsidRDefault="003D02E1" w:rsidP="003D02E1">
                  <w:pPr>
                    <w:widowControl/>
                    <w:jc w:val="left"/>
                    <w:rPr>
                      <w:rFonts w:ascii="ＭＳ ゴシック" w:eastAsia="ＭＳ ゴシック" w:hAnsi="ＭＳ ゴシック" w:cs="ＭＳ ゴシック"/>
                      <w:color w:val="000000" w:themeColor="text1"/>
                      <w:kern w:val="0"/>
                      <w:sz w:val="20"/>
                      <w:szCs w:val="20"/>
                    </w:rPr>
                  </w:pPr>
                </w:p>
                <w:p w14:paraId="68542A0A" w14:textId="77777777" w:rsidR="003D02E1" w:rsidRPr="002637EA" w:rsidRDefault="003D02E1" w:rsidP="003D02E1">
                  <w:pPr>
                    <w:widowControl/>
                    <w:jc w:val="left"/>
                    <w:rPr>
                      <w:rFonts w:ascii="ＭＳ ゴシック" w:eastAsia="ＭＳ ゴシック" w:hAnsi="ＭＳ ゴシック" w:cs="ＭＳ ゴシック"/>
                      <w:color w:val="000000" w:themeColor="text1"/>
                      <w:kern w:val="0"/>
                      <w:sz w:val="20"/>
                      <w:szCs w:val="20"/>
                    </w:rPr>
                  </w:pPr>
                </w:p>
                <w:p w14:paraId="7FDDBC10" w14:textId="77777777" w:rsidR="003D02E1" w:rsidRPr="002637EA" w:rsidRDefault="003D02E1" w:rsidP="003D02E1">
                  <w:pPr>
                    <w:wordWrap w:val="0"/>
                    <w:autoSpaceDE w:val="0"/>
                    <w:autoSpaceDN w:val="0"/>
                    <w:adjustRightInd w:val="0"/>
                    <w:rPr>
                      <w:rFonts w:ascii="ＭＳ ゴシック" w:eastAsia="ＭＳ ゴシック" w:hAnsi="ＭＳ ゴシック" w:cs="ＭＳ ゴシック"/>
                      <w:color w:val="000000" w:themeColor="text1"/>
                      <w:kern w:val="0"/>
                      <w:sz w:val="20"/>
                      <w:szCs w:val="20"/>
                    </w:rPr>
                  </w:pPr>
                </w:p>
              </w:tc>
              <w:tc>
                <w:tcPr>
                  <w:tcW w:w="995" w:type="dxa"/>
                </w:tcPr>
                <w:p w14:paraId="7884AA5E" w14:textId="77777777" w:rsidR="003D02E1" w:rsidRPr="002637EA" w:rsidRDefault="003D02E1" w:rsidP="003D02E1">
                  <w:pPr>
                    <w:widowControl/>
                    <w:jc w:val="left"/>
                    <w:rPr>
                      <w:rFonts w:ascii="ＭＳ ゴシック" w:eastAsia="ＭＳ ゴシック" w:hAnsi="ＭＳ ゴシック" w:cs="ＭＳ ゴシック"/>
                      <w:color w:val="000000" w:themeColor="text1"/>
                      <w:kern w:val="0"/>
                      <w:sz w:val="20"/>
                      <w:szCs w:val="20"/>
                    </w:rPr>
                  </w:pPr>
                </w:p>
                <w:p w14:paraId="1488E265" w14:textId="77777777" w:rsidR="003D02E1" w:rsidRPr="002637EA" w:rsidRDefault="003D02E1" w:rsidP="003D02E1">
                  <w:pPr>
                    <w:widowControl/>
                    <w:ind w:rightChars="-45" w:right="-94"/>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氏　名</w:t>
                  </w:r>
                </w:p>
                <w:p w14:paraId="6261F51C" w14:textId="77777777" w:rsidR="003D02E1" w:rsidRPr="002637EA" w:rsidRDefault="003D02E1" w:rsidP="003D02E1">
                  <w:pPr>
                    <w:wordWrap w:val="0"/>
                    <w:autoSpaceDE w:val="0"/>
                    <w:autoSpaceDN w:val="0"/>
                    <w:adjustRightInd w:val="0"/>
                    <w:rPr>
                      <w:rFonts w:ascii="ＭＳ ゴシック" w:eastAsia="ＭＳ ゴシック" w:hAnsi="ＭＳ ゴシック" w:cs="ＭＳ ゴシック"/>
                      <w:color w:val="000000" w:themeColor="text1"/>
                      <w:kern w:val="0"/>
                      <w:sz w:val="20"/>
                      <w:szCs w:val="20"/>
                    </w:rPr>
                  </w:pPr>
                </w:p>
              </w:tc>
              <w:tc>
                <w:tcPr>
                  <w:tcW w:w="1797" w:type="dxa"/>
                </w:tcPr>
                <w:p w14:paraId="63052AC1" w14:textId="77777777" w:rsidR="003D02E1" w:rsidRPr="002637EA" w:rsidRDefault="003D02E1" w:rsidP="003D02E1">
                  <w:pPr>
                    <w:widowControl/>
                    <w:jc w:val="left"/>
                    <w:rPr>
                      <w:rFonts w:ascii="ＭＳ ゴシック" w:eastAsia="ＭＳ ゴシック" w:hAnsi="ＭＳ ゴシック" w:cs="ＭＳ ゴシック"/>
                      <w:color w:val="000000" w:themeColor="text1"/>
                      <w:kern w:val="0"/>
                      <w:sz w:val="20"/>
                      <w:szCs w:val="20"/>
                    </w:rPr>
                  </w:pPr>
                </w:p>
                <w:p w14:paraId="58462A6B" w14:textId="77777777" w:rsidR="003D02E1" w:rsidRPr="002637EA" w:rsidRDefault="003D02E1" w:rsidP="003D02E1">
                  <w:pPr>
                    <w:widowControl/>
                    <w:jc w:val="left"/>
                    <w:rPr>
                      <w:rFonts w:ascii="ＭＳ ゴシック" w:eastAsia="ＭＳ ゴシック" w:hAnsi="ＭＳ ゴシック" w:cs="ＭＳ ゴシック"/>
                      <w:color w:val="000000" w:themeColor="text1"/>
                      <w:kern w:val="0"/>
                      <w:sz w:val="20"/>
                      <w:szCs w:val="20"/>
                    </w:rPr>
                  </w:pPr>
                </w:p>
                <w:p w14:paraId="16D631D3" w14:textId="77777777" w:rsidR="003D02E1" w:rsidRPr="002637EA" w:rsidRDefault="003D02E1" w:rsidP="003D02E1">
                  <w:pPr>
                    <w:wordWrap w:val="0"/>
                    <w:autoSpaceDE w:val="0"/>
                    <w:autoSpaceDN w:val="0"/>
                    <w:adjustRightInd w:val="0"/>
                    <w:rPr>
                      <w:rFonts w:ascii="ＭＳ ゴシック" w:eastAsia="ＭＳ ゴシック" w:hAnsi="ＭＳ ゴシック" w:cs="ＭＳ ゴシック"/>
                      <w:color w:val="000000" w:themeColor="text1"/>
                      <w:kern w:val="0"/>
                      <w:sz w:val="20"/>
                      <w:szCs w:val="20"/>
                    </w:rPr>
                  </w:pPr>
                </w:p>
              </w:tc>
            </w:tr>
            <w:tr w:rsidR="002637EA" w:rsidRPr="002637EA" w14:paraId="5CC1CB44" w14:textId="77777777" w:rsidTr="00AB059F">
              <w:trPr>
                <w:trHeight w:val="379"/>
              </w:trPr>
              <w:tc>
                <w:tcPr>
                  <w:tcW w:w="948" w:type="dxa"/>
                </w:tcPr>
                <w:p w14:paraId="30FE20A4" w14:textId="77777777" w:rsidR="003D02E1" w:rsidRPr="002637EA" w:rsidRDefault="003D02E1" w:rsidP="003D02E1">
                  <w:pPr>
                    <w:wordWrap w:val="0"/>
                    <w:autoSpaceDE w:val="0"/>
                    <w:autoSpaceDN w:val="0"/>
                    <w:adjustRightInd w:val="0"/>
                    <w:ind w:rightChars="-47" w:right="-99"/>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届　　出</w:t>
                  </w:r>
                </w:p>
                <w:p w14:paraId="2036F6A4" w14:textId="77777777" w:rsidR="003D02E1" w:rsidRPr="002637EA" w:rsidRDefault="003D02E1" w:rsidP="003D02E1">
                  <w:pPr>
                    <w:wordWrap w:val="0"/>
                    <w:autoSpaceDE w:val="0"/>
                    <w:autoSpaceDN w:val="0"/>
                    <w:adjustRightInd w:val="0"/>
                    <w:rPr>
                      <w:rFonts w:ascii="ＭＳ ゴシック" w:eastAsia="ＭＳ ゴシック" w:hAnsi="ＭＳ ゴシック" w:cs="ＭＳ ゴシック"/>
                      <w:color w:val="000000" w:themeColor="text1"/>
                      <w:kern w:val="0"/>
                      <w:sz w:val="20"/>
                      <w:szCs w:val="20"/>
                    </w:rPr>
                  </w:pPr>
                </w:p>
                <w:p w14:paraId="77A0BADB" w14:textId="77777777" w:rsidR="003D02E1" w:rsidRPr="002637EA" w:rsidRDefault="003D02E1" w:rsidP="003D02E1">
                  <w:pPr>
                    <w:wordWrap w:val="0"/>
                    <w:autoSpaceDE w:val="0"/>
                    <w:autoSpaceDN w:val="0"/>
                    <w:adjustRightInd w:val="0"/>
                    <w:ind w:rightChars="-47" w:right="-99"/>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年 月 日</w:t>
                  </w:r>
                </w:p>
              </w:tc>
              <w:tc>
                <w:tcPr>
                  <w:tcW w:w="4210" w:type="dxa"/>
                  <w:gridSpan w:val="3"/>
                </w:tcPr>
                <w:p w14:paraId="6C2D561F" w14:textId="77777777" w:rsidR="003D02E1" w:rsidRPr="002637EA" w:rsidRDefault="003D02E1" w:rsidP="003D02E1">
                  <w:pPr>
                    <w:widowControl/>
                    <w:jc w:val="left"/>
                    <w:rPr>
                      <w:rFonts w:ascii="ＭＳ ゴシック" w:eastAsia="ＭＳ ゴシック" w:hAnsi="ＭＳ ゴシック" w:cs="ＭＳ ゴシック"/>
                      <w:color w:val="000000" w:themeColor="text1"/>
                      <w:kern w:val="0"/>
                      <w:sz w:val="20"/>
                      <w:szCs w:val="20"/>
                    </w:rPr>
                  </w:pPr>
                </w:p>
                <w:p w14:paraId="224DD920" w14:textId="77777777" w:rsidR="003D02E1" w:rsidRPr="002637EA" w:rsidRDefault="003D02E1" w:rsidP="003D02E1">
                  <w:pPr>
                    <w:widowControl/>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年　　月　　日</w:t>
                  </w:r>
                </w:p>
                <w:p w14:paraId="1F8F6FD4" w14:textId="77777777" w:rsidR="003D02E1" w:rsidRPr="002637EA" w:rsidRDefault="003D02E1" w:rsidP="003D02E1">
                  <w:pPr>
                    <w:wordWrap w:val="0"/>
                    <w:autoSpaceDE w:val="0"/>
                    <w:autoSpaceDN w:val="0"/>
                    <w:adjustRightInd w:val="0"/>
                    <w:rPr>
                      <w:rFonts w:ascii="ＭＳ ゴシック" w:eastAsia="ＭＳ ゴシック" w:hAnsi="ＭＳ ゴシック" w:cs="ＭＳ ゴシック"/>
                      <w:color w:val="000000" w:themeColor="text1"/>
                      <w:kern w:val="0"/>
                      <w:sz w:val="20"/>
                      <w:szCs w:val="20"/>
                    </w:rPr>
                  </w:pPr>
                </w:p>
              </w:tc>
            </w:tr>
          </w:tbl>
          <w:p w14:paraId="119FD2D6" w14:textId="77777777" w:rsidR="009F62D6" w:rsidRPr="002637EA" w:rsidRDefault="009F62D6" w:rsidP="005227A8">
            <w:pPr>
              <w:kinsoku w:val="0"/>
              <w:overflowPunct w:val="0"/>
              <w:textAlignment w:val="baseline"/>
              <w:rPr>
                <w:rFonts w:ascii="ＭＳ ゴシック" w:eastAsia="ＭＳ ゴシック" w:hAnsi="Times New Roman"/>
                <w:color w:val="000000" w:themeColor="text1"/>
                <w:kern w:val="0"/>
                <w:sz w:val="20"/>
                <w:szCs w:val="20"/>
              </w:rPr>
            </w:pPr>
          </w:p>
          <w:p w14:paraId="3B681B22" w14:textId="77777777" w:rsidR="00366BA7" w:rsidRPr="002637EA" w:rsidRDefault="00366BA7" w:rsidP="007D1002">
            <w:pPr>
              <w:pStyle w:val="a3"/>
              <w:spacing w:line="240" w:lineRule="auto"/>
              <w:rPr>
                <w:rFonts w:ascii="ＭＳ ゴシック" w:hAnsi="ＭＳ ゴシック"/>
                <w:color w:val="000000" w:themeColor="text1"/>
                <w:spacing w:val="0"/>
              </w:rPr>
            </w:pPr>
          </w:p>
        </w:tc>
        <w:tc>
          <w:tcPr>
            <w:tcW w:w="2130" w:type="dxa"/>
          </w:tcPr>
          <w:p w14:paraId="23E5B474" w14:textId="77777777" w:rsidR="00366BA7" w:rsidRPr="002637EA"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3E489C75" w14:textId="4BB33129" w:rsidR="00366BA7" w:rsidRPr="002637EA" w:rsidRDefault="002637EA" w:rsidP="00FC0355">
            <w:pPr>
              <w:widowControl/>
              <w:ind w:firstLineChars="50" w:firstLine="100"/>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05548042"/>
                <w14:checkbox>
                  <w14:checked w14:val="0"/>
                  <w14:checkedState w14:val="00FE" w14:font="Wingdings"/>
                  <w14:uncheckedState w14:val="2610" w14:font="ＭＳ ゴシック"/>
                </w14:checkbox>
              </w:sdtPr>
              <w:sdtEndPr/>
              <w:sdtContent>
                <w:r w:rsidR="00FC0355" w:rsidRPr="002637EA">
                  <w:rPr>
                    <w:rFonts w:ascii="ＭＳ ゴシック" w:eastAsia="ＭＳ ゴシック" w:hAnsi="ＭＳ ゴシック" w:hint="eastAsia"/>
                    <w:color w:val="000000" w:themeColor="text1"/>
                    <w:sz w:val="20"/>
                    <w:szCs w:val="20"/>
                  </w:rPr>
                  <w:t>☐</w:t>
                </w:r>
              </w:sdtContent>
            </w:sdt>
            <w:r w:rsidR="00366BA7"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65639736"/>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366BA7" w:rsidRPr="002637EA">
              <w:rPr>
                <w:rFonts w:ascii="ＭＳ ゴシック" w:eastAsia="ＭＳ ゴシック" w:hAnsi="ＭＳ ゴシック" w:cs="ＭＳ ゴシック" w:hint="eastAsia"/>
                <w:color w:val="000000" w:themeColor="text1"/>
                <w:kern w:val="0"/>
                <w:sz w:val="20"/>
                <w:szCs w:val="20"/>
              </w:rPr>
              <w:t>いない</w:t>
            </w:r>
          </w:p>
          <w:p w14:paraId="02A717F0"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p>
          <w:p w14:paraId="5F4E0716"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p>
          <w:p w14:paraId="4F72B9F9"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p>
          <w:p w14:paraId="7F557446" w14:textId="77777777" w:rsidR="00E71C4D" w:rsidRPr="002637EA" w:rsidRDefault="00E71C4D" w:rsidP="00FC0355">
            <w:pPr>
              <w:kinsoku w:val="0"/>
              <w:overflowPunct w:val="0"/>
              <w:textAlignment w:val="baseline"/>
              <w:rPr>
                <w:rFonts w:ascii="ＭＳ ゴシック" w:eastAsia="ＭＳ ゴシック" w:hAnsi="Times New Roman"/>
                <w:color w:val="000000" w:themeColor="text1"/>
                <w:kern w:val="0"/>
                <w:sz w:val="20"/>
                <w:szCs w:val="20"/>
              </w:rPr>
            </w:pPr>
          </w:p>
          <w:p w14:paraId="0C5A9413"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p>
          <w:p w14:paraId="09EF4D16"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655913664"/>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28573076"/>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いない</w:t>
            </w:r>
          </w:p>
          <w:p w14:paraId="3C6CF09A"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p>
          <w:p w14:paraId="3A5712D8"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p>
          <w:p w14:paraId="397ACC93" w14:textId="77777777" w:rsidR="00D52980" w:rsidRPr="002637EA" w:rsidRDefault="00D52980" w:rsidP="00FC0355">
            <w:pPr>
              <w:kinsoku w:val="0"/>
              <w:overflowPunct w:val="0"/>
              <w:textAlignment w:val="baseline"/>
              <w:rPr>
                <w:rFonts w:ascii="ＭＳ ゴシック" w:eastAsia="ＭＳ ゴシック" w:hAnsi="Times New Roman"/>
                <w:color w:val="000000" w:themeColor="text1"/>
                <w:kern w:val="0"/>
                <w:sz w:val="20"/>
                <w:szCs w:val="20"/>
              </w:rPr>
            </w:pPr>
          </w:p>
          <w:p w14:paraId="3706F0A7" w14:textId="77777777" w:rsidR="00D52980" w:rsidRPr="002637EA" w:rsidRDefault="00D52980" w:rsidP="00FC0355">
            <w:pPr>
              <w:kinsoku w:val="0"/>
              <w:overflowPunct w:val="0"/>
              <w:textAlignment w:val="baseline"/>
              <w:rPr>
                <w:rFonts w:ascii="ＭＳ ゴシック" w:eastAsia="ＭＳ ゴシック" w:hAnsi="Times New Roman"/>
                <w:color w:val="000000" w:themeColor="text1"/>
                <w:kern w:val="0"/>
                <w:sz w:val="20"/>
                <w:szCs w:val="20"/>
              </w:rPr>
            </w:pPr>
          </w:p>
          <w:p w14:paraId="204B1AED" w14:textId="77777777" w:rsidR="00E71C4D" w:rsidRPr="002637EA" w:rsidRDefault="00E71C4D" w:rsidP="00FC0355">
            <w:pPr>
              <w:kinsoku w:val="0"/>
              <w:overflowPunct w:val="0"/>
              <w:textAlignment w:val="baseline"/>
              <w:rPr>
                <w:rFonts w:ascii="ＭＳ ゴシック" w:eastAsia="ＭＳ ゴシック" w:hAnsi="Times New Roman"/>
                <w:color w:val="000000" w:themeColor="text1"/>
                <w:kern w:val="0"/>
                <w:sz w:val="20"/>
                <w:szCs w:val="20"/>
              </w:rPr>
            </w:pPr>
          </w:p>
          <w:p w14:paraId="7C54AAEB" w14:textId="77777777" w:rsidR="00E71C4D" w:rsidRPr="002637EA" w:rsidRDefault="00E71C4D" w:rsidP="00FC0355">
            <w:pPr>
              <w:kinsoku w:val="0"/>
              <w:overflowPunct w:val="0"/>
              <w:textAlignment w:val="baseline"/>
              <w:rPr>
                <w:rFonts w:ascii="ＭＳ ゴシック" w:eastAsia="ＭＳ ゴシック" w:hAnsi="Times New Roman"/>
                <w:color w:val="000000" w:themeColor="text1"/>
                <w:kern w:val="0"/>
                <w:sz w:val="20"/>
                <w:szCs w:val="20"/>
              </w:rPr>
            </w:pPr>
          </w:p>
          <w:p w14:paraId="572DFBBF" w14:textId="77777777" w:rsidR="00D52980" w:rsidRPr="002637EA" w:rsidRDefault="00D52980" w:rsidP="00FC0355">
            <w:pPr>
              <w:kinsoku w:val="0"/>
              <w:overflowPunct w:val="0"/>
              <w:spacing w:line="200" w:lineRule="exact"/>
              <w:textAlignment w:val="baseline"/>
              <w:rPr>
                <w:rFonts w:ascii="ＭＳ ゴシック" w:eastAsia="ＭＳ ゴシック" w:hAnsi="Times New Roman"/>
                <w:color w:val="000000" w:themeColor="text1"/>
                <w:kern w:val="0"/>
                <w:sz w:val="20"/>
                <w:szCs w:val="20"/>
              </w:rPr>
            </w:pPr>
          </w:p>
          <w:p w14:paraId="1A1FAA54" w14:textId="77777777" w:rsidR="00A279F0" w:rsidRPr="002637EA" w:rsidRDefault="00A279F0" w:rsidP="00FC0355">
            <w:pPr>
              <w:kinsoku w:val="0"/>
              <w:overflowPunct w:val="0"/>
              <w:spacing w:line="200" w:lineRule="exact"/>
              <w:textAlignment w:val="baseline"/>
              <w:rPr>
                <w:rFonts w:ascii="ＭＳ ゴシック" w:eastAsia="ＭＳ ゴシック" w:hAnsi="ＭＳ ゴシック" w:cs="ＭＳ ゴシック"/>
                <w:color w:val="000000" w:themeColor="text1"/>
                <w:kern w:val="0"/>
                <w:sz w:val="20"/>
                <w:szCs w:val="20"/>
              </w:rPr>
            </w:pPr>
          </w:p>
          <w:p w14:paraId="4BD6071F"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567021009"/>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54957985"/>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いない</w:t>
            </w:r>
          </w:p>
          <w:p w14:paraId="6CDC0959"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p>
          <w:p w14:paraId="505F9A69"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p>
          <w:p w14:paraId="7EB38A61"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772437330"/>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4409074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Pr="002637EA">
              <w:rPr>
                <w:rFonts w:ascii="ＭＳ ゴシック" w:eastAsia="ＭＳ ゴシック" w:hAnsi="ＭＳ ゴシック" w:cs="ＭＳ ゴシック" w:hint="eastAsia"/>
                <w:color w:val="000000" w:themeColor="text1"/>
                <w:kern w:val="0"/>
                <w:sz w:val="20"/>
                <w:szCs w:val="20"/>
              </w:rPr>
              <w:t>いない</w:t>
            </w:r>
          </w:p>
          <w:p w14:paraId="48D09C15" w14:textId="77777777" w:rsidR="00366BA7" w:rsidRPr="002637EA" w:rsidRDefault="00366BA7" w:rsidP="00FC0355">
            <w:pPr>
              <w:kinsoku w:val="0"/>
              <w:overflowPunct w:val="0"/>
              <w:textAlignment w:val="baseline"/>
              <w:rPr>
                <w:rFonts w:ascii="ＭＳ ゴシック" w:eastAsia="ＭＳ ゴシック" w:hAnsi="Times New Roman"/>
                <w:color w:val="000000" w:themeColor="text1"/>
                <w:kern w:val="0"/>
                <w:sz w:val="20"/>
                <w:szCs w:val="20"/>
              </w:rPr>
            </w:pPr>
          </w:p>
          <w:p w14:paraId="06009A63" w14:textId="77777777" w:rsidR="009F62D6" w:rsidRPr="002637EA" w:rsidRDefault="009F62D6"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602F89C0" w14:textId="4477C4F2" w:rsidR="00366BA7" w:rsidRPr="002637EA" w:rsidRDefault="002637EA" w:rsidP="00FC0355">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17677505"/>
                <w14:checkbox>
                  <w14:checked w14:val="0"/>
                  <w14:checkedState w14:val="00FE" w14:font="Wingdings"/>
                  <w14:uncheckedState w14:val="2610" w14:font="ＭＳ ゴシック"/>
                </w14:checkbox>
              </w:sdtPr>
              <w:sdtEndPr/>
              <w:sdtContent>
                <w:r w:rsidR="00FC0355" w:rsidRPr="002637EA">
                  <w:rPr>
                    <w:rFonts w:ascii="ＭＳ ゴシック" w:eastAsia="ＭＳ ゴシック" w:hAnsi="ＭＳ ゴシック" w:hint="eastAsia"/>
                    <w:color w:val="000000" w:themeColor="text1"/>
                    <w:sz w:val="20"/>
                    <w:szCs w:val="20"/>
                  </w:rPr>
                  <w:t>☐</w:t>
                </w:r>
              </w:sdtContent>
            </w:sdt>
            <w:r w:rsidR="00366BA7"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94774324"/>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366BA7" w:rsidRPr="002637EA">
              <w:rPr>
                <w:rFonts w:ascii="ＭＳ ゴシック" w:eastAsia="ＭＳ ゴシック" w:hAnsi="Times New Roman" w:hint="eastAsia"/>
                <w:color w:val="000000" w:themeColor="text1"/>
                <w:kern w:val="0"/>
                <w:sz w:val="20"/>
                <w:szCs w:val="20"/>
              </w:rPr>
              <w:t>いない</w:t>
            </w:r>
          </w:p>
          <w:p w14:paraId="1AC47706" w14:textId="77777777" w:rsidR="00366BA7" w:rsidRPr="002637EA" w:rsidRDefault="00366BA7"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7E16E6B6" w14:textId="77777777" w:rsidR="00366BA7" w:rsidRPr="002637EA" w:rsidRDefault="00366BA7" w:rsidP="00EA69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F9DC389" w14:textId="77777777" w:rsidR="00E71C4D" w:rsidRPr="002637EA" w:rsidRDefault="00E71C4D" w:rsidP="00EA69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2633C81" w14:textId="6F27C5A4" w:rsidR="003D02E1" w:rsidRPr="002637EA" w:rsidRDefault="002637EA" w:rsidP="00FC0355">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90296630"/>
                <w14:checkbox>
                  <w14:checked w14:val="0"/>
                  <w14:checkedState w14:val="00FE" w14:font="Wingdings"/>
                  <w14:uncheckedState w14:val="2610" w14:font="ＭＳ ゴシック"/>
                </w14:checkbox>
              </w:sdtPr>
              <w:sdtEndPr/>
              <w:sdtContent>
                <w:r w:rsidR="00FC0355" w:rsidRPr="002637EA">
                  <w:rPr>
                    <w:rFonts w:ascii="ＭＳ ゴシック" w:eastAsia="ＭＳ ゴシック" w:hAnsi="ＭＳ ゴシック" w:hint="eastAsia"/>
                    <w:color w:val="000000" w:themeColor="text1"/>
                    <w:sz w:val="20"/>
                    <w:szCs w:val="20"/>
                  </w:rPr>
                  <w:t>☐</w:t>
                </w:r>
              </w:sdtContent>
            </w:sdt>
            <w:r w:rsidR="003D02E1"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6035024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3D02E1" w:rsidRPr="002637EA">
              <w:rPr>
                <w:rFonts w:ascii="ＭＳ ゴシック" w:eastAsia="ＭＳ ゴシック" w:hAnsi="Times New Roman" w:hint="eastAsia"/>
                <w:color w:val="000000" w:themeColor="text1"/>
                <w:kern w:val="0"/>
                <w:sz w:val="20"/>
                <w:szCs w:val="20"/>
              </w:rPr>
              <w:t>いない</w:t>
            </w:r>
          </w:p>
          <w:p w14:paraId="6415039E" w14:textId="77777777" w:rsidR="00E71C4D" w:rsidRPr="002637EA" w:rsidRDefault="00E71C4D" w:rsidP="00EA69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538ADD3" w14:textId="46A66CED" w:rsidR="003D02E1" w:rsidRPr="002637EA" w:rsidRDefault="002637EA" w:rsidP="00FC0355">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47567674"/>
                <w14:checkbox>
                  <w14:checked w14:val="0"/>
                  <w14:checkedState w14:val="00FE" w14:font="Wingdings"/>
                  <w14:uncheckedState w14:val="2610" w14:font="ＭＳ ゴシック"/>
                </w14:checkbox>
              </w:sdtPr>
              <w:sdtEndPr/>
              <w:sdtContent>
                <w:r w:rsidR="00FC0355" w:rsidRPr="002637EA">
                  <w:rPr>
                    <w:rFonts w:ascii="ＭＳ ゴシック" w:eastAsia="ＭＳ ゴシック" w:hAnsi="ＭＳ ゴシック" w:hint="eastAsia"/>
                    <w:color w:val="000000" w:themeColor="text1"/>
                    <w:sz w:val="20"/>
                    <w:szCs w:val="20"/>
                  </w:rPr>
                  <w:t>☐</w:t>
                </w:r>
              </w:sdtContent>
            </w:sdt>
            <w:r w:rsidR="003D02E1" w:rsidRPr="002637EA">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79786315"/>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3D02E1" w:rsidRPr="002637EA">
              <w:rPr>
                <w:rFonts w:ascii="ＭＳ ゴシック" w:eastAsia="ＭＳ ゴシック" w:hAnsi="Times New Roman" w:hint="eastAsia"/>
                <w:color w:val="000000" w:themeColor="text1"/>
                <w:kern w:val="0"/>
                <w:sz w:val="20"/>
                <w:szCs w:val="20"/>
              </w:rPr>
              <w:t>いない</w:t>
            </w:r>
          </w:p>
          <w:p w14:paraId="3A7140EF" w14:textId="77777777" w:rsidR="00E71C4D" w:rsidRPr="002637EA" w:rsidRDefault="00E71C4D" w:rsidP="00EA69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5D4DD07" w14:textId="77777777" w:rsidR="003D02E1" w:rsidRPr="002637EA" w:rsidRDefault="003D02E1" w:rsidP="00EA69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23024F7" w14:textId="62702447" w:rsidR="00366BA7" w:rsidRPr="002637EA" w:rsidRDefault="002637EA" w:rsidP="00FC0355">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88211005"/>
                <w14:checkbox>
                  <w14:checked w14:val="0"/>
                  <w14:checkedState w14:val="00FE" w14:font="Wingdings"/>
                  <w14:uncheckedState w14:val="2610" w14:font="ＭＳ ゴシック"/>
                </w14:checkbox>
              </w:sdtPr>
              <w:sdtEndPr/>
              <w:sdtContent>
                <w:r w:rsidR="00FC0355" w:rsidRPr="002637EA">
                  <w:rPr>
                    <w:rFonts w:ascii="ＭＳ ゴシック" w:eastAsia="ＭＳ ゴシック" w:hAnsi="ＭＳ ゴシック" w:hint="eastAsia"/>
                    <w:color w:val="000000" w:themeColor="text1"/>
                    <w:sz w:val="20"/>
                    <w:szCs w:val="20"/>
                  </w:rPr>
                  <w:t>☐</w:t>
                </w:r>
              </w:sdtContent>
            </w:sdt>
            <w:r w:rsidR="00366BA7"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2284533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366BA7" w:rsidRPr="002637EA">
              <w:rPr>
                <w:rFonts w:ascii="ＭＳ ゴシック" w:eastAsia="ＭＳ ゴシック" w:hAnsi="ＭＳ ゴシック" w:cs="ＭＳ ゴシック" w:hint="eastAsia"/>
                <w:color w:val="000000" w:themeColor="text1"/>
                <w:kern w:val="0"/>
                <w:sz w:val="20"/>
                <w:szCs w:val="20"/>
              </w:rPr>
              <w:t>いない</w:t>
            </w:r>
          </w:p>
          <w:p w14:paraId="3C070640" w14:textId="77777777" w:rsidR="00366BA7" w:rsidRPr="002637EA" w:rsidRDefault="00366BA7"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74879C17" w14:textId="77777777" w:rsidR="00366BA7" w:rsidRPr="002637EA" w:rsidRDefault="00366BA7"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117C0C34" w14:textId="77777777" w:rsidR="007D1002" w:rsidRPr="002637EA" w:rsidRDefault="007D1002"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5EECE574" w14:textId="77777777" w:rsidR="007D1002" w:rsidRPr="002637EA" w:rsidRDefault="007D1002"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412B86AE" w14:textId="7CB27D04" w:rsidR="009F62D6" w:rsidRPr="002637EA" w:rsidRDefault="002637EA" w:rsidP="00FC0355">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36207300"/>
                <w14:checkbox>
                  <w14:checked w14:val="0"/>
                  <w14:checkedState w14:val="00FE" w14:font="Wingdings"/>
                  <w14:uncheckedState w14:val="2610" w14:font="ＭＳ ゴシック"/>
                </w14:checkbox>
              </w:sdtPr>
              <w:sdtEndPr/>
              <w:sdtContent>
                <w:r w:rsidR="00FC0355" w:rsidRPr="002637EA">
                  <w:rPr>
                    <w:rFonts w:ascii="ＭＳ ゴシック" w:eastAsia="ＭＳ ゴシック" w:hAnsi="ＭＳ ゴシック" w:hint="eastAsia"/>
                    <w:color w:val="000000" w:themeColor="text1"/>
                    <w:sz w:val="20"/>
                    <w:szCs w:val="20"/>
                  </w:rPr>
                  <w:t>☐</w:t>
                </w:r>
              </w:sdtContent>
            </w:sdt>
            <w:r w:rsidR="009F62D6"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9382720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F62D6" w:rsidRPr="002637EA">
              <w:rPr>
                <w:rFonts w:ascii="ＭＳ ゴシック" w:eastAsia="ＭＳ ゴシック" w:hAnsi="ＭＳ ゴシック" w:cs="ＭＳ ゴシック" w:hint="eastAsia"/>
                <w:color w:val="000000" w:themeColor="text1"/>
                <w:kern w:val="0"/>
                <w:sz w:val="20"/>
                <w:szCs w:val="20"/>
              </w:rPr>
              <w:t>いない</w:t>
            </w:r>
          </w:p>
          <w:p w14:paraId="3DDA9E7F" w14:textId="77777777" w:rsidR="00366BA7" w:rsidRPr="002637EA" w:rsidRDefault="00366BA7"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06FF4D73" w14:textId="77777777" w:rsidR="00366BA7" w:rsidRPr="002637EA" w:rsidRDefault="00366BA7"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0B4AEA0E" w14:textId="77777777" w:rsidR="009F62D6" w:rsidRPr="002637EA" w:rsidRDefault="009F62D6"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5401D42E" w14:textId="2A409E3B" w:rsidR="003D02E1" w:rsidRPr="002637EA" w:rsidRDefault="002637EA" w:rsidP="00FC0355">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5182179"/>
                <w14:checkbox>
                  <w14:checked w14:val="0"/>
                  <w14:checkedState w14:val="00FE" w14:font="Wingdings"/>
                  <w14:uncheckedState w14:val="2610" w14:font="ＭＳ ゴシック"/>
                </w14:checkbox>
              </w:sdtPr>
              <w:sdtEndPr/>
              <w:sdtContent>
                <w:r w:rsidR="00FC0355" w:rsidRPr="002637EA">
                  <w:rPr>
                    <w:rFonts w:ascii="ＭＳ ゴシック" w:eastAsia="ＭＳ ゴシック" w:hAnsi="ＭＳ ゴシック" w:hint="eastAsia"/>
                    <w:color w:val="000000" w:themeColor="text1"/>
                    <w:sz w:val="20"/>
                    <w:szCs w:val="20"/>
                  </w:rPr>
                  <w:t>☐</w:t>
                </w:r>
              </w:sdtContent>
            </w:sdt>
            <w:r w:rsidR="003D02E1"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3391692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3D02E1" w:rsidRPr="002637EA">
              <w:rPr>
                <w:rFonts w:ascii="ＭＳ ゴシック" w:eastAsia="ＭＳ ゴシック" w:hAnsi="ＭＳ ゴシック" w:cs="ＭＳ ゴシック" w:hint="eastAsia"/>
                <w:color w:val="000000" w:themeColor="text1"/>
                <w:kern w:val="0"/>
                <w:sz w:val="20"/>
                <w:szCs w:val="20"/>
              </w:rPr>
              <w:t>いない</w:t>
            </w:r>
          </w:p>
          <w:p w14:paraId="6535D248" w14:textId="77777777" w:rsidR="00366BA7" w:rsidRPr="002637EA" w:rsidRDefault="00366BA7"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5CD111BC" w14:textId="77777777" w:rsidR="00366BA7" w:rsidRPr="002637EA" w:rsidRDefault="00366BA7" w:rsidP="00EA691A">
            <w:pPr>
              <w:kinsoku w:val="0"/>
              <w:overflowPunct w:val="0"/>
              <w:jc w:val="left"/>
              <w:textAlignment w:val="baseline"/>
              <w:rPr>
                <w:rFonts w:ascii="ＭＳ ゴシック" w:eastAsia="ＭＳ ゴシック" w:hAnsi="Times New Roman"/>
                <w:color w:val="000000" w:themeColor="text1"/>
                <w:kern w:val="0"/>
                <w:sz w:val="20"/>
                <w:szCs w:val="20"/>
              </w:rPr>
            </w:pPr>
          </w:p>
          <w:p w14:paraId="5BA2439E" w14:textId="77777777" w:rsidR="00366BA7" w:rsidRPr="002637EA" w:rsidRDefault="00366BA7" w:rsidP="00EA691A">
            <w:pPr>
              <w:kinsoku w:val="0"/>
              <w:overflowPunct w:val="0"/>
              <w:jc w:val="left"/>
              <w:textAlignment w:val="baseline"/>
              <w:rPr>
                <w:rFonts w:ascii="ＭＳ ゴシック" w:hAnsi="ＭＳ ゴシック"/>
                <w:color w:val="000000" w:themeColor="text1"/>
              </w:rPr>
            </w:pPr>
          </w:p>
          <w:p w14:paraId="7B08FAEF" w14:textId="77777777" w:rsidR="003D02E1" w:rsidRPr="002637EA" w:rsidRDefault="003D02E1" w:rsidP="005227A8">
            <w:pPr>
              <w:kinsoku w:val="0"/>
              <w:overflowPunct w:val="0"/>
              <w:textAlignment w:val="baseline"/>
              <w:rPr>
                <w:rFonts w:ascii="ＭＳ ゴシック" w:hAnsi="ＭＳ ゴシック"/>
                <w:color w:val="000000" w:themeColor="text1"/>
              </w:rPr>
            </w:pPr>
          </w:p>
          <w:p w14:paraId="228F8A4D" w14:textId="77777777" w:rsidR="003D02E1" w:rsidRPr="002637EA" w:rsidRDefault="003D02E1" w:rsidP="005227A8">
            <w:pPr>
              <w:kinsoku w:val="0"/>
              <w:overflowPunct w:val="0"/>
              <w:textAlignment w:val="baseline"/>
              <w:rPr>
                <w:rFonts w:ascii="ＭＳ ゴシック" w:hAnsi="ＭＳ ゴシック"/>
                <w:color w:val="000000" w:themeColor="text1"/>
              </w:rPr>
            </w:pPr>
          </w:p>
        </w:tc>
      </w:tr>
    </w:tbl>
    <w:p w14:paraId="226F1853" w14:textId="584B32B5" w:rsidR="00FF44E1" w:rsidRPr="002637EA" w:rsidRDefault="00FF44E1" w:rsidP="00867D34">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8E501D" w:rsidRPr="002637EA">
        <w:rPr>
          <w:rFonts w:ascii="ＭＳ ゴシック" w:eastAsia="ＭＳ ゴシック" w:hAnsi="ＭＳ ゴシック" w:hint="eastAsia"/>
          <w:color w:val="000000" w:themeColor="text1"/>
          <w:sz w:val="20"/>
          <w:szCs w:val="20"/>
        </w:rPr>
        <w:t>５</w:t>
      </w:r>
      <w:r w:rsidR="00F83AB6" w:rsidRPr="002637EA">
        <w:rPr>
          <w:rFonts w:ascii="ＭＳ ゴシック" w:eastAsia="ＭＳ ゴシック" w:hAnsi="ＭＳ ゴシック" w:hint="eastAsia"/>
          <w:color w:val="000000" w:themeColor="text1"/>
          <w:sz w:val="20"/>
          <w:szCs w:val="20"/>
        </w:rPr>
        <w:t>３</w:t>
      </w:r>
      <w:r w:rsidRPr="002637EA">
        <w:rPr>
          <w:rFonts w:ascii="ＭＳ ゴシック" w:eastAsia="ＭＳ ゴシック" w:hAnsi="ＭＳ ゴシック" w:hint="eastAsia"/>
          <w:color w:val="000000" w:themeColor="text1"/>
          <w:sz w:val="20"/>
          <w:szCs w:val="20"/>
        </w:rPr>
        <w:t>－</w:t>
      </w:r>
    </w:p>
    <w:p w14:paraId="1B04E9B8" w14:textId="77777777" w:rsidR="00366BA7" w:rsidRPr="002637EA" w:rsidRDefault="00366BA7" w:rsidP="00B47A3C">
      <w:pPr>
        <w:tabs>
          <w:tab w:val="left" w:pos="1290"/>
        </w:tabs>
        <w:rPr>
          <w:color w:val="000000" w:themeColor="text1"/>
        </w:rPr>
      </w:pPr>
    </w:p>
    <w:p w14:paraId="2686E8D9" w14:textId="77777777" w:rsidR="00366BA7" w:rsidRPr="002637EA" w:rsidRDefault="00366BA7" w:rsidP="00B47A3C">
      <w:pPr>
        <w:tabs>
          <w:tab w:val="left" w:pos="1290"/>
        </w:tabs>
        <w:rPr>
          <w:color w:val="000000" w:themeColor="text1"/>
        </w:rPr>
      </w:pPr>
    </w:p>
    <w:tbl>
      <w:tblPr>
        <w:tblpPr w:leftFromText="142" w:rightFromText="142" w:vertAnchor="page" w:horzAnchor="margin" w:tblpXSpec="right"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1985"/>
        <w:gridCol w:w="2425"/>
      </w:tblGrid>
      <w:tr w:rsidR="002637EA" w:rsidRPr="002637EA" w14:paraId="0BA16802" w14:textId="77777777" w:rsidTr="00980AEF">
        <w:trPr>
          <w:trHeight w:val="421"/>
        </w:trPr>
        <w:tc>
          <w:tcPr>
            <w:tcW w:w="3690" w:type="dxa"/>
            <w:vAlign w:val="center"/>
          </w:tcPr>
          <w:p w14:paraId="209F9EBB" w14:textId="77777777" w:rsidR="00980AEF" w:rsidRPr="002637EA" w:rsidRDefault="00980AEF" w:rsidP="00980AEF">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チ ェ ッ ク ポ イ ン ト</w:t>
            </w:r>
          </w:p>
        </w:tc>
        <w:tc>
          <w:tcPr>
            <w:tcW w:w="1843" w:type="dxa"/>
            <w:vAlign w:val="center"/>
          </w:tcPr>
          <w:p w14:paraId="269933DE" w14:textId="77777777" w:rsidR="00980AEF" w:rsidRPr="002637EA" w:rsidRDefault="00980AEF" w:rsidP="00980AEF">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関 係 書 類</w:t>
            </w:r>
          </w:p>
        </w:tc>
        <w:tc>
          <w:tcPr>
            <w:tcW w:w="1985" w:type="dxa"/>
            <w:vAlign w:val="center"/>
          </w:tcPr>
          <w:p w14:paraId="5E678D82" w14:textId="77777777" w:rsidR="00980AEF" w:rsidRPr="002637EA" w:rsidRDefault="00980AEF" w:rsidP="00980AEF">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根 拠 法 令</w:t>
            </w:r>
          </w:p>
        </w:tc>
        <w:tc>
          <w:tcPr>
            <w:tcW w:w="2425" w:type="dxa"/>
            <w:vAlign w:val="center"/>
          </w:tcPr>
          <w:p w14:paraId="45ACA777" w14:textId="77777777" w:rsidR="00980AEF" w:rsidRPr="002637EA" w:rsidRDefault="00980AEF" w:rsidP="00980AEF">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特 記 事 項</w:t>
            </w:r>
          </w:p>
        </w:tc>
      </w:tr>
      <w:tr w:rsidR="002637EA" w:rsidRPr="002637EA" w14:paraId="6708FC89" w14:textId="77777777" w:rsidTr="00312369">
        <w:trPr>
          <w:trHeight w:val="13176"/>
        </w:trPr>
        <w:tc>
          <w:tcPr>
            <w:tcW w:w="3690" w:type="dxa"/>
            <w:tcBorders>
              <w:bottom w:val="single" w:sz="4" w:space="0" w:color="auto"/>
            </w:tcBorders>
          </w:tcPr>
          <w:p w14:paraId="4A1FDE28"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439A7EAC" w14:textId="77777777" w:rsidR="0001463D" w:rsidRPr="002637EA" w:rsidRDefault="0001463D" w:rsidP="0001463D">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18FA53AB" w14:textId="77777777" w:rsidR="0001463D" w:rsidRPr="002637EA" w:rsidRDefault="0001463D" w:rsidP="0001463D">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56689006" w14:textId="77777777" w:rsidR="0001463D" w:rsidRPr="002637EA" w:rsidRDefault="0001463D" w:rsidP="0001463D">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46A2C45" w14:textId="77777777" w:rsidR="0001463D" w:rsidRPr="002637EA" w:rsidRDefault="0001463D" w:rsidP="0001463D">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783110BB" w14:textId="77777777" w:rsidR="0001463D" w:rsidRPr="002637EA" w:rsidRDefault="0001463D" w:rsidP="0001463D">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D5BC295" w14:textId="77777777" w:rsidR="0001463D" w:rsidRPr="002637EA" w:rsidRDefault="0001463D" w:rsidP="0001463D">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1444904B" w14:textId="29DBEACF" w:rsidR="0001463D" w:rsidRPr="002637EA" w:rsidRDefault="0001463D" w:rsidP="0001463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増築等があった場合</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消防計画の見直しを行い</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消防計画の変更を行うこと。</w:t>
            </w:r>
          </w:p>
          <w:p w14:paraId="25604FA2" w14:textId="4954B308" w:rsidR="0001463D" w:rsidRPr="002637EA" w:rsidRDefault="0001463D" w:rsidP="0001463D">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また</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消防計画は最新のものを整備しておくこと。</w:t>
            </w:r>
          </w:p>
          <w:p w14:paraId="7ADBD124" w14:textId="6B510A3D" w:rsidR="0001463D" w:rsidRPr="002637EA" w:rsidRDefault="0001463D" w:rsidP="0001463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消防計画</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防火管理者の届出書類は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必ず所轄消防署の受付印が押印されているものを保管すること。</w:t>
            </w:r>
          </w:p>
          <w:p w14:paraId="5DF3435E"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586C5F90" w14:textId="0214B204" w:rsidR="0001463D" w:rsidRPr="002637EA" w:rsidRDefault="0001463D" w:rsidP="0001463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幼保連携型認定こども園が定める非常災害に関する具体的計画は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火災</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震災</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風水害その他の当該施設の周辺の地域において想定される非常災害に関するものでなければならない。</w:t>
            </w:r>
          </w:p>
          <w:p w14:paraId="509AFF2A"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653BBEA7" w14:textId="1FC5FC56" w:rsidR="0001463D" w:rsidRPr="002637EA" w:rsidRDefault="00E12940" w:rsidP="0001463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xml:space="preserve">○ </w:t>
            </w:r>
            <w:r w:rsidR="0001463D" w:rsidRPr="002637EA">
              <w:rPr>
                <w:rFonts w:ascii="ＭＳ ゴシック" w:eastAsia="ＭＳ ゴシック" w:hAnsi="Times New Roman" w:hint="eastAsia"/>
                <w:color w:val="000000" w:themeColor="text1"/>
                <w:kern w:val="0"/>
                <w:sz w:val="20"/>
                <w:szCs w:val="20"/>
              </w:rPr>
              <w:t>幼保連携型認定こども園は</w:t>
            </w:r>
            <w:r w:rsidR="002E08C1" w:rsidRPr="002637EA">
              <w:rPr>
                <w:rFonts w:ascii="ＭＳ ゴシック" w:eastAsia="ＭＳ ゴシック" w:hAnsi="Times New Roman" w:hint="eastAsia"/>
                <w:color w:val="000000" w:themeColor="text1"/>
                <w:kern w:val="0"/>
                <w:sz w:val="20"/>
                <w:szCs w:val="20"/>
              </w:rPr>
              <w:t>､</w:t>
            </w:r>
            <w:r w:rsidR="0001463D" w:rsidRPr="002637EA">
              <w:rPr>
                <w:rFonts w:ascii="ＭＳ ゴシック" w:eastAsia="ＭＳ ゴシック" w:hAnsi="Times New Roman" w:hint="eastAsia"/>
                <w:color w:val="000000" w:themeColor="text1"/>
                <w:kern w:val="0"/>
                <w:sz w:val="20"/>
                <w:szCs w:val="20"/>
              </w:rPr>
              <w:t>非常災害に関する具体的計画の概要を当該施設において当該施設に入所している者及び職員に見やすいように掲示しなければならない。</w:t>
            </w:r>
          </w:p>
          <w:p w14:paraId="400E090D" w14:textId="094E142F" w:rsidR="0001463D" w:rsidRPr="002637EA" w:rsidRDefault="0001463D" w:rsidP="0001463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（消防計画の概要：非常対策編制表</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緊急連絡網</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避難場所避難誘導路及び消防用設備配置場所）</w:t>
            </w:r>
          </w:p>
          <w:p w14:paraId="757DFF47" w14:textId="77777777" w:rsidR="0001463D" w:rsidRPr="002637EA" w:rsidRDefault="0001463D" w:rsidP="0001463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最新の職員配置で作成しておくこと。部署ごとに責任者名を掲示しておくこと。</w:t>
            </w:r>
          </w:p>
          <w:p w14:paraId="7DB73289"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781AB9C3" w14:textId="19AB0233" w:rsidR="0001463D" w:rsidRPr="002637EA" w:rsidRDefault="0001463D" w:rsidP="0001463D">
            <w:pPr>
              <w:ind w:left="200" w:hangingChars="100" w:hanging="200"/>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 幼保連携型認定こども園は</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非常災害時における当該施設に入所している者の安全を確保するため</w:t>
            </w:r>
            <w:r w:rsidR="002E08C1" w:rsidRPr="002637EA">
              <w:rPr>
                <w:rFonts w:ascii="ＭＳ ゴシック" w:eastAsia="ＭＳ ゴシック" w:hAnsi="Times New Roman" w:hint="eastAsia"/>
                <w:color w:val="000000" w:themeColor="text1"/>
                <w:kern w:val="0"/>
                <w:sz w:val="20"/>
                <w:szCs w:val="20"/>
              </w:rPr>
              <w:t>､</w:t>
            </w:r>
            <w:r w:rsidRPr="002637EA">
              <w:rPr>
                <w:rFonts w:ascii="ＭＳ ゴシック" w:eastAsia="ＭＳ ゴシック" w:hAnsi="Times New Roman" w:hint="eastAsia"/>
                <w:color w:val="000000" w:themeColor="text1"/>
                <w:kern w:val="0"/>
                <w:sz w:val="20"/>
                <w:szCs w:val="20"/>
              </w:rPr>
              <w:t>地域の自主防災組織(災害対策基本法(昭和36年法律第223号)第２条の２第2項の自主防災組織をいう。)及び近隣住民との連携協力体制の整備に努めなければならない。</w:t>
            </w:r>
          </w:p>
          <w:p w14:paraId="345561C1"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4A9402F4" w14:textId="5F6FDD4E" w:rsidR="0001463D" w:rsidRPr="002637EA" w:rsidRDefault="0001463D" w:rsidP="0001463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防火管理者の交替があった場合は</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所轄の消防機関に届け出ること。</w:t>
            </w:r>
          </w:p>
          <w:p w14:paraId="2B421C50"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22450274" w14:textId="77777777" w:rsidR="0001463D" w:rsidRPr="002637EA" w:rsidRDefault="0001463D" w:rsidP="0001463D">
            <w:pPr>
              <w:kinsoku w:val="0"/>
              <w:overflowPunct w:val="0"/>
              <w:ind w:left="210" w:hangingChars="100" w:hanging="210"/>
              <w:textAlignment w:val="baseline"/>
              <w:rPr>
                <w:rFonts w:ascii="ＭＳ ゴシック" w:hAnsi="ＭＳ ゴシック"/>
                <w:color w:val="000000" w:themeColor="text1"/>
                <w:szCs w:val="21"/>
              </w:rPr>
            </w:pPr>
          </w:p>
          <w:p w14:paraId="4C7BEA5E" w14:textId="77777777" w:rsidR="0001463D" w:rsidRPr="002637EA" w:rsidRDefault="0001463D" w:rsidP="0001463D">
            <w:pPr>
              <w:kinsoku w:val="0"/>
              <w:overflowPunct w:val="0"/>
              <w:ind w:left="210" w:hangingChars="100" w:hanging="210"/>
              <w:textAlignment w:val="baseline"/>
              <w:rPr>
                <w:rFonts w:ascii="ＭＳ ゴシック" w:hAnsi="ＭＳ ゴシック"/>
                <w:color w:val="000000" w:themeColor="text1"/>
                <w:szCs w:val="21"/>
              </w:rPr>
            </w:pPr>
          </w:p>
        </w:tc>
        <w:tc>
          <w:tcPr>
            <w:tcW w:w="1843" w:type="dxa"/>
            <w:tcBorders>
              <w:bottom w:val="single" w:sz="4" w:space="0" w:color="auto"/>
            </w:tcBorders>
          </w:tcPr>
          <w:p w14:paraId="48DAE3E7"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1065E0E6"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2F719213"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32FDB76C"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4A727FE1"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25A0A5D2"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1F061CEB"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48901C9E"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Times New Roman" w:cs="ＭＳ ゴシック" w:hint="eastAsia"/>
                <w:color w:val="000000" w:themeColor="text1"/>
                <w:kern w:val="0"/>
                <w:sz w:val="20"/>
                <w:szCs w:val="20"/>
                <w:lang w:eastAsia="zh-CN"/>
              </w:rPr>
              <w:t>消防計画作成</w:t>
            </w:r>
          </w:p>
          <w:p w14:paraId="5BA6AA8B"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Times New Roman" w:cs="ＭＳ ゴシック" w:hint="eastAsia"/>
                <w:color w:val="000000" w:themeColor="text1"/>
                <w:kern w:val="0"/>
                <w:sz w:val="20"/>
                <w:szCs w:val="20"/>
                <w:lang w:eastAsia="zh-CN"/>
              </w:rPr>
              <w:t>変更</w:t>
            </w:r>
            <w:r w:rsidRPr="002637EA">
              <w:rPr>
                <w:rFonts w:ascii="ＭＳ ゴシック" w:eastAsia="ＭＳ ゴシック" w:hAnsi="ＭＳ ゴシック" w:cs="ＭＳ ゴシック"/>
                <w:color w:val="000000" w:themeColor="text1"/>
                <w:kern w:val="0"/>
                <w:sz w:val="20"/>
                <w:szCs w:val="20"/>
                <w:lang w:eastAsia="zh-CN"/>
              </w:rPr>
              <w:t>)</w:t>
            </w:r>
            <w:r w:rsidRPr="002637EA">
              <w:rPr>
                <w:rFonts w:ascii="ＭＳ ゴシック" w:eastAsia="ＭＳ ゴシック" w:hAnsi="Times New Roman" w:cs="ＭＳ ゴシック" w:hint="eastAsia"/>
                <w:color w:val="000000" w:themeColor="text1"/>
                <w:kern w:val="0"/>
                <w:sz w:val="20"/>
                <w:szCs w:val="20"/>
                <w:lang w:eastAsia="zh-CN"/>
              </w:rPr>
              <w:t>届出書控</w:t>
            </w:r>
          </w:p>
          <w:p w14:paraId="23E98BD6"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lang w:eastAsia="zh-CN"/>
              </w:rPr>
            </w:pPr>
          </w:p>
          <w:p w14:paraId="51A65573"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lang w:eastAsia="zh-CN"/>
              </w:rPr>
            </w:pPr>
          </w:p>
          <w:p w14:paraId="75290C45"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lang w:eastAsia="zh-CN"/>
              </w:rPr>
            </w:pPr>
          </w:p>
          <w:p w14:paraId="42C897B2"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lang w:eastAsia="zh-CN"/>
              </w:rPr>
            </w:pPr>
          </w:p>
          <w:p w14:paraId="24705F68"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lang w:eastAsia="zh-CN"/>
              </w:rPr>
            </w:pPr>
          </w:p>
          <w:p w14:paraId="0608E729"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lang w:eastAsia="zh-CN"/>
              </w:rPr>
            </w:pPr>
          </w:p>
          <w:p w14:paraId="1E98C339"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lang w:eastAsia="zh-CN"/>
              </w:rPr>
            </w:pPr>
          </w:p>
          <w:p w14:paraId="65862571" w14:textId="77777777" w:rsidR="0001463D" w:rsidRPr="002637EA" w:rsidRDefault="0001463D" w:rsidP="0001463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避難誘導マニュアル等</w:t>
            </w:r>
          </w:p>
          <w:p w14:paraId="665741AE"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3C7FA40D"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07C55986"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39081224"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05ACCC38"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51232B5A"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4D42FF93"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1E53891D"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05BFE7CB"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2E2C0A73"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6A999DFD"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224EE64D"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47E5E752"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59E81C57"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3894107F"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23499847"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5963A1DA"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5E44FBAA"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17778FF0"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60D9A23B"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1831AC8B"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44B514AE"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71E73C49"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4F00BDFF"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6A85B4AE"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26715745" w14:textId="77777777" w:rsidR="0001463D" w:rsidRPr="002637EA" w:rsidRDefault="0001463D" w:rsidP="0001463D">
            <w:pPr>
              <w:kinsoku w:val="0"/>
              <w:overflowPunct w:val="0"/>
              <w:textAlignment w:val="baseline"/>
              <w:rPr>
                <w:rFonts w:ascii="ＭＳ ゴシック" w:eastAsia="ＭＳ ゴシック" w:hAnsi="Times New Roman"/>
                <w:color w:val="000000" w:themeColor="text1"/>
                <w:kern w:val="0"/>
                <w:sz w:val="20"/>
                <w:szCs w:val="20"/>
              </w:rPr>
            </w:pPr>
          </w:p>
          <w:p w14:paraId="652DC6A9" w14:textId="77777777" w:rsidR="0001463D" w:rsidRPr="002637EA" w:rsidRDefault="0001463D" w:rsidP="0001463D">
            <w:pPr>
              <w:kinsoku w:val="0"/>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Times New Roman" w:cs="ＭＳ ゴシック" w:hint="eastAsia"/>
                <w:color w:val="000000" w:themeColor="text1"/>
                <w:kern w:val="0"/>
                <w:sz w:val="20"/>
                <w:szCs w:val="20"/>
                <w:lang w:eastAsia="zh-CN"/>
              </w:rPr>
              <w:t>防火管理者選任届出書（控）</w:t>
            </w:r>
          </w:p>
          <w:p w14:paraId="282B1E02" w14:textId="77777777" w:rsidR="0001463D" w:rsidRPr="002637EA" w:rsidRDefault="0001463D" w:rsidP="0001463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防火管理者講習修了証書</w:t>
            </w:r>
          </w:p>
          <w:p w14:paraId="192AF9B0" w14:textId="77777777" w:rsidR="0001463D" w:rsidRPr="002637EA" w:rsidRDefault="0001463D" w:rsidP="0001463D">
            <w:pPr>
              <w:kinsoku w:val="0"/>
              <w:overflowPunct w:val="0"/>
              <w:textAlignment w:val="baseline"/>
              <w:rPr>
                <w:rFonts w:ascii="ＭＳ ゴシック" w:hAnsi="ＭＳ ゴシック"/>
                <w:color w:val="000000" w:themeColor="text1"/>
                <w:szCs w:val="21"/>
              </w:rPr>
            </w:pPr>
          </w:p>
        </w:tc>
        <w:tc>
          <w:tcPr>
            <w:tcW w:w="4410" w:type="dxa"/>
            <w:gridSpan w:val="2"/>
            <w:tcBorders>
              <w:bottom w:val="single" w:sz="4" w:space="0" w:color="auto"/>
            </w:tcBorders>
          </w:tcPr>
          <w:p w14:paraId="20B988F1" w14:textId="77777777" w:rsidR="0001463D" w:rsidRPr="002637EA" w:rsidRDefault="0001463D" w:rsidP="0001463D">
            <w:pPr>
              <w:pStyle w:val="a3"/>
              <w:spacing w:line="240" w:lineRule="auto"/>
              <w:rPr>
                <w:rFonts w:ascii="ＭＳ ゴシック" w:hAnsi="ＭＳ ゴシック"/>
                <w:color w:val="000000" w:themeColor="text1"/>
                <w:spacing w:val="0"/>
                <w:sz w:val="21"/>
                <w:szCs w:val="21"/>
              </w:rPr>
            </w:pPr>
          </w:p>
          <w:p w14:paraId="08C73B47" w14:textId="77777777" w:rsidR="0001463D" w:rsidRPr="002637EA" w:rsidRDefault="0001463D" w:rsidP="0001463D">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鹿児島県幼保連携型認定こども園の設備及び運営に関する基準を定める条例第4条</w:t>
            </w:r>
          </w:p>
          <w:p w14:paraId="5E39CF55"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消防法第17条</w:t>
            </w:r>
          </w:p>
          <w:p w14:paraId="6AD3E716"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消防法施行令第7条</w:t>
            </w:r>
          </w:p>
          <w:p w14:paraId="5E5536D1"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0624EBA3" w14:textId="77777777" w:rsidR="003E2B11" w:rsidRPr="002637EA" w:rsidRDefault="003E2B11" w:rsidP="0001463D">
            <w:pPr>
              <w:kinsoku w:val="0"/>
              <w:overflowPunct w:val="0"/>
              <w:textAlignment w:val="baseline"/>
              <w:rPr>
                <w:rFonts w:ascii="ＭＳ ゴシック" w:eastAsia="ＭＳ ゴシック" w:hAnsi="ＭＳ ゴシック"/>
                <w:color w:val="000000" w:themeColor="text1"/>
                <w:sz w:val="20"/>
                <w:szCs w:val="20"/>
              </w:rPr>
            </w:pPr>
          </w:p>
          <w:p w14:paraId="51707B6B" w14:textId="77777777" w:rsidR="00786D8E" w:rsidRPr="002637EA" w:rsidRDefault="00786D8E" w:rsidP="00786D8E">
            <w:pPr>
              <w:kinsoku w:val="0"/>
              <w:overflowPunct w:val="0"/>
              <w:textAlignment w:val="baseline"/>
              <w:rPr>
                <w:rStyle w:val="af1"/>
                <w:rFonts w:hint="default"/>
                <w:color w:val="000000" w:themeColor="text1"/>
              </w:rPr>
            </w:pPr>
          </w:p>
          <w:p w14:paraId="633BA258" w14:textId="77777777" w:rsidR="003E2B11" w:rsidRPr="002637EA" w:rsidRDefault="003E2B11" w:rsidP="00786D8E">
            <w:pPr>
              <w:kinsoku w:val="0"/>
              <w:overflowPunct w:val="0"/>
              <w:textAlignment w:val="baseline"/>
              <w:rPr>
                <w:rStyle w:val="af1"/>
                <w:rFonts w:hint="default"/>
                <w:color w:val="000000" w:themeColor="text1"/>
              </w:rPr>
            </w:pPr>
          </w:p>
          <w:p w14:paraId="01CFE815" w14:textId="77777777" w:rsidR="003E2B11" w:rsidRPr="002637EA" w:rsidRDefault="003E2B11" w:rsidP="00786D8E">
            <w:pPr>
              <w:kinsoku w:val="0"/>
              <w:overflowPunct w:val="0"/>
              <w:textAlignment w:val="baseline"/>
              <w:rPr>
                <w:rStyle w:val="af1"/>
                <w:rFonts w:hint="default"/>
                <w:color w:val="000000" w:themeColor="text1"/>
              </w:rPr>
            </w:pPr>
          </w:p>
          <w:p w14:paraId="20072680" w14:textId="77777777" w:rsidR="003E2B11" w:rsidRPr="002637EA" w:rsidRDefault="003E2B11" w:rsidP="00786D8E">
            <w:pPr>
              <w:kinsoku w:val="0"/>
              <w:overflowPunct w:val="0"/>
              <w:textAlignment w:val="baseline"/>
              <w:rPr>
                <w:rStyle w:val="af1"/>
                <w:rFonts w:hint="default"/>
                <w:color w:val="000000" w:themeColor="text1"/>
              </w:rPr>
            </w:pPr>
          </w:p>
          <w:p w14:paraId="4D5CD12C" w14:textId="77777777" w:rsidR="00786D8E" w:rsidRPr="002637EA" w:rsidRDefault="00786D8E" w:rsidP="00786D8E">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w:t>
            </w:r>
            <w:r w:rsidRPr="002637EA">
              <w:rPr>
                <w:rFonts w:ascii="ＭＳ ゴシック" w:eastAsia="ＭＳ ゴシック" w:hAnsi="ＭＳ ゴシック" w:hint="eastAsia"/>
                <w:color w:val="000000" w:themeColor="text1"/>
                <w:sz w:val="20"/>
                <w:szCs w:val="20"/>
              </w:rPr>
              <w:t xml:space="preserve"> </w:t>
            </w:r>
            <w:r w:rsidRPr="002637EA">
              <w:rPr>
                <w:rStyle w:val="af0"/>
                <w:rFonts w:hint="default"/>
                <w:b w:val="0"/>
                <w:color w:val="000000" w:themeColor="text1"/>
                <w:u w:val="none"/>
              </w:rPr>
              <w:t>法第27</w:t>
            </w:r>
            <w:r w:rsidRPr="002637EA">
              <w:rPr>
                <w:rFonts w:ascii="ＭＳ ゴシック" w:eastAsia="ＭＳ ゴシック" w:hAnsi="ＭＳ ゴシック" w:hint="eastAsia"/>
                <w:b/>
                <w:color w:val="000000" w:themeColor="text1"/>
                <w:sz w:val="20"/>
                <w:szCs w:val="20"/>
                <w:lang w:eastAsia="zh-CN"/>
              </w:rPr>
              <w:t>条</w:t>
            </w:r>
            <w:r w:rsidRPr="002637EA">
              <w:rPr>
                <w:rFonts w:ascii="ＭＳ ゴシック" w:eastAsia="ＭＳ ゴシック" w:hAnsi="ＭＳ ゴシック" w:hint="eastAsia"/>
                <w:color w:val="000000" w:themeColor="text1"/>
                <w:sz w:val="20"/>
                <w:szCs w:val="20"/>
                <w:lang w:eastAsia="zh-CN"/>
              </w:rPr>
              <w:t>の規定により準用する学校保健安全法第</w:t>
            </w:r>
            <w:r w:rsidRPr="002637EA">
              <w:rPr>
                <w:rStyle w:val="af0"/>
                <w:rFonts w:hint="default"/>
                <w:b w:val="0"/>
                <w:color w:val="000000" w:themeColor="text1"/>
                <w:u w:val="none"/>
              </w:rPr>
              <w:t>29</w:t>
            </w:r>
            <w:r w:rsidRPr="002637EA">
              <w:rPr>
                <w:rFonts w:ascii="ＭＳ ゴシック" w:eastAsia="ＭＳ ゴシック" w:hAnsi="ＭＳ ゴシック" w:hint="eastAsia"/>
                <w:color w:val="000000" w:themeColor="text1"/>
                <w:sz w:val="20"/>
                <w:szCs w:val="20"/>
                <w:lang w:eastAsia="zh-CN"/>
              </w:rPr>
              <w:t>条</w:t>
            </w:r>
          </w:p>
          <w:p w14:paraId="7CD15933"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消防法施行規則第3条</w:t>
            </w:r>
          </w:p>
          <w:p w14:paraId="06580007"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7905C1D0"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6CE94E62" w14:textId="77777777" w:rsidR="0001463D" w:rsidRPr="002637EA" w:rsidRDefault="0001463D" w:rsidP="0001463D">
            <w:pPr>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社会福祉施設等における非常災害対策及び入所者等の安全の確保について(平成28年9月1日社援基発0901第1号</w:t>
            </w:r>
          </w:p>
          <w:p w14:paraId="4D70EF53" w14:textId="77777777" w:rsidR="0001463D" w:rsidRPr="002637EA" w:rsidRDefault="0001463D" w:rsidP="0001463D">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児童</w:t>
            </w:r>
            <w:r w:rsidR="003B344C" w:rsidRPr="002637EA">
              <w:rPr>
                <w:rFonts w:ascii="ＭＳ ゴシック" w:eastAsia="ＭＳ ゴシック" w:hAnsi="ＭＳ ゴシック" w:hint="eastAsia"/>
                <w:color w:val="000000" w:themeColor="text1"/>
                <w:sz w:val="20"/>
                <w:szCs w:val="20"/>
              </w:rPr>
              <w:t>福祉</w:t>
            </w:r>
            <w:r w:rsidRPr="002637EA">
              <w:rPr>
                <w:rFonts w:ascii="ＭＳ ゴシック" w:eastAsia="ＭＳ ゴシック" w:hAnsi="ＭＳ ゴシック" w:hint="eastAsia"/>
                <w:color w:val="000000" w:themeColor="text1"/>
                <w:sz w:val="20"/>
                <w:szCs w:val="20"/>
              </w:rPr>
              <w:t>施設等における利用者の安全確保及び非常災害時の体制整備の強化・徹底について（平成28年9月9日雇児総発0909第２号）</w:t>
            </w:r>
          </w:p>
          <w:p w14:paraId="009A2862"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350BFA4A" w14:textId="77777777" w:rsidR="003D02E1" w:rsidRPr="002637EA" w:rsidRDefault="004C757B" w:rsidP="004C757B">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3D02E1" w:rsidRPr="002637EA">
              <w:rPr>
                <w:rFonts w:ascii="ＭＳ ゴシック" w:eastAsia="ＭＳ ゴシック" w:hAnsi="ＭＳ ゴシック" w:hint="eastAsia"/>
                <w:color w:val="000000" w:themeColor="text1"/>
                <w:sz w:val="20"/>
                <w:szCs w:val="20"/>
              </w:rPr>
              <w:t>水防法等の一部を改正する法律の施行について（平成29年6月19日国水政第12号）</w:t>
            </w:r>
          </w:p>
          <w:p w14:paraId="278DB5B0" w14:textId="77777777" w:rsidR="003D02E1" w:rsidRPr="002637EA" w:rsidRDefault="003D02E1" w:rsidP="003D02E1">
            <w:pPr>
              <w:kinsoku w:val="0"/>
              <w:overflowPunct w:val="0"/>
              <w:ind w:left="201" w:hangingChars="100" w:hanging="201"/>
              <w:textAlignment w:val="baseline"/>
              <w:rPr>
                <w:rFonts w:ascii="ＭＳ ゴシック" w:eastAsia="ＭＳ ゴシック" w:hAnsi="ＭＳ ゴシック"/>
                <w:b/>
                <w:dstrike/>
                <w:color w:val="000000" w:themeColor="text1"/>
                <w:sz w:val="20"/>
                <w:szCs w:val="20"/>
              </w:rPr>
            </w:pPr>
          </w:p>
          <w:p w14:paraId="027FE6E3"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7FC9484C"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67E78C26"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38F882C5"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30BD87CC"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720F7AD8"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56E89339" w14:textId="77777777" w:rsidR="003E2B11" w:rsidRPr="002637EA" w:rsidRDefault="003E2B11" w:rsidP="0001463D">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3364DB22" w14:textId="77777777" w:rsidR="003E2B11" w:rsidRPr="002637EA" w:rsidRDefault="003E2B11" w:rsidP="0001463D">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3F3770A2" w14:textId="77777777" w:rsidR="003E2B11" w:rsidRPr="002637EA" w:rsidRDefault="003E2B11" w:rsidP="0001463D">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4CE8C30E" w14:textId="77777777" w:rsidR="003E2B11" w:rsidRPr="002637EA" w:rsidRDefault="003E2B11" w:rsidP="0001463D">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188FBF83" w14:textId="77777777" w:rsidR="003E2B11" w:rsidRPr="002637EA" w:rsidRDefault="003E2B11" w:rsidP="0001463D">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5DB2CCBF" w14:textId="77777777" w:rsidR="003E2B11" w:rsidRPr="002637EA" w:rsidRDefault="003E2B11" w:rsidP="0001463D">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2F659228" w14:textId="77777777" w:rsidR="0001463D" w:rsidRPr="002637EA" w:rsidRDefault="0001463D" w:rsidP="0001463D">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社会福祉施設における地震防災応急計画の作成について（昭和55年１月16日社施第5号)</w:t>
            </w:r>
          </w:p>
          <w:p w14:paraId="66A4C90B"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5AC193E5"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rPr>
            </w:pPr>
          </w:p>
          <w:p w14:paraId="4F539D6B" w14:textId="77777777" w:rsidR="0001463D" w:rsidRPr="002637EA" w:rsidRDefault="0001463D" w:rsidP="0001463D">
            <w:pPr>
              <w:kinsoku w:val="0"/>
              <w:overflowPunct w:val="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消防法第8条</w:t>
            </w:r>
          </w:p>
          <w:p w14:paraId="55CAFAEB" w14:textId="77777777" w:rsidR="0001463D" w:rsidRPr="002637EA" w:rsidRDefault="0001463D" w:rsidP="0001463D">
            <w:pPr>
              <w:kinsoku w:val="0"/>
              <w:overflowPunct w:val="0"/>
              <w:textAlignment w:val="baseline"/>
              <w:rPr>
                <w:rFonts w:ascii="ＭＳ ゴシック" w:hAnsi="ＭＳ ゴシック"/>
                <w:color w:val="000000" w:themeColor="text1"/>
                <w:szCs w:val="21"/>
                <w:lang w:eastAsia="zh-CN"/>
              </w:rPr>
            </w:pPr>
            <w:r w:rsidRPr="002637EA">
              <w:rPr>
                <w:rFonts w:ascii="ＭＳ ゴシック" w:eastAsia="ＭＳ ゴシック" w:hAnsi="ＭＳ ゴシック" w:hint="eastAsia"/>
                <w:color w:val="000000" w:themeColor="text1"/>
                <w:sz w:val="20"/>
                <w:szCs w:val="20"/>
                <w:lang w:eastAsia="zh-CN"/>
              </w:rPr>
              <w:t>○ 消防法施行令第3条同4条</w:t>
            </w:r>
          </w:p>
        </w:tc>
      </w:tr>
    </w:tbl>
    <w:p w14:paraId="5ECCF493" w14:textId="609EEA61" w:rsidR="00FF44E1" w:rsidRPr="002637EA" w:rsidRDefault="00FF44E1" w:rsidP="00803395">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５</w:t>
      </w:r>
      <w:r w:rsidR="00F83AB6" w:rsidRPr="002637EA">
        <w:rPr>
          <w:rFonts w:ascii="ＭＳ ゴシック" w:eastAsia="ＭＳ ゴシック" w:hAnsi="ＭＳ ゴシック" w:hint="eastAsia"/>
          <w:color w:val="000000" w:themeColor="text1"/>
          <w:sz w:val="20"/>
          <w:szCs w:val="20"/>
        </w:rPr>
        <w:t>４</w:t>
      </w:r>
      <w:r w:rsidRPr="002637EA">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6520"/>
        <w:gridCol w:w="1989"/>
      </w:tblGrid>
      <w:tr w:rsidR="002637EA" w:rsidRPr="002637EA" w14:paraId="03300C32" w14:textId="77777777" w:rsidTr="00F42337">
        <w:trPr>
          <w:trHeight w:val="458"/>
          <w:jc w:val="center"/>
        </w:trPr>
        <w:tc>
          <w:tcPr>
            <w:tcW w:w="1413" w:type="dxa"/>
            <w:vAlign w:val="center"/>
          </w:tcPr>
          <w:p w14:paraId="77CF9F50" w14:textId="77777777" w:rsidR="00B5414B" w:rsidRPr="002637EA" w:rsidRDefault="00B5414B" w:rsidP="00494F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主</w:t>
            </w:r>
            <w:r w:rsidR="00F42337" w:rsidRPr="002637EA">
              <w:rPr>
                <w:rFonts w:ascii="ＭＳ ゴシック" w:hAnsi="ＭＳ ゴシック" w:hint="eastAsia"/>
                <w:color w:val="000000" w:themeColor="text1"/>
                <w:spacing w:val="0"/>
              </w:rPr>
              <w:t xml:space="preserve"> </w:t>
            </w:r>
            <w:r w:rsidRPr="002637EA">
              <w:rPr>
                <w:rFonts w:ascii="ＭＳ ゴシック" w:hAnsi="ＭＳ ゴシック" w:hint="eastAsia"/>
                <w:color w:val="000000" w:themeColor="text1"/>
                <w:spacing w:val="0"/>
              </w:rPr>
              <w:t>眼</w:t>
            </w:r>
            <w:r w:rsidR="00F42337" w:rsidRPr="002637EA">
              <w:rPr>
                <w:rFonts w:ascii="ＭＳ ゴシック" w:hAnsi="ＭＳ ゴシック" w:hint="eastAsia"/>
                <w:color w:val="000000" w:themeColor="text1"/>
                <w:spacing w:val="0"/>
              </w:rPr>
              <w:t xml:space="preserve"> </w:t>
            </w:r>
            <w:r w:rsidRPr="002637EA">
              <w:rPr>
                <w:rFonts w:ascii="ＭＳ ゴシック" w:hAnsi="ＭＳ ゴシック" w:hint="eastAsia"/>
                <w:color w:val="000000" w:themeColor="text1"/>
                <w:spacing w:val="0"/>
              </w:rPr>
              <w:t>事</w:t>
            </w:r>
            <w:r w:rsidR="00F42337" w:rsidRPr="002637EA">
              <w:rPr>
                <w:rFonts w:ascii="ＭＳ ゴシック" w:hAnsi="ＭＳ ゴシック" w:hint="eastAsia"/>
                <w:color w:val="000000" w:themeColor="text1"/>
                <w:spacing w:val="0"/>
              </w:rPr>
              <w:t xml:space="preserve"> </w:t>
            </w:r>
            <w:r w:rsidRPr="002637EA">
              <w:rPr>
                <w:rFonts w:ascii="ＭＳ ゴシック" w:hAnsi="ＭＳ ゴシック" w:hint="eastAsia"/>
                <w:color w:val="000000" w:themeColor="text1"/>
                <w:spacing w:val="0"/>
              </w:rPr>
              <w:t>項</w:t>
            </w:r>
          </w:p>
        </w:tc>
        <w:tc>
          <w:tcPr>
            <w:tcW w:w="6520" w:type="dxa"/>
            <w:vAlign w:val="center"/>
          </w:tcPr>
          <w:p w14:paraId="731FC030" w14:textId="77777777" w:rsidR="00B5414B" w:rsidRPr="002637EA" w:rsidRDefault="00B5414B" w:rsidP="00494F94">
            <w:pPr>
              <w:pStyle w:val="a3"/>
              <w:spacing w:line="240" w:lineRule="auto"/>
              <w:jc w:val="center"/>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着　　　　　眼　　　　　点</w:t>
            </w:r>
          </w:p>
        </w:tc>
        <w:tc>
          <w:tcPr>
            <w:tcW w:w="1989" w:type="dxa"/>
            <w:vAlign w:val="center"/>
          </w:tcPr>
          <w:p w14:paraId="241CE2A8" w14:textId="77777777" w:rsidR="00B5414B" w:rsidRPr="002637EA" w:rsidRDefault="00B5414B" w:rsidP="00494F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自己評価</w:t>
            </w:r>
          </w:p>
        </w:tc>
      </w:tr>
      <w:tr w:rsidR="002637EA" w:rsidRPr="002637EA" w14:paraId="49794D6E" w14:textId="77777777" w:rsidTr="006A34C4">
        <w:trPr>
          <w:trHeight w:val="13561"/>
          <w:jc w:val="center"/>
        </w:trPr>
        <w:tc>
          <w:tcPr>
            <w:tcW w:w="1413" w:type="dxa"/>
          </w:tcPr>
          <w:p w14:paraId="65508060" w14:textId="77777777" w:rsidR="00B5414B" w:rsidRPr="002637EA" w:rsidRDefault="00B5414B"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6520" w:type="dxa"/>
          </w:tcPr>
          <w:p w14:paraId="5C59D524" w14:textId="437DBC94" w:rsidR="00B5414B" w:rsidRPr="002637EA" w:rsidRDefault="00B5414B" w:rsidP="00F50F53">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3D02E1" w:rsidRPr="002637EA">
              <w:rPr>
                <w:rFonts w:ascii="ＭＳ ゴシック" w:eastAsia="ＭＳ ゴシック" w:hAnsi="ＭＳ ゴシック" w:cs="ＭＳ ゴシック"/>
                <w:color w:val="000000" w:themeColor="text1"/>
                <w:kern w:val="0"/>
                <w:sz w:val="20"/>
                <w:szCs w:val="20"/>
              </w:rPr>
              <w:t>8</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消防設備は整備され</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また</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これらの設備について</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専門業者により法定点検が行われ</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記録を整備しているか。</w:t>
            </w:r>
          </w:p>
          <w:p w14:paraId="7D52B6FE" w14:textId="77777777" w:rsidR="00B5414B" w:rsidRPr="002637EA" w:rsidRDefault="00B5414B" w:rsidP="00494F94">
            <w:pPr>
              <w:kinsoku w:val="0"/>
              <w:overflowPunct w:val="0"/>
              <w:jc w:val="left"/>
              <w:textAlignment w:val="baseline"/>
              <w:rPr>
                <w:rFonts w:ascii="ＭＳ ゴシック" w:eastAsia="ＭＳ ゴシック" w:hAnsi="Times New Roman"/>
                <w:color w:val="000000" w:themeColor="text1"/>
                <w:kern w:val="0"/>
                <w:sz w:val="20"/>
                <w:szCs w:val="20"/>
              </w:rPr>
            </w:pPr>
          </w:p>
          <w:p w14:paraId="69432435" w14:textId="77777777" w:rsidR="00B5414B" w:rsidRPr="002637EA" w:rsidRDefault="00B5414B" w:rsidP="00494F94">
            <w:pPr>
              <w:pStyle w:val="a3"/>
              <w:spacing w:line="240" w:lineRule="auto"/>
              <w:ind w:left="200" w:hangingChars="100" w:hanging="200"/>
              <w:rPr>
                <w:rFonts w:ascii="ＭＳ ゴシック" w:hAnsi="ＭＳ ゴシック"/>
                <w:color w:val="000000" w:themeColor="text1"/>
                <w:spacing w:val="0"/>
              </w:rPr>
            </w:pPr>
            <w:r w:rsidRPr="002637EA">
              <w:rPr>
                <w:rFonts w:ascii="ＭＳ ゴシック" w:hAnsi="ＭＳ ゴシック"/>
                <w:color w:val="000000" w:themeColor="text1"/>
                <w:spacing w:val="0"/>
              </w:rPr>
              <w:t xml:space="preserve">   </w:t>
            </w:r>
            <w:r w:rsidRPr="002637EA">
              <w:rPr>
                <w:rFonts w:ascii="ＭＳ ゴシック" w:hAnsi="ＭＳ ゴシック" w:hint="eastAsia"/>
                <w:color w:val="000000" w:themeColor="text1"/>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1"/>
              <w:gridCol w:w="2749"/>
            </w:tblGrid>
            <w:tr w:rsidR="002637EA" w:rsidRPr="002637EA" w14:paraId="00105BFD" w14:textId="77777777" w:rsidTr="00494F94">
              <w:trPr>
                <w:trHeight w:val="369"/>
              </w:trPr>
              <w:tc>
                <w:tcPr>
                  <w:tcW w:w="3011" w:type="dxa"/>
                  <w:vMerge w:val="restart"/>
                  <w:vAlign w:val="center"/>
                </w:tcPr>
                <w:p w14:paraId="4FD101DC" w14:textId="77777777" w:rsidR="00B5414B" w:rsidRPr="002637EA" w:rsidRDefault="00B5414B" w:rsidP="00494F94">
                  <w:pPr>
                    <w:pStyle w:val="a3"/>
                    <w:spacing w:line="240" w:lineRule="auto"/>
                    <w:rPr>
                      <w:rFonts w:ascii="ＭＳ ゴシック" w:hAnsi="ＭＳ ゴシック"/>
                      <w:color w:val="000000" w:themeColor="text1"/>
                      <w:spacing w:val="0"/>
                    </w:rPr>
                  </w:pPr>
                  <w:r w:rsidRPr="002637EA">
                    <w:rPr>
                      <w:rFonts w:hint="eastAsia"/>
                      <w:color w:val="000000" w:themeColor="text1"/>
                    </w:rPr>
                    <w:t>実</w:t>
                  </w:r>
                  <w:r w:rsidRPr="002637EA">
                    <w:rPr>
                      <w:color w:val="000000" w:themeColor="text1"/>
                    </w:rPr>
                    <w:t xml:space="preserve"> </w:t>
                  </w:r>
                  <w:r w:rsidRPr="002637EA">
                    <w:rPr>
                      <w:rFonts w:hint="eastAsia"/>
                      <w:color w:val="000000" w:themeColor="text1"/>
                    </w:rPr>
                    <w:t>施</w:t>
                  </w:r>
                  <w:r w:rsidRPr="002637EA">
                    <w:rPr>
                      <w:color w:val="000000" w:themeColor="text1"/>
                    </w:rPr>
                    <w:t xml:space="preserve"> </w:t>
                  </w:r>
                  <w:r w:rsidRPr="002637EA">
                    <w:rPr>
                      <w:rFonts w:hint="eastAsia"/>
                      <w:color w:val="000000" w:themeColor="text1"/>
                    </w:rPr>
                    <w:t>年</w:t>
                  </w:r>
                  <w:r w:rsidRPr="002637EA">
                    <w:rPr>
                      <w:color w:val="000000" w:themeColor="text1"/>
                    </w:rPr>
                    <w:t xml:space="preserve"> </w:t>
                  </w:r>
                  <w:r w:rsidRPr="002637EA">
                    <w:rPr>
                      <w:rFonts w:hint="eastAsia"/>
                      <w:color w:val="000000" w:themeColor="text1"/>
                    </w:rPr>
                    <w:t>月</w:t>
                  </w:r>
                  <w:r w:rsidRPr="002637EA">
                    <w:rPr>
                      <w:color w:val="000000" w:themeColor="text1"/>
                    </w:rPr>
                    <w:t xml:space="preserve"> </w:t>
                  </w:r>
                  <w:r w:rsidRPr="002637EA">
                    <w:rPr>
                      <w:rFonts w:hint="eastAsia"/>
                      <w:color w:val="000000" w:themeColor="text1"/>
                    </w:rPr>
                    <w:t>日</w:t>
                  </w:r>
                </w:p>
              </w:tc>
              <w:tc>
                <w:tcPr>
                  <w:tcW w:w="2749" w:type="dxa"/>
                  <w:tcBorders>
                    <w:bottom w:val="single" w:sz="4" w:space="0" w:color="auto"/>
                  </w:tcBorders>
                  <w:vAlign w:val="center"/>
                </w:tcPr>
                <w:p w14:paraId="20413163" w14:textId="77777777" w:rsidR="00B5414B" w:rsidRPr="002637EA" w:rsidRDefault="005B3E8E" w:rsidP="00494F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rPr>
                    <w:t xml:space="preserve">　　</w:t>
                  </w:r>
                  <w:r w:rsidR="00B5414B" w:rsidRPr="002637EA">
                    <w:rPr>
                      <w:rFonts w:ascii="ＭＳ ゴシック" w:hAnsi="ＭＳ ゴシック" w:hint="eastAsia"/>
                      <w:color w:val="000000" w:themeColor="text1"/>
                    </w:rPr>
                    <w:t xml:space="preserve">　　年　　月　　日</w:t>
                  </w:r>
                </w:p>
              </w:tc>
            </w:tr>
            <w:tr w:rsidR="002637EA" w:rsidRPr="002637EA" w14:paraId="19397078" w14:textId="77777777" w:rsidTr="00494F94">
              <w:trPr>
                <w:trHeight w:val="391"/>
              </w:trPr>
              <w:tc>
                <w:tcPr>
                  <w:tcW w:w="3011" w:type="dxa"/>
                  <w:vMerge/>
                  <w:tcBorders>
                    <w:bottom w:val="single" w:sz="4" w:space="0" w:color="auto"/>
                  </w:tcBorders>
                  <w:vAlign w:val="center"/>
                </w:tcPr>
                <w:p w14:paraId="0EA5B528" w14:textId="77777777" w:rsidR="00B5414B" w:rsidRPr="002637EA" w:rsidRDefault="00B5414B" w:rsidP="00494F94">
                  <w:pPr>
                    <w:pStyle w:val="a3"/>
                    <w:spacing w:line="240" w:lineRule="auto"/>
                    <w:rPr>
                      <w:color w:val="000000" w:themeColor="text1"/>
                    </w:rPr>
                  </w:pPr>
                </w:p>
              </w:tc>
              <w:tc>
                <w:tcPr>
                  <w:tcW w:w="2749" w:type="dxa"/>
                  <w:tcBorders>
                    <w:bottom w:val="single" w:sz="4" w:space="0" w:color="auto"/>
                  </w:tcBorders>
                  <w:vAlign w:val="center"/>
                </w:tcPr>
                <w:p w14:paraId="06237483" w14:textId="77777777" w:rsidR="00B5414B" w:rsidRPr="002637EA" w:rsidRDefault="005B3E8E" w:rsidP="00494F94">
                  <w:pPr>
                    <w:pStyle w:val="a3"/>
                    <w:jc w:val="center"/>
                    <w:rPr>
                      <w:rFonts w:ascii="ＭＳ ゴシック" w:hAnsi="ＭＳ ゴシック"/>
                      <w:color w:val="000000" w:themeColor="text1"/>
                    </w:rPr>
                  </w:pPr>
                  <w:r w:rsidRPr="002637EA">
                    <w:rPr>
                      <w:rFonts w:ascii="ＭＳ ゴシック" w:hAnsi="ＭＳ ゴシック" w:hint="eastAsia"/>
                      <w:color w:val="000000" w:themeColor="text1"/>
                    </w:rPr>
                    <w:t xml:space="preserve">　　</w:t>
                  </w:r>
                  <w:r w:rsidR="00B5414B" w:rsidRPr="002637EA">
                    <w:rPr>
                      <w:rFonts w:ascii="ＭＳ ゴシック" w:hAnsi="ＭＳ ゴシック" w:hint="eastAsia"/>
                      <w:color w:val="000000" w:themeColor="text1"/>
                    </w:rPr>
                    <w:t xml:space="preserve">　　年　　月　　日</w:t>
                  </w:r>
                </w:p>
              </w:tc>
            </w:tr>
            <w:tr w:rsidR="002637EA" w:rsidRPr="002637EA" w14:paraId="756FEDA5" w14:textId="77777777" w:rsidTr="00494F94">
              <w:trPr>
                <w:trHeight w:val="424"/>
              </w:trPr>
              <w:tc>
                <w:tcPr>
                  <w:tcW w:w="3011" w:type="dxa"/>
                  <w:vAlign w:val="center"/>
                </w:tcPr>
                <w:p w14:paraId="4B9C79B0" w14:textId="77777777" w:rsidR="00B5414B" w:rsidRPr="002637EA" w:rsidRDefault="00B5414B" w:rsidP="00494F94">
                  <w:pPr>
                    <w:pStyle w:val="a3"/>
                    <w:spacing w:line="240" w:lineRule="auto"/>
                    <w:rPr>
                      <w:rFonts w:ascii="ＭＳ ゴシック" w:hAnsi="ＭＳ ゴシック"/>
                      <w:color w:val="000000" w:themeColor="text1"/>
                      <w:spacing w:val="0"/>
                    </w:rPr>
                  </w:pPr>
                  <w:r w:rsidRPr="002637EA">
                    <w:rPr>
                      <w:rFonts w:hint="eastAsia"/>
                      <w:color w:val="000000" w:themeColor="text1"/>
                    </w:rPr>
                    <w:t>消防署への報告年月日</w:t>
                  </w:r>
                </w:p>
              </w:tc>
              <w:tc>
                <w:tcPr>
                  <w:tcW w:w="2749" w:type="dxa"/>
                  <w:vAlign w:val="center"/>
                </w:tcPr>
                <w:p w14:paraId="4CF53144" w14:textId="77777777" w:rsidR="00B5414B" w:rsidRPr="002637EA" w:rsidRDefault="005B3E8E" w:rsidP="00494F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rPr>
                    <w:t xml:space="preserve">　　</w:t>
                  </w:r>
                  <w:r w:rsidR="00B5414B" w:rsidRPr="002637EA">
                    <w:rPr>
                      <w:rFonts w:ascii="ＭＳ ゴシック" w:hAnsi="ＭＳ ゴシック" w:hint="eastAsia"/>
                      <w:color w:val="000000" w:themeColor="text1"/>
                    </w:rPr>
                    <w:t xml:space="preserve">　　年　　月　　日</w:t>
                  </w:r>
                </w:p>
              </w:tc>
            </w:tr>
          </w:tbl>
          <w:p w14:paraId="61FCBB04" w14:textId="77777777" w:rsidR="00B5414B" w:rsidRPr="002637EA"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379F6DD5" w14:textId="41E1B6A9" w:rsidR="00B5414B" w:rsidRPr="002637EA" w:rsidRDefault="00E12940" w:rsidP="00F50F53">
            <w:pPr>
              <w:pStyle w:val="a3"/>
              <w:spacing w:line="240" w:lineRule="auto"/>
              <w:ind w:left="200" w:hangingChars="100" w:hanging="200"/>
              <w:rPr>
                <w:rFonts w:ascii="ＭＳ ゴシック" w:hAnsi="Times New Roman"/>
                <w:color w:val="000000" w:themeColor="text1"/>
              </w:rPr>
            </w:pPr>
            <w:r w:rsidRPr="002637EA">
              <w:rPr>
                <w:rFonts w:ascii="ＭＳ ゴシック" w:hAnsi="ＭＳ ゴシック"/>
                <w:color w:val="000000" w:themeColor="text1"/>
                <w:spacing w:val="0"/>
              </w:rPr>
              <w:t xml:space="preserve"> (</w:t>
            </w:r>
            <w:r w:rsidR="003D02E1" w:rsidRPr="002637EA">
              <w:rPr>
                <w:rFonts w:ascii="ＭＳ ゴシック" w:hAnsi="ＭＳ ゴシック"/>
                <w:color w:val="000000" w:themeColor="text1"/>
                <w:spacing w:val="0"/>
              </w:rPr>
              <w:t>9</w:t>
            </w:r>
            <w:r w:rsidRPr="002637EA">
              <w:rPr>
                <w:rFonts w:ascii="ＭＳ ゴシック" w:hAnsi="ＭＳ ゴシック"/>
                <w:color w:val="000000" w:themeColor="text1"/>
                <w:spacing w:val="0"/>
              </w:rPr>
              <w:t xml:space="preserve">) </w:t>
            </w:r>
            <w:r w:rsidR="00B5414B" w:rsidRPr="002637EA">
              <w:rPr>
                <w:rFonts w:ascii="ＭＳ ゴシック" w:hAnsi="Times New Roman" w:hint="eastAsia"/>
                <w:color w:val="000000" w:themeColor="text1"/>
                <w:spacing w:val="0"/>
              </w:rPr>
              <w:t>消防設備等の前及び避難路に物品などが置かれていないか等</w:t>
            </w:r>
            <w:r w:rsidR="002E08C1" w:rsidRPr="002637EA">
              <w:rPr>
                <w:rFonts w:ascii="ＭＳ ゴシック" w:hAnsi="ＭＳ ゴシック"/>
                <w:color w:val="000000" w:themeColor="text1"/>
                <w:spacing w:val="0"/>
              </w:rPr>
              <w:t>､</w:t>
            </w:r>
            <w:r w:rsidR="00B5414B" w:rsidRPr="002637EA">
              <w:rPr>
                <w:rFonts w:ascii="ＭＳ ゴシック" w:hAnsi="Times New Roman" w:hint="eastAsia"/>
                <w:color w:val="000000" w:themeColor="text1"/>
                <w:spacing w:val="0"/>
              </w:rPr>
              <w:t>自</w:t>
            </w:r>
            <w:r w:rsidR="00B5414B" w:rsidRPr="002637EA">
              <w:rPr>
                <w:rFonts w:ascii="ＭＳ ゴシック" w:hAnsi="ＭＳ ゴシック"/>
                <w:color w:val="000000" w:themeColor="text1"/>
                <w:spacing w:val="0"/>
              </w:rPr>
              <w:t xml:space="preserve">   </w:t>
            </w:r>
            <w:r w:rsidR="00B5414B" w:rsidRPr="002637EA">
              <w:rPr>
                <w:rFonts w:ascii="ＭＳ ゴシック" w:hAnsi="Times New Roman" w:hint="eastAsia"/>
                <w:color w:val="000000" w:themeColor="text1"/>
                <w:spacing w:val="0"/>
              </w:rPr>
              <w:t>主点検を行い記録を整備しているか。</w:t>
            </w:r>
          </w:p>
          <w:p w14:paraId="7A455500" w14:textId="77777777" w:rsidR="00B5414B" w:rsidRPr="002637EA"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50DACBEC" w14:textId="47219209" w:rsidR="00B5414B" w:rsidRPr="002637EA" w:rsidRDefault="00E12940" w:rsidP="00494F94">
            <w:pPr>
              <w:pStyle w:val="a3"/>
              <w:spacing w:line="240" w:lineRule="auto"/>
              <w:ind w:left="200" w:hangingChars="100" w:hanging="200"/>
              <w:rPr>
                <w:rFonts w:ascii="ＭＳ ゴシック" w:hAnsi="Times New Roman"/>
                <w:color w:val="000000" w:themeColor="text1"/>
                <w:spacing w:val="0"/>
              </w:rPr>
            </w:pPr>
            <w:r w:rsidRPr="002637EA">
              <w:rPr>
                <w:rFonts w:ascii="ＭＳ ゴシック" w:hAnsi="ＭＳ ゴシック"/>
                <w:color w:val="000000" w:themeColor="text1"/>
                <w:spacing w:val="0"/>
              </w:rPr>
              <w:t xml:space="preserve"> (</w:t>
            </w:r>
            <w:r w:rsidR="003D02E1" w:rsidRPr="002637EA">
              <w:rPr>
                <w:rFonts w:ascii="ＭＳ ゴシック" w:hAnsi="ＭＳ ゴシック"/>
                <w:color w:val="000000" w:themeColor="text1"/>
                <w:spacing w:val="0"/>
              </w:rPr>
              <w:t>10</w:t>
            </w:r>
            <w:r w:rsidRPr="002637EA">
              <w:rPr>
                <w:rFonts w:ascii="ＭＳ ゴシック" w:hAnsi="ＭＳ ゴシック"/>
                <w:color w:val="000000" w:themeColor="text1"/>
                <w:spacing w:val="0"/>
              </w:rPr>
              <w:t xml:space="preserve">) </w:t>
            </w:r>
            <w:r w:rsidR="00B5414B" w:rsidRPr="002637EA">
              <w:rPr>
                <w:rFonts w:ascii="ＭＳ ゴシック" w:hAnsi="Times New Roman" w:hint="eastAsia"/>
                <w:color w:val="000000" w:themeColor="text1"/>
                <w:spacing w:val="0"/>
              </w:rPr>
              <w:t>重油</w:t>
            </w:r>
            <w:r w:rsidR="002E08C1" w:rsidRPr="002637EA">
              <w:rPr>
                <w:rFonts w:ascii="ＭＳ ゴシック" w:hAnsi="Times New Roman" w:hint="eastAsia"/>
                <w:color w:val="000000" w:themeColor="text1"/>
                <w:spacing w:val="0"/>
              </w:rPr>
              <w:t>､</w:t>
            </w:r>
            <w:r w:rsidR="00B5414B" w:rsidRPr="002637EA">
              <w:rPr>
                <w:rFonts w:ascii="ＭＳ ゴシック" w:hAnsi="Times New Roman" w:hint="eastAsia"/>
                <w:color w:val="000000" w:themeColor="text1"/>
                <w:spacing w:val="0"/>
              </w:rPr>
              <w:t>灯油及びプロパンガス（ＬＰＧ）等の管理は適切か。</w:t>
            </w:r>
          </w:p>
          <w:p w14:paraId="74CDFE5D" w14:textId="77777777" w:rsidR="00B5414B" w:rsidRPr="002637EA"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1DA429A0" w14:textId="77777777" w:rsidR="00B5414B" w:rsidRPr="002637EA" w:rsidRDefault="00E12940" w:rsidP="00494F94">
            <w:pPr>
              <w:pStyle w:val="a3"/>
              <w:spacing w:line="240" w:lineRule="auto"/>
              <w:ind w:left="200" w:hangingChars="100" w:hanging="200"/>
              <w:rPr>
                <w:rFonts w:ascii="ＭＳ ゴシック" w:hAnsi="Times New Roman"/>
                <w:color w:val="000000" w:themeColor="text1"/>
                <w:spacing w:val="0"/>
              </w:rPr>
            </w:pPr>
            <w:r w:rsidRPr="002637EA">
              <w:rPr>
                <w:rFonts w:ascii="ＭＳ ゴシック" w:hAnsi="ＭＳ ゴシック"/>
                <w:color w:val="000000" w:themeColor="text1"/>
                <w:spacing w:val="0"/>
              </w:rPr>
              <w:t xml:space="preserve"> (</w:t>
            </w:r>
            <w:r w:rsidR="003D02E1" w:rsidRPr="002637EA">
              <w:rPr>
                <w:rFonts w:ascii="ＭＳ ゴシック" w:hAnsi="ＭＳ ゴシック"/>
                <w:color w:val="000000" w:themeColor="text1"/>
              </w:rPr>
              <w:t>11</w:t>
            </w:r>
            <w:r w:rsidRPr="002637EA">
              <w:rPr>
                <w:rFonts w:ascii="ＭＳ ゴシック" w:hAnsi="ＭＳ ゴシック"/>
                <w:color w:val="000000" w:themeColor="text1"/>
                <w:spacing w:val="0"/>
              </w:rPr>
              <w:t xml:space="preserve">) </w:t>
            </w:r>
            <w:r w:rsidR="00B5414B" w:rsidRPr="002637EA">
              <w:rPr>
                <w:rFonts w:ascii="ＭＳ ゴシック" w:hAnsi="Times New Roman" w:hint="eastAsia"/>
                <w:color w:val="000000" w:themeColor="text1"/>
                <w:spacing w:val="0"/>
              </w:rPr>
              <w:t>消防署の立入検査</w:t>
            </w:r>
            <w:r w:rsidR="00C05273" w:rsidRPr="002637EA">
              <w:rPr>
                <w:rFonts w:ascii="ＭＳ ゴシック" w:hAnsi="Times New Roman" w:hint="eastAsia"/>
                <w:color w:val="000000" w:themeColor="text1"/>
                <w:spacing w:val="0"/>
              </w:rPr>
              <w:t>がいつあったか</w:t>
            </w:r>
            <w:r w:rsidR="00B5414B" w:rsidRPr="002637EA">
              <w:rPr>
                <w:rFonts w:ascii="ＭＳ ゴシック" w:hAnsi="Times New Roman" w:hint="eastAsia"/>
                <w:color w:val="000000" w:themeColor="text1"/>
                <w:spacing w:val="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2741"/>
            </w:tblGrid>
            <w:tr w:rsidR="002637EA" w:rsidRPr="002637EA" w14:paraId="4C7413DE" w14:textId="77777777" w:rsidTr="00494F94">
              <w:trPr>
                <w:trHeight w:val="501"/>
              </w:trPr>
              <w:tc>
                <w:tcPr>
                  <w:tcW w:w="3019" w:type="dxa"/>
                  <w:vAlign w:val="center"/>
                </w:tcPr>
                <w:p w14:paraId="3DDDB212" w14:textId="77777777" w:rsidR="00B5414B" w:rsidRPr="002637EA" w:rsidRDefault="00B5414B" w:rsidP="00494F94">
                  <w:pPr>
                    <w:pStyle w:val="a3"/>
                    <w:spacing w:line="240" w:lineRule="auto"/>
                    <w:jc w:val="center"/>
                    <w:rPr>
                      <w:rFonts w:ascii="ＭＳ ゴシック" w:hAnsi="ＭＳ ゴシック"/>
                      <w:color w:val="000000" w:themeColor="text1"/>
                      <w:spacing w:val="0"/>
                    </w:rPr>
                  </w:pPr>
                  <w:r w:rsidRPr="002637EA">
                    <w:rPr>
                      <w:rFonts w:hint="eastAsia"/>
                      <w:color w:val="000000" w:themeColor="text1"/>
                    </w:rPr>
                    <w:t>消防署立入検査実施年月日</w:t>
                  </w:r>
                </w:p>
              </w:tc>
              <w:tc>
                <w:tcPr>
                  <w:tcW w:w="2741" w:type="dxa"/>
                  <w:vAlign w:val="center"/>
                </w:tcPr>
                <w:p w14:paraId="7D05394C" w14:textId="77777777" w:rsidR="00B5414B" w:rsidRPr="002637EA" w:rsidRDefault="005B3E8E" w:rsidP="00494F94">
                  <w:pPr>
                    <w:pStyle w:val="a3"/>
                    <w:spacing w:line="240" w:lineRule="auto"/>
                    <w:ind w:right="-193"/>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xml:space="preserve">　　</w:t>
                  </w:r>
                  <w:r w:rsidR="00B5414B" w:rsidRPr="002637EA">
                    <w:rPr>
                      <w:rFonts w:ascii="ＭＳ ゴシック" w:hAnsi="ＭＳ ゴシック" w:hint="eastAsia"/>
                      <w:color w:val="000000" w:themeColor="text1"/>
                      <w:spacing w:val="0"/>
                    </w:rPr>
                    <w:t xml:space="preserve">　　年　　月　　日</w:t>
                  </w:r>
                </w:p>
              </w:tc>
            </w:tr>
          </w:tbl>
          <w:p w14:paraId="1C2AFDD9" w14:textId="77777777" w:rsidR="00B5414B" w:rsidRPr="002637EA"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38592B46" w14:textId="183C6C04" w:rsidR="00E12940" w:rsidRPr="002637EA" w:rsidRDefault="00E12940" w:rsidP="00D52980">
            <w:pPr>
              <w:kinsoku w:val="0"/>
              <w:overflowPunct w:val="0"/>
              <w:ind w:left="500" w:hangingChars="250" w:hanging="5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3D02E1" w:rsidRPr="002637EA">
              <w:rPr>
                <w:rFonts w:ascii="ＭＳ ゴシック" w:eastAsia="ＭＳ ゴシック" w:hAnsi="ＭＳ ゴシック" w:cs="ＭＳ ゴシック"/>
                <w:color w:val="000000" w:themeColor="text1"/>
                <w:kern w:val="0"/>
                <w:sz w:val="20"/>
                <w:szCs w:val="20"/>
              </w:rPr>
              <w:t>12</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 xml:space="preserve"> 消</w:t>
            </w:r>
            <w:r w:rsidR="00B5414B" w:rsidRPr="002637EA">
              <w:rPr>
                <w:rFonts w:ascii="ＭＳ ゴシック" w:eastAsia="ＭＳ ゴシック" w:hAnsi="Times New Roman" w:cs="ＭＳ ゴシック" w:hint="eastAsia"/>
                <w:color w:val="000000" w:themeColor="text1"/>
                <w:kern w:val="0"/>
                <w:sz w:val="20"/>
                <w:szCs w:val="20"/>
              </w:rPr>
              <w:t>防署の立入検査で指摘があった</w:t>
            </w:r>
            <w:r w:rsidR="00D52980" w:rsidRPr="002637EA">
              <w:rPr>
                <w:rFonts w:ascii="ＭＳ ゴシック" w:eastAsia="ＭＳ ゴシック" w:hAnsi="Times New Roman" w:cs="ＭＳ ゴシック" w:hint="eastAsia"/>
                <w:color w:val="000000" w:themeColor="text1"/>
                <w:kern w:val="0"/>
                <w:sz w:val="20"/>
                <w:szCs w:val="20"/>
              </w:rPr>
              <w:t>事項について</w:t>
            </w:r>
            <w:r w:rsidR="002E08C1" w:rsidRPr="002637EA">
              <w:rPr>
                <w:rFonts w:ascii="ＭＳ ゴシック" w:eastAsia="ＭＳ ゴシック" w:hAnsi="ＭＳ ゴシック" w:cs="ＭＳ ゴシック" w:hint="eastAsia"/>
                <w:color w:val="000000" w:themeColor="text1"/>
                <w:kern w:val="0"/>
                <w:sz w:val="20"/>
                <w:szCs w:val="20"/>
              </w:rPr>
              <w:t>､</w:t>
            </w:r>
            <w:r w:rsidR="00B5414B" w:rsidRPr="002637EA">
              <w:rPr>
                <w:rFonts w:ascii="ＭＳ ゴシック" w:eastAsia="ＭＳ ゴシック" w:hAnsi="ＭＳ ゴシック" w:hint="eastAsia"/>
                <w:color w:val="000000" w:themeColor="text1"/>
                <w:sz w:val="20"/>
                <w:szCs w:val="20"/>
              </w:rPr>
              <w:t>改善</w:t>
            </w:r>
            <w:r w:rsidR="00D52980" w:rsidRPr="002637EA">
              <w:rPr>
                <w:rFonts w:ascii="ＭＳ ゴシック" w:eastAsia="ＭＳ ゴシック" w:hAnsi="ＭＳ ゴシック" w:hint="eastAsia"/>
                <w:color w:val="000000" w:themeColor="text1"/>
                <w:sz w:val="20"/>
                <w:szCs w:val="20"/>
              </w:rPr>
              <w:t>がなされて</w:t>
            </w:r>
          </w:p>
          <w:p w14:paraId="4FDDF42C" w14:textId="77777777" w:rsidR="00B5414B" w:rsidRPr="002637EA" w:rsidRDefault="00D52980" w:rsidP="00E12940">
            <w:pPr>
              <w:kinsoku w:val="0"/>
              <w:overflowPunct w:val="0"/>
              <w:ind w:leftChars="200" w:left="520" w:hangingChars="50" w:hanging="1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いるか</w:t>
            </w:r>
            <w:r w:rsidR="00B5414B" w:rsidRPr="002637EA">
              <w:rPr>
                <w:rFonts w:ascii="ＭＳ ゴシック" w:eastAsia="ＭＳ ゴシック" w:hAnsi="ＭＳ ゴシック" w:hint="eastAsia"/>
                <w:color w:val="000000" w:themeColor="text1"/>
                <w:sz w:val="20"/>
                <w:szCs w:val="2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0"/>
            </w:tblGrid>
            <w:tr w:rsidR="002637EA" w:rsidRPr="002637EA" w14:paraId="4C2891B3" w14:textId="77777777" w:rsidTr="00494F94">
              <w:trPr>
                <w:trHeight w:val="571"/>
              </w:trPr>
              <w:tc>
                <w:tcPr>
                  <w:tcW w:w="5760" w:type="dxa"/>
                </w:tcPr>
                <w:p w14:paraId="10ED0A5D" w14:textId="77777777" w:rsidR="00B5414B" w:rsidRPr="002637EA" w:rsidRDefault="00B5414B" w:rsidP="00494F94">
                  <w:pPr>
                    <w:pStyle w:val="a3"/>
                    <w:spacing w:line="240" w:lineRule="auto"/>
                    <w:rPr>
                      <w:rFonts w:ascii="ＭＳ ゴシック" w:hAnsi="ＭＳ ゴシック"/>
                      <w:color w:val="000000" w:themeColor="text1"/>
                      <w:spacing w:val="0"/>
                    </w:rPr>
                  </w:pPr>
                  <w:r w:rsidRPr="002637EA">
                    <w:rPr>
                      <w:color w:val="000000" w:themeColor="text1"/>
                    </w:rPr>
                    <w:t>(</w:t>
                  </w:r>
                  <w:r w:rsidRPr="002637EA">
                    <w:rPr>
                      <w:rFonts w:hint="eastAsia"/>
                      <w:color w:val="000000" w:themeColor="text1"/>
                    </w:rPr>
                    <w:t>指摘内容</w:t>
                  </w:r>
                  <w:r w:rsidRPr="002637EA">
                    <w:rPr>
                      <w:color w:val="000000" w:themeColor="text1"/>
                    </w:rPr>
                    <w:t>)</w:t>
                  </w:r>
                </w:p>
                <w:p w14:paraId="70B3451C" w14:textId="77777777" w:rsidR="00B5414B" w:rsidRPr="002637EA" w:rsidRDefault="00B5414B" w:rsidP="00494F94">
                  <w:pPr>
                    <w:pStyle w:val="a3"/>
                    <w:spacing w:line="240" w:lineRule="auto"/>
                    <w:rPr>
                      <w:rFonts w:ascii="ＭＳ ゴシック" w:hAnsi="ＭＳ ゴシック"/>
                      <w:color w:val="000000" w:themeColor="text1"/>
                      <w:spacing w:val="0"/>
                    </w:rPr>
                  </w:pPr>
                </w:p>
                <w:p w14:paraId="286F2D46" w14:textId="77777777" w:rsidR="00B5414B" w:rsidRPr="002637EA" w:rsidRDefault="00B5414B" w:rsidP="00494F94">
                  <w:pPr>
                    <w:pStyle w:val="a3"/>
                    <w:spacing w:line="240" w:lineRule="auto"/>
                    <w:rPr>
                      <w:rFonts w:ascii="ＭＳ ゴシック" w:hAnsi="ＭＳ ゴシック"/>
                      <w:color w:val="000000" w:themeColor="text1"/>
                      <w:spacing w:val="0"/>
                    </w:rPr>
                  </w:pPr>
                </w:p>
              </w:tc>
            </w:tr>
            <w:tr w:rsidR="002637EA" w:rsidRPr="002637EA" w14:paraId="3F40BB7B" w14:textId="77777777" w:rsidTr="00494F94">
              <w:trPr>
                <w:trHeight w:val="497"/>
              </w:trPr>
              <w:tc>
                <w:tcPr>
                  <w:tcW w:w="5760" w:type="dxa"/>
                </w:tcPr>
                <w:p w14:paraId="4B6A4D81" w14:textId="77777777" w:rsidR="00B5414B" w:rsidRPr="002637EA" w:rsidRDefault="00B5414B" w:rsidP="00494F94">
                  <w:pPr>
                    <w:pStyle w:val="a3"/>
                    <w:spacing w:line="240" w:lineRule="auto"/>
                    <w:rPr>
                      <w:rFonts w:ascii="ＭＳ ゴシック" w:hAnsi="ＭＳ ゴシック"/>
                      <w:color w:val="000000" w:themeColor="text1"/>
                      <w:spacing w:val="0"/>
                    </w:rPr>
                  </w:pPr>
                  <w:r w:rsidRPr="002637EA">
                    <w:rPr>
                      <w:color w:val="000000" w:themeColor="text1"/>
                    </w:rPr>
                    <w:t>(</w:t>
                  </w:r>
                  <w:r w:rsidRPr="002637EA">
                    <w:rPr>
                      <w:rFonts w:hint="eastAsia"/>
                      <w:color w:val="000000" w:themeColor="text1"/>
                    </w:rPr>
                    <w:t>指摘に対する改善状況</w:t>
                  </w:r>
                  <w:r w:rsidRPr="002637EA">
                    <w:rPr>
                      <w:color w:val="000000" w:themeColor="text1"/>
                    </w:rPr>
                    <w:t>)</w:t>
                  </w:r>
                </w:p>
                <w:p w14:paraId="482C20A9" w14:textId="77777777" w:rsidR="00B5414B" w:rsidRPr="002637EA" w:rsidRDefault="00B5414B" w:rsidP="00494F94">
                  <w:pPr>
                    <w:pStyle w:val="a3"/>
                    <w:spacing w:line="240" w:lineRule="auto"/>
                    <w:rPr>
                      <w:rFonts w:ascii="ＭＳ ゴシック" w:hAnsi="ＭＳ ゴシック"/>
                      <w:color w:val="000000" w:themeColor="text1"/>
                      <w:spacing w:val="0"/>
                    </w:rPr>
                  </w:pPr>
                </w:p>
                <w:p w14:paraId="5FEDC238" w14:textId="77777777" w:rsidR="00B5414B" w:rsidRPr="002637EA" w:rsidRDefault="00B5414B" w:rsidP="00494F94">
                  <w:pPr>
                    <w:pStyle w:val="a3"/>
                    <w:spacing w:line="240" w:lineRule="auto"/>
                    <w:rPr>
                      <w:rFonts w:ascii="ＭＳ ゴシック" w:hAnsi="ＭＳ ゴシック"/>
                      <w:color w:val="000000" w:themeColor="text1"/>
                      <w:spacing w:val="0"/>
                    </w:rPr>
                  </w:pPr>
                </w:p>
              </w:tc>
            </w:tr>
          </w:tbl>
          <w:p w14:paraId="31652F0F" w14:textId="77777777" w:rsidR="00D37EFA" w:rsidRPr="002637EA" w:rsidRDefault="00D37EFA" w:rsidP="00F50F53">
            <w:pPr>
              <w:pStyle w:val="a3"/>
              <w:spacing w:line="240" w:lineRule="auto"/>
              <w:rPr>
                <w:rFonts w:ascii="ＭＳ ゴシック" w:hAnsi="ＭＳ ゴシック"/>
                <w:color w:val="000000" w:themeColor="text1"/>
                <w:spacing w:val="0"/>
              </w:rPr>
            </w:pPr>
          </w:p>
          <w:p w14:paraId="11CB0FF8" w14:textId="1E006BAE" w:rsidR="00E12940" w:rsidRPr="002637EA" w:rsidRDefault="00E12940" w:rsidP="00742205">
            <w:pPr>
              <w:kinsoku w:val="0"/>
              <w:overflowPunct w:val="0"/>
              <w:ind w:leftChars="50" w:left="405" w:hangingChars="150" w:hanging="3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003D02E1" w:rsidRPr="002637EA">
              <w:rPr>
                <w:rFonts w:ascii="ＭＳ ゴシック" w:eastAsia="ＭＳ ゴシック" w:hAnsi="ＭＳ ゴシック" w:cs="ＭＳ ゴシック"/>
                <w:color w:val="000000" w:themeColor="text1"/>
                <w:kern w:val="0"/>
                <w:sz w:val="20"/>
                <w:szCs w:val="20"/>
              </w:rPr>
              <w:t>13</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 xml:space="preserve"> 職</w:t>
            </w:r>
            <w:r w:rsidR="00B4217E" w:rsidRPr="002637EA">
              <w:rPr>
                <w:rFonts w:ascii="ＭＳ ゴシック" w:eastAsia="ＭＳ ゴシック" w:hAnsi="Times New Roman" w:cs="ＭＳ ゴシック" w:hint="eastAsia"/>
                <w:color w:val="000000" w:themeColor="text1"/>
                <w:kern w:val="0"/>
                <w:sz w:val="20"/>
                <w:szCs w:val="20"/>
              </w:rPr>
              <w:t>員及び園児</w:t>
            </w:r>
            <w:r w:rsidR="00D37EFA" w:rsidRPr="002637EA">
              <w:rPr>
                <w:rFonts w:ascii="ＭＳ ゴシック" w:eastAsia="ＭＳ ゴシック" w:hAnsi="Times New Roman" w:cs="ＭＳ ゴシック" w:hint="eastAsia"/>
                <w:color w:val="000000" w:themeColor="text1"/>
                <w:kern w:val="0"/>
                <w:sz w:val="20"/>
                <w:szCs w:val="20"/>
              </w:rPr>
              <w:t>に対し</w:t>
            </w:r>
            <w:r w:rsidR="002E08C1" w:rsidRPr="002637EA">
              <w:rPr>
                <w:rFonts w:ascii="ＭＳ ゴシック" w:eastAsia="ＭＳ ゴシック" w:hAnsi="Times New Roman" w:cs="ＭＳ ゴシック" w:hint="eastAsia"/>
                <w:color w:val="000000" w:themeColor="text1"/>
                <w:kern w:val="0"/>
                <w:sz w:val="20"/>
                <w:szCs w:val="20"/>
              </w:rPr>
              <w:t>､</w:t>
            </w:r>
            <w:r w:rsidR="00D37EFA" w:rsidRPr="002637EA">
              <w:rPr>
                <w:rFonts w:ascii="ＭＳ ゴシック" w:eastAsia="ＭＳ ゴシック" w:hAnsi="Times New Roman" w:cs="ＭＳ ゴシック" w:hint="eastAsia"/>
                <w:color w:val="000000" w:themeColor="text1"/>
                <w:kern w:val="0"/>
                <w:sz w:val="20"/>
                <w:szCs w:val="20"/>
              </w:rPr>
              <w:t>火気の取扱い</w:t>
            </w:r>
            <w:r w:rsidR="002E08C1" w:rsidRPr="002637EA">
              <w:rPr>
                <w:rFonts w:ascii="ＭＳ ゴシック" w:eastAsia="ＭＳ ゴシック" w:hAnsi="Times New Roman" w:cs="ＭＳ ゴシック" w:hint="eastAsia"/>
                <w:color w:val="000000" w:themeColor="text1"/>
                <w:kern w:val="0"/>
                <w:sz w:val="20"/>
                <w:szCs w:val="20"/>
              </w:rPr>
              <w:t>､</w:t>
            </w:r>
            <w:r w:rsidR="00D37EFA" w:rsidRPr="002637EA">
              <w:rPr>
                <w:rFonts w:ascii="ＭＳ ゴシック" w:eastAsia="ＭＳ ゴシック" w:hAnsi="Times New Roman" w:cs="ＭＳ ゴシック" w:hint="eastAsia"/>
                <w:color w:val="000000" w:themeColor="text1"/>
                <w:kern w:val="0"/>
                <w:sz w:val="20"/>
                <w:szCs w:val="20"/>
              </w:rPr>
              <w:t>出火等災害発生の際の心構</w:t>
            </w:r>
          </w:p>
          <w:p w14:paraId="36305571" w14:textId="77777777" w:rsidR="00D37EFA" w:rsidRPr="002637EA" w:rsidRDefault="00D37EFA" w:rsidP="00E12940">
            <w:pPr>
              <w:kinsoku w:val="0"/>
              <w:overflowPunct w:val="0"/>
              <w:ind w:leftChars="200" w:left="42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え等の防災教育を実施しているか。</w:t>
            </w:r>
          </w:p>
          <w:p w14:paraId="774A9A4D" w14:textId="77777777" w:rsidR="001128F8" w:rsidRPr="002637EA" w:rsidRDefault="001128F8" w:rsidP="00D37EFA">
            <w:pPr>
              <w:kinsoku w:val="0"/>
              <w:overflowPunct w:val="0"/>
              <w:textAlignment w:val="baseline"/>
              <w:rPr>
                <w:rFonts w:ascii="ＭＳ ゴシック" w:eastAsia="ＭＳ ゴシック" w:hAnsi="Times New Roman"/>
                <w:color w:val="000000" w:themeColor="text1"/>
                <w:kern w:val="0"/>
                <w:sz w:val="20"/>
                <w:szCs w:val="20"/>
              </w:rPr>
            </w:pPr>
          </w:p>
          <w:p w14:paraId="040E7C67" w14:textId="77777777" w:rsidR="00D37EFA" w:rsidRPr="002637EA" w:rsidRDefault="00D37EFA" w:rsidP="00742205">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003D02E1" w:rsidRPr="002637EA">
              <w:rPr>
                <w:rFonts w:ascii="ＭＳ ゴシック" w:eastAsia="ＭＳ ゴシック" w:hAnsi="ＭＳ ゴシック" w:cs="ＭＳ ゴシック"/>
                <w:color w:val="000000" w:themeColor="text1"/>
                <w:kern w:val="0"/>
                <w:sz w:val="20"/>
                <w:szCs w:val="20"/>
              </w:rPr>
              <w:t>14</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非常時及び夜間・休日における連絡・避難体制は整備されているか。</w:t>
            </w:r>
          </w:p>
          <w:p w14:paraId="3AC73BC8" w14:textId="77777777" w:rsidR="00D37EFA" w:rsidRPr="002637EA" w:rsidRDefault="00D37EFA" w:rsidP="00494F94">
            <w:pPr>
              <w:pStyle w:val="a3"/>
              <w:spacing w:line="240" w:lineRule="auto"/>
              <w:ind w:left="200" w:hangingChars="100" w:hanging="200"/>
              <w:rPr>
                <w:rFonts w:ascii="ＭＳ ゴシック" w:hAnsi="ＭＳ ゴシック"/>
                <w:color w:val="000000" w:themeColor="text1"/>
                <w:spacing w:val="0"/>
              </w:rPr>
            </w:pPr>
          </w:p>
          <w:p w14:paraId="084D429F" w14:textId="77777777" w:rsidR="00D37EFA" w:rsidRPr="002637EA" w:rsidRDefault="00D37EFA" w:rsidP="00494F94">
            <w:pPr>
              <w:pStyle w:val="a3"/>
              <w:spacing w:line="240" w:lineRule="auto"/>
              <w:ind w:left="200" w:hangingChars="100" w:hanging="200"/>
              <w:rPr>
                <w:rFonts w:ascii="ＭＳ ゴシック" w:hAnsi="ＭＳ ゴシック"/>
                <w:color w:val="000000" w:themeColor="text1"/>
                <w:spacing w:val="0"/>
              </w:rPr>
            </w:pPr>
          </w:p>
          <w:p w14:paraId="170194DF" w14:textId="77777777" w:rsidR="00D37EFA" w:rsidRPr="002637EA" w:rsidRDefault="00D37EFA" w:rsidP="00494F94">
            <w:pPr>
              <w:pStyle w:val="a3"/>
              <w:spacing w:line="240" w:lineRule="auto"/>
              <w:ind w:left="200" w:hangingChars="100" w:hanging="200"/>
              <w:rPr>
                <w:rFonts w:ascii="ＭＳ ゴシック" w:hAnsi="ＭＳ ゴシック"/>
                <w:color w:val="000000" w:themeColor="text1"/>
                <w:spacing w:val="0"/>
              </w:rPr>
            </w:pPr>
          </w:p>
        </w:tc>
        <w:tc>
          <w:tcPr>
            <w:tcW w:w="1989" w:type="dxa"/>
          </w:tcPr>
          <w:p w14:paraId="32B8F0F3" w14:textId="77777777" w:rsidR="00B5414B"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02885875"/>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5414B"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9946926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5414B" w:rsidRPr="002637EA">
              <w:rPr>
                <w:rFonts w:ascii="ＭＳ ゴシック" w:eastAsia="ＭＳ ゴシック" w:hAnsi="ＭＳ ゴシック" w:cs="ＭＳ ゴシック" w:hint="eastAsia"/>
                <w:color w:val="000000" w:themeColor="text1"/>
                <w:kern w:val="0"/>
                <w:sz w:val="20"/>
                <w:szCs w:val="20"/>
              </w:rPr>
              <w:t>いない</w:t>
            </w:r>
          </w:p>
          <w:p w14:paraId="7C006E1E"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378D7EEB"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4A4AC753"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31CD9FB5"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3874B374" w14:textId="77777777" w:rsidR="00F50F53" w:rsidRPr="002637EA" w:rsidRDefault="00F50F53"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701534AA"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7892618E"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22B571E9"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25DFABB9"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10CB94E7" w14:textId="77777777" w:rsidR="00B5414B"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5542308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5414B"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0820294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5414B" w:rsidRPr="002637EA">
              <w:rPr>
                <w:rFonts w:ascii="ＭＳ ゴシック" w:eastAsia="ＭＳ ゴシック" w:hAnsi="ＭＳ ゴシック" w:cs="ＭＳ ゴシック" w:hint="eastAsia"/>
                <w:color w:val="000000" w:themeColor="text1"/>
                <w:kern w:val="0"/>
                <w:sz w:val="20"/>
                <w:szCs w:val="20"/>
              </w:rPr>
              <w:t>いない</w:t>
            </w:r>
          </w:p>
          <w:p w14:paraId="6D1C1A56"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6A2B4CD3" w14:textId="77777777" w:rsidR="00F50F53" w:rsidRPr="002637EA" w:rsidRDefault="00F50F53"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1A2F36F6" w14:textId="77777777" w:rsidR="00DC240E" w:rsidRPr="002637EA" w:rsidRDefault="002637EA" w:rsidP="00557E1A">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1537172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 xml:space="preserve">適　・　</w:t>
            </w:r>
            <w:sdt>
              <w:sdtPr>
                <w:rPr>
                  <w:rFonts w:ascii="ＭＳ ゴシック" w:eastAsia="ＭＳ ゴシック" w:hAnsi="ＭＳ ゴシック" w:hint="eastAsia"/>
                  <w:color w:val="000000" w:themeColor="text1"/>
                  <w:sz w:val="20"/>
                  <w:szCs w:val="20"/>
                </w:rPr>
                <w:id w:val="35940909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DC240E" w:rsidRPr="002637EA">
              <w:rPr>
                <w:rFonts w:ascii="ＭＳ ゴシック" w:eastAsia="ＭＳ ゴシック" w:hAnsi="ＭＳ ゴシック" w:cs="ＭＳ ゴシック" w:hint="eastAsia"/>
                <w:color w:val="000000" w:themeColor="text1"/>
                <w:kern w:val="0"/>
                <w:sz w:val="20"/>
                <w:szCs w:val="20"/>
              </w:rPr>
              <w:t>否</w:t>
            </w:r>
          </w:p>
          <w:p w14:paraId="205C3BF5"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0D74EF83"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5A152F55"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79C5B94D"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3162AE9E" w14:textId="77777777" w:rsidR="00B5414B" w:rsidRPr="002637EA" w:rsidRDefault="00B541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31D1AFC0" w14:textId="77777777" w:rsidR="00B5414B" w:rsidRPr="002637EA" w:rsidRDefault="002637EA"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86209661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C05273" w:rsidRPr="002637EA">
              <w:rPr>
                <w:rFonts w:ascii="ＭＳ ゴシック" w:eastAsia="ＭＳ ゴシック" w:hAnsi="ＭＳ ゴシック" w:cs="ＭＳ ゴシック" w:hint="eastAsia"/>
                <w:color w:val="000000" w:themeColor="text1"/>
                <w:kern w:val="0"/>
                <w:sz w:val="20"/>
                <w:szCs w:val="20"/>
              </w:rPr>
              <w:t>い</w:t>
            </w:r>
            <w:r w:rsidR="00B5414B" w:rsidRPr="002637EA">
              <w:rPr>
                <w:rFonts w:ascii="ＭＳ ゴシック" w:eastAsia="ＭＳ ゴシック" w:hAnsi="ＭＳ ゴシック" w:cs="ＭＳ ゴシック" w:hint="eastAsia"/>
                <w:color w:val="000000" w:themeColor="text1"/>
                <w:kern w:val="0"/>
                <w:sz w:val="20"/>
                <w:szCs w:val="20"/>
              </w:rPr>
              <w:t>る・</w:t>
            </w:r>
            <w:sdt>
              <w:sdtPr>
                <w:rPr>
                  <w:rFonts w:ascii="ＭＳ ゴシック" w:eastAsia="ＭＳ ゴシック" w:hAnsi="ＭＳ ゴシック" w:hint="eastAsia"/>
                  <w:color w:val="000000" w:themeColor="text1"/>
                  <w:sz w:val="20"/>
                  <w:szCs w:val="20"/>
                </w:rPr>
                <w:id w:val="-195887112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C05273" w:rsidRPr="002637EA">
              <w:rPr>
                <w:rFonts w:ascii="ＭＳ ゴシック" w:eastAsia="ＭＳ ゴシック" w:hAnsi="ＭＳ ゴシック" w:cs="ＭＳ ゴシック" w:hint="eastAsia"/>
                <w:color w:val="000000" w:themeColor="text1"/>
                <w:kern w:val="0"/>
                <w:sz w:val="20"/>
                <w:szCs w:val="20"/>
              </w:rPr>
              <w:t>い</w:t>
            </w:r>
            <w:r w:rsidR="00B5414B" w:rsidRPr="002637EA">
              <w:rPr>
                <w:rFonts w:ascii="ＭＳ ゴシック" w:eastAsia="ＭＳ ゴシック" w:hAnsi="ＭＳ ゴシック" w:cs="ＭＳ ゴシック" w:hint="eastAsia"/>
                <w:color w:val="000000" w:themeColor="text1"/>
                <w:kern w:val="0"/>
                <w:sz w:val="20"/>
                <w:szCs w:val="20"/>
              </w:rPr>
              <w:t>ない</w:t>
            </w:r>
          </w:p>
          <w:p w14:paraId="5450361C"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438B673"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EBC314C"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04BBEA15"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380FE752"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5529F766"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604F040"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681AC2E"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7B72DE2" w14:textId="77777777" w:rsidR="00B97AC6" w:rsidRPr="002637EA" w:rsidRDefault="002637EA"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53168098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97AC6"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8000069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97AC6" w:rsidRPr="002637EA">
              <w:rPr>
                <w:rFonts w:ascii="ＭＳ ゴシック" w:eastAsia="ＭＳ ゴシック" w:hAnsi="ＭＳ ゴシック" w:cs="ＭＳ ゴシック" w:hint="eastAsia"/>
                <w:color w:val="000000" w:themeColor="text1"/>
                <w:kern w:val="0"/>
                <w:sz w:val="20"/>
                <w:szCs w:val="20"/>
              </w:rPr>
              <w:t>いない</w:t>
            </w:r>
          </w:p>
          <w:p w14:paraId="49683AC0"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3EA2B722"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035875F6" w14:textId="77777777" w:rsidR="00B97AC6" w:rsidRPr="002637EA" w:rsidRDefault="002637EA"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40125568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97AC6"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0735366"/>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97AC6" w:rsidRPr="002637EA">
              <w:rPr>
                <w:rFonts w:ascii="ＭＳ ゴシック" w:eastAsia="ＭＳ ゴシック" w:hAnsi="ＭＳ ゴシック" w:cs="ＭＳ ゴシック" w:hint="eastAsia"/>
                <w:color w:val="000000" w:themeColor="text1"/>
                <w:kern w:val="0"/>
                <w:sz w:val="20"/>
                <w:szCs w:val="20"/>
              </w:rPr>
              <w:t>いない</w:t>
            </w:r>
          </w:p>
          <w:p w14:paraId="73B21357"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19CDA8F" w14:textId="77777777" w:rsidR="00B97AC6" w:rsidRPr="002637EA" w:rsidRDefault="00B97AC6" w:rsidP="00557E1A">
            <w:pPr>
              <w:kinsoku w:val="0"/>
              <w:overflowPunct w:val="0"/>
              <w:jc w:val="left"/>
              <w:textAlignment w:val="baseline"/>
              <w:rPr>
                <w:rFonts w:ascii="ＭＳ ゴシック" w:hAnsi="ＭＳ ゴシック"/>
                <w:color w:val="000000" w:themeColor="text1"/>
              </w:rPr>
            </w:pPr>
          </w:p>
        </w:tc>
      </w:tr>
    </w:tbl>
    <w:p w14:paraId="02006F35" w14:textId="364048E2" w:rsidR="00D37EFA" w:rsidRPr="002637EA" w:rsidRDefault="00F34FFD" w:rsidP="008E501D">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５</w:t>
      </w:r>
      <w:r w:rsidR="00F83AB6" w:rsidRPr="002637EA">
        <w:rPr>
          <w:rFonts w:ascii="ＭＳ ゴシック" w:eastAsia="ＭＳ ゴシック" w:hAnsi="ＭＳ ゴシック" w:hint="eastAsia"/>
          <w:color w:val="000000" w:themeColor="text1"/>
          <w:sz w:val="20"/>
          <w:szCs w:val="20"/>
        </w:rPr>
        <w:t>５</w:t>
      </w:r>
      <w:r w:rsidR="00E20294" w:rsidRPr="002637EA">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2637EA" w:rsidRPr="002637EA" w14:paraId="46AD9AEF" w14:textId="77777777" w:rsidTr="00494F94">
        <w:trPr>
          <w:trHeight w:val="421"/>
          <w:jc w:val="center"/>
        </w:trPr>
        <w:tc>
          <w:tcPr>
            <w:tcW w:w="3685" w:type="dxa"/>
            <w:vAlign w:val="center"/>
          </w:tcPr>
          <w:p w14:paraId="65B6F481" w14:textId="77777777" w:rsidR="00D37EFA" w:rsidRPr="002637EA" w:rsidRDefault="00D37EFA" w:rsidP="00494F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チ ェ ッ ク ポ イ ン ト</w:t>
            </w:r>
          </w:p>
        </w:tc>
        <w:tc>
          <w:tcPr>
            <w:tcW w:w="1843" w:type="dxa"/>
            <w:vAlign w:val="center"/>
          </w:tcPr>
          <w:p w14:paraId="36CEF82B" w14:textId="77777777" w:rsidR="00D37EFA" w:rsidRPr="002637EA" w:rsidRDefault="00D37EFA" w:rsidP="00494F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関 係 書 類</w:t>
            </w:r>
          </w:p>
        </w:tc>
        <w:tc>
          <w:tcPr>
            <w:tcW w:w="2268" w:type="dxa"/>
            <w:vAlign w:val="center"/>
          </w:tcPr>
          <w:p w14:paraId="3D136B67" w14:textId="77777777" w:rsidR="00D37EFA" w:rsidRPr="002637EA" w:rsidRDefault="00D37EFA" w:rsidP="00494F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根 拠 法 令</w:t>
            </w:r>
          </w:p>
        </w:tc>
        <w:tc>
          <w:tcPr>
            <w:tcW w:w="2137" w:type="dxa"/>
            <w:vAlign w:val="center"/>
          </w:tcPr>
          <w:p w14:paraId="2D0C29D5" w14:textId="77777777" w:rsidR="00D37EFA" w:rsidRPr="002637EA" w:rsidRDefault="00D37EFA" w:rsidP="00494F94">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特 記 事 項</w:t>
            </w:r>
          </w:p>
        </w:tc>
      </w:tr>
      <w:tr w:rsidR="002637EA" w:rsidRPr="002637EA" w14:paraId="04D95533" w14:textId="77777777" w:rsidTr="00F50F53">
        <w:trPr>
          <w:trHeight w:val="4810"/>
          <w:jc w:val="center"/>
        </w:trPr>
        <w:tc>
          <w:tcPr>
            <w:tcW w:w="3685" w:type="dxa"/>
          </w:tcPr>
          <w:p w14:paraId="0D1D9267" w14:textId="6DD70CE1" w:rsidR="00D37EFA" w:rsidRPr="002637EA" w:rsidRDefault="00D37EFA" w:rsidP="00F50F53">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法定点検の結果を</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消防署へ報告すること。</w:t>
            </w:r>
          </w:p>
          <w:p w14:paraId="42862926" w14:textId="77777777" w:rsidR="00D37EFA" w:rsidRPr="002637EA" w:rsidRDefault="00D37EFA" w:rsidP="00494F94">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点検期間）</w:t>
            </w:r>
          </w:p>
          <w:p w14:paraId="2FE56555" w14:textId="77777777" w:rsidR="00D37EFA" w:rsidRPr="002637EA" w:rsidRDefault="00D37EFA" w:rsidP="00494F94">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機器</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外観・機能</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点検</w:t>
            </w:r>
            <w:r w:rsidRPr="002637EA">
              <w:rPr>
                <w:rFonts w:ascii="ＭＳ ゴシック" w:hAnsi="Times New Roman" w:cs="ＭＳ 明朝" w:hint="eastAsia"/>
                <w:color w:val="000000" w:themeColor="text1"/>
                <w:kern w:val="0"/>
                <w:sz w:val="20"/>
                <w:szCs w:val="20"/>
              </w:rPr>
              <w:t>…</w:t>
            </w:r>
            <w:r w:rsidRPr="002637EA">
              <w:rPr>
                <w:rFonts w:ascii="ＭＳ 明朝" w:eastAsia="ＭＳ ゴシック" w:hAnsi="ＭＳ 明朝" w:cs="ＭＳ 明朝"/>
                <w:color w:val="000000" w:themeColor="text1"/>
                <w:kern w:val="0"/>
                <w:sz w:val="20"/>
                <w:szCs w:val="20"/>
              </w:rPr>
              <w:t xml:space="preserve"> </w:t>
            </w:r>
            <w:r w:rsidRPr="002637EA">
              <w:rPr>
                <w:rFonts w:ascii="ＭＳ ゴシック" w:eastAsia="ＭＳ Ｐゴシック" w:hAnsi="Times New Roman" w:cs="ＭＳ Ｐゴシック" w:hint="eastAsia"/>
                <w:color w:val="000000" w:themeColor="text1"/>
                <w:kern w:val="0"/>
                <w:sz w:val="20"/>
                <w:szCs w:val="20"/>
              </w:rPr>
              <w:t>６か月毎</w:t>
            </w:r>
          </w:p>
          <w:p w14:paraId="0E6D2F25" w14:textId="77777777" w:rsidR="00D37EFA" w:rsidRPr="002637EA" w:rsidRDefault="00D37EFA" w:rsidP="00494F94">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総合点検</w:t>
            </w:r>
            <w:r w:rsidRPr="002637EA">
              <w:rPr>
                <w:rFonts w:ascii="ＭＳ ゴシック" w:hAnsi="Times New Roman" w:cs="ＭＳ 明朝" w:hint="eastAsia"/>
                <w:color w:val="000000" w:themeColor="text1"/>
                <w:kern w:val="0"/>
                <w:sz w:val="20"/>
                <w:szCs w:val="20"/>
              </w:rPr>
              <w:t>…</w:t>
            </w:r>
            <w:r w:rsidRPr="002637EA">
              <w:rPr>
                <w:rFonts w:ascii="ＭＳ 明朝" w:eastAsia="ＭＳ ゴシック" w:hAnsi="ＭＳ 明朝" w:cs="ＭＳ 明朝"/>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１年毎</w:t>
            </w:r>
          </w:p>
          <w:p w14:paraId="0DB659F0" w14:textId="77777777" w:rsidR="00D37EFA" w:rsidRPr="002637EA" w:rsidRDefault="00D37EFA" w:rsidP="00494F94">
            <w:pPr>
              <w:kinsoku w:val="0"/>
              <w:overflowPunct w:val="0"/>
              <w:textAlignment w:val="baseline"/>
              <w:rPr>
                <w:rFonts w:ascii="ＭＳ ゴシック" w:eastAsia="ＭＳ ゴシック" w:hAnsi="Times New Roman"/>
                <w:color w:val="000000" w:themeColor="text1"/>
                <w:kern w:val="0"/>
                <w:sz w:val="20"/>
                <w:szCs w:val="20"/>
              </w:rPr>
            </w:pPr>
          </w:p>
          <w:p w14:paraId="27A50835" w14:textId="77777777" w:rsidR="00D37EFA" w:rsidRPr="002637EA" w:rsidRDefault="00D37EFA" w:rsidP="00494F94">
            <w:pPr>
              <w:kinsoku w:val="0"/>
              <w:overflowPunct w:val="0"/>
              <w:textAlignment w:val="baseline"/>
              <w:rPr>
                <w:rFonts w:ascii="ＭＳ ゴシック" w:eastAsia="ＭＳ ゴシック" w:hAnsi="Times New Roman"/>
                <w:color w:val="000000" w:themeColor="text1"/>
                <w:kern w:val="0"/>
                <w:sz w:val="20"/>
                <w:szCs w:val="20"/>
              </w:rPr>
            </w:pPr>
          </w:p>
          <w:p w14:paraId="01389FB1" w14:textId="77777777" w:rsidR="00D37EFA" w:rsidRPr="002637EA" w:rsidRDefault="00D37EFA" w:rsidP="00494F94">
            <w:pPr>
              <w:kinsoku w:val="0"/>
              <w:overflowPunct w:val="0"/>
              <w:textAlignment w:val="baseline"/>
              <w:rPr>
                <w:rFonts w:ascii="ＭＳ ゴシック" w:eastAsia="ＭＳ ゴシック" w:hAnsi="Times New Roman"/>
                <w:color w:val="000000" w:themeColor="text1"/>
                <w:kern w:val="0"/>
                <w:sz w:val="20"/>
                <w:szCs w:val="20"/>
              </w:rPr>
            </w:pPr>
          </w:p>
          <w:p w14:paraId="7452F2E2" w14:textId="77777777" w:rsidR="00D37EFA" w:rsidRPr="002637EA" w:rsidRDefault="00D37EFA" w:rsidP="00494F94">
            <w:pPr>
              <w:kinsoku w:val="0"/>
              <w:overflowPunct w:val="0"/>
              <w:textAlignment w:val="baseline"/>
              <w:rPr>
                <w:rFonts w:ascii="ＭＳ ゴシック" w:eastAsia="ＭＳ ゴシック" w:hAnsi="Times New Roman"/>
                <w:color w:val="000000" w:themeColor="text1"/>
                <w:kern w:val="0"/>
                <w:sz w:val="20"/>
                <w:szCs w:val="20"/>
              </w:rPr>
            </w:pPr>
          </w:p>
          <w:p w14:paraId="2D3CC10A" w14:textId="5FB19A2D" w:rsidR="00D37EFA" w:rsidRPr="002637EA" w:rsidRDefault="00D37EFA" w:rsidP="00494F94">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チェックリスト等を作成し</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自主点検を行うこと。</w:t>
            </w:r>
          </w:p>
          <w:p w14:paraId="0EC66218" w14:textId="77777777" w:rsidR="00F50F53" w:rsidRPr="002637EA" w:rsidRDefault="00F50F53" w:rsidP="00494F94">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BADF4CE" w14:textId="032ACAFD" w:rsidR="00D37EFA" w:rsidRPr="002637EA" w:rsidRDefault="00D37EFA" w:rsidP="00F50F53">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非常口に物品等が置かれ</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避難に支障がないこと。</w:t>
            </w:r>
          </w:p>
          <w:p w14:paraId="0B95649F" w14:textId="77777777" w:rsidR="00D37EFA" w:rsidRPr="002637EA" w:rsidRDefault="00D37EFA" w:rsidP="00F50F53">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41DCE2" w14:textId="3E7E66D7" w:rsidR="00D37EFA" w:rsidRPr="002637EA" w:rsidRDefault="00D37EFA" w:rsidP="00494F94">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指摘がない場合でも</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検査状況・講評等を記録し</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日常の自主点検等に生かすこと。</w:t>
            </w:r>
          </w:p>
          <w:p w14:paraId="62C3C1FC" w14:textId="77777777" w:rsidR="009A437E" w:rsidRPr="002637EA" w:rsidRDefault="009A437E" w:rsidP="009A437E">
            <w:pPr>
              <w:kinsoku w:val="0"/>
              <w:overflowPunct w:val="0"/>
              <w:ind w:left="210" w:hangingChars="100" w:hanging="210"/>
              <w:textAlignment w:val="baseline"/>
              <w:rPr>
                <w:rFonts w:ascii="ＭＳ ゴシック" w:hAnsi="ＭＳ ゴシック"/>
                <w:color w:val="000000" w:themeColor="text1"/>
                <w:szCs w:val="21"/>
              </w:rPr>
            </w:pPr>
          </w:p>
        </w:tc>
        <w:tc>
          <w:tcPr>
            <w:tcW w:w="1843" w:type="dxa"/>
          </w:tcPr>
          <w:p w14:paraId="0AF5D25E" w14:textId="77777777" w:rsidR="00D37EFA" w:rsidRPr="002637EA" w:rsidRDefault="00D37EFA" w:rsidP="00F50F53">
            <w:pPr>
              <w:kinsoku w:val="0"/>
              <w:overflowPunct w:val="0"/>
              <w:ind w:left="100" w:hangingChars="50" w:hanging="1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消防用設備等点検結果報告書</w:t>
            </w:r>
          </w:p>
          <w:p w14:paraId="13941041" w14:textId="77777777" w:rsidR="00D37EFA" w:rsidRPr="002637EA"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3240589E" w14:textId="77777777" w:rsidR="00D37EFA" w:rsidRPr="002637EA"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6994786B" w14:textId="77777777" w:rsidR="00D37EFA" w:rsidRPr="002637EA"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7FDC8499" w14:textId="77777777" w:rsidR="00D37EFA" w:rsidRPr="002637EA"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49D7D8B8" w14:textId="77777777" w:rsidR="00D37EFA" w:rsidRPr="002637EA"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78A1DD7D" w14:textId="77777777" w:rsidR="00D37EFA" w:rsidRPr="002637EA"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74BAEBA9" w14:textId="77777777" w:rsidR="00D37EFA" w:rsidRPr="002637EA"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41EF97EC" w14:textId="77777777" w:rsidR="00D37EFA" w:rsidRPr="002637EA" w:rsidRDefault="00D37EFA" w:rsidP="00F50F53">
            <w:pPr>
              <w:kinsoku w:val="0"/>
              <w:overflowPunct w:val="0"/>
              <w:ind w:left="100" w:hangingChars="50" w:hanging="100"/>
              <w:textAlignment w:val="baseline"/>
              <w:rPr>
                <w:rFonts w:ascii="ＭＳ ゴシック" w:eastAsia="ＭＳ ゴシック" w:hAnsi="ＭＳ ゴシック"/>
                <w:color w:val="000000" w:themeColor="text1"/>
                <w:sz w:val="20"/>
                <w:szCs w:val="20"/>
                <w:lang w:eastAsia="zh-CN"/>
              </w:rPr>
            </w:pPr>
            <w:r w:rsidRPr="002637EA">
              <w:rPr>
                <w:rFonts w:ascii="ＭＳ ゴシック" w:eastAsia="ＭＳ ゴシック" w:hAnsi="ＭＳ ゴシック" w:hint="eastAsia"/>
                <w:color w:val="000000" w:themeColor="text1"/>
                <w:sz w:val="20"/>
                <w:szCs w:val="20"/>
                <w:lang w:eastAsia="zh-CN"/>
              </w:rPr>
              <w:t>○ 消防設備自主点検表</w:t>
            </w:r>
          </w:p>
        </w:tc>
        <w:tc>
          <w:tcPr>
            <w:tcW w:w="2268" w:type="dxa"/>
          </w:tcPr>
          <w:p w14:paraId="1FA4175F" w14:textId="77777777" w:rsidR="00D37EFA" w:rsidRPr="002637EA" w:rsidRDefault="00D37EFA" w:rsidP="00F50F53">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消防法施行規則第</w:t>
            </w:r>
            <w:r w:rsidRPr="002637EA">
              <w:rPr>
                <w:rFonts w:ascii="ＭＳ ゴシック" w:eastAsia="ＭＳ ゴシック" w:hAnsi="ＭＳ ゴシック" w:cs="ＭＳ ゴシック"/>
                <w:color w:val="000000" w:themeColor="text1"/>
                <w:kern w:val="0"/>
                <w:sz w:val="20"/>
                <w:szCs w:val="20"/>
              </w:rPr>
              <w:t>31</w:t>
            </w:r>
            <w:r w:rsidRPr="002637EA">
              <w:rPr>
                <w:rFonts w:ascii="ＭＳ ゴシック" w:eastAsia="ＭＳ ゴシック" w:hAnsi="Times New Roman" w:cs="ＭＳ ゴシック" w:hint="eastAsia"/>
                <w:color w:val="000000" w:themeColor="text1"/>
                <w:kern w:val="0"/>
                <w:sz w:val="20"/>
                <w:szCs w:val="20"/>
              </w:rPr>
              <w:t>条の</w:t>
            </w:r>
            <w:r w:rsidRPr="002637EA">
              <w:rPr>
                <w:rFonts w:ascii="ＭＳ ゴシック" w:eastAsia="ＭＳ ゴシック" w:hAnsi="ＭＳ ゴシック" w:cs="ＭＳ ゴシック"/>
                <w:color w:val="000000" w:themeColor="text1"/>
                <w:kern w:val="0"/>
                <w:sz w:val="20"/>
                <w:szCs w:val="20"/>
              </w:rPr>
              <w:t>6</w:t>
            </w:r>
          </w:p>
          <w:p w14:paraId="75215ACB" w14:textId="77777777" w:rsidR="00D37EFA" w:rsidRPr="002637EA" w:rsidRDefault="00D37EFA" w:rsidP="00494F94">
            <w:pPr>
              <w:kinsoku w:val="0"/>
              <w:overflowPunct w:val="0"/>
              <w:ind w:leftChars="95" w:left="199"/>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Ｈ</w:t>
            </w:r>
            <w:r w:rsidRPr="002637EA">
              <w:rPr>
                <w:rFonts w:ascii="ＭＳ ゴシック" w:eastAsia="ＭＳ ゴシック" w:hAnsi="ＭＳ ゴシック" w:cs="ＭＳ ゴシック"/>
                <w:color w:val="000000" w:themeColor="text1"/>
                <w:kern w:val="0"/>
                <w:sz w:val="20"/>
                <w:szCs w:val="20"/>
              </w:rPr>
              <w:t>16.5.31</w:t>
            </w:r>
            <w:r w:rsidRPr="002637EA">
              <w:rPr>
                <w:rFonts w:ascii="ＭＳ ゴシック" w:eastAsia="ＭＳ ゴシック" w:hAnsi="ＭＳ ゴシック" w:cs="ＭＳ ゴシック" w:hint="eastAsia"/>
                <w:color w:val="000000" w:themeColor="text1"/>
                <w:kern w:val="0"/>
                <w:sz w:val="20"/>
                <w:szCs w:val="20"/>
              </w:rPr>
              <w:t>付消防庁告示第</w:t>
            </w:r>
            <w:r w:rsidRPr="002637EA">
              <w:rPr>
                <w:rFonts w:ascii="ＭＳ ゴシック" w:eastAsia="ＭＳ ゴシック" w:hAnsi="ＭＳ ゴシック" w:cs="ＭＳ ゴシック"/>
                <w:color w:val="000000" w:themeColor="text1"/>
                <w:kern w:val="0"/>
                <w:sz w:val="20"/>
                <w:szCs w:val="20"/>
              </w:rPr>
              <w:t>9</w:t>
            </w:r>
            <w:r w:rsidRPr="002637EA">
              <w:rPr>
                <w:rFonts w:ascii="ＭＳ ゴシック" w:eastAsia="ＭＳ ゴシック" w:hAnsi="ＭＳ ゴシック" w:cs="ＭＳ ゴシック" w:hint="eastAsia"/>
                <w:color w:val="000000" w:themeColor="text1"/>
                <w:kern w:val="0"/>
                <w:sz w:val="20"/>
                <w:szCs w:val="20"/>
              </w:rPr>
              <w:t>号</w:t>
            </w:r>
            <w:r w:rsidRPr="002637EA">
              <w:rPr>
                <w:rFonts w:ascii="ＭＳ ゴシック" w:eastAsia="ＭＳ ゴシック" w:hAnsi="ＭＳ ゴシック" w:cs="ＭＳ ゴシック"/>
                <w:color w:val="000000" w:themeColor="text1"/>
                <w:kern w:val="0"/>
                <w:sz w:val="20"/>
                <w:szCs w:val="20"/>
              </w:rPr>
              <w:t>)</w:t>
            </w:r>
          </w:p>
          <w:p w14:paraId="1BA5224C" w14:textId="77777777" w:rsidR="00D37EFA" w:rsidRPr="002637EA" w:rsidRDefault="00D37EFA" w:rsidP="00494F94">
            <w:pPr>
              <w:pStyle w:val="a3"/>
              <w:spacing w:line="240" w:lineRule="auto"/>
              <w:rPr>
                <w:rFonts w:ascii="ＭＳ ゴシック" w:hAnsi="ＭＳ ゴシック"/>
                <w:color w:val="000000" w:themeColor="text1"/>
                <w:spacing w:val="0"/>
                <w:sz w:val="21"/>
                <w:szCs w:val="21"/>
              </w:rPr>
            </w:pPr>
          </w:p>
        </w:tc>
        <w:tc>
          <w:tcPr>
            <w:tcW w:w="2137" w:type="dxa"/>
          </w:tcPr>
          <w:p w14:paraId="29217D86" w14:textId="77777777" w:rsidR="00D37EFA" w:rsidRPr="002637EA" w:rsidRDefault="00D37EFA" w:rsidP="00494F94">
            <w:pPr>
              <w:pStyle w:val="a3"/>
              <w:spacing w:line="240" w:lineRule="auto"/>
              <w:rPr>
                <w:rFonts w:ascii="ＭＳ ゴシック" w:hAnsi="ＭＳ ゴシック"/>
                <w:color w:val="000000" w:themeColor="text1"/>
                <w:spacing w:val="0"/>
                <w:sz w:val="21"/>
                <w:szCs w:val="21"/>
              </w:rPr>
            </w:pPr>
          </w:p>
        </w:tc>
      </w:tr>
      <w:tr w:rsidR="002637EA" w:rsidRPr="002637EA" w14:paraId="40D03C7D" w14:textId="77777777" w:rsidTr="006A34C4">
        <w:trPr>
          <w:trHeight w:val="8499"/>
          <w:jc w:val="center"/>
        </w:trPr>
        <w:tc>
          <w:tcPr>
            <w:tcW w:w="5528" w:type="dxa"/>
            <w:gridSpan w:val="2"/>
          </w:tcPr>
          <w:p w14:paraId="20A63F00"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4CBA2B1"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32D22EA"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5A130D7"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3DB8D08"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8BE5F72"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A6075D9"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195F313"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09B19AA"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93448AD" w14:textId="77777777" w:rsidR="00F50F53" w:rsidRPr="002637EA" w:rsidRDefault="00F50F53" w:rsidP="00F50F53">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常日頃から防災に対しての意識の高揚に努めること。</w:t>
            </w:r>
          </w:p>
          <w:p w14:paraId="65D4FE58" w14:textId="77777777" w:rsidR="00F50F53" w:rsidRPr="002637EA" w:rsidRDefault="00F50F53" w:rsidP="00F50F53">
            <w:pPr>
              <w:kinsoku w:val="0"/>
              <w:overflowPunct w:val="0"/>
              <w:textAlignment w:val="baseline"/>
              <w:rPr>
                <w:rFonts w:ascii="ＭＳ ゴシック" w:eastAsia="ＭＳ ゴシック" w:hAnsi="Times New Roman"/>
                <w:color w:val="000000" w:themeColor="text1"/>
                <w:kern w:val="0"/>
                <w:sz w:val="20"/>
                <w:szCs w:val="20"/>
              </w:rPr>
            </w:pPr>
          </w:p>
          <w:p w14:paraId="372E6C95" w14:textId="77777777" w:rsidR="00F50F53" w:rsidRPr="002637EA" w:rsidRDefault="00F50F53" w:rsidP="00F50F53">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夜間・休日における防火管理体制を明確にしていること</w:t>
            </w:r>
          </w:p>
          <w:p w14:paraId="0B085837" w14:textId="77777777" w:rsidR="00F50F53" w:rsidRPr="002637EA" w:rsidRDefault="00F50F53" w:rsidP="00F50F53">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①</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災害時の役割分担の徹底・明確化</w:t>
            </w:r>
          </w:p>
          <w:p w14:paraId="5A2CDF6A" w14:textId="77777777" w:rsidR="00F50F53" w:rsidRPr="002637EA" w:rsidRDefault="00F50F53" w:rsidP="00F50F53">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②</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連絡先の明確化</w:t>
            </w:r>
          </w:p>
          <w:p w14:paraId="0683D082"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特に夜間時等の協力を依頼すること。</w:t>
            </w:r>
          </w:p>
          <w:p w14:paraId="09E2CD64" w14:textId="77777777" w:rsidR="00F50F53" w:rsidRPr="002637EA" w:rsidRDefault="00F50F53" w:rsidP="00F50F53">
            <w:pPr>
              <w:kinsoku w:val="0"/>
              <w:overflowPunct w:val="0"/>
              <w:ind w:left="210" w:hangingChars="100" w:hanging="210"/>
              <w:textAlignment w:val="baseline"/>
              <w:rPr>
                <w:rFonts w:ascii="ＭＳ ゴシック" w:hAnsi="ＭＳ ゴシック"/>
                <w:color w:val="000000" w:themeColor="text1"/>
                <w:szCs w:val="21"/>
              </w:rPr>
            </w:pPr>
          </w:p>
          <w:p w14:paraId="5CEE37B7" w14:textId="4A33E26C" w:rsidR="00F50F53" w:rsidRPr="002637EA" w:rsidRDefault="00F50F53" w:rsidP="00F50F53">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感染症</w:t>
            </w:r>
            <w:r w:rsidRPr="002637EA">
              <w:rPr>
                <w:rFonts w:ascii="ＭＳ ゴシック" w:eastAsia="ＭＳ ゴシック" w:hAnsi="ＭＳ ゴシック"/>
                <w:color w:val="000000" w:themeColor="text1"/>
                <w:sz w:val="20"/>
                <w:szCs w:val="20"/>
              </w:rPr>
              <w:t>や非常災害の発生時に備えて</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利用者に対する支援の提供を継続的に実施するための</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hint="eastAsia"/>
                <w:color w:val="000000" w:themeColor="text1"/>
                <w:sz w:val="20"/>
                <w:szCs w:val="20"/>
              </w:rPr>
              <w:t>及び</w:t>
            </w:r>
            <w:r w:rsidRPr="002637EA">
              <w:rPr>
                <w:rFonts w:ascii="ＭＳ ゴシック" w:eastAsia="ＭＳ ゴシック" w:hAnsi="ＭＳ ゴシック"/>
                <w:color w:val="000000" w:themeColor="text1"/>
                <w:sz w:val="20"/>
                <w:szCs w:val="20"/>
              </w:rPr>
              <w:t>非常時の体制で早期の業務再開を図るための計画（「業務継続計画</w:t>
            </w:r>
            <w:r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）を策定するよう努めること。</w:t>
            </w:r>
          </w:p>
          <w:p w14:paraId="39DC3EC6" w14:textId="77777777" w:rsidR="00F50F53" w:rsidRPr="002637EA" w:rsidRDefault="00F50F53" w:rsidP="00F50F53">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5160FCDB" w14:textId="64DF1E90" w:rsidR="00F50F53" w:rsidRPr="002637EA" w:rsidRDefault="00F50F53" w:rsidP="00F50F53">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職員に</w:t>
            </w:r>
            <w:r w:rsidRPr="002637EA">
              <w:rPr>
                <w:rFonts w:ascii="ＭＳ ゴシック" w:eastAsia="ＭＳ ゴシック" w:hAnsi="ＭＳ ゴシック"/>
                <w:color w:val="000000" w:themeColor="text1"/>
                <w:sz w:val="20"/>
                <w:szCs w:val="20"/>
              </w:rPr>
              <w:t>対し</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業務継続計画について周知すると</w:t>
            </w:r>
            <w:r w:rsidRPr="002637EA">
              <w:rPr>
                <w:rFonts w:ascii="ＭＳ ゴシック" w:eastAsia="ＭＳ ゴシック" w:hAnsi="ＭＳ ゴシック" w:hint="eastAsia"/>
                <w:color w:val="000000" w:themeColor="text1"/>
                <w:sz w:val="20"/>
                <w:szCs w:val="20"/>
              </w:rPr>
              <w:t>ともに</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必要な研修及び訓練を定期的に実施するよう努めること。</w:t>
            </w:r>
          </w:p>
          <w:p w14:paraId="10D14FFA" w14:textId="77777777" w:rsidR="00A279F0" w:rsidRPr="002637EA" w:rsidRDefault="00A279F0" w:rsidP="00F50F53">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48F5EB4F" w14:textId="6664927A" w:rsidR="00A279F0" w:rsidRPr="002637EA" w:rsidRDefault="00A279F0" w:rsidP="00F50F53">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定期的に</w:t>
            </w:r>
            <w:r w:rsidRPr="002637EA">
              <w:rPr>
                <w:rFonts w:ascii="ＭＳ ゴシック" w:eastAsia="ＭＳ ゴシック" w:hAnsi="ＭＳ ゴシック"/>
                <w:color w:val="000000" w:themeColor="text1"/>
                <w:sz w:val="20"/>
                <w:szCs w:val="20"/>
              </w:rPr>
              <w:t>業務</w:t>
            </w:r>
            <w:r w:rsidRPr="002637EA">
              <w:rPr>
                <w:rFonts w:ascii="ＭＳ ゴシック" w:eastAsia="ＭＳ ゴシック" w:hAnsi="ＭＳ ゴシック" w:hint="eastAsia"/>
                <w:color w:val="000000" w:themeColor="text1"/>
                <w:sz w:val="20"/>
                <w:szCs w:val="20"/>
              </w:rPr>
              <w:t>継続</w:t>
            </w:r>
            <w:r w:rsidRPr="002637EA">
              <w:rPr>
                <w:rFonts w:ascii="ＭＳ ゴシック" w:eastAsia="ＭＳ ゴシック" w:hAnsi="ＭＳ ゴシック"/>
                <w:color w:val="000000" w:themeColor="text1"/>
                <w:sz w:val="20"/>
                <w:szCs w:val="20"/>
              </w:rPr>
              <w:t>計画の見直し</w:t>
            </w:r>
            <w:r w:rsidRPr="002637EA">
              <w:rPr>
                <w:rFonts w:ascii="ＭＳ ゴシック" w:eastAsia="ＭＳ ゴシック" w:hAnsi="ＭＳ ゴシック" w:hint="eastAsia"/>
                <w:color w:val="000000" w:themeColor="text1"/>
                <w:sz w:val="20"/>
                <w:szCs w:val="20"/>
              </w:rPr>
              <w:t>を</w:t>
            </w:r>
            <w:r w:rsidRPr="002637EA">
              <w:rPr>
                <w:rFonts w:ascii="ＭＳ ゴシック" w:eastAsia="ＭＳ ゴシック" w:hAnsi="ＭＳ ゴシック"/>
                <w:color w:val="000000" w:themeColor="text1"/>
                <w:sz w:val="20"/>
                <w:szCs w:val="20"/>
              </w:rPr>
              <w:t>行い</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必要に応じて業務継続計画の変更を行うよう努めること。</w:t>
            </w:r>
          </w:p>
          <w:p w14:paraId="1D51061A" w14:textId="77777777" w:rsidR="00F50F53" w:rsidRPr="002637EA" w:rsidRDefault="00F50F53" w:rsidP="00F50F53">
            <w:pPr>
              <w:kinsoku w:val="0"/>
              <w:overflowPunct w:val="0"/>
              <w:ind w:left="210" w:hangingChars="100" w:hanging="210"/>
              <w:textAlignment w:val="baseline"/>
              <w:rPr>
                <w:rFonts w:ascii="ＭＳ ゴシック" w:hAnsi="ＭＳ ゴシック"/>
                <w:color w:val="000000" w:themeColor="text1"/>
                <w:szCs w:val="21"/>
              </w:rPr>
            </w:pPr>
          </w:p>
          <w:p w14:paraId="4863C319" w14:textId="3AFE294F" w:rsidR="00F50F53" w:rsidRPr="002637EA" w:rsidRDefault="00F50F53" w:rsidP="00F50F53">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感染症又は食中毒が発生し</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又は</w:t>
            </w:r>
            <w:r w:rsidRPr="002637EA">
              <w:rPr>
                <w:rFonts w:ascii="ＭＳ ゴシック" w:eastAsia="ＭＳ ゴシック" w:hAnsi="ＭＳ ゴシック" w:hint="eastAsia"/>
                <w:color w:val="000000" w:themeColor="text1"/>
                <w:sz w:val="20"/>
                <w:szCs w:val="20"/>
              </w:rPr>
              <w:t>まん延</w:t>
            </w:r>
            <w:r w:rsidRPr="002637EA">
              <w:rPr>
                <w:rFonts w:ascii="ＭＳ ゴシック" w:eastAsia="ＭＳ ゴシック" w:hAnsi="ＭＳ ゴシック"/>
                <w:color w:val="000000" w:themeColor="text1"/>
                <w:sz w:val="20"/>
                <w:szCs w:val="20"/>
              </w:rPr>
              <w:t>しないように</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職員に対し</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感染症及び食中毒の</w:t>
            </w:r>
            <w:r w:rsidRPr="002637EA">
              <w:rPr>
                <w:rFonts w:ascii="ＭＳ ゴシック" w:eastAsia="ＭＳ ゴシック" w:hAnsi="ＭＳ ゴシック"/>
                <w:color w:val="000000" w:themeColor="text1"/>
                <w:sz w:val="20"/>
                <w:szCs w:val="20"/>
              </w:rPr>
              <w:t>予防及びまん延防止のための研修並びに感染症の</w:t>
            </w:r>
            <w:r w:rsidRPr="002637EA">
              <w:rPr>
                <w:rFonts w:ascii="ＭＳ ゴシック" w:eastAsia="ＭＳ ゴシック" w:hAnsi="ＭＳ ゴシック" w:hint="eastAsia"/>
                <w:color w:val="000000" w:themeColor="text1"/>
                <w:sz w:val="20"/>
                <w:szCs w:val="20"/>
              </w:rPr>
              <w:t>予防</w:t>
            </w:r>
            <w:r w:rsidRPr="002637EA">
              <w:rPr>
                <w:rFonts w:ascii="ＭＳ ゴシック" w:eastAsia="ＭＳ ゴシック" w:hAnsi="ＭＳ ゴシック"/>
                <w:color w:val="000000" w:themeColor="text1"/>
                <w:sz w:val="20"/>
                <w:szCs w:val="20"/>
              </w:rPr>
              <w:t>及びまん延</w:t>
            </w:r>
            <w:r w:rsidRPr="002637EA">
              <w:rPr>
                <w:rFonts w:ascii="ＭＳ ゴシック" w:eastAsia="ＭＳ ゴシック" w:hAnsi="ＭＳ ゴシック" w:hint="eastAsia"/>
                <w:color w:val="000000" w:themeColor="text1"/>
                <w:sz w:val="20"/>
                <w:szCs w:val="20"/>
              </w:rPr>
              <w:t>防止</w:t>
            </w:r>
            <w:r w:rsidRPr="002637EA">
              <w:rPr>
                <w:rFonts w:ascii="ＭＳ ゴシック" w:eastAsia="ＭＳ ゴシック" w:hAnsi="ＭＳ ゴシック"/>
                <w:color w:val="000000" w:themeColor="text1"/>
                <w:sz w:val="20"/>
                <w:szCs w:val="20"/>
              </w:rPr>
              <w:t>の</w:t>
            </w:r>
            <w:r w:rsidRPr="002637EA">
              <w:rPr>
                <w:rFonts w:ascii="ＭＳ ゴシック" w:eastAsia="ＭＳ ゴシック" w:hAnsi="ＭＳ ゴシック" w:hint="eastAsia"/>
                <w:color w:val="000000" w:themeColor="text1"/>
                <w:sz w:val="20"/>
                <w:szCs w:val="20"/>
              </w:rPr>
              <w:t>ための</w:t>
            </w:r>
            <w:r w:rsidRPr="002637EA">
              <w:rPr>
                <w:rFonts w:ascii="ＭＳ ゴシック" w:eastAsia="ＭＳ ゴシック" w:hAnsi="ＭＳ ゴシック"/>
                <w:color w:val="000000" w:themeColor="text1"/>
                <w:sz w:val="20"/>
                <w:szCs w:val="20"/>
              </w:rPr>
              <w:t>訓練を定期的に実施するよう努めること。</w:t>
            </w:r>
          </w:p>
          <w:p w14:paraId="36408401" w14:textId="77777777" w:rsidR="00F50F53" w:rsidRPr="002637EA" w:rsidRDefault="00F50F53" w:rsidP="00DC4FC2">
            <w:pPr>
              <w:kinsoku w:val="0"/>
              <w:overflowPunct w:val="0"/>
              <w:textAlignment w:val="baseline"/>
              <w:rPr>
                <w:rFonts w:ascii="ＭＳ ゴシック" w:eastAsia="DengXian" w:hAnsi="ＭＳ ゴシック"/>
                <w:color w:val="000000" w:themeColor="text1"/>
                <w:sz w:val="20"/>
                <w:szCs w:val="20"/>
                <w:lang w:eastAsia="zh-CN"/>
              </w:rPr>
            </w:pPr>
          </w:p>
        </w:tc>
        <w:tc>
          <w:tcPr>
            <w:tcW w:w="2268" w:type="dxa"/>
          </w:tcPr>
          <w:p w14:paraId="6414DFBF" w14:textId="77777777" w:rsidR="00F50F53" w:rsidRPr="002637EA" w:rsidRDefault="00F50F53" w:rsidP="00494F94">
            <w:pPr>
              <w:pStyle w:val="a3"/>
              <w:spacing w:line="240" w:lineRule="auto"/>
              <w:rPr>
                <w:rFonts w:ascii="ＭＳ ゴシック" w:hAnsi="Times New Roman"/>
                <w:color w:val="000000" w:themeColor="text1"/>
              </w:rPr>
            </w:pPr>
          </w:p>
          <w:p w14:paraId="0FD883DF" w14:textId="77777777" w:rsidR="00F50F53" w:rsidRPr="002637EA" w:rsidRDefault="00F50F53" w:rsidP="00494F94">
            <w:pPr>
              <w:pStyle w:val="a3"/>
              <w:spacing w:line="240" w:lineRule="auto"/>
              <w:rPr>
                <w:rFonts w:ascii="ＭＳ ゴシック" w:hAnsi="Times New Roman"/>
                <w:color w:val="000000" w:themeColor="text1"/>
              </w:rPr>
            </w:pPr>
          </w:p>
          <w:p w14:paraId="0047C18E" w14:textId="77777777" w:rsidR="00F50F53" w:rsidRPr="002637EA" w:rsidRDefault="00F50F53" w:rsidP="00494F94">
            <w:pPr>
              <w:pStyle w:val="a3"/>
              <w:spacing w:line="240" w:lineRule="auto"/>
              <w:rPr>
                <w:rFonts w:ascii="ＭＳ ゴシック" w:hAnsi="Times New Roman"/>
                <w:color w:val="000000" w:themeColor="text1"/>
              </w:rPr>
            </w:pPr>
          </w:p>
          <w:p w14:paraId="5BD91942" w14:textId="77777777" w:rsidR="00F50F53" w:rsidRPr="002637EA" w:rsidRDefault="00F50F53" w:rsidP="00494F94">
            <w:pPr>
              <w:pStyle w:val="a3"/>
              <w:spacing w:line="240" w:lineRule="auto"/>
              <w:rPr>
                <w:rFonts w:ascii="ＭＳ ゴシック" w:hAnsi="Times New Roman"/>
                <w:color w:val="000000" w:themeColor="text1"/>
              </w:rPr>
            </w:pPr>
          </w:p>
          <w:p w14:paraId="32AAED6B" w14:textId="77777777" w:rsidR="00F50F53" w:rsidRPr="002637EA" w:rsidRDefault="00F50F53" w:rsidP="00494F94">
            <w:pPr>
              <w:pStyle w:val="a3"/>
              <w:spacing w:line="240" w:lineRule="auto"/>
              <w:rPr>
                <w:rFonts w:ascii="ＭＳ ゴシック" w:hAnsi="Times New Roman"/>
                <w:color w:val="000000" w:themeColor="text1"/>
              </w:rPr>
            </w:pPr>
          </w:p>
          <w:p w14:paraId="6262EE12" w14:textId="77777777" w:rsidR="00F50F53" w:rsidRPr="002637EA" w:rsidRDefault="00F50F53" w:rsidP="00494F94">
            <w:pPr>
              <w:pStyle w:val="a3"/>
              <w:spacing w:line="240" w:lineRule="auto"/>
              <w:rPr>
                <w:rFonts w:ascii="ＭＳ ゴシック" w:hAnsi="Times New Roman"/>
                <w:color w:val="000000" w:themeColor="text1"/>
              </w:rPr>
            </w:pPr>
          </w:p>
          <w:p w14:paraId="08541E54" w14:textId="77777777" w:rsidR="00F50F53" w:rsidRPr="002637EA" w:rsidRDefault="00F50F53" w:rsidP="00494F94">
            <w:pPr>
              <w:pStyle w:val="a3"/>
              <w:spacing w:line="240" w:lineRule="auto"/>
              <w:rPr>
                <w:rFonts w:ascii="ＭＳ ゴシック" w:hAnsi="Times New Roman"/>
                <w:color w:val="000000" w:themeColor="text1"/>
              </w:rPr>
            </w:pPr>
          </w:p>
          <w:p w14:paraId="1E1C44AD" w14:textId="77777777" w:rsidR="00F50F53" w:rsidRPr="002637EA" w:rsidRDefault="00F50F53" w:rsidP="00494F94">
            <w:pPr>
              <w:pStyle w:val="a3"/>
              <w:spacing w:line="240" w:lineRule="auto"/>
              <w:rPr>
                <w:rFonts w:ascii="ＭＳ ゴシック" w:hAnsi="Times New Roman"/>
                <w:color w:val="000000" w:themeColor="text1"/>
              </w:rPr>
            </w:pPr>
          </w:p>
          <w:p w14:paraId="3D835140" w14:textId="77777777" w:rsidR="00F50F53" w:rsidRPr="002637EA" w:rsidRDefault="00F50F53" w:rsidP="00494F94">
            <w:pPr>
              <w:pStyle w:val="a3"/>
              <w:spacing w:line="240" w:lineRule="auto"/>
              <w:rPr>
                <w:rFonts w:ascii="ＭＳ ゴシック" w:hAnsi="Times New Roman"/>
                <w:color w:val="000000" w:themeColor="text1"/>
              </w:rPr>
            </w:pPr>
          </w:p>
          <w:p w14:paraId="71D0EB20" w14:textId="77777777" w:rsidR="00F50F53" w:rsidRPr="002637EA" w:rsidRDefault="00F50F53" w:rsidP="00494F94">
            <w:pPr>
              <w:pStyle w:val="a3"/>
              <w:spacing w:line="240" w:lineRule="auto"/>
              <w:rPr>
                <w:rFonts w:ascii="ＭＳ ゴシック" w:hAnsi="Times New Roman"/>
                <w:color w:val="000000" w:themeColor="text1"/>
              </w:rPr>
            </w:pPr>
          </w:p>
          <w:p w14:paraId="76D91386" w14:textId="77777777" w:rsidR="00F50F53" w:rsidRPr="002637EA" w:rsidRDefault="00F50F53" w:rsidP="00494F94">
            <w:pPr>
              <w:pStyle w:val="a3"/>
              <w:spacing w:line="240" w:lineRule="auto"/>
              <w:rPr>
                <w:rFonts w:ascii="ＭＳ ゴシック" w:hAnsi="Times New Roman"/>
                <w:color w:val="000000" w:themeColor="text1"/>
              </w:rPr>
            </w:pPr>
          </w:p>
          <w:p w14:paraId="00CEE0E9" w14:textId="77777777" w:rsidR="00F50F53" w:rsidRPr="002637EA" w:rsidRDefault="00F50F53" w:rsidP="00494F94">
            <w:pPr>
              <w:pStyle w:val="a3"/>
              <w:spacing w:line="240" w:lineRule="auto"/>
              <w:rPr>
                <w:rFonts w:ascii="ＭＳ ゴシック" w:hAnsi="Times New Roman"/>
                <w:color w:val="000000" w:themeColor="text1"/>
              </w:rPr>
            </w:pPr>
          </w:p>
          <w:p w14:paraId="1B970D68" w14:textId="77777777" w:rsidR="00F50F53" w:rsidRPr="002637EA" w:rsidRDefault="00F50F53" w:rsidP="00494F94">
            <w:pPr>
              <w:pStyle w:val="a3"/>
              <w:spacing w:line="240" w:lineRule="auto"/>
              <w:rPr>
                <w:rFonts w:ascii="ＭＳ ゴシック" w:hAnsi="Times New Roman"/>
                <w:color w:val="000000" w:themeColor="text1"/>
              </w:rPr>
            </w:pPr>
          </w:p>
          <w:p w14:paraId="0CEA228E" w14:textId="77777777" w:rsidR="00F50F53" w:rsidRPr="002637EA" w:rsidRDefault="00F50F53" w:rsidP="00494F94">
            <w:pPr>
              <w:pStyle w:val="a3"/>
              <w:spacing w:line="240" w:lineRule="auto"/>
              <w:rPr>
                <w:rFonts w:ascii="ＭＳ ゴシック" w:hAnsi="Times New Roman"/>
                <w:color w:val="000000" w:themeColor="text1"/>
              </w:rPr>
            </w:pPr>
          </w:p>
          <w:p w14:paraId="0D3C636A" w14:textId="77777777" w:rsidR="00F50F53" w:rsidRPr="002637EA" w:rsidRDefault="00F50F53" w:rsidP="00494F94">
            <w:pPr>
              <w:pStyle w:val="a3"/>
              <w:spacing w:line="240" w:lineRule="auto"/>
              <w:rPr>
                <w:rFonts w:ascii="ＭＳ ゴシック" w:hAnsi="Times New Roman"/>
                <w:color w:val="000000" w:themeColor="text1"/>
              </w:rPr>
            </w:pPr>
          </w:p>
          <w:p w14:paraId="60BE8FB7" w14:textId="77777777" w:rsidR="00F50F53" w:rsidRPr="002637EA" w:rsidRDefault="00F50F53" w:rsidP="00494F94">
            <w:pPr>
              <w:pStyle w:val="a3"/>
              <w:spacing w:line="240" w:lineRule="auto"/>
              <w:rPr>
                <w:rFonts w:ascii="ＭＳ ゴシック" w:hAnsi="Times New Roman"/>
                <w:color w:val="000000" w:themeColor="text1"/>
              </w:rPr>
            </w:pPr>
          </w:p>
          <w:p w14:paraId="099C5C81" w14:textId="77777777" w:rsidR="00F50F53" w:rsidRPr="002637EA" w:rsidRDefault="00F50F53" w:rsidP="00F50F53">
            <w:pPr>
              <w:wordWrap w:val="0"/>
              <w:autoSpaceDE w:val="0"/>
              <w:autoSpaceDN w:val="0"/>
              <w:adjustRightInd w:val="0"/>
              <w:ind w:left="196" w:hangingChars="100" w:hanging="196"/>
              <w:rPr>
                <w:rFonts w:ascii="ＭＳ ゴシック" w:eastAsia="ＭＳ ゴシック" w:hAnsi="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w:t>
            </w:r>
            <w:r w:rsidR="00A47973" w:rsidRPr="002637EA">
              <w:rPr>
                <w:rFonts w:ascii="ＭＳ ゴシック" w:eastAsia="ＭＳ ゴシック" w:hAnsi="ＭＳ ゴシック" w:cs="ＭＳ ゴシック" w:hint="eastAsia"/>
                <w:color w:val="000000" w:themeColor="text1"/>
                <w:spacing w:val="-2"/>
                <w:kern w:val="0"/>
                <w:sz w:val="20"/>
                <w:szCs w:val="20"/>
              </w:rPr>
              <w:t xml:space="preserve"> </w:t>
            </w:r>
            <w:r w:rsidRPr="002637EA">
              <w:rPr>
                <w:rFonts w:ascii="ＭＳ ゴシック" w:eastAsia="ＭＳ ゴシック" w:hAnsi="ＭＳ ゴシック" w:cs="ＭＳ ゴシック" w:hint="eastAsia"/>
                <w:color w:val="000000" w:themeColor="text1"/>
                <w:spacing w:val="-2"/>
                <w:kern w:val="0"/>
                <w:sz w:val="20"/>
                <w:szCs w:val="20"/>
              </w:rPr>
              <w:t>基準第</w:t>
            </w:r>
            <w:r w:rsidRPr="002637EA">
              <w:rPr>
                <w:rFonts w:ascii="ＭＳ ゴシック" w:eastAsia="ＭＳ ゴシック" w:hAnsi="ＭＳ ゴシック" w:cs="ＭＳ ゴシック"/>
                <w:color w:val="000000" w:themeColor="text1"/>
                <w:spacing w:val="-2"/>
                <w:kern w:val="0"/>
                <w:sz w:val="20"/>
                <w:szCs w:val="20"/>
              </w:rPr>
              <w:t>13条第1項</w:t>
            </w:r>
          </w:p>
          <w:p w14:paraId="4E9563C8" w14:textId="2B5731EF" w:rsidR="00F50F53" w:rsidRPr="002637EA" w:rsidRDefault="00F50F53" w:rsidP="00F50F53">
            <w:pPr>
              <w:wordWrap w:val="0"/>
              <w:autoSpaceDE w:val="0"/>
              <w:autoSpaceDN w:val="0"/>
              <w:adjustRightInd w:val="0"/>
              <w:ind w:left="200" w:hangingChars="100" w:hanging="2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Pr="002637EA">
              <w:rPr>
                <w:rFonts w:ascii="ＭＳ ゴシック" w:eastAsia="ＭＳ ゴシック" w:hAnsi="ＭＳ ゴシック"/>
                <w:color w:val="000000" w:themeColor="text1"/>
                <w:sz w:val="20"/>
                <w:szCs w:val="20"/>
              </w:rPr>
              <w:t>鹿児島県児童福祉施設の設備及び</w:t>
            </w:r>
            <w:r w:rsidRPr="002637EA">
              <w:rPr>
                <w:rFonts w:ascii="ＭＳ ゴシック" w:eastAsia="ＭＳ ゴシック" w:hAnsi="ＭＳ ゴシック" w:hint="eastAsia"/>
                <w:color w:val="000000" w:themeColor="text1"/>
                <w:sz w:val="20"/>
                <w:szCs w:val="20"/>
              </w:rPr>
              <w:t>運営に</w:t>
            </w:r>
            <w:r w:rsidRPr="002637EA">
              <w:rPr>
                <w:rFonts w:ascii="ＭＳ ゴシック" w:eastAsia="ＭＳ ゴシック" w:hAnsi="ＭＳ ゴシック"/>
                <w:color w:val="000000" w:themeColor="text1"/>
                <w:sz w:val="20"/>
                <w:szCs w:val="20"/>
              </w:rPr>
              <w:t>関する</w:t>
            </w:r>
            <w:r w:rsidRPr="002637EA">
              <w:rPr>
                <w:rFonts w:ascii="ＭＳ ゴシック" w:eastAsia="ＭＳ ゴシック" w:hAnsi="ＭＳ ゴシック" w:hint="eastAsia"/>
                <w:color w:val="000000" w:themeColor="text1"/>
                <w:sz w:val="20"/>
                <w:szCs w:val="20"/>
              </w:rPr>
              <w:t>基準を定める条例第</w:t>
            </w:r>
            <w:r w:rsidRPr="002637EA">
              <w:rPr>
                <w:rFonts w:ascii="ＭＳ ゴシック" w:eastAsia="ＭＳ ゴシック" w:hAnsi="ＭＳ ゴシック"/>
                <w:color w:val="000000" w:themeColor="text1"/>
                <w:sz w:val="20"/>
                <w:szCs w:val="20"/>
              </w:rPr>
              <w:t>13条の2</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第14条第2項</w:t>
            </w:r>
          </w:p>
          <w:p w14:paraId="5421BBDB" w14:textId="77777777" w:rsidR="00F50F53" w:rsidRPr="002637EA" w:rsidRDefault="00F50F53" w:rsidP="00F50F53">
            <w:pPr>
              <w:pStyle w:val="a3"/>
              <w:spacing w:line="240" w:lineRule="auto"/>
              <w:ind w:left="196" w:hangingChars="100" w:hanging="196"/>
              <w:rPr>
                <w:rFonts w:ascii="ＭＳ ゴシック" w:hAnsi="Times New Roman"/>
                <w:color w:val="000000" w:themeColor="text1"/>
              </w:rPr>
            </w:pPr>
          </w:p>
        </w:tc>
        <w:tc>
          <w:tcPr>
            <w:tcW w:w="2137" w:type="dxa"/>
          </w:tcPr>
          <w:p w14:paraId="2D30B659" w14:textId="77777777" w:rsidR="00F50F53" w:rsidRPr="002637EA" w:rsidRDefault="00F50F53" w:rsidP="00494F94">
            <w:pPr>
              <w:pStyle w:val="a3"/>
              <w:spacing w:line="240" w:lineRule="auto"/>
              <w:rPr>
                <w:rFonts w:ascii="ＭＳ ゴシック" w:hAnsi="ＭＳ ゴシック"/>
                <w:color w:val="000000" w:themeColor="text1"/>
                <w:spacing w:val="0"/>
                <w:sz w:val="21"/>
                <w:szCs w:val="21"/>
              </w:rPr>
            </w:pPr>
          </w:p>
        </w:tc>
      </w:tr>
    </w:tbl>
    <w:p w14:paraId="0902CB3A" w14:textId="5DFA336F" w:rsidR="00E20294" w:rsidRPr="002637EA" w:rsidRDefault="00F34FFD" w:rsidP="00F50F53">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５</w:t>
      </w:r>
      <w:r w:rsidR="00F83AB6" w:rsidRPr="002637EA">
        <w:rPr>
          <w:rFonts w:ascii="ＭＳ ゴシック" w:eastAsia="ＭＳ ゴシック" w:hAnsi="ＭＳ ゴシック" w:hint="eastAsia"/>
          <w:color w:val="000000" w:themeColor="text1"/>
          <w:sz w:val="20"/>
          <w:szCs w:val="20"/>
        </w:rPr>
        <w:t>６</w:t>
      </w:r>
      <w:r w:rsidR="00E20294" w:rsidRPr="002637EA">
        <w:rPr>
          <w:rFonts w:ascii="ＭＳ ゴシック" w:eastAsia="ＭＳ ゴシック" w:hAnsi="ＭＳ ゴシック" w:hint="eastAsia"/>
          <w:color w:val="000000" w:themeColor="text1"/>
          <w:sz w:val="20"/>
          <w:szCs w:val="20"/>
        </w:rPr>
        <w:t>－</w:t>
      </w:r>
    </w:p>
    <w:p w14:paraId="727D27F0" w14:textId="77777777" w:rsidR="002D39CF" w:rsidRPr="002637EA" w:rsidRDefault="002D39CF" w:rsidP="00F50F53">
      <w:pPr>
        <w:tabs>
          <w:tab w:val="left" w:pos="1290"/>
        </w:tabs>
        <w:ind w:firstLineChars="400" w:firstLine="800"/>
        <w:jc w:val="center"/>
        <w:rPr>
          <w:rFonts w:ascii="ＭＳ ゴシック" w:eastAsia="ＭＳ ゴシック" w:hAnsi="ＭＳ ゴシック"/>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1843"/>
      </w:tblGrid>
      <w:tr w:rsidR="002637EA" w:rsidRPr="002637EA" w14:paraId="75694616" w14:textId="77777777" w:rsidTr="00557E1A">
        <w:trPr>
          <w:trHeight w:val="458"/>
          <w:jc w:val="center"/>
        </w:trPr>
        <w:tc>
          <w:tcPr>
            <w:tcW w:w="1696" w:type="dxa"/>
            <w:vAlign w:val="center"/>
          </w:tcPr>
          <w:p w14:paraId="4B3B329B" w14:textId="77777777" w:rsidR="001B6B11" w:rsidRPr="002637EA" w:rsidRDefault="001B6B11"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主　眼　事　項</w:t>
            </w:r>
          </w:p>
        </w:tc>
        <w:tc>
          <w:tcPr>
            <w:tcW w:w="6521" w:type="dxa"/>
            <w:vAlign w:val="center"/>
          </w:tcPr>
          <w:p w14:paraId="3911498A" w14:textId="77777777" w:rsidR="001B6B11" w:rsidRPr="002637EA" w:rsidRDefault="001B6B11" w:rsidP="00E76229">
            <w:pPr>
              <w:pStyle w:val="a3"/>
              <w:spacing w:line="240" w:lineRule="auto"/>
              <w:jc w:val="center"/>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着　　　　　眼　　　　　点</w:t>
            </w:r>
          </w:p>
        </w:tc>
        <w:tc>
          <w:tcPr>
            <w:tcW w:w="1843" w:type="dxa"/>
            <w:vAlign w:val="center"/>
          </w:tcPr>
          <w:p w14:paraId="673EF5D1" w14:textId="77777777" w:rsidR="001B6B11" w:rsidRPr="002637EA" w:rsidRDefault="001B6B11"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自己評価</w:t>
            </w:r>
          </w:p>
        </w:tc>
      </w:tr>
      <w:tr w:rsidR="002637EA" w:rsidRPr="002637EA" w14:paraId="12F72706" w14:textId="77777777" w:rsidTr="00557E1A">
        <w:trPr>
          <w:trHeight w:val="13689"/>
          <w:jc w:val="center"/>
        </w:trPr>
        <w:tc>
          <w:tcPr>
            <w:tcW w:w="1696" w:type="dxa"/>
          </w:tcPr>
          <w:p w14:paraId="62B2C129" w14:textId="77777777" w:rsidR="001B6B11" w:rsidRPr="002637EA" w:rsidRDefault="001B6B11" w:rsidP="00E76229">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7EA935CE" w14:textId="77777777" w:rsidR="001B6B11" w:rsidRPr="002637EA" w:rsidRDefault="001B6B11" w:rsidP="00E76229">
            <w:pPr>
              <w:kinsoku w:val="0"/>
              <w:overflowPunct w:val="0"/>
              <w:ind w:left="201" w:hangingChars="100" w:hanging="201"/>
              <w:textAlignment w:val="baseline"/>
              <w:rPr>
                <w:rFonts w:ascii="ＭＳ ゴシック" w:eastAsia="ＭＳ ゴシック" w:hAnsi="ＭＳ ゴシック"/>
                <w:b/>
                <w:color w:val="000000" w:themeColor="text1"/>
                <w:sz w:val="20"/>
                <w:szCs w:val="20"/>
              </w:rPr>
            </w:pPr>
            <w:r w:rsidRPr="002637EA">
              <w:rPr>
                <w:rFonts w:ascii="ＭＳ ゴシック" w:eastAsia="ＭＳ ゴシック" w:hAnsi="ＭＳ ゴシック" w:hint="eastAsia"/>
                <w:b/>
                <w:color w:val="000000" w:themeColor="text1"/>
                <w:sz w:val="20"/>
                <w:szCs w:val="20"/>
              </w:rPr>
              <w:t>２　防災訓練の実施状況</w:t>
            </w:r>
          </w:p>
        </w:tc>
        <w:tc>
          <w:tcPr>
            <w:tcW w:w="6521" w:type="dxa"/>
          </w:tcPr>
          <w:p w14:paraId="3C821FF7" w14:textId="77777777" w:rsidR="001B6B11" w:rsidRPr="002637EA" w:rsidRDefault="001B6B11" w:rsidP="001B6B11">
            <w:pPr>
              <w:pStyle w:val="a3"/>
              <w:spacing w:line="240" w:lineRule="auto"/>
              <w:ind w:left="200" w:hangingChars="100" w:hanging="200"/>
              <w:rPr>
                <w:rFonts w:ascii="ＭＳ ゴシック" w:hAnsi="ＭＳ ゴシック"/>
                <w:color w:val="000000" w:themeColor="text1"/>
                <w:spacing w:val="0"/>
              </w:rPr>
            </w:pPr>
          </w:p>
          <w:p w14:paraId="67111195" w14:textId="77777777" w:rsidR="001B6B11" w:rsidRPr="002637EA" w:rsidRDefault="00E248D9" w:rsidP="00DE0BC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1B6B11" w:rsidRPr="002637EA">
              <w:rPr>
                <w:rFonts w:ascii="ＭＳ ゴシック" w:eastAsia="ＭＳ ゴシック" w:hAnsi="ＭＳ ゴシック" w:cs="ＭＳ ゴシック"/>
                <w:color w:val="000000" w:themeColor="text1"/>
                <w:kern w:val="0"/>
                <w:sz w:val="20"/>
                <w:szCs w:val="20"/>
              </w:rPr>
              <w:t>(1</w:t>
            </w:r>
            <w:r w:rsidR="001B6B11" w:rsidRPr="002637EA">
              <w:rPr>
                <w:rFonts w:ascii="ＭＳ ゴシック" w:eastAsia="ＭＳ ゴシック" w:hAnsi="ＭＳ ゴシック" w:cs="ＭＳ ゴシック" w:hint="eastAsia"/>
                <w:color w:val="000000" w:themeColor="text1"/>
                <w:kern w:val="0"/>
                <w:sz w:val="20"/>
                <w:szCs w:val="20"/>
              </w:rPr>
              <w:t xml:space="preserve">) </w:t>
            </w:r>
            <w:r w:rsidR="001B6B11" w:rsidRPr="002637EA">
              <w:rPr>
                <w:rFonts w:ascii="ＭＳ ゴシック" w:eastAsia="ＭＳ ゴシック" w:hAnsi="ＭＳ ゴシック" w:hint="eastAsia"/>
                <w:color w:val="000000" w:themeColor="text1"/>
                <w:sz w:val="20"/>
                <w:szCs w:val="20"/>
              </w:rPr>
              <w:t>消火訓練及び避難訓練</w:t>
            </w:r>
            <w:r w:rsidR="001B6B11" w:rsidRPr="002637EA">
              <w:rPr>
                <w:rFonts w:ascii="ＭＳ ゴシック" w:eastAsia="ＭＳ ゴシック" w:hAnsi="ＭＳ ゴシック" w:cs="ＭＳ ゴシック" w:hint="eastAsia"/>
                <w:color w:val="000000" w:themeColor="text1"/>
                <w:kern w:val="0"/>
                <w:sz w:val="20"/>
                <w:szCs w:val="20"/>
              </w:rPr>
              <w:t>を</w:t>
            </w:r>
            <w:r w:rsidR="00E26555" w:rsidRPr="002637EA">
              <w:rPr>
                <w:rFonts w:ascii="ＭＳ ゴシック" w:eastAsia="ＭＳ ゴシック" w:hAnsi="ＭＳ ゴシック" w:cs="ＭＳ ゴシック" w:hint="eastAsia"/>
                <w:color w:val="000000" w:themeColor="text1"/>
                <w:kern w:val="0"/>
                <w:sz w:val="20"/>
                <w:szCs w:val="20"/>
              </w:rPr>
              <w:t>少なくとも毎</w:t>
            </w:r>
            <w:r w:rsidR="00E26555" w:rsidRPr="002637EA">
              <w:rPr>
                <w:rFonts w:ascii="ＭＳ ゴシック" w:eastAsia="ＭＳ ゴシック" w:hAnsi="Times New Roman" w:cs="ＭＳ ゴシック" w:hint="eastAsia"/>
                <w:color w:val="000000" w:themeColor="text1"/>
                <w:kern w:val="0"/>
                <w:sz w:val="20"/>
                <w:szCs w:val="20"/>
              </w:rPr>
              <w:t>月１回</w:t>
            </w:r>
            <w:r w:rsidR="001B6B11" w:rsidRPr="002637EA">
              <w:rPr>
                <w:rFonts w:ascii="ＭＳ ゴシック" w:eastAsia="ＭＳ ゴシック" w:hAnsi="Times New Roman" w:cs="ＭＳ ゴシック" w:hint="eastAsia"/>
                <w:color w:val="000000" w:themeColor="text1"/>
                <w:kern w:val="0"/>
                <w:sz w:val="20"/>
                <w:szCs w:val="20"/>
              </w:rPr>
              <w:t>実施</w:t>
            </w:r>
            <w:r w:rsidR="001B6B11" w:rsidRPr="002637EA">
              <w:rPr>
                <w:rFonts w:ascii="ＭＳ ゴシック" w:eastAsia="ＭＳ ゴシック" w:hAnsi="ＭＳ ゴシック" w:cs="ＭＳ ゴシック" w:hint="eastAsia"/>
                <w:color w:val="000000" w:themeColor="text1"/>
                <w:kern w:val="0"/>
                <w:sz w:val="20"/>
                <w:szCs w:val="20"/>
              </w:rPr>
              <w:t>しているか。</w:t>
            </w:r>
          </w:p>
          <w:p w14:paraId="14DC6C94" w14:textId="77777777" w:rsidR="001B6B11" w:rsidRPr="002637EA"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673E2F5F" w14:textId="7C079F12" w:rsidR="001B6B11" w:rsidRPr="002637EA" w:rsidRDefault="00A2599F" w:rsidP="001B6B11">
            <w:pPr>
              <w:kinsoku w:val="0"/>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bdr w:val="single" w:sz="4" w:space="0" w:color="000000"/>
              </w:rPr>
              <w:t xml:space="preserve">　※</w:t>
            </w:r>
            <w:r w:rsidR="00F83AB6" w:rsidRPr="002637EA">
              <w:rPr>
                <w:rFonts w:ascii="ＭＳ ゴシック" w:eastAsia="ＭＳ ゴシック" w:hAnsi="ＭＳ ゴシック" w:cs="ＭＳ ゴシック" w:hint="eastAsia"/>
                <w:color w:val="000000" w:themeColor="text1"/>
                <w:kern w:val="0"/>
                <w:sz w:val="20"/>
                <w:szCs w:val="20"/>
                <w:bdr w:val="single" w:sz="4" w:space="0" w:color="000000"/>
              </w:rPr>
              <w:t>60</w:t>
            </w:r>
            <w:r w:rsidR="001B6B11" w:rsidRPr="002637EA">
              <w:rPr>
                <w:rFonts w:ascii="ＭＳ ゴシック" w:eastAsia="ＭＳ ゴシック" w:hAnsi="ＭＳ ゴシック" w:cs="ＭＳ ゴシック" w:hint="eastAsia"/>
                <w:color w:val="000000" w:themeColor="text1"/>
                <w:kern w:val="0"/>
                <w:sz w:val="20"/>
                <w:szCs w:val="20"/>
                <w:bdr w:val="single" w:sz="4" w:space="0" w:color="000000"/>
              </w:rPr>
              <w:t>ページに防災訓練の実施状況を記入すること。</w:t>
            </w:r>
            <w:r w:rsidRPr="002637EA">
              <w:rPr>
                <w:rFonts w:ascii="ＭＳ ゴシック" w:eastAsia="ＭＳ ゴシック" w:hAnsi="ＭＳ ゴシック" w:cs="ＭＳ ゴシック" w:hint="eastAsia"/>
                <w:color w:val="000000" w:themeColor="text1"/>
                <w:kern w:val="0"/>
                <w:sz w:val="20"/>
                <w:szCs w:val="20"/>
                <w:bdr w:val="single" w:sz="4" w:space="0" w:color="000000"/>
              </w:rPr>
              <w:t xml:space="preserve">　</w:t>
            </w:r>
          </w:p>
          <w:p w14:paraId="57AC45E6" w14:textId="77777777" w:rsidR="001B6B11" w:rsidRPr="002637EA"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07026219" w14:textId="77777777" w:rsidR="00BD14CD" w:rsidRPr="002637EA" w:rsidRDefault="00BD14CD" w:rsidP="001B6B11">
            <w:pPr>
              <w:kinsoku w:val="0"/>
              <w:overflowPunct w:val="0"/>
              <w:textAlignment w:val="baseline"/>
              <w:rPr>
                <w:rFonts w:ascii="ＭＳ ゴシック" w:eastAsia="ＭＳ ゴシック" w:hAnsi="Times New Roman"/>
                <w:color w:val="000000" w:themeColor="text1"/>
                <w:kern w:val="0"/>
                <w:sz w:val="20"/>
                <w:szCs w:val="20"/>
              </w:rPr>
            </w:pPr>
          </w:p>
          <w:p w14:paraId="017A0EE2" w14:textId="77777777" w:rsidR="00BD14CD" w:rsidRPr="002637EA" w:rsidRDefault="00BD14CD" w:rsidP="001B6B11">
            <w:pPr>
              <w:kinsoku w:val="0"/>
              <w:overflowPunct w:val="0"/>
              <w:textAlignment w:val="baseline"/>
              <w:rPr>
                <w:rFonts w:ascii="ＭＳ ゴシック" w:eastAsia="ＭＳ ゴシック" w:hAnsi="Times New Roman"/>
                <w:color w:val="000000" w:themeColor="text1"/>
                <w:kern w:val="0"/>
                <w:sz w:val="20"/>
                <w:szCs w:val="20"/>
              </w:rPr>
            </w:pPr>
          </w:p>
          <w:p w14:paraId="4299B79D" w14:textId="77777777" w:rsidR="001B6B11" w:rsidRPr="002637EA"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1E25CEC4" w14:textId="2898FE9E" w:rsidR="001B6B11" w:rsidRPr="002637EA" w:rsidRDefault="006D2D12" w:rsidP="006D2D12">
            <w:pPr>
              <w:kinsoku w:val="0"/>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(2) </w:t>
            </w:r>
            <w:r w:rsidR="00E23C45" w:rsidRPr="002637EA">
              <w:rPr>
                <w:rFonts w:ascii="ＭＳ ゴシック" w:eastAsia="ＭＳ ゴシック" w:hAnsi="ＭＳ ゴシック"/>
                <w:color w:val="000000" w:themeColor="text1"/>
                <w:sz w:val="20"/>
                <w:szCs w:val="20"/>
              </w:rPr>
              <w:t>(1)</w:t>
            </w:r>
            <w:r w:rsidR="001B6B11" w:rsidRPr="002637EA">
              <w:rPr>
                <w:rFonts w:ascii="ＭＳ ゴシック" w:eastAsia="ＭＳ ゴシック" w:hAnsi="ＭＳ ゴシック" w:hint="eastAsia"/>
                <w:color w:val="000000" w:themeColor="text1"/>
                <w:sz w:val="20"/>
                <w:szCs w:val="20"/>
              </w:rPr>
              <w:t>の訓練を実施する場合には</w:t>
            </w:r>
            <w:r w:rsidR="002E08C1" w:rsidRPr="002637EA">
              <w:rPr>
                <w:rFonts w:ascii="ＭＳ ゴシック" w:eastAsia="ＭＳ ゴシック" w:hAnsi="ＭＳ ゴシック" w:hint="eastAsia"/>
                <w:color w:val="000000" w:themeColor="text1"/>
                <w:sz w:val="20"/>
                <w:szCs w:val="20"/>
              </w:rPr>
              <w:t>､</w:t>
            </w:r>
            <w:r w:rsidR="001B6B11" w:rsidRPr="002637EA">
              <w:rPr>
                <w:rFonts w:ascii="ＭＳ ゴシック" w:eastAsia="ＭＳ ゴシック" w:hAnsi="ＭＳ ゴシック" w:hint="eastAsia"/>
                <w:color w:val="000000" w:themeColor="text1"/>
                <w:sz w:val="20"/>
                <w:szCs w:val="20"/>
              </w:rPr>
              <w:t>あらかじめその旨を消防機関に</w:t>
            </w:r>
            <w:r w:rsidR="00867D34" w:rsidRPr="002637EA">
              <w:rPr>
                <w:rFonts w:ascii="ＭＳ ゴシック" w:eastAsia="ＭＳ ゴシック" w:hAnsi="ＭＳ ゴシック" w:hint="eastAsia"/>
                <w:color w:val="000000" w:themeColor="text1"/>
                <w:sz w:val="20"/>
                <w:szCs w:val="20"/>
              </w:rPr>
              <w:t>届け出て</w:t>
            </w:r>
            <w:r w:rsidR="001B6B11" w:rsidRPr="002637EA">
              <w:rPr>
                <w:rFonts w:ascii="ＭＳ ゴシック" w:eastAsia="ＭＳ ゴシック" w:hAnsi="ＭＳ ゴシック" w:hint="eastAsia"/>
                <w:color w:val="000000" w:themeColor="text1"/>
                <w:sz w:val="20"/>
                <w:szCs w:val="20"/>
              </w:rPr>
              <w:t>いるか。</w:t>
            </w:r>
          </w:p>
          <w:p w14:paraId="2B79F425" w14:textId="77777777" w:rsidR="001B6B11" w:rsidRPr="002637EA"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0097F91A" w14:textId="77777777" w:rsidR="001B6B11" w:rsidRPr="002637EA"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613BFCC3" w14:textId="15EBB5E3" w:rsidR="001B6B11" w:rsidRPr="002637EA" w:rsidRDefault="001B6B11" w:rsidP="00E12940">
            <w:pPr>
              <w:kinsoku w:val="0"/>
              <w:overflowPunct w:val="0"/>
              <w:ind w:firstLineChars="50" w:firstLine="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3</w:t>
            </w:r>
            <w:r w:rsidRPr="002637EA">
              <w:rPr>
                <w:rFonts w:ascii="ＭＳ ゴシック" w:eastAsia="ＭＳ ゴシック" w:hAnsi="ＭＳ ゴシック" w:cs="ＭＳ ゴシック"/>
                <w:color w:val="000000" w:themeColor="text1"/>
                <w:kern w:val="0"/>
                <w:sz w:val="20"/>
                <w:szCs w:val="20"/>
              </w:rPr>
              <w:t xml:space="preserve">) </w:t>
            </w:r>
            <w:r w:rsidR="00741B65" w:rsidRPr="002637EA">
              <w:rPr>
                <w:rFonts w:ascii="ＭＳ ゴシック" w:eastAsia="ＭＳ ゴシック" w:hAnsi="ＭＳ ゴシック" w:cs="ＭＳ ゴシック"/>
                <w:color w:val="000000" w:themeColor="text1"/>
                <w:kern w:val="0"/>
                <w:sz w:val="20"/>
                <w:szCs w:val="20"/>
              </w:rPr>
              <w:t>(</w:t>
            </w:r>
            <w:r w:rsidR="00741B65" w:rsidRPr="002637EA">
              <w:rPr>
                <w:rFonts w:ascii="ＭＳ ゴシック" w:eastAsia="ＭＳ ゴシック" w:hAnsi="ＭＳ ゴシック" w:cs="ＭＳ ゴシック" w:hint="eastAsia"/>
                <w:color w:val="000000" w:themeColor="text1"/>
                <w:kern w:val="0"/>
                <w:sz w:val="20"/>
                <w:szCs w:val="20"/>
              </w:rPr>
              <w:t>2</w:t>
            </w:r>
            <w:r w:rsidR="00741B65" w:rsidRPr="002637EA">
              <w:rPr>
                <w:rFonts w:ascii="ＭＳ ゴシック" w:eastAsia="ＭＳ ゴシック" w:hAnsi="ＭＳ ゴシック" w:cs="ＭＳ ゴシック"/>
                <w:color w:val="000000" w:themeColor="text1"/>
                <w:kern w:val="0"/>
                <w:sz w:val="20"/>
                <w:szCs w:val="20"/>
              </w:rPr>
              <w:t>)</w:t>
            </w:r>
            <w:r w:rsidR="00741B65" w:rsidRPr="002637EA">
              <w:rPr>
                <w:rFonts w:ascii="ＭＳ ゴシック" w:eastAsia="ＭＳ ゴシック" w:hAnsi="ＭＳ ゴシック" w:cs="ＭＳ ゴシック" w:hint="eastAsia"/>
                <w:color w:val="000000" w:themeColor="text1"/>
                <w:kern w:val="0"/>
                <w:sz w:val="20"/>
                <w:szCs w:val="20"/>
              </w:rPr>
              <w:t>の場合</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訓練時には</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消防署の立会協力を得</w:t>
            </w:r>
            <w:r w:rsidRPr="002637EA">
              <w:rPr>
                <w:rFonts w:ascii="ＭＳ ゴシック" w:eastAsia="ＭＳ ゴシック" w:hAnsi="ＭＳ ゴシック" w:cs="ＭＳ ゴシック" w:hint="eastAsia"/>
                <w:color w:val="000000" w:themeColor="text1"/>
                <w:kern w:val="0"/>
                <w:sz w:val="20"/>
                <w:szCs w:val="20"/>
              </w:rPr>
              <w:t>ているか。</w:t>
            </w:r>
          </w:p>
          <w:p w14:paraId="555CA606" w14:textId="77777777" w:rsidR="001B6B11" w:rsidRPr="002637EA"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5E5A09AC" w14:textId="77777777" w:rsidR="001B6B11" w:rsidRPr="002637EA"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3F31EEFD" w14:textId="79BC55C7" w:rsidR="001B6B11" w:rsidRPr="002637EA" w:rsidRDefault="001B6B11" w:rsidP="00E12940">
            <w:pPr>
              <w:kinsoku w:val="0"/>
              <w:overflowPunct w:val="0"/>
              <w:ind w:firstLineChars="50" w:firstLine="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4</w:t>
            </w:r>
            <w:r w:rsidRPr="002637EA">
              <w:rPr>
                <w:rFonts w:ascii="ＭＳ ゴシック" w:eastAsia="ＭＳ ゴシック" w:hAnsi="ＭＳ ゴシック" w:cs="ＭＳ ゴシック"/>
                <w:color w:val="000000" w:themeColor="text1"/>
                <w:kern w:val="0"/>
                <w:sz w:val="20"/>
                <w:szCs w:val="20"/>
              </w:rPr>
              <w:t xml:space="preserve">) </w:t>
            </w:r>
            <w:r w:rsidR="00741B65" w:rsidRPr="002637EA">
              <w:rPr>
                <w:rFonts w:ascii="ＭＳ ゴシック" w:eastAsia="ＭＳ ゴシック" w:hAnsi="ＭＳ ゴシック" w:cs="ＭＳ ゴシック"/>
                <w:color w:val="000000" w:themeColor="text1"/>
                <w:kern w:val="0"/>
                <w:sz w:val="20"/>
                <w:szCs w:val="20"/>
              </w:rPr>
              <w:t>(</w:t>
            </w:r>
            <w:r w:rsidR="00741B65" w:rsidRPr="002637EA">
              <w:rPr>
                <w:rFonts w:ascii="ＭＳ ゴシック" w:eastAsia="ＭＳ ゴシック" w:hAnsi="ＭＳ ゴシック" w:cs="ＭＳ ゴシック" w:hint="eastAsia"/>
                <w:color w:val="000000" w:themeColor="text1"/>
                <w:kern w:val="0"/>
                <w:sz w:val="20"/>
                <w:szCs w:val="20"/>
              </w:rPr>
              <w:t>2</w:t>
            </w:r>
            <w:r w:rsidR="00741B65" w:rsidRPr="002637EA">
              <w:rPr>
                <w:rFonts w:ascii="ＭＳ ゴシック" w:eastAsia="ＭＳ ゴシック" w:hAnsi="ＭＳ ゴシック" w:cs="ＭＳ ゴシック"/>
                <w:color w:val="000000" w:themeColor="text1"/>
                <w:kern w:val="0"/>
                <w:sz w:val="20"/>
                <w:szCs w:val="20"/>
              </w:rPr>
              <w:t>)</w:t>
            </w:r>
            <w:r w:rsidR="00741B65" w:rsidRPr="002637EA">
              <w:rPr>
                <w:rFonts w:ascii="ＭＳ ゴシック" w:eastAsia="ＭＳ ゴシック" w:hAnsi="ＭＳ ゴシック" w:cs="ＭＳ ゴシック" w:hint="eastAsia"/>
                <w:color w:val="000000" w:themeColor="text1"/>
                <w:kern w:val="0"/>
                <w:sz w:val="20"/>
                <w:szCs w:val="20"/>
              </w:rPr>
              <w:t>の場合</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訓練後の消防署の講評についても</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記録</w:t>
            </w:r>
            <w:r w:rsidRPr="002637EA">
              <w:rPr>
                <w:rFonts w:ascii="ＭＳ ゴシック" w:eastAsia="ＭＳ ゴシック" w:hAnsi="ＭＳ ゴシック" w:cs="ＭＳ ゴシック" w:hint="eastAsia"/>
                <w:color w:val="000000" w:themeColor="text1"/>
                <w:kern w:val="0"/>
                <w:sz w:val="20"/>
                <w:szCs w:val="20"/>
              </w:rPr>
              <w:t>しているか。</w:t>
            </w:r>
          </w:p>
          <w:p w14:paraId="79AA4223" w14:textId="77777777" w:rsidR="001B6B11" w:rsidRPr="002637EA"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13B83DF1" w14:textId="77777777" w:rsidR="001B6B11" w:rsidRPr="002637EA"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1E2CF888" w14:textId="605D0221" w:rsidR="00E12940" w:rsidRPr="002637EA" w:rsidRDefault="001B6B11" w:rsidP="00E12940">
            <w:pPr>
              <w:kinsoku w:val="0"/>
              <w:overflowPunct w:val="0"/>
              <w:ind w:leftChars="50" w:left="405" w:hangingChars="150" w:hanging="3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5</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訓練結果について検討を行い</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次回の訓練及び消防計画等に反映</w:t>
            </w:r>
          </w:p>
          <w:p w14:paraId="3E4732CD" w14:textId="77777777" w:rsidR="001B6B11" w:rsidRPr="002637EA" w:rsidRDefault="001B6B11" w:rsidP="00E12940">
            <w:pPr>
              <w:kinsoku w:val="0"/>
              <w:overflowPunct w:val="0"/>
              <w:ind w:leftChars="150" w:left="415" w:hangingChars="50" w:hanging="1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さ</w:t>
            </w:r>
            <w:r w:rsidRPr="002637EA">
              <w:rPr>
                <w:rFonts w:ascii="ＭＳ ゴシック" w:hAnsi="Times New Roman" w:hint="eastAsia"/>
                <w:color w:val="000000" w:themeColor="text1"/>
              </w:rPr>
              <w:t>せ</w:t>
            </w:r>
            <w:r w:rsidRPr="002637EA">
              <w:rPr>
                <w:rFonts w:ascii="ＭＳ ゴシック" w:hAnsi="ＭＳ ゴシック" w:hint="eastAsia"/>
                <w:color w:val="000000" w:themeColor="text1"/>
              </w:rPr>
              <w:t>ているか。</w:t>
            </w:r>
          </w:p>
          <w:p w14:paraId="4C74C18E" w14:textId="77777777" w:rsidR="00E41350" w:rsidRPr="002637EA" w:rsidRDefault="00E41350" w:rsidP="00BD14CD">
            <w:pPr>
              <w:pStyle w:val="a3"/>
              <w:spacing w:line="240" w:lineRule="auto"/>
              <w:rPr>
                <w:rFonts w:ascii="ＭＳ ゴシック" w:hAnsi="ＭＳ ゴシック"/>
                <w:color w:val="000000" w:themeColor="text1"/>
                <w:spacing w:val="0"/>
              </w:rPr>
            </w:pPr>
          </w:p>
          <w:p w14:paraId="363251AF" w14:textId="77777777" w:rsidR="00E41350" w:rsidRPr="002637EA" w:rsidRDefault="00E41350" w:rsidP="001B6B11">
            <w:pPr>
              <w:pStyle w:val="a3"/>
              <w:spacing w:line="240" w:lineRule="auto"/>
              <w:ind w:left="200" w:hangingChars="100" w:hanging="200"/>
              <w:rPr>
                <w:rFonts w:ascii="ＭＳ ゴシック" w:hAnsi="ＭＳ ゴシック"/>
                <w:color w:val="000000" w:themeColor="text1"/>
                <w:spacing w:val="0"/>
              </w:rPr>
            </w:pPr>
          </w:p>
          <w:p w14:paraId="43746C08" w14:textId="77777777" w:rsidR="001B6B11" w:rsidRPr="002637EA" w:rsidRDefault="001B6B11" w:rsidP="001B6B11">
            <w:pPr>
              <w:pStyle w:val="a3"/>
              <w:spacing w:line="240" w:lineRule="auto"/>
              <w:ind w:left="200" w:hangingChars="100" w:hanging="200"/>
              <w:rPr>
                <w:rFonts w:ascii="ＭＳ ゴシック" w:hAnsi="ＭＳ ゴシック"/>
                <w:color w:val="000000" w:themeColor="text1"/>
                <w:spacing w:val="0"/>
              </w:rPr>
            </w:pPr>
          </w:p>
          <w:p w14:paraId="6461575B" w14:textId="77777777" w:rsidR="001B6B11" w:rsidRPr="002637EA" w:rsidRDefault="001B6B11" w:rsidP="001B6B11">
            <w:pPr>
              <w:pStyle w:val="a3"/>
              <w:spacing w:line="240" w:lineRule="auto"/>
              <w:ind w:left="200" w:hangingChars="100" w:hanging="200"/>
              <w:rPr>
                <w:rFonts w:ascii="ＭＳ ゴシック" w:hAnsi="ＭＳ ゴシック"/>
                <w:color w:val="000000" w:themeColor="text1"/>
                <w:spacing w:val="0"/>
              </w:rPr>
            </w:pPr>
          </w:p>
          <w:p w14:paraId="05611FD8" w14:textId="77777777" w:rsidR="001B6B11" w:rsidRPr="002637EA" w:rsidRDefault="001B6B11" w:rsidP="001B6B11">
            <w:pPr>
              <w:pStyle w:val="a3"/>
              <w:spacing w:line="240" w:lineRule="auto"/>
              <w:ind w:left="200" w:hangingChars="100" w:hanging="200"/>
              <w:rPr>
                <w:rFonts w:ascii="ＭＳ ゴシック" w:hAnsi="ＭＳ ゴシック"/>
                <w:color w:val="000000" w:themeColor="text1"/>
                <w:spacing w:val="0"/>
              </w:rPr>
            </w:pPr>
          </w:p>
          <w:p w14:paraId="7A0F5684" w14:textId="77777777" w:rsidR="001B6B11" w:rsidRPr="002637EA" w:rsidRDefault="001B6B11" w:rsidP="001B6B11">
            <w:pPr>
              <w:pStyle w:val="a3"/>
              <w:spacing w:line="240" w:lineRule="auto"/>
              <w:ind w:left="200" w:hangingChars="100" w:hanging="200"/>
              <w:rPr>
                <w:rFonts w:ascii="ＭＳ ゴシック" w:hAnsi="ＭＳ ゴシック"/>
                <w:color w:val="000000" w:themeColor="text1"/>
                <w:spacing w:val="0"/>
              </w:rPr>
            </w:pPr>
          </w:p>
        </w:tc>
        <w:tc>
          <w:tcPr>
            <w:tcW w:w="1843" w:type="dxa"/>
          </w:tcPr>
          <w:p w14:paraId="3976F6DF" w14:textId="77777777" w:rsidR="001B6B11" w:rsidRPr="002637EA" w:rsidRDefault="001B6B1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23E998AA" w14:textId="77777777" w:rsidR="001B6B11"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9177376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1B6B11"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1663449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1B6B11" w:rsidRPr="002637EA">
              <w:rPr>
                <w:rFonts w:ascii="ＭＳ ゴシック" w:eastAsia="ＭＳ ゴシック" w:hAnsi="ＭＳ ゴシック" w:cs="ＭＳ ゴシック" w:hint="eastAsia"/>
                <w:color w:val="000000" w:themeColor="text1"/>
                <w:kern w:val="0"/>
                <w:sz w:val="20"/>
                <w:szCs w:val="20"/>
              </w:rPr>
              <w:t>いない</w:t>
            </w:r>
          </w:p>
          <w:p w14:paraId="53926874" w14:textId="77777777" w:rsidR="001B6B11" w:rsidRPr="002637EA" w:rsidRDefault="001B6B1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32BE1AE9" w14:textId="77777777" w:rsidR="001B6B11" w:rsidRPr="002637EA" w:rsidRDefault="001B6B1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421B1E48" w14:textId="77777777" w:rsidR="00BD14CD" w:rsidRPr="002637EA" w:rsidRDefault="00BD14CD"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25658E7E" w14:textId="77777777" w:rsidR="00BD14CD" w:rsidRPr="002637EA" w:rsidRDefault="00BD14CD"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4418458D" w14:textId="77777777" w:rsidR="001B6B11" w:rsidRPr="002637EA" w:rsidRDefault="001B6B1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7230FA87" w14:textId="77777777" w:rsidR="001B6B11" w:rsidRPr="002637EA" w:rsidRDefault="001B6B1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5C07F1BF" w14:textId="77777777" w:rsidR="001B6B11" w:rsidRPr="002637EA" w:rsidRDefault="002637EA"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0129668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1B6B11"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540820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1B6B11" w:rsidRPr="002637EA">
              <w:rPr>
                <w:rFonts w:ascii="ＭＳ ゴシック" w:eastAsia="ＭＳ ゴシック" w:hAnsi="ＭＳ ゴシック" w:cs="ＭＳ ゴシック" w:hint="eastAsia"/>
                <w:color w:val="000000" w:themeColor="text1"/>
                <w:kern w:val="0"/>
                <w:sz w:val="20"/>
                <w:szCs w:val="20"/>
              </w:rPr>
              <w:t>いない</w:t>
            </w:r>
          </w:p>
          <w:p w14:paraId="37D20B06"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0FFDA878"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134BB6B"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F06B7B6" w14:textId="77777777" w:rsidR="00B97AC6" w:rsidRPr="002637EA" w:rsidRDefault="002637EA"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8230632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97AC6"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96599056"/>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97AC6" w:rsidRPr="002637EA">
              <w:rPr>
                <w:rFonts w:ascii="ＭＳ ゴシック" w:eastAsia="ＭＳ ゴシック" w:hAnsi="ＭＳ ゴシック" w:cs="ＭＳ ゴシック" w:hint="eastAsia"/>
                <w:color w:val="000000" w:themeColor="text1"/>
                <w:kern w:val="0"/>
                <w:sz w:val="20"/>
                <w:szCs w:val="20"/>
              </w:rPr>
              <w:t>いない</w:t>
            </w:r>
          </w:p>
          <w:p w14:paraId="2FC291AB"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565B0AB6"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DB6CDCB" w14:textId="77777777" w:rsidR="00B97AC6" w:rsidRPr="002637EA" w:rsidRDefault="002637EA"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7253457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97AC6"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7597327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97AC6" w:rsidRPr="002637EA">
              <w:rPr>
                <w:rFonts w:ascii="ＭＳ ゴシック" w:eastAsia="ＭＳ ゴシック" w:hAnsi="ＭＳ ゴシック" w:cs="ＭＳ ゴシック" w:hint="eastAsia"/>
                <w:color w:val="000000" w:themeColor="text1"/>
                <w:kern w:val="0"/>
                <w:sz w:val="20"/>
                <w:szCs w:val="20"/>
              </w:rPr>
              <w:t>いない</w:t>
            </w:r>
          </w:p>
          <w:p w14:paraId="6901D13D"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05C511F7" w14:textId="77777777" w:rsidR="00B97AC6" w:rsidRPr="002637EA" w:rsidRDefault="00B97AC6"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44EED6B" w14:textId="77777777" w:rsidR="00B97AC6" w:rsidRPr="002637EA" w:rsidRDefault="002637EA" w:rsidP="00557E1A">
            <w:pPr>
              <w:kinsoku w:val="0"/>
              <w:overflowPunct w:val="0"/>
              <w:jc w:val="left"/>
              <w:textAlignment w:val="baseline"/>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2073959044"/>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97AC6"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96648980"/>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B97AC6" w:rsidRPr="002637EA">
              <w:rPr>
                <w:rFonts w:ascii="ＭＳ ゴシック" w:eastAsia="ＭＳ ゴシック" w:hAnsi="ＭＳ ゴシック" w:cs="ＭＳ ゴシック" w:hint="eastAsia"/>
                <w:color w:val="000000" w:themeColor="text1"/>
                <w:kern w:val="0"/>
                <w:sz w:val="20"/>
                <w:szCs w:val="20"/>
              </w:rPr>
              <w:t>いない</w:t>
            </w:r>
          </w:p>
        </w:tc>
      </w:tr>
    </w:tbl>
    <w:p w14:paraId="2EA0BC1D" w14:textId="595148B9" w:rsidR="00E26555" w:rsidRPr="002637EA" w:rsidRDefault="00942920" w:rsidP="00E41350">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５</w:t>
      </w:r>
      <w:r w:rsidR="00F83AB6" w:rsidRPr="002637EA">
        <w:rPr>
          <w:rFonts w:ascii="ＭＳ ゴシック" w:eastAsia="ＭＳ ゴシック" w:hAnsi="ＭＳ ゴシック" w:hint="eastAsia"/>
          <w:color w:val="000000" w:themeColor="text1"/>
          <w:sz w:val="20"/>
          <w:szCs w:val="20"/>
        </w:rPr>
        <w:t>７</w:t>
      </w:r>
      <w:r w:rsidR="00A74E7D" w:rsidRPr="002637EA">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2637EA" w:rsidRPr="002637EA" w14:paraId="2D439934" w14:textId="77777777" w:rsidTr="00391371">
        <w:trPr>
          <w:trHeight w:val="421"/>
          <w:jc w:val="center"/>
        </w:trPr>
        <w:tc>
          <w:tcPr>
            <w:tcW w:w="3685" w:type="dxa"/>
            <w:tcBorders>
              <w:bottom w:val="single" w:sz="4" w:space="0" w:color="auto"/>
            </w:tcBorders>
            <w:vAlign w:val="center"/>
          </w:tcPr>
          <w:p w14:paraId="675D8172" w14:textId="77777777" w:rsidR="00E26555" w:rsidRPr="002637EA" w:rsidRDefault="00E26555"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チ ェ ッ ク ポ イ ン ト</w:t>
            </w:r>
          </w:p>
        </w:tc>
        <w:tc>
          <w:tcPr>
            <w:tcW w:w="1985" w:type="dxa"/>
            <w:vAlign w:val="center"/>
          </w:tcPr>
          <w:p w14:paraId="093BD540" w14:textId="77777777" w:rsidR="00E26555" w:rsidRPr="002637EA" w:rsidRDefault="00E26555"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関 係 書 類</w:t>
            </w:r>
          </w:p>
        </w:tc>
        <w:tc>
          <w:tcPr>
            <w:tcW w:w="2126" w:type="dxa"/>
            <w:vAlign w:val="center"/>
          </w:tcPr>
          <w:p w14:paraId="57709BC4" w14:textId="77777777" w:rsidR="00E26555" w:rsidRPr="002637EA" w:rsidRDefault="00E26555"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根 拠 法 令</w:t>
            </w:r>
          </w:p>
        </w:tc>
        <w:tc>
          <w:tcPr>
            <w:tcW w:w="2137" w:type="dxa"/>
            <w:vAlign w:val="center"/>
          </w:tcPr>
          <w:p w14:paraId="16148BCB" w14:textId="77777777" w:rsidR="00E26555" w:rsidRPr="002637EA" w:rsidRDefault="00E26555"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特 記 事 項</w:t>
            </w:r>
          </w:p>
        </w:tc>
      </w:tr>
      <w:tr w:rsidR="002637EA" w:rsidRPr="002637EA" w14:paraId="6D6915A5" w14:textId="77777777" w:rsidTr="004E38BA">
        <w:trPr>
          <w:trHeight w:val="2121"/>
          <w:jc w:val="center"/>
        </w:trPr>
        <w:tc>
          <w:tcPr>
            <w:tcW w:w="3685" w:type="dxa"/>
            <w:vMerge w:val="restart"/>
          </w:tcPr>
          <w:p w14:paraId="15592B0C" w14:textId="77777777" w:rsidR="00E26555" w:rsidRPr="002637EA" w:rsidRDefault="00E26555" w:rsidP="00E76229">
            <w:pPr>
              <w:kinsoku w:val="0"/>
              <w:overflowPunct w:val="0"/>
              <w:textAlignment w:val="baseline"/>
              <w:rPr>
                <w:rFonts w:ascii="ＭＳ ゴシック" w:eastAsia="ＭＳ ゴシック" w:hAnsi="Times New Roman"/>
                <w:color w:val="000000" w:themeColor="text1"/>
                <w:kern w:val="0"/>
                <w:sz w:val="20"/>
                <w:szCs w:val="20"/>
              </w:rPr>
            </w:pPr>
          </w:p>
          <w:p w14:paraId="18D525F5" w14:textId="77777777" w:rsidR="00BD14CD" w:rsidRPr="002637EA" w:rsidRDefault="00283515" w:rsidP="00283515">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ind w:left="200" w:hangingChars="100" w:hanging="200"/>
              <w:jc w:val="left"/>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hint="eastAsia"/>
                <w:color w:val="000000" w:themeColor="text1"/>
                <w:kern w:val="0"/>
                <w:sz w:val="20"/>
                <w:szCs w:val="20"/>
              </w:rPr>
              <w:t>○</w:t>
            </w:r>
            <w:r w:rsidR="00BD14CD" w:rsidRPr="002637EA">
              <w:rPr>
                <w:rFonts w:ascii="ＭＳ ゴシック" w:eastAsia="ＭＳ ゴシック" w:hAnsi="ＭＳ ゴシック" w:hint="eastAsia"/>
                <w:color w:val="000000" w:themeColor="text1"/>
                <w:sz w:val="20"/>
                <w:szCs w:val="20"/>
              </w:rPr>
              <w:t xml:space="preserve"> 市町村関係機関及び地域の自主防災組織と連携した訓練・地域防災計画及びハザードマップ等に基づいた効果的な防災訓練等の実施又は地元自治体等が実施する訓練等に参加に努めること。</w:t>
            </w:r>
          </w:p>
        </w:tc>
        <w:tc>
          <w:tcPr>
            <w:tcW w:w="1985" w:type="dxa"/>
            <w:vMerge w:val="restart"/>
          </w:tcPr>
          <w:p w14:paraId="441DDD21"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48B90C83"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7E21C90A"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712A8176"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06B57D63"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7B97F9A1"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10509E50"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7FD60A3F"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51541303"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216A4B4F"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05D7DAC9"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44F116A1"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6FFDEE82"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7BB3F120"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5D568A9F" w14:textId="77777777" w:rsidR="00E26555" w:rsidRPr="002637EA" w:rsidRDefault="00E26555" w:rsidP="004C757B">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各消防機関が消防計画書で定める所定の様式（消火訓練・避難訓練通知書等）</w:t>
            </w:r>
          </w:p>
        </w:tc>
        <w:tc>
          <w:tcPr>
            <w:tcW w:w="2126" w:type="dxa"/>
            <w:tcBorders>
              <w:bottom w:val="nil"/>
            </w:tcBorders>
          </w:tcPr>
          <w:p w14:paraId="5C10EBB3" w14:textId="77777777" w:rsidR="00E26555" w:rsidRPr="002637EA" w:rsidRDefault="00E26555" w:rsidP="00E76229">
            <w:pPr>
              <w:kinsoku w:val="0"/>
              <w:overflowPunct w:val="0"/>
              <w:textAlignment w:val="baseline"/>
              <w:rPr>
                <w:rFonts w:ascii="ＭＳ ゴシック" w:hAnsi="ＭＳ ゴシック"/>
                <w:color w:val="000000" w:themeColor="text1"/>
                <w:szCs w:val="21"/>
              </w:rPr>
            </w:pPr>
          </w:p>
          <w:p w14:paraId="102F0820" w14:textId="77777777" w:rsidR="00E26555" w:rsidRPr="002637EA" w:rsidRDefault="00E26555" w:rsidP="00E76229">
            <w:pPr>
              <w:kinsoku w:val="0"/>
              <w:overflowPunct w:val="0"/>
              <w:ind w:left="210" w:hangingChars="100" w:hanging="210"/>
              <w:textAlignment w:val="baseline"/>
              <w:rPr>
                <w:rFonts w:ascii="ＭＳ ゴシック" w:hAnsi="ＭＳ ゴシック"/>
                <w:color w:val="000000" w:themeColor="text1"/>
                <w:szCs w:val="21"/>
              </w:rPr>
            </w:pPr>
          </w:p>
        </w:tc>
        <w:tc>
          <w:tcPr>
            <w:tcW w:w="2137" w:type="dxa"/>
            <w:tcBorders>
              <w:bottom w:val="nil"/>
            </w:tcBorders>
          </w:tcPr>
          <w:p w14:paraId="77575BC9" w14:textId="77777777" w:rsidR="00E26555" w:rsidRPr="002637EA" w:rsidRDefault="00E26555" w:rsidP="00E76229">
            <w:pPr>
              <w:pStyle w:val="a3"/>
              <w:spacing w:line="240" w:lineRule="auto"/>
              <w:rPr>
                <w:rFonts w:ascii="ＭＳ ゴシック" w:hAnsi="ＭＳ ゴシック"/>
                <w:color w:val="000000" w:themeColor="text1"/>
                <w:spacing w:val="0"/>
                <w:sz w:val="21"/>
                <w:szCs w:val="21"/>
              </w:rPr>
            </w:pPr>
          </w:p>
        </w:tc>
      </w:tr>
      <w:tr w:rsidR="002637EA" w:rsidRPr="002637EA" w14:paraId="1B6C2215" w14:textId="77777777" w:rsidTr="00391371">
        <w:trPr>
          <w:trHeight w:val="3809"/>
          <w:jc w:val="center"/>
        </w:trPr>
        <w:tc>
          <w:tcPr>
            <w:tcW w:w="3685" w:type="dxa"/>
            <w:vMerge/>
            <w:tcBorders>
              <w:top w:val="nil"/>
            </w:tcBorders>
          </w:tcPr>
          <w:p w14:paraId="73703CDF" w14:textId="77777777" w:rsidR="0005165A" w:rsidRPr="002637EA" w:rsidRDefault="0005165A" w:rsidP="00E76229">
            <w:pPr>
              <w:kinsoku w:val="0"/>
              <w:overflowPunct w:val="0"/>
              <w:textAlignment w:val="baseline"/>
              <w:rPr>
                <w:rFonts w:ascii="ＭＳ ゴシック" w:eastAsia="ＭＳ ゴシック" w:hAnsi="Times New Roman"/>
                <w:color w:val="000000" w:themeColor="text1"/>
                <w:kern w:val="0"/>
                <w:sz w:val="20"/>
                <w:szCs w:val="20"/>
              </w:rPr>
            </w:pPr>
          </w:p>
        </w:tc>
        <w:tc>
          <w:tcPr>
            <w:tcW w:w="1985" w:type="dxa"/>
            <w:vMerge/>
          </w:tcPr>
          <w:p w14:paraId="33DC2070" w14:textId="77777777" w:rsidR="0005165A" w:rsidRPr="002637EA" w:rsidRDefault="0005165A" w:rsidP="00E76229">
            <w:pPr>
              <w:kinsoku w:val="0"/>
              <w:overflowPunct w:val="0"/>
              <w:textAlignment w:val="baseline"/>
              <w:rPr>
                <w:rFonts w:ascii="ＭＳ ゴシック" w:hAnsi="ＭＳ ゴシック"/>
                <w:color w:val="000000" w:themeColor="text1"/>
                <w:szCs w:val="21"/>
              </w:rPr>
            </w:pPr>
          </w:p>
        </w:tc>
        <w:tc>
          <w:tcPr>
            <w:tcW w:w="4263" w:type="dxa"/>
            <w:gridSpan w:val="2"/>
            <w:tcBorders>
              <w:top w:val="nil"/>
              <w:bottom w:val="nil"/>
            </w:tcBorders>
          </w:tcPr>
          <w:p w14:paraId="73EDA32A" w14:textId="77777777" w:rsidR="0005165A" w:rsidRPr="002637EA" w:rsidRDefault="0005165A" w:rsidP="00E76229">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鹿児島県</w:t>
            </w:r>
            <w:r w:rsidR="00517A12" w:rsidRPr="002637EA">
              <w:rPr>
                <w:rFonts w:ascii="ＭＳ ゴシック" w:eastAsia="ＭＳ ゴシック" w:hAnsi="ＭＳ ゴシック" w:cs="ＭＳ ゴシック" w:hint="eastAsia"/>
                <w:color w:val="000000" w:themeColor="text1"/>
                <w:kern w:val="0"/>
                <w:sz w:val="20"/>
                <w:szCs w:val="20"/>
              </w:rPr>
              <w:t>幼保連携型認定こども園</w:t>
            </w:r>
            <w:r w:rsidRPr="002637EA">
              <w:rPr>
                <w:rFonts w:ascii="ＭＳ ゴシック" w:eastAsia="ＭＳ ゴシック" w:hAnsi="ＭＳ ゴシック" w:cs="ＭＳ ゴシック" w:hint="eastAsia"/>
                <w:color w:val="000000" w:themeColor="text1"/>
                <w:kern w:val="0"/>
                <w:sz w:val="20"/>
                <w:szCs w:val="20"/>
              </w:rPr>
              <w:t>の設備及び運営に関する基準を定める条例第</w:t>
            </w:r>
            <w:r w:rsidR="00517A12" w:rsidRPr="002637EA">
              <w:rPr>
                <w:rFonts w:ascii="ＭＳ ゴシック" w:eastAsia="ＭＳ ゴシック" w:hAnsi="ＭＳ ゴシック" w:cs="ＭＳ ゴシック" w:hint="eastAsia"/>
                <w:color w:val="000000" w:themeColor="text1"/>
                <w:kern w:val="0"/>
                <w:sz w:val="20"/>
                <w:szCs w:val="20"/>
              </w:rPr>
              <w:t>４</w:t>
            </w:r>
            <w:r w:rsidRPr="002637EA">
              <w:rPr>
                <w:rFonts w:ascii="ＭＳ ゴシック" w:eastAsia="ＭＳ ゴシック" w:hAnsi="ＭＳ ゴシック" w:cs="ＭＳ ゴシック" w:hint="eastAsia"/>
                <w:color w:val="000000" w:themeColor="text1"/>
                <w:kern w:val="0"/>
                <w:sz w:val="20"/>
                <w:szCs w:val="20"/>
              </w:rPr>
              <w:t>条第４項</w:t>
            </w:r>
          </w:p>
          <w:p w14:paraId="7E9973EC" w14:textId="77777777" w:rsidR="0005165A" w:rsidRPr="002637EA" w:rsidRDefault="0005165A" w:rsidP="0005165A">
            <w:pPr>
              <w:kinsoku w:val="0"/>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cs="ＭＳ ゴシック" w:hint="eastAsia"/>
                <w:color w:val="000000" w:themeColor="text1"/>
                <w:kern w:val="0"/>
                <w:sz w:val="20"/>
                <w:szCs w:val="20"/>
                <w:lang w:eastAsia="zh-CN"/>
              </w:rPr>
              <w:t>○</w:t>
            </w: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lang w:eastAsia="zh-CN"/>
              </w:rPr>
              <w:t>消防法施行規則第３条第</w:t>
            </w:r>
            <w:r w:rsidRPr="002637EA">
              <w:rPr>
                <w:rFonts w:ascii="ＭＳ ゴシック" w:eastAsia="ＭＳ ゴシック" w:hAnsi="ＭＳ ゴシック" w:cs="ＭＳ ゴシック"/>
                <w:color w:val="000000" w:themeColor="text1"/>
                <w:kern w:val="0"/>
                <w:sz w:val="20"/>
                <w:szCs w:val="20"/>
                <w:lang w:eastAsia="zh-CN"/>
              </w:rPr>
              <w:t>10</w:t>
            </w:r>
            <w:r w:rsidRPr="002637EA">
              <w:rPr>
                <w:rFonts w:ascii="ＭＳ ゴシック" w:eastAsia="ＭＳ ゴシック" w:hAnsi="ＭＳ ゴシック" w:cs="ＭＳ ゴシック" w:hint="eastAsia"/>
                <w:color w:val="000000" w:themeColor="text1"/>
                <w:kern w:val="0"/>
                <w:sz w:val="20"/>
                <w:szCs w:val="20"/>
                <w:lang w:eastAsia="zh-CN"/>
              </w:rPr>
              <w:t>項</w:t>
            </w:r>
          </w:p>
          <w:p w14:paraId="600113B4" w14:textId="77777777" w:rsidR="0005165A" w:rsidRPr="002637EA" w:rsidRDefault="0005165A" w:rsidP="00E7622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社会福祉施設における防災対策の強化に</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ついて（</w:t>
            </w:r>
            <w:r w:rsidRPr="002637EA">
              <w:rPr>
                <w:rFonts w:ascii="ＭＳ ゴシック" w:eastAsia="ＭＳ ゴシック" w:hAnsi="ＭＳ ゴシック" w:cs="ＭＳ ゴシック"/>
                <w:color w:val="000000" w:themeColor="text1"/>
                <w:kern w:val="0"/>
                <w:sz w:val="20"/>
                <w:szCs w:val="20"/>
              </w:rPr>
              <w:t>S58.12.17</w:t>
            </w:r>
            <w:r w:rsidRPr="002637EA">
              <w:rPr>
                <w:rFonts w:ascii="ＭＳ ゴシック" w:eastAsia="ＭＳ ゴシック" w:hAnsi="ＭＳ ゴシック" w:cs="ＭＳ ゴシック" w:hint="eastAsia"/>
                <w:color w:val="000000" w:themeColor="text1"/>
                <w:kern w:val="0"/>
                <w:sz w:val="20"/>
                <w:szCs w:val="20"/>
              </w:rPr>
              <w:t>社施第</w:t>
            </w:r>
            <w:r w:rsidRPr="002637EA">
              <w:rPr>
                <w:rFonts w:ascii="ＭＳ ゴシック" w:eastAsia="ＭＳ ゴシック" w:hAnsi="ＭＳ ゴシック" w:cs="ＭＳ ゴシック"/>
                <w:color w:val="000000" w:themeColor="text1"/>
                <w:kern w:val="0"/>
                <w:sz w:val="20"/>
                <w:szCs w:val="20"/>
              </w:rPr>
              <w:t>121</w:t>
            </w:r>
            <w:r w:rsidRPr="002637EA">
              <w:rPr>
                <w:rFonts w:ascii="ＭＳ ゴシック" w:eastAsia="ＭＳ ゴシック" w:hAnsi="ＭＳ ゴシック" w:cs="ＭＳ ゴシック" w:hint="eastAsia"/>
                <w:color w:val="000000" w:themeColor="text1"/>
                <w:kern w:val="0"/>
                <w:sz w:val="20"/>
                <w:szCs w:val="20"/>
              </w:rPr>
              <w:t>号）</w:t>
            </w:r>
          </w:p>
          <w:p w14:paraId="245DBAAE" w14:textId="77777777" w:rsidR="0005165A" w:rsidRPr="002637EA" w:rsidRDefault="0005165A" w:rsidP="00E7622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社会福祉施設における火災予防対策につ</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いて（</w:t>
            </w:r>
            <w:r w:rsidRPr="002637EA">
              <w:rPr>
                <w:rFonts w:ascii="ＭＳ ゴシック" w:eastAsia="ＭＳ ゴシック" w:hAnsi="ＭＳ ゴシック" w:cs="ＭＳ ゴシック"/>
                <w:color w:val="000000" w:themeColor="text1"/>
                <w:kern w:val="0"/>
                <w:sz w:val="20"/>
                <w:szCs w:val="20"/>
              </w:rPr>
              <w:t>S61.8.29</w:t>
            </w:r>
            <w:r w:rsidRPr="002637EA">
              <w:rPr>
                <w:rFonts w:ascii="ＭＳ ゴシック" w:eastAsia="ＭＳ ゴシック" w:hAnsi="ＭＳ ゴシック" w:cs="ＭＳ ゴシック" w:hint="eastAsia"/>
                <w:color w:val="000000" w:themeColor="text1"/>
                <w:kern w:val="0"/>
                <w:sz w:val="20"/>
                <w:szCs w:val="20"/>
              </w:rPr>
              <w:t>社施第</w:t>
            </w:r>
            <w:r w:rsidRPr="002637EA">
              <w:rPr>
                <w:rFonts w:ascii="ＭＳ ゴシック" w:eastAsia="ＭＳ ゴシック" w:hAnsi="ＭＳ ゴシック" w:cs="ＭＳ ゴシック"/>
                <w:color w:val="000000" w:themeColor="text1"/>
                <w:kern w:val="0"/>
                <w:sz w:val="20"/>
                <w:szCs w:val="20"/>
              </w:rPr>
              <w:t>91</w:t>
            </w:r>
            <w:r w:rsidRPr="002637EA">
              <w:rPr>
                <w:rFonts w:ascii="ＭＳ ゴシック" w:eastAsia="ＭＳ ゴシック" w:hAnsi="ＭＳ ゴシック" w:cs="ＭＳ ゴシック" w:hint="eastAsia"/>
                <w:color w:val="000000" w:themeColor="text1"/>
                <w:kern w:val="0"/>
                <w:sz w:val="20"/>
                <w:szCs w:val="20"/>
              </w:rPr>
              <w:t>号）</w:t>
            </w:r>
          </w:p>
          <w:p w14:paraId="3ACF7A55" w14:textId="77777777" w:rsidR="0005165A" w:rsidRPr="002637EA" w:rsidRDefault="0005165A" w:rsidP="00E7622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社会福祉施設における防火安全対策の強</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化について（</w:t>
            </w:r>
            <w:r w:rsidRPr="002637EA">
              <w:rPr>
                <w:rFonts w:ascii="ＭＳ ゴシック" w:eastAsia="ＭＳ ゴシック" w:hAnsi="ＭＳ ゴシック" w:cs="ＭＳ ゴシック"/>
                <w:color w:val="000000" w:themeColor="text1"/>
                <w:kern w:val="0"/>
                <w:sz w:val="20"/>
                <w:szCs w:val="20"/>
              </w:rPr>
              <w:t>S62.9.18</w:t>
            </w:r>
            <w:r w:rsidRPr="002637EA">
              <w:rPr>
                <w:rFonts w:ascii="ＭＳ ゴシック" w:eastAsia="ＭＳ ゴシック" w:hAnsi="ＭＳ ゴシック" w:cs="ＭＳ ゴシック" w:hint="eastAsia"/>
                <w:color w:val="000000" w:themeColor="text1"/>
                <w:kern w:val="0"/>
                <w:sz w:val="20"/>
                <w:szCs w:val="20"/>
              </w:rPr>
              <w:t>社施第</w:t>
            </w:r>
            <w:r w:rsidRPr="002637EA">
              <w:rPr>
                <w:rFonts w:ascii="ＭＳ ゴシック" w:eastAsia="ＭＳ ゴシック" w:hAnsi="ＭＳ ゴシック" w:cs="ＭＳ ゴシック"/>
                <w:color w:val="000000" w:themeColor="text1"/>
                <w:kern w:val="0"/>
                <w:sz w:val="20"/>
                <w:szCs w:val="20"/>
              </w:rPr>
              <w:t>107</w:t>
            </w:r>
            <w:r w:rsidRPr="002637EA">
              <w:rPr>
                <w:rFonts w:ascii="ＭＳ ゴシック" w:eastAsia="ＭＳ ゴシック" w:hAnsi="ＭＳ ゴシック" w:cs="ＭＳ ゴシック" w:hint="eastAsia"/>
                <w:color w:val="000000" w:themeColor="text1"/>
                <w:kern w:val="0"/>
                <w:sz w:val="20"/>
                <w:szCs w:val="20"/>
              </w:rPr>
              <w:t>号）</w:t>
            </w:r>
          </w:p>
          <w:p w14:paraId="4494CF8B" w14:textId="77777777" w:rsidR="0005165A" w:rsidRPr="002637EA" w:rsidRDefault="0005165A" w:rsidP="00E76229">
            <w:pPr>
              <w:pStyle w:val="a3"/>
              <w:spacing w:line="240" w:lineRule="auto"/>
              <w:ind w:left="200" w:hangingChars="100" w:hanging="200"/>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w:t>
            </w:r>
            <w:r w:rsidRPr="002637EA">
              <w:rPr>
                <w:rFonts w:ascii="ＭＳ ゴシック" w:hAnsi="ＭＳ ゴシック"/>
                <w:color w:val="000000" w:themeColor="text1"/>
                <w:spacing w:val="0"/>
                <w:lang w:eastAsia="zh-CN"/>
              </w:rPr>
              <w:t xml:space="preserve"> </w:t>
            </w:r>
            <w:r w:rsidRPr="002637EA">
              <w:rPr>
                <w:rFonts w:ascii="ＭＳ ゴシック" w:hAnsi="ＭＳ ゴシック" w:hint="eastAsia"/>
                <w:color w:val="000000" w:themeColor="text1"/>
                <w:spacing w:val="0"/>
                <w:lang w:eastAsia="zh-CN"/>
              </w:rPr>
              <w:t>消防法施行規則第３条第</w:t>
            </w:r>
            <w:r w:rsidRPr="002637EA">
              <w:rPr>
                <w:rFonts w:ascii="ＭＳ ゴシック" w:hAnsi="ＭＳ ゴシック"/>
                <w:color w:val="000000" w:themeColor="text1"/>
                <w:spacing w:val="0"/>
                <w:lang w:eastAsia="zh-CN"/>
              </w:rPr>
              <w:t>11</w:t>
            </w:r>
            <w:r w:rsidRPr="002637EA">
              <w:rPr>
                <w:rFonts w:ascii="ＭＳ ゴシック" w:hAnsi="ＭＳ ゴシック" w:hint="eastAsia"/>
                <w:color w:val="000000" w:themeColor="text1"/>
                <w:spacing w:val="0"/>
                <w:lang w:eastAsia="zh-CN"/>
              </w:rPr>
              <w:t>項</w:t>
            </w:r>
          </w:p>
          <w:p w14:paraId="1BEAD7F9" w14:textId="77777777" w:rsidR="00236421" w:rsidRPr="002637EA" w:rsidRDefault="002F22A7" w:rsidP="00B40077">
            <w:pPr>
              <w:pStyle w:val="a3"/>
              <w:spacing w:line="240" w:lineRule="auto"/>
              <w:ind w:left="200" w:hangingChars="100" w:hanging="200"/>
              <w:rPr>
                <w:rFonts w:ascii="ＭＳ ゴシック" w:hAnsi="ＭＳ ゴシック"/>
                <w:color w:val="000000" w:themeColor="text1"/>
                <w:spacing w:val="0"/>
                <w:sz w:val="21"/>
                <w:szCs w:val="21"/>
                <w:lang w:eastAsia="zh-CN"/>
              </w:rPr>
            </w:pPr>
            <w:r w:rsidRPr="002637EA">
              <w:rPr>
                <w:rFonts w:ascii="ＭＳ ゴシック" w:hAnsi="ＭＳ ゴシック" w:hint="eastAsia"/>
                <w:color w:val="000000" w:themeColor="text1"/>
                <w:spacing w:val="0"/>
              </w:rPr>
              <w:t>○</w:t>
            </w:r>
            <w:r w:rsidR="00B40077" w:rsidRPr="002637EA">
              <w:rPr>
                <w:rFonts w:ascii="ＭＳ ゴシック" w:hAnsi="ＭＳ ゴシック" w:hint="eastAsia"/>
                <w:color w:val="000000" w:themeColor="text1"/>
                <w:spacing w:val="0"/>
              </w:rPr>
              <w:t xml:space="preserve"> 教育･保育要領第３章第４</w:t>
            </w:r>
          </w:p>
        </w:tc>
      </w:tr>
      <w:tr w:rsidR="002637EA" w:rsidRPr="002637EA" w14:paraId="3B5B9C16" w14:textId="77777777" w:rsidTr="00DC4FC2">
        <w:trPr>
          <w:trHeight w:val="7790"/>
          <w:jc w:val="center"/>
        </w:trPr>
        <w:tc>
          <w:tcPr>
            <w:tcW w:w="9933" w:type="dxa"/>
            <w:gridSpan w:val="4"/>
            <w:tcBorders>
              <w:top w:val="nil"/>
            </w:tcBorders>
          </w:tcPr>
          <w:p w14:paraId="1E644311" w14:textId="77777777" w:rsidR="00391371" w:rsidRPr="002637EA" w:rsidRDefault="00391371" w:rsidP="00391371">
            <w:pPr>
              <w:kinsoku w:val="0"/>
              <w:overflowPunct w:val="0"/>
              <w:textAlignment w:val="baseline"/>
              <w:rPr>
                <w:rFonts w:ascii="ＭＳ ゴシック" w:hAnsi="ＭＳ ゴシック"/>
                <w:color w:val="000000" w:themeColor="text1"/>
                <w:szCs w:val="21"/>
                <w:u w:val="single"/>
              </w:rPr>
            </w:pPr>
          </w:p>
          <w:p w14:paraId="076DA8F0" w14:textId="77777777" w:rsidR="00391371" w:rsidRPr="002637EA" w:rsidRDefault="00391371" w:rsidP="00391371">
            <w:pPr>
              <w:kinsoku w:val="0"/>
              <w:overflowPunct w:val="0"/>
              <w:textAlignment w:val="baseline"/>
              <w:rPr>
                <w:rFonts w:ascii="ＭＳ ゴシック" w:eastAsia="ＭＳ ゴシック" w:hAnsi="ＭＳ ゴシック"/>
                <w:color w:val="000000" w:themeColor="text1"/>
                <w:szCs w:val="21"/>
              </w:rPr>
            </w:pPr>
            <w:r w:rsidRPr="002637EA">
              <w:rPr>
                <w:rFonts w:ascii="ＭＳ ゴシック" w:eastAsia="ＭＳ ゴシック" w:hAnsi="ＭＳ ゴシック" w:hint="eastAsia"/>
                <w:color w:val="000000" w:themeColor="text1"/>
                <w:szCs w:val="21"/>
              </w:rPr>
              <w:t>○訓練を実施する際の消防機関への届け出について</w:t>
            </w:r>
          </w:p>
          <w:p w14:paraId="14F6B6CA" w14:textId="2DAF79E3" w:rsidR="00391371" w:rsidRPr="002637EA" w:rsidRDefault="00391371" w:rsidP="00391371">
            <w:pPr>
              <w:kinsoku w:val="0"/>
              <w:overflowPunct w:val="0"/>
              <w:ind w:firstLineChars="100" w:firstLine="210"/>
              <w:textAlignment w:val="baseline"/>
              <w:rPr>
                <w:rFonts w:ascii="ＭＳ ゴシック" w:eastAsia="ＭＳ ゴシック" w:hAnsi="ＭＳ ゴシック"/>
                <w:color w:val="000000" w:themeColor="text1"/>
                <w:szCs w:val="21"/>
              </w:rPr>
            </w:pPr>
            <w:r w:rsidRPr="002637EA">
              <w:rPr>
                <w:rFonts w:ascii="ＭＳ ゴシック" w:eastAsia="ＭＳ ゴシック" w:hAnsi="ＭＳ ゴシック" w:hint="eastAsia"/>
                <w:color w:val="000000" w:themeColor="text1"/>
                <w:szCs w:val="21"/>
              </w:rPr>
              <w:t>消防法施行令及び消防法施行規則に下記のとおり定められているが</w:t>
            </w:r>
            <w:r w:rsidR="002E08C1" w:rsidRPr="002637EA">
              <w:rPr>
                <w:rFonts w:ascii="ＭＳ ゴシック" w:eastAsia="ＭＳ ゴシック" w:hAnsi="ＭＳ ゴシック" w:hint="eastAsia"/>
                <w:color w:val="000000" w:themeColor="text1"/>
                <w:szCs w:val="21"/>
              </w:rPr>
              <w:t>､</w:t>
            </w:r>
            <w:r w:rsidR="00A279F0" w:rsidRPr="002637EA">
              <w:rPr>
                <w:rFonts w:ascii="ＭＳ ゴシック" w:eastAsia="ＭＳ ゴシック" w:hAnsi="ＭＳ ゴシック" w:hint="eastAsia"/>
                <w:color w:val="000000" w:themeColor="text1"/>
                <w:szCs w:val="21"/>
              </w:rPr>
              <w:t>様式等</w:t>
            </w:r>
            <w:r w:rsidR="00222E2B" w:rsidRPr="002637EA">
              <w:rPr>
                <w:rFonts w:ascii="ＭＳ ゴシック" w:eastAsia="ＭＳ ゴシック" w:hAnsi="ＭＳ ゴシック"/>
                <w:color w:val="000000" w:themeColor="text1"/>
                <w:szCs w:val="21"/>
              </w:rPr>
              <w:t>具体的な届け出の方法については</w:t>
            </w:r>
            <w:r w:rsidR="002E08C1" w:rsidRPr="002637EA">
              <w:rPr>
                <w:rFonts w:ascii="ＭＳ ゴシック" w:eastAsia="ＭＳ ゴシック" w:hAnsi="ＭＳ ゴシック"/>
                <w:color w:val="000000" w:themeColor="text1"/>
                <w:szCs w:val="21"/>
              </w:rPr>
              <w:t>､</w:t>
            </w:r>
            <w:r w:rsidR="00222E2B" w:rsidRPr="002637EA">
              <w:rPr>
                <w:rFonts w:ascii="ＭＳ ゴシック" w:eastAsia="ＭＳ ゴシック" w:hAnsi="ＭＳ ゴシック" w:hint="eastAsia"/>
                <w:color w:val="000000" w:themeColor="text1"/>
                <w:szCs w:val="21"/>
              </w:rPr>
              <w:t>管轄</w:t>
            </w:r>
            <w:r w:rsidR="00A279F0" w:rsidRPr="002637EA">
              <w:rPr>
                <w:rFonts w:ascii="ＭＳ ゴシック" w:eastAsia="ＭＳ ゴシック" w:hAnsi="ＭＳ ゴシック"/>
                <w:color w:val="000000" w:themeColor="text1"/>
                <w:szCs w:val="21"/>
              </w:rPr>
              <w:t>の消防機関に相談すること。</w:t>
            </w:r>
            <w:r w:rsidR="00A279F0" w:rsidRPr="002637EA">
              <w:rPr>
                <w:rFonts w:ascii="ＭＳ ゴシック" w:eastAsia="ＭＳ ゴシック" w:hAnsi="ＭＳ ゴシック" w:hint="eastAsia"/>
                <w:color w:val="000000" w:themeColor="text1"/>
                <w:szCs w:val="21"/>
              </w:rPr>
              <w:t xml:space="preserve"> </w:t>
            </w:r>
          </w:p>
          <w:p w14:paraId="57CF0E51" w14:textId="77777777" w:rsidR="00391371" w:rsidRPr="002637EA" w:rsidRDefault="00391371" w:rsidP="00391371">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3D651656" w14:textId="77777777" w:rsidR="00391371" w:rsidRPr="002637EA" w:rsidRDefault="00391371" w:rsidP="00391371">
            <w:pPr>
              <w:kinsoku w:val="0"/>
              <w:overflowPunct w:val="0"/>
              <w:textAlignment w:val="baseline"/>
              <w:rPr>
                <w:rFonts w:ascii="ＭＳ ゴシック" w:eastAsia="ＭＳ ゴシック" w:hAnsi="ＭＳ ゴシック"/>
                <w:color w:val="000000" w:themeColor="text1"/>
                <w:szCs w:val="21"/>
              </w:rPr>
            </w:pPr>
            <w:r w:rsidRPr="002637EA">
              <w:rPr>
                <w:rFonts w:ascii="ＭＳ ゴシック" w:eastAsia="ＭＳ ゴシック" w:hAnsi="ＭＳ ゴシック" w:hint="eastAsia"/>
                <w:color w:val="000000" w:themeColor="text1"/>
                <w:szCs w:val="21"/>
              </w:rPr>
              <w:t>【消防法施行令】</w:t>
            </w:r>
          </w:p>
          <w:p w14:paraId="6A16C412" w14:textId="1FAF51A4" w:rsidR="00391371" w:rsidRPr="002637EA" w:rsidRDefault="00391371" w:rsidP="00391371">
            <w:pPr>
              <w:kinsoku w:val="0"/>
              <w:overflowPunct w:val="0"/>
              <w:textAlignment w:val="baseline"/>
              <w:rPr>
                <w:rFonts w:ascii="ＭＳ ゴシック" w:eastAsia="ＭＳ ゴシック" w:hAnsi="ＭＳ ゴシック"/>
                <w:color w:val="000000" w:themeColor="text1"/>
                <w:szCs w:val="21"/>
              </w:rPr>
            </w:pPr>
            <w:r w:rsidRPr="002637EA">
              <w:rPr>
                <w:rFonts w:ascii="ＭＳ ゴシック" w:eastAsia="ＭＳ ゴシック" w:hAnsi="ＭＳ ゴシック" w:hint="eastAsia"/>
                <w:color w:val="000000" w:themeColor="text1"/>
                <w:szCs w:val="21"/>
              </w:rPr>
              <w:t>第３条の２　防火管理者は</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総務省令で定めるところにより</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当該防火対象物についての防火管理に係る消防計画を作成し</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所轄消防長又は消防署長に届け出なければならない。</w:t>
            </w:r>
          </w:p>
          <w:p w14:paraId="066CD6C9" w14:textId="77777777" w:rsidR="00391371" w:rsidRPr="002637EA" w:rsidRDefault="00391371" w:rsidP="00391371">
            <w:pPr>
              <w:kinsoku w:val="0"/>
              <w:overflowPunct w:val="0"/>
              <w:textAlignment w:val="baseline"/>
              <w:rPr>
                <w:rFonts w:ascii="ＭＳ ゴシック" w:eastAsia="ＭＳ ゴシック" w:hAnsi="ＭＳ ゴシック"/>
                <w:color w:val="000000" w:themeColor="text1"/>
                <w:szCs w:val="21"/>
              </w:rPr>
            </w:pPr>
          </w:p>
          <w:p w14:paraId="1878943F" w14:textId="7F751EB8" w:rsidR="00391371" w:rsidRPr="002637EA" w:rsidRDefault="00391371" w:rsidP="00391371">
            <w:pPr>
              <w:kinsoku w:val="0"/>
              <w:overflowPunct w:val="0"/>
              <w:textAlignment w:val="baseline"/>
              <w:rPr>
                <w:rFonts w:ascii="ＭＳ ゴシック" w:eastAsia="ＭＳ ゴシック" w:hAnsi="ＭＳ ゴシック"/>
                <w:color w:val="000000" w:themeColor="text1"/>
                <w:szCs w:val="21"/>
              </w:rPr>
            </w:pPr>
            <w:r w:rsidRPr="002637EA">
              <w:rPr>
                <w:rFonts w:ascii="ＭＳ ゴシック" w:eastAsia="ＭＳ ゴシック" w:hAnsi="ＭＳ ゴシック" w:hint="eastAsia"/>
                <w:color w:val="000000" w:themeColor="text1"/>
                <w:szCs w:val="21"/>
              </w:rPr>
              <w:t>２　防火管理者は</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前項の消防計画に基づいて</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当該防火対象物について消火</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通報及び避難の訓練の実施</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消防の用に供する設備</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消防用水又は消火活動上必要な施設の点検及び整備</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火気の使用又は取扱いに関する監督</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避難又は防火上必要な構造及び設備の維持管理並びに収容人員の管理その他防火管理上必要な業務を行わなければならない。</w:t>
            </w:r>
          </w:p>
          <w:p w14:paraId="64DBE357" w14:textId="77777777" w:rsidR="00391371" w:rsidRPr="002637EA" w:rsidRDefault="00391371" w:rsidP="00391371">
            <w:pPr>
              <w:kinsoku w:val="0"/>
              <w:overflowPunct w:val="0"/>
              <w:textAlignment w:val="baseline"/>
              <w:rPr>
                <w:rFonts w:ascii="ＭＳ ゴシック" w:eastAsia="ＭＳ ゴシック" w:hAnsi="ＭＳ ゴシック"/>
                <w:color w:val="000000" w:themeColor="text1"/>
                <w:szCs w:val="21"/>
              </w:rPr>
            </w:pPr>
          </w:p>
          <w:p w14:paraId="62AD721F" w14:textId="77777777" w:rsidR="00391371" w:rsidRPr="002637EA" w:rsidRDefault="00391371" w:rsidP="00391371">
            <w:pPr>
              <w:kinsoku w:val="0"/>
              <w:overflowPunct w:val="0"/>
              <w:textAlignment w:val="baseline"/>
              <w:rPr>
                <w:rFonts w:ascii="ＭＳ ゴシック" w:eastAsia="ＭＳ ゴシック" w:hAnsi="ＭＳ ゴシック"/>
                <w:color w:val="000000" w:themeColor="text1"/>
                <w:szCs w:val="21"/>
              </w:rPr>
            </w:pPr>
            <w:r w:rsidRPr="002637EA">
              <w:rPr>
                <w:rFonts w:ascii="ＭＳ ゴシック" w:eastAsia="ＭＳ ゴシック" w:hAnsi="ＭＳ ゴシック" w:hint="eastAsia"/>
                <w:color w:val="000000" w:themeColor="text1"/>
                <w:szCs w:val="21"/>
              </w:rPr>
              <w:t>【消防法施行規則】</w:t>
            </w:r>
          </w:p>
          <w:p w14:paraId="32FFF038" w14:textId="77777777" w:rsidR="00391371" w:rsidRPr="002637EA" w:rsidRDefault="00391371" w:rsidP="00391371">
            <w:pPr>
              <w:kinsoku w:val="0"/>
              <w:overflowPunct w:val="0"/>
              <w:textAlignment w:val="baseline"/>
              <w:rPr>
                <w:rFonts w:ascii="ＭＳ ゴシック" w:eastAsia="ＭＳ ゴシック" w:hAnsi="ＭＳ ゴシック"/>
                <w:color w:val="000000" w:themeColor="text1"/>
                <w:szCs w:val="21"/>
              </w:rPr>
            </w:pPr>
            <w:r w:rsidRPr="002637EA">
              <w:rPr>
                <w:rFonts w:ascii="ＭＳ ゴシック" w:eastAsia="ＭＳ ゴシック" w:hAnsi="ＭＳ ゴシック" w:hint="eastAsia"/>
                <w:color w:val="000000" w:themeColor="text1"/>
                <w:szCs w:val="21"/>
              </w:rPr>
              <w:t>第３条</w:t>
            </w:r>
          </w:p>
          <w:p w14:paraId="1FAF6FD5" w14:textId="4C185A27" w:rsidR="00391371" w:rsidRPr="002637EA" w:rsidRDefault="00391371" w:rsidP="00391371">
            <w:pPr>
              <w:kinsoku w:val="0"/>
              <w:overflowPunct w:val="0"/>
              <w:textAlignment w:val="baseline"/>
              <w:rPr>
                <w:rFonts w:ascii="ＭＳ ゴシック" w:eastAsia="ＭＳ ゴシック" w:hAnsi="ＭＳ ゴシック"/>
                <w:color w:val="000000" w:themeColor="text1"/>
                <w:szCs w:val="21"/>
              </w:rPr>
            </w:pPr>
            <w:r w:rsidRPr="002637EA">
              <w:rPr>
                <w:rFonts w:ascii="ＭＳ ゴシック" w:eastAsia="ＭＳ ゴシック" w:hAnsi="ＭＳ ゴシック" w:hint="eastAsia"/>
                <w:color w:val="000000" w:themeColor="text1"/>
                <w:szCs w:val="21"/>
              </w:rPr>
              <w:t>１０　令別表第一（一）項から（四）項まで</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（五）項イ</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（六）項</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（九）項イ</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（十六）項イ又は（十六の二）項に掲げる防火対象物の防火管理者は</w:t>
            </w:r>
            <w:r w:rsidR="002E08C1" w:rsidRPr="002637EA">
              <w:rPr>
                <w:rFonts w:ascii="ＭＳ ゴシック" w:eastAsia="ＭＳ ゴシック" w:hAnsi="ＭＳ ゴシック" w:hint="eastAsia"/>
                <w:color w:val="000000" w:themeColor="text1"/>
                <w:szCs w:val="21"/>
              </w:rPr>
              <w:t>､</w:t>
            </w:r>
            <w:r w:rsidRPr="002637EA">
              <w:rPr>
                <w:rFonts w:ascii="ＭＳ ゴシック" w:eastAsia="ＭＳ ゴシック" w:hAnsi="ＭＳ ゴシック" w:hint="eastAsia"/>
                <w:color w:val="000000" w:themeColor="text1"/>
                <w:szCs w:val="21"/>
              </w:rPr>
              <w:t>令第三条の二第二項の消火訓練及び避難訓練を年２回以上実施しなければならない。</w:t>
            </w:r>
          </w:p>
          <w:p w14:paraId="28620FE7" w14:textId="77777777" w:rsidR="00391371" w:rsidRPr="002637EA" w:rsidRDefault="00391371" w:rsidP="00391371">
            <w:pPr>
              <w:kinsoku w:val="0"/>
              <w:overflowPunct w:val="0"/>
              <w:textAlignment w:val="baseline"/>
              <w:rPr>
                <w:rFonts w:ascii="ＭＳ ゴシック" w:eastAsia="ＭＳ ゴシック" w:hAnsi="ＭＳ ゴシック"/>
                <w:color w:val="000000" w:themeColor="text1"/>
                <w:szCs w:val="21"/>
              </w:rPr>
            </w:pPr>
          </w:p>
          <w:p w14:paraId="5508DC5F" w14:textId="1808AE66" w:rsidR="00391371" w:rsidRPr="002637EA" w:rsidRDefault="00391371" w:rsidP="00391371">
            <w:pPr>
              <w:pStyle w:val="a3"/>
              <w:spacing w:line="240" w:lineRule="auto"/>
              <w:rPr>
                <w:rFonts w:ascii="ＭＳ ゴシック" w:hAnsi="ＭＳ ゴシック"/>
                <w:color w:val="000000" w:themeColor="text1"/>
                <w:szCs w:val="21"/>
              </w:rPr>
            </w:pPr>
            <w:r w:rsidRPr="002637EA">
              <w:rPr>
                <w:rFonts w:ascii="ＭＳ ゴシック" w:hAnsi="ＭＳ ゴシック" w:hint="eastAsia"/>
                <w:color w:val="000000" w:themeColor="text1"/>
                <w:szCs w:val="21"/>
              </w:rPr>
              <w:t>１１　前項の防火管理者は</w:t>
            </w:r>
            <w:r w:rsidR="002E08C1" w:rsidRPr="002637EA">
              <w:rPr>
                <w:rFonts w:ascii="ＭＳ ゴシック" w:hAnsi="ＭＳ ゴシック" w:hint="eastAsia"/>
                <w:color w:val="000000" w:themeColor="text1"/>
                <w:szCs w:val="21"/>
              </w:rPr>
              <w:t>､</w:t>
            </w:r>
            <w:r w:rsidRPr="002637EA">
              <w:rPr>
                <w:rFonts w:ascii="ＭＳ ゴシック" w:hAnsi="ＭＳ ゴシック" w:hint="eastAsia"/>
                <w:color w:val="000000" w:themeColor="text1"/>
                <w:szCs w:val="21"/>
              </w:rPr>
              <w:t>同項の消火訓練及び避難訓練を実施する場合には</w:t>
            </w:r>
            <w:r w:rsidR="002E08C1" w:rsidRPr="002637EA">
              <w:rPr>
                <w:rFonts w:ascii="ＭＳ ゴシック" w:hAnsi="ＭＳ ゴシック" w:hint="eastAsia"/>
                <w:color w:val="000000" w:themeColor="text1"/>
                <w:szCs w:val="21"/>
              </w:rPr>
              <w:t>､</w:t>
            </w:r>
            <w:r w:rsidRPr="002637EA">
              <w:rPr>
                <w:rFonts w:ascii="ＭＳ ゴシック" w:hAnsi="ＭＳ ゴシック" w:hint="eastAsia"/>
                <w:color w:val="000000" w:themeColor="text1"/>
                <w:szCs w:val="21"/>
              </w:rPr>
              <w:t>あらかじめ</w:t>
            </w:r>
            <w:r w:rsidR="002E08C1" w:rsidRPr="002637EA">
              <w:rPr>
                <w:rFonts w:ascii="ＭＳ ゴシック" w:hAnsi="ＭＳ ゴシック" w:hint="eastAsia"/>
                <w:color w:val="000000" w:themeColor="text1"/>
                <w:szCs w:val="21"/>
              </w:rPr>
              <w:t>､</w:t>
            </w:r>
            <w:r w:rsidRPr="002637EA">
              <w:rPr>
                <w:rFonts w:ascii="ＭＳ ゴシック" w:hAnsi="ＭＳ ゴシック" w:hint="eastAsia"/>
                <w:color w:val="000000" w:themeColor="text1"/>
                <w:szCs w:val="21"/>
              </w:rPr>
              <w:t>その旨を消防機関に通報しなければならない。</w:t>
            </w:r>
          </w:p>
          <w:p w14:paraId="4FFAFEFA" w14:textId="77777777" w:rsidR="00391371" w:rsidRPr="002637EA" w:rsidRDefault="00391371" w:rsidP="00391371">
            <w:pPr>
              <w:pStyle w:val="a3"/>
              <w:spacing w:line="240" w:lineRule="auto"/>
              <w:rPr>
                <w:rFonts w:ascii="ＭＳ ゴシック" w:hAnsi="ＭＳ ゴシック"/>
                <w:color w:val="000000" w:themeColor="text1"/>
                <w:szCs w:val="21"/>
                <w:u w:val="single"/>
              </w:rPr>
            </w:pPr>
          </w:p>
          <w:p w14:paraId="6B14AE2F" w14:textId="77777777" w:rsidR="00391371" w:rsidRPr="002637EA" w:rsidRDefault="00391371" w:rsidP="00391371">
            <w:pPr>
              <w:pStyle w:val="a3"/>
              <w:spacing w:line="240" w:lineRule="auto"/>
              <w:rPr>
                <w:rFonts w:ascii="ＭＳ ゴシック" w:hAnsi="ＭＳ ゴシック"/>
                <w:color w:val="000000" w:themeColor="text1"/>
                <w:szCs w:val="21"/>
                <w:u w:val="single"/>
              </w:rPr>
            </w:pPr>
          </w:p>
          <w:p w14:paraId="136B3A76" w14:textId="77777777" w:rsidR="00391371" w:rsidRPr="002637EA" w:rsidRDefault="00391371" w:rsidP="00391371">
            <w:pPr>
              <w:pStyle w:val="a3"/>
              <w:spacing w:line="240" w:lineRule="auto"/>
              <w:rPr>
                <w:rFonts w:ascii="ＭＳ ゴシック" w:hAnsi="ＭＳ ゴシック"/>
                <w:color w:val="000000" w:themeColor="text1"/>
                <w:szCs w:val="21"/>
                <w:u w:val="single"/>
              </w:rPr>
            </w:pPr>
          </w:p>
          <w:p w14:paraId="13AE7E3D" w14:textId="77777777" w:rsidR="00391371" w:rsidRPr="002637EA" w:rsidRDefault="00391371" w:rsidP="00391371">
            <w:pPr>
              <w:pStyle w:val="a3"/>
              <w:spacing w:line="240" w:lineRule="auto"/>
              <w:rPr>
                <w:rFonts w:ascii="ＭＳ ゴシック" w:hAnsi="ＭＳ ゴシック"/>
                <w:color w:val="000000" w:themeColor="text1"/>
                <w:szCs w:val="21"/>
                <w:u w:val="single"/>
              </w:rPr>
            </w:pPr>
          </w:p>
          <w:p w14:paraId="282D9492" w14:textId="77777777" w:rsidR="00391371" w:rsidRPr="002637EA" w:rsidRDefault="00391371" w:rsidP="00391371">
            <w:pPr>
              <w:pStyle w:val="a3"/>
              <w:spacing w:line="240" w:lineRule="auto"/>
              <w:rPr>
                <w:rFonts w:ascii="ＭＳ ゴシック" w:hAnsi="ＭＳ ゴシック"/>
                <w:color w:val="000000" w:themeColor="text1"/>
                <w:szCs w:val="21"/>
                <w:u w:val="single"/>
              </w:rPr>
            </w:pPr>
          </w:p>
          <w:p w14:paraId="77A97788" w14:textId="77777777" w:rsidR="00391371" w:rsidRPr="002637EA" w:rsidRDefault="00391371" w:rsidP="00391371">
            <w:pPr>
              <w:pStyle w:val="a3"/>
              <w:spacing w:line="240" w:lineRule="auto"/>
              <w:rPr>
                <w:rFonts w:ascii="ＭＳ ゴシック" w:hAnsi="ＭＳ ゴシック"/>
                <w:color w:val="000000" w:themeColor="text1"/>
                <w:spacing w:val="0"/>
                <w:sz w:val="21"/>
                <w:szCs w:val="21"/>
                <w:lang w:eastAsia="zh-CN"/>
              </w:rPr>
            </w:pPr>
          </w:p>
        </w:tc>
      </w:tr>
    </w:tbl>
    <w:p w14:paraId="447FBF40" w14:textId="779E02DA" w:rsidR="00A74E7D" w:rsidRPr="002637EA" w:rsidRDefault="00942920" w:rsidP="002D29FA">
      <w:pPr>
        <w:tabs>
          <w:tab w:val="left" w:pos="1290"/>
        </w:tabs>
        <w:ind w:firstLineChars="400" w:firstLine="800"/>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022F35" w:rsidRPr="002637EA">
        <w:rPr>
          <w:rFonts w:ascii="ＭＳ ゴシック" w:eastAsia="ＭＳ ゴシック" w:hAnsi="ＭＳ ゴシック" w:hint="eastAsia"/>
          <w:color w:val="000000" w:themeColor="text1"/>
          <w:sz w:val="20"/>
          <w:szCs w:val="20"/>
        </w:rPr>
        <w:t>５</w:t>
      </w:r>
      <w:r w:rsidR="00F83AB6" w:rsidRPr="002637EA">
        <w:rPr>
          <w:rFonts w:ascii="ＭＳ ゴシック" w:eastAsia="ＭＳ ゴシック" w:hAnsi="ＭＳ ゴシック" w:hint="eastAsia"/>
          <w:color w:val="000000" w:themeColor="text1"/>
          <w:sz w:val="20"/>
          <w:szCs w:val="20"/>
        </w:rPr>
        <w:t>８</w:t>
      </w:r>
      <w:r w:rsidR="00A74E7D" w:rsidRPr="002637EA">
        <w:rPr>
          <w:rFonts w:ascii="ＭＳ ゴシック" w:eastAsia="ＭＳ ゴシック" w:hAnsi="ＭＳ ゴシック" w:hint="eastAsia"/>
          <w:color w:val="000000" w:themeColor="text1"/>
          <w:sz w:val="20"/>
          <w:szCs w:val="20"/>
        </w:rPr>
        <w:t>－</w:t>
      </w:r>
    </w:p>
    <w:p w14:paraId="73D8CA1F" w14:textId="77777777" w:rsidR="00931727" w:rsidRPr="002637EA" w:rsidRDefault="00931727" w:rsidP="00931727">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b/>
          <w:bCs/>
          <w:color w:val="000000" w:themeColor="text1"/>
          <w:kern w:val="0"/>
          <w:sz w:val="26"/>
          <w:szCs w:val="26"/>
        </w:rPr>
        <w:lastRenderedPageBreak/>
        <w:t xml:space="preserve">　　（参考）</w:t>
      </w:r>
    </w:p>
    <w:p w14:paraId="5ECEF93A" w14:textId="77777777" w:rsidR="00931727" w:rsidRPr="002637EA" w:rsidRDefault="00931727" w:rsidP="00931727">
      <w:pPr>
        <w:kinsoku w:val="0"/>
        <w:overflowPunct w:val="0"/>
        <w:textAlignment w:val="baseline"/>
        <w:rPr>
          <w:rFonts w:ascii="ＭＳ ゴシック" w:eastAsia="ＭＳ ゴシック" w:hAnsi="Times New Roman"/>
          <w:color w:val="000000" w:themeColor="text1"/>
          <w:kern w:val="0"/>
          <w:sz w:val="20"/>
          <w:szCs w:val="20"/>
        </w:rPr>
      </w:pPr>
    </w:p>
    <w:p w14:paraId="453C0A8D" w14:textId="6DC7BEAF" w:rsidR="00931727" w:rsidRPr="002637EA" w:rsidRDefault="00931727" w:rsidP="00931727">
      <w:pPr>
        <w:kinsoku w:val="0"/>
        <w:overflowPunct w:val="0"/>
        <w:jc w:val="left"/>
        <w:textAlignment w:val="baseline"/>
        <w:rPr>
          <w:rFonts w:ascii="ＭＳ ゴシック" w:eastAsia="ＭＳ ゴシック" w:hAnsi="ＭＳ ゴシック" w:cs="ＭＳ ゴシック"/>
          <w:b/>
          <w:bCs/>
          <w:color w:val="000000" w:themeColor="text1"/>
          <w:kern w:val="0"/>
          <w:sz w:val="24"/>
        </w:rPr>
      </w:pPr>
      <w:r w:rsidRPr="002637EA">
        <w:rPr>
          <w:rFonts w:ascii="ＭＳ ゴシック" w:eastAsia="ＭＳ ゴシック" w:hAnsi="ＭＳ ゴシック" w:cs="ＭＳ ゴシック"/>
          <w:b/>
          <w:bCs/>
          <w:color w:val="000000" w:themeColor="text1"/>
          <w:kern w:val="0"/>
          <w:sz w:val="24"/>
        </w:rPr>
        <w:t xml:space="preserve">       </w:t>
      </w:r>
      <w:r w:rsidR="00913A74" w:rsidRPr="002637EA">
        <w:rPr>
          <w:rFonts w:ascii="ＭＳ ゴシック" w:eastAsia="ＭＳ ゴシック" w:hAnsi="ＭＳ ゴシック" w:cs="ＭＳ ゴシック" w:hint="eastAsia"/>
          <w:b/>
          <w:bCs/>
          <w:color w:val="000000" w:themeColor="text1"/>
          <w:kern w:val="0"/>
          <w:sz w:val="24"/>
        </w:rPr>
        <w:t>１　防災設備の整備状況　　（</w:t>
      </w:r>
      <w:r w:rsidR="008E501D" w:rsidRPr="002637EA">
        <w:rPr>
          <w:rFonts w:ascii="ＭＳ ゴシック" w:eastAsia="ＭＳ ゴシック" w:hAnsi="ＭＳ ゴシック" w:cs="ＭＳ ゴシック" w:hint="eastAsia"/>
          <w:b/>
          <w:bCs/>
          <w:color w:val="000000" w:themeColor="text1"/>
          <w:kern w:val="0"/>
          <w:sz w:val="24"/>
        </w:rPr>
        <w:t>５</w:t>
      </w:r>
      <w:r w:rsidR="00557E1A" w:rsidRPr="002637EA">
        <w:rPr>
          <w:rFonts w:ascii="ＭＳ ゴシック" w:eastAsia="ＭＳ ゴシック" w:hAnsi="ＭＳ ゴシック" w:cs="ＭＳ ゴシック" w:hint="eastAsia"/>
          <w:b/>
          <w:bCs/>
          <w:color w:val="000000" w:themeColor="text1"/>
          <w:kern w:val="0"/>
          <w:sz w:val="24"/>
        </w:rPr>
        <w:t>３</w:t>
      </w:r>
      <w:r w:rsidRPr="002637EA">
        <w:rPr>
          <w:rFonts w:ascii="ＭＳ ゴシック" w:eastAsia="ＭＳ ゴシック" w:hAnsi="ＭＳ ゴシック" w:cs="ＭＳ ゴシック" w:hint="eastAsia"/>
          <w:b/>
          <w:bCs/>
          <w:color w:val="000000" w:themeColor="text1"/>
          <w:kern w:val="0"/>
          <w:sz w:val="24"/>
        </w:rPr>
        <w:t>ページ参照）</w:t>
      </w:r>
    </w:p>
    <w:p w14:paraId="2B6D8CF4" w14:textId="77777777" w:rsidR="00931727" w:rsidRPr="002637EA" w:rsidRDefault="00931727" w:rsidP="00931727">
      <w:pPr>
        <w:kinsoku w:val="0"/>
        <w:overflowPunct w:val="0"/>
        <w:jc w:val="left"/>
        <w:textAlignment w:val="baseline"/>
        <w:rPr>
          <w:rFonts w:ascii="ＭＳ ゴシック" w:eastAsia="ＭＳ ゴシック" w:hAnsi="Times New Roman"/>
          <w:color w:val="000000" w:themeColor="text1"/>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470"/>
        <w:gridCol w:w="2693"/>
      </w:tblGrid>
      <w:tr w:rsidR="002637EA" w:rsidRPr="002637EA" w14:paraId="6C558FF8" w14:textId="77777777" w:rsidTr="00D10052">
        <w:trPr>
          <w:trHeight w:val="746"/>
        </w:trPr>
        <w:tc>
          <w:tcPr>
            <w:tcW w:w="3715" w:type="dxa"/>
            <w:gridSpan w:val="2"/>
          </w:tcPr>
          <w:p w14:paraId="24C53C4B" w14:textId="77777777" w:rsidR="00931727" w:rsidRPr="002637EA" w:rsidRDefault="00931727" w:rsidP="00E76229">
            <w:pPr>
              <w:pStyle w:val="a3"/>
              <w:spacing w:line="240" w:lineRule="auto"/>
              <w:rPr>
                <w:rFonts w:ascii="ＭＳ ゴシック" w:hAnsi="ＭＳ ゴシック"/>
                <w:color w:val="000000" w:themeColor="text1"/>
                <w:spacing w:val="0"/>
              </w:rPr>
            </w:pPr>
          </w:p>
          <w:p w14:paraId="3DA6BFF2"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rPr>
              <w:t>施　　設　　・　　設　　備</w:t>
            </w:r>
          </w:p>
          <w:p w14:paraId="411E7151" w14:textId="77777777" w:rsidR="00931727" w:rsidRPr="002637EA" w:rsidRDefault="00931727" w:rsidP="00E76229">
            <w:pPr>
              <w:pStyle w:val="a3"/>
              <w:spacing w:line="240" w:lineRule="auto"/>
              <w:rPr>
                <w:rFonts w:ascii="ＭＳ ゴシック" w:hAnsi="ＭＳ ゴシック"/>
                <w:color w:val="000000" w:themeColor="text1"/>
                <w:spacing w:val="0"/>
              </w:rPr>
            </w:pPr>
          </w:p>
        </w:tc>
        <w:tc>
          <w:tcPr>
            <w:tcW w:w="1470" w:type="dxa"/>
            <w:vAlign w:val="center"/>
          </w:tcPr>
          <w:p w14:paraId="47EE186D" w14:textId="77777777" w:rsidR="00931727" w:rsidRPr="002637EA" w:rsidRDefault="00931727" w:rsidP="00D10052">
            <w:pPr>
              <w:kinsoku w:val="0"/>
              <w:overflowPunct w:val="0"/>
              <w:jc w:val="center"/>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消防法令に</w:t>
            </w:r>
          </w:p>
          <w:p w14:paraId="142BEBEF" w14:textId="77777777" w:rsidR="00931727" w:rsidRPr="002637EA" w:rsidRDefault="00931727" w:rsidP="00D10052">
            <w:pPr>
              <w:kinsoku w:val="0"/>
              <w:overflowPunct w:val="0"/>
              <w:jc w:val="center"/>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よる設備義</w:t>
            </w:r>
          </w:p>
          <w:p w14:paraId="7406FD99" w14:textId="77777777" w:rsidR="00931727" w:rsidRPr="002637EA" w:rsidRDefault="00931727" w:rsidP="00D10052">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rPr>
              <w:t>務の有無</w:t>
            </w:r>
          </w:p>
        </w:tc>
        <w:tc>
          <w:tcPr>
            <w:tcW w:w="2693" w:type="dxa"/>
          </w:tcPr>
          <w:p w14:paraId="4B3BC540"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4F0B0D07" w14:textId="77777777" w:rsidR="00931727" w:rsidRPr="002637EA" w:rsidRDefault="00931727" w:rsidP="00E76229">
            <w:pPr>
              <w:widowControl/>
              <w:jc w:val="center"/>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整　備　状　況</w:t>
            </w:r>
          </w:p>
          <w:p w14:paraId="75FFAB25" w14:textId="77777777" w:rsidR="00931727" w:rsidRPr="002637EA" w:rsidRDefault="00931727" w:rsidP="00E76229">
            <w:pPr>
              <w:pStyle w:val="a3"/>
              <w:spacing w:line="240" w:lineRule="auto"/>
              <w:rPr>
                <w:rFonts w:ascii="ＭＳ ゴシック" w:hAnsi="ＭＳ ゴシック"/>
                <w:color w:val="000000" w:themeColor="text1"/>
                <w:spacing w:val="0"/>
              </w:rPr>
            </w:pPr>
          </w:p>
        </w:tc>
      </w:tr>
      <w:tr w:rsidR="002637EA" w:rsidRPr="002637EA" w14:paraId="1043979C" w14:textId="77777777" w:rsidTr="00F42337">
        <w:trPr>
          <w:trHeight w:val="2357"/>
        </w:trPr>
        <w:tc>
          <w:tcPr>
            <w:tcW w:w="717" w:type="dxa"/>
            <w:vAlign w:val="center"/>
          </w:tcPr>
          <w:p w14:paraId="2980FBBB"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p>
          <w:p w14:paraId="5445F84B"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防</w:t>
            </w:r>
          </w:p>
          <w:p w14:paraId="1B533A67"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火</w:t>
            </w:r>
          </w:p>
          <w:p w14:paraId="62F43D22"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設</w:t>
            </w:r>
          </w:p>
          <w:p w14:paraId="4EDA38A3"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備</w:t>
            </w:r>
          </w:p>
        </w:tc>
        <w:tc>
          <w:tcPr>
            <w:tcW w:w="2998" w:type="dxa"/>
          </w:tcPr>
          <w:p w14:paraId="24BBA5A6"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4DCEA260"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避難階段</w:t>
            </w:r>
          </w:p>
          <w:p w14:paraId="0B382B3F"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04DFD8B9"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避難口（非常口）</w:t>
            </w:r>
          </w:p>
          <w:p w14:paraId="1A89D39A"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34877CBC" w14:textId="0BB5E73F"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居室</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廊下</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階段等の内装材料</w:t>
            </w:r>
          </w:p>
          <w:p w14:paraId="4CC8FE34"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55CCFCC9" w14:textId="12624E62"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防火戸</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防火シャッター</w:t>
            </w:r>
          </w:p>
          <w:p w14:paraId="340A9A70" w14:textId="77777777" w:rsidR="00931727" w:rsidRPr="002637EA" w:rsidRDefault="00931727" w:rsidP="00E76229">
            <w:pPr>
              <w:pStyle w:val="a3"/>
              <w:spacing w:line="240" w:lineRule="auto"/>
              <w:rPr>
                <w:rFonts w:ascii="ＭＳ ゴシック" w:hAnsi="ＭＳ ゴシック"/>
                <w:color w:val="000000" w:themeColor="text1"/>
                <w:spacing w:val="0"/>
              </w:rPr>
            </w:pPr>
          </w:p>
        </w:tc>
        <w:tc>
          <w:tcPr>
            <w:tcW w:w="1470" w:type="dxa"/>
          </w:tcPr>
          <w:p w14:paraId="15D3985A"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71886A1E" w14:textId="77777777" w:rsidR="00931727" w:rsidRPr="002637EA" w:rsidRDefault="002637EA" w:rsidP="00E76229">
            <w:pPr>
              <w:widowControl/>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3552175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有</w:t>
            </w:r>
            <w:r w:rsidR="00931727" w:rsidRPr="002637EA">
              <w:rPr>
                <w:rFonts w:ascii="ＭＳ ゴシック" w:eastAsia="ＭＳ ゴシック" w:hAnsi="ＭＳ ゴシック"/>
                <w:color w:val="000000" w:themeColor="text1"/>
                <w:sz w:val="20"/>
                <w:szCs w:val="20"/>
              </w:rPr>
              <w:t xml:space="preserve"> </w:t>
            </w:r>
            <w:r w:rsidR="00931727" w:rsidRPr="002637EA">
              <w:rPr>
                <w:rFonts w:ascii="ＭＳ ゴシック" w:eastAsia="ＭＳ ゴシック" w:hAnsi="ＭＳ ゴシック" w:hint="eastAsia"/>
                <w:color w:val="000000" w:themeColor="text1"/>
                <w:sz w:val="20"/>
                <w:szCs w:val="20"/>
              </w:rPr>
              <w:t>・</w:t>
            </w:r>
            <w:r w:rsidR="00931727" w:rsidRPr="002637EA">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39843288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無</w:t>
            </w:r>
          </w:p>
          <w:p w14:paraId="195BEE4C"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76D19493" w14:textId="77777777" w:rsidR="00931727" w:rsidRPr="002637EA" w:rsidRDefault="002637EA" w:rsidP="00E76229">
            <w:pPr>
              <w:widowControl/>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4631090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有</w:t>
            </w:r>
            <w:r w:rsidR="00931727" w:rsidRPr="002637EA">
              <w:rPr>
                <w:rFonts w:ascii="ＭＳ ゴシック" w:eastAsia="ＭＳ ゴシック" w:hAnsi="ＭＳ ゴシック"/>
                <w:color w:val="000000" w:themeColor="text1"/>
                <w:sz w:val="20"/>
                <w:szCs w:val="20"/>
              </w:rPr>
              <w:t xml:space="preserve"> </w:t>
            </w:r>
            <w:r w:rsidR="00931727" w:rsidRPr="002637EA">
              <w:rPr>
                <w:rFonts w:ascii="ＭＳ ゴシック" w:eastAsia="ＭＳ ゴシック" w:hAnsi="ＭＳ ゴシック" w:hint="eastAsia"/>
                <w:color w:val="000000" w:themeColor="text1"/>
                <w:sz w:val="20"/>
                <w:szCs w:val="20"/>
              </w:rPr>
              <w:t>・</w:t>
            </w:r>
            <w:r w:rsidR="00931727" w:rsidRPr="002637EA">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7521642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無</w:t>
            </w:r>
          </w:p>
          <w:p w14:paraId="613DC9BB"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1A70EE5E" w14:textId="77777777" w:rsidR="00931727" w:rsidRPr="002637EA" w:rsidRDefault="002637EA" w:rsidP="00E76229">
            <w:pPr>
              <w:widowControl/>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4696769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有</w:t>
            </w:r>
            <w:r w:rsidR="00931727" w:rsidRPr="002637EA">
              <w:rPr>
                <w:rFonts w:ascii="ＭＳ ゴシック" w:eastAsia="ＭＳ ゴシック" w:hAnsi="ＭＳ ゴシック"/>
                <w:color w:val="000000" w:themeColor="text1"/>
                <w:sz w:val="20"/>
                <w:szCs w:val="20"/>
              </w:rPr>
              <w:t xml:space="preserve"> </w:t>
            </w:r>
            <w:r w:rsidR="00931727" w:rsidRPr="002637EA">
              <w:rPr>
                <w:rFonts w:ascii="ＭＳ ゴシック" w:eastAsia="ＭＳ ゴシック" w:hAnsi="ＭＳ ゴシック" w:hint="eastAsia"/>
                <w:color w:val="000000" w:themeColor="text1"/>
                <w:sz w:val="20"/>
                <w:szCs w:val="20"/>
              </w:rPr>
              <w:t>・</w:t>
            </w:r>
            <w:r w:rsidR="00931727" w:rsidRPr="002637EA">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94468089"/>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無</w:t>
            </w:r>
          </w:p>
          <w:p w14:paraId="7975410B" w14:textId="77777777" w:rsidR="00931727" w:rsidRPr="002637EA"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224D4C57" w14:textId="77777777" w:rsidR="00931727" w:rsidRPr="002637EA" w:rsidRDefault="002637EA" w:rsidP="00E76229">
            <w:pPr>
              <w:widowControl/>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2429733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有</w:t>
            </w:r>
            <w:r w:rsidR="00931727" w:rsidRPr="002637EA">
              <w:rPr>
                <w:rFonts w:ascii="ＭＳ ゴシック" w:eastAsia="ＭＳ ゴシック" w:hAnsi="ＭＳ ゴシック"/>
                <w:color w:val="000000" w:themeColor="text1"/>
                <w:sz w:val="20"/>
                <w:szCs w:val="20"/>
              </w:rPr>
              <w:t xml:space="preserve"> </w:t>
            </w:r>
            <w:r w:rsidR="00931727" w:rsidRPr="002637EA">
              <w:rPr>
                <w:rFonts w:ascii="ＭＳ ゴシック" w:eastAsia="ＭＳ ゴシック" w:hAnsi="ＭＳ ゴシック" w:hint="eastAsia"/>
                <w:color w:val="000000" w:themeColor="text1"/>
                <w:sz w:val="20"/>
                <w:szCs w:val="20"/>
              </w:rPr>
              <w:t>・</w:t>
            </w:r>
            <w:r w:rsidR="00931727" w:rsidRPr="002637EA">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63223745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無</w:t>
            </w:r>
          </w:p>
          <w:p w14:paraId="0A767D80" w14:textId="77777777" w:rsidR="00931727" w:rsidRPr="002637EA" w:rsidRDefault="00931727" w:rsidP="00E76229">
            <w:pPr>
              <w:pStyle w:val="a3"/>
              <w:spacing w:line="240" w:lineRule="auto"/>
              <w:rPr>
                <w:rFonts w:ascii="ＭＳ ゴシック" w:hAnsi="ＭＳ ゴシック"/>
                <w:color w:val="000000" w:themeColor="text1"/>
                <w:spacing w:val="0"/>
              </w:rPr>
            </w:pPr>
          </w:p>
        </w:tc>
        <w:tc>
          <w:tcPr>
            <w:tcW w:w="2693" w:type="dxa"/>
          </w:tcPr>
          <w:p w14:paraId="7EB94D72" w14:textId="77777777" w:rsidR="00931727" w:rsidRPr="002637EA"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25DD063A" w14:textId="77777777" w:rsidR="00931727" w:rsidRPr="002637EA" w:rsidRDefault="002637EA"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1532603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有（　箇所）・</w:t>
            </w:r>
            <w:r w:rsidR="00931727" w:rsidRPr="002637EA">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83143327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無</w:t>
            </w:r>
          </w:p>
          <w:p w14:paraId="2B44A3A2" w14:textId="77777777" w:rsidR="00931727" w:rsidRPr="002637EA"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0346390D" w14:textId="77777777" w:rsidR="00931727" w:rsidRPr="002637EA" w:rsidRDefault="002637EA"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971719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有（　箇所）・</w:t>
            </w:r>
            <w:r w:rsidR="00931727" w:rsidRPr="002637EA">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46639612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無</w:t>
            </w:r>
          </w:p>
          <w:p w14:paraId="380747DE" w14:textId="77777777" w:rsidR="00931727" w:rsidRPr="002637EA"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0A5CE692" w14:textId="77777777" w:rsidR="00931727" w:rsidRPr="002637EA" w:rsidRDefault="002637EA"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44469015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 xml:space="preserve">適　　　・　</w:t>
            </w:r>
            <w:sdt>
              <w:sdtPr>
                <w:rPr>
                  <w:rFonts w:ascii="ＭＳ ゴシック" w:eastAsia="ＭＳ ゴシック" w:hAnsi="ＭＳ ゴシック" w:hint="eastAsia"/>
                  <w:color w:val="000000" w:themeColor="text1"/>
                  <w:sz w:val="20"/>
                  <w:szCs w:val="20"/>
                </w:rPr>
                <w:id w:val="-382949449"/>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不適</w:t>
            </w:r>
          </w:p>
          <w:p w14:paraId="29062E21" w14:textId="77777777" w:rsidR="00931727" w:rsidRPr="002637EA"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6D247F94" w14:textId="77777777" w:rsidR="00931727" w:rsidRPr="002637EA" w:rsidRDefault="002637EA"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5712433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有（　箇所）・</w:t>
            </w:r>
            <w:r w:rsidR="00931727" w:rsidRPr="002637EA">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0542668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hint="eastAsia"/>
                <w:color w:val="000000" w:themeColor="text1"/>
                <w:sz w:val="20"/>
                <w:szCs w:val="20"/>
              </w:rPr>
              <w:t>無</w:t>
            </w:r>
          </w:p>
          <w:p w14:paraId="2C3F3792" w14:textId="77777777" w:rsidR="00931727" w:rsidRPr="002637EA" w:rsidRDefault="00931727" w:rsidP="00E76229">
            <w:pPr>
              <w:pStyle w:val="a3"/>
              <w:spacing w:line="240" w:lineRule="auto"/>
              <w:rPr>
                <w:rFonts w:ascii="ＭＳ ゴシック" w:hAnsi="ＭＳ ゴシック"/>
                <w:color w:val="000000" w:themeColor="text1"/>
                <w:spacing w:val="0"/>
              </w:rPr>
            </w:pPr>
          </w:p>
        </w:tc>
      </w:tr>
      <w:tr w:rsidR="002637EA" w:rsidRPr="002637EA" w14:paraId="1610AE4C" w14:textId="77777777" w:rsidTr="00F42337">
        <w:trPr>
          <w:trHeight w:val="6951"/>
        </w:trPr>
        <w:tc>
          <w:tcPr>
            <w:tcW w:w="717" w:type="dxa"/>
            <w:vAlign w:val="center"/>
          </w:tcPr>
          <w:p w14:paraId="0C1BFEA9"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消</w:t>
            </w:r>
          </w:p>
          <w:p w14:paraId="29055BB5"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p>
          <w:p w14:paraId="4D9BFF14"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p>
          <w:p w14:paraId="74957150"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防</w:t>
            </w:r>
          </w:p>
          <w:p w14:paraId="2428FC1B"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p>
          <w:p w14:paraId="535C5CF7"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p>
          <w:p w14:paraId="196762AC"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用</w:t>
            </w:r>
          </w:p>
          <w:p w14:paraId="2E412C63"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p>
          <w:p w14:paraId="1550ABE2"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p>
          <w:p w14:paraId="52DEAF61"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設</w:t>
            </w:r>
          </w:p>
          <w:p w14:paraId="43FAF182"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p>
          <w:p w14:paraId="0D0FD6D4"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p>
          <w:p w14:paraId="33B14B3F" w14:textId="77777777" w:rsidR="00931727" w:rsidRPr="002637EA" w:rsidRDefault="00931727" w:rsidP="00E7622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備</w:t>
            </w:r>
          </w:p>
        </w:tc>
        <w:tc>
          <w:tcPr>
            <w:tcW w:w="2998" w:type="dxa"/>
          </w:tcPr>
          <w:p w14:paraId="33A08DA0"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3165EF85" w14:textId="77777777" w:rsidR="00931727" w:rsidRPr="002637EA" w:rsidRDefault="00931727" w:rsidP="00E76229">
            <w:pPr>
              <w:kinsoku w:val="0"/>
              <w:overflowPunct w:val="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消火器</w:t>
            </w:r>
            <w:r w:rsidRPr="002637EA">
              <w:rPr>
                <w:rFonts w:ascii="ＭＳ ゴシック" w:eastAsia="ＭＳ ゴシック" w:hAnsi="ＭＳ ゴシック" w:hint="eastAsia"/>
                <w:color w:val="000000" w:themeColor="text1"/>
                <w:spacing w:val="-4"/>
                <w:sz w:val="20"/>
                <w:szCs w:val="20"/>
              </w:rPr>
              <w:t>又は簡易消火用具</w:t>
            </w:r>
          </w:p>
          <w:p w14:paraId="2EA2843B"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2BB786C7"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屋内消火栓設備</w:t>
            </w:r>
          </w:p>
          <w:p w14:paraId="3ABA54BD"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1951A556"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スプリンクラー設備</w:t>
            </w:r>
          </w:p>
          <w:p w14:paraId="6C40A370"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06CAFFAB"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Times New Roman" w:hint="eastAsia"/>
                <w:color w:val="000000" w:themeColor="text1"/>
                <w:kern w:val="0"/>
                <w:sz w:val="20"/>
                <w:szCs w:val="20"/>
              </w:rPr>
              <w:t>屋外消火栓設備</w:t>
            </w:r>
          </w:p>
          <w:p w14:paraId="34BEFFE4"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1E6B8D38"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自動火災報知設備</w:t>
            </w:r>
          </w:p>
          <w:p w14:paraId="1F156A73"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13A16DBC"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ガス漏れ火災警報設備</w:t>
            </w:r>
          </w:p>
          <w:p w14:paraId="32FB825D"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75C5050B"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漏電火災警報器設備</w:t>
            </w:r>
          </w:p>
          <w:p w14:paraId="225F8057"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44CB617F"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18"/>
                <w:szCs w:val="18"/>
              </w:rPr>
            </w:pPr>
            <w:r w:rsidRPr="002637EA">
              <w:rPr>
                <w:rFonts w:ascii="ＭＳ ゴシック" w:eastAsia="ＭＳ ゴシック" w:hAnsi="Times New Roman" w:hint="eastAsia"/>
                <w:color w:val="000000" w:themeColor="text1"/>
                <w:kern w:val="0"/>
                <w:sz w:val="18"/>
                <w:szCs w:val="18"/>
              </w:rPr>
              <w:t>消防機関へ通報する火災報知設備</w:t>
            </w:r>
          </w:p>
          <w:p w14:paraId="49682173"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3AD80A3A"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非常警報器具又は非常警報設備</w:t>
            </w:r>
          </w:p>
          <w:p w14:paraId="0D0D178F"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4A4D7D2D" w14:textId="3920E9F3"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避難器具（すべり台</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救助袋）</w:t>
            </w:r>
          </w:p>
          <w:p w14:paraId="19C7F1FB"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269ADA5D"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誘導灯及び誘導標識</w:t>
            </w:r>
          </w:p>
          <w:p w14:paraId="1DB7F3C2"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350F2861"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消防用水</w:t>
            </w:r>
          </w:p>
          <w:p w14:paraId="218CCEFB"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31ED4070" w14:textId="77777777" w:rsidR="00931727" w:rsidRPr="002637EA"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非常電源設備</w:t>
            </w:r>
          </w:p>
          <w:p w14:paraId="75CDC693" w14:textId="77777777" w:rsidR="00931727" w:rsidRPr="002637EA" w:rsidRDefault="00931727" w:rsidP="00E76229">
            <w:pPr>
              <w:kinsoku w:val="0"/>
              <w:overflowPunct w:val="0"/>
              <w:textAlignment w:val="baseline"/>
              <w:rPr>
                <w:rFonts w:ascii="ＭＳ ゴシック" w:hAnsi="ＭＳ ゴシック"/>
                <w:color w:val="000000" w:themeColor="text1"/>
              </w:rPr>
            </w:pPr>
          </w:p>
        </w:tc>
        <w:tc>
          <w:tcPr>
            <w:tcW w:w="1470" w:type="dxa"/>
          </w:tcPr>
          <w:p w14:paraId="7247F6F3" w14:textId="77777777" w:rsidR="00931727" w:rsidRPr="002637EA" w:rsidRDefault="00931727" w:rsidP="00E76229">
            <w:pPr>
              <w:pStyle w:val="a3"/>
              <w:spacing w:line="240" w:lineRule="auto"/>
              <w:rPr>
                <w:rFonts w:ascii="ＭＳ ゴシック" w:hAnsi="ＭＳ ゴシック"/>
                <w:color w:val="000000" w:themeColor="text1"/>
                <w:spacing w:val="0"/>
              </w:rPr>
            </w:pPr>
          </w:p>
          <w:p w14:paraId="4DD9CABA"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199297449"/>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318195213"/>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3743248D" w14:textId="77777777" w:rsidR="00931727" w:rsidRPr="002637EA" w:rsidRDefault="00931727" w:rsidP="00E76229">
            <w:pPr>
              <w:pStyle w:val="a3"/>
              <w:spacing w:line="240" w:lineRule="auto"/>
              <w:rPr>
                <w:rFonts w:ascii="ＭＳ ゴシック" w:hAnsi="ＭＳ ゴシック"/>
                <w:color w:val="000000" w:themeColor="text1"/>
              </w:rPr>
            </w:pPr>
          </w:p>
          <w:p w14:paraId="25DE0D0A"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342828406"/>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165864057"/>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52A70DFA" w14:textId="77777777" w:rsidR="00931727" w:rsidRPr="002637EA" w:rsidRDefault="00931727" w:rsidP="00E76229">
            <w:pPr>
              <w:pStyle w:val="a3"/>
              <w:spacing w:line="240" w:lineRule="auto"/>
              <w:rPr>
                <w:rFonts w:ascii="ＭＳ ゴシック" w:hAnsi="ＭＳ ゴシック"/>
                <w:color w:val="000000" w:themeColor="text1"/>
              </w:rPr>
            </w:pPr>
          </w:p>
          <w:p w14:paraId="6DD00563"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2002691036"/>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1841613726"/>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606B9170" w14:textId="77777777" w:rsidR="00931727" w:rsidRPr="002637EA" w:rsidRDefault="00931727" w:rsidP="00E76229">
            <w:pPr>
              <w:pStyle w:val="a3"/>
              <w:spacing w:line="240" w:lineRule="auto"/>
              <w:rPr>
                <w:rFonts w:ascii="ＭＳ ゴシック" w:hAnsi="ＭＳ ゴシック"/>
                <w:color w:val="000000" w:themeColor="text1"/>
              </w:rPr>
            </w:pPr>
          </w:p>
          <w:p w14:paraId="19B753E0"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277720969"/>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1198388519"/>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29197837" w14:textId="77777777" w:rsidR="00931727" w:rsidRPr="002637EA" w:rsidRDefault="00931727" w:rsidP="00E76229">
            <w:pPr>
              <w:pStyle w:val="a3"/>
              <w:spacing w:line="240" w:lineRule="auto"/>
              <w:rPr>
                <w:rFonts w:ascii="ＭＳ ゴシック" w:hAnsi="ＭＳ ゴシック"/>
                <w:color w:val="000000" w:themeColor="text1"/>
              </w:rPr>
            </w:pPr>
          </w:p>
          <w:p w14:paraId="5125A687"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204838665"/>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1920285862"/>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2C726D00" w14:textId="77777777" w:rsidR="00931727" w:rsidRPr="002637EA" w:rsidRDefault="00931727" w:rsidP="00E76229">
            <w:pPr>
              <w:pStyle w:val="a3"/>
              <w:spacing w:line="240" w:lineRule="auto"/>
              <w:rPr>
                <w:rFonts w:ascii="ＭＳ ゴシック" w:hAnsi="ＭＳ ゴシック"/>
                <w:color w:val="000000" w:themeColor="text1"/>
              </w:rPr>
            </w:pPr>
          </w:p>
          <w:p w14:paraId="3CCC5851"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1889716854"/>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1114408240"/>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0664E190" w14:textId="77777777" w:rsidR="00931727" w:rsidRPr="002637EA" w:rsidRDefault="00931727" w:rsidP="00E76229">
            <w:pPr>
              <w:pStyle w:val="a3"/>
              <w:spacing w:line="240" w:lineRule="auto"/>
              <w:rPr>
                <w:rFonts w:ascii="ＭＳ ゴシック" w:hAnsi="ＭＳ ゴシック"/>
                <w:color w:val="000000" w:themeColor="text1"/>
              </w:rPr>
            </w:pPr>
          </w:p>
          <w:p w14:paraId="672E0563"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307171365"/>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352652175"/>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6B918A05" w14:textId="77777777" w:rsidR="00931727" w:rsidRPr="002637EA" w:rsidRDefault="00931727" w:rsidP="00E76229">
            <w:pPr>
              <w:pStyle w:val="a3"/>
              <w:spacing w:line="240" w:lineRule="auto"/>
              <w:rPr>
                <w:rFonts w:ascii="ＭＳ ゴシック" w:hAnsi="ＭＳ ゴシック"/>
                <w:color w:val="000000" w:themeColor="text1"/>
              </w:rPr>
            </w:pPr>
          </w:p>
          <w:p w14:paraId="4968C09A"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280340368"/>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678316476"/>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52B1A53E" w14:textId="77777777" w:rsidR="00931727" w:rsidRPr="002637EA" w:rsidRDefault="00931727" w:rsidP="00E76229">
            <w:pPr>
              <w:pStyle w:val="a3"/>
              <w:spacing w:line="240" w:lineRule="auto"/>
              <w:rPr>
                <w:rFonts w:ascii="ＭＳ ゴシック" w:hAnsi="ＭＳ ゴシック"/>
                <w:color w:val="000000" w:themeColor="text1"/>
              </w:rPr>
            </w:pPr>
          </w:p>
          <w:p w14:paraId="041D1870"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277228381"/>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862434721"/>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6B3F3D27" w14:textId="77777777" w:rsidR="00931727" w:rsidRPr="002637EA" w:rsidRDefault="00931727" w:rsidP="00E76229">
            <w:pPr>
              <w:pStyle w:val="a3"/>
              <w:spacing w:line="240" w:lineRule="auto"/>
              <w:rPr>
                <w:rFonts w:ascii="ＭＳ ゴシック" w:hAnsi="ＭＳ ゴシック"/>
                <w:color w:val="000000" w:themeColor="text1"/>
              </w:rPr>
            </w:pPr>
          </w:p>
          <w:p w14:paraId="7419F168"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2146849128"/>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1486738290"/>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224F26E2" w14:textId="77777777" w:rsidR="00931727" w:rsidRPr="002637EA" w:rsidRDefault="00931727" w:rsidP="00E76229">
            <w:pPr>
              <w:pStyle w:val="a3"/>
              <w:spacing w:line="240" w:lineRule="auto"/>
              <w:rPr>
                <w:rFonts w:ascii="ＭＳ ゴシック" w:hAnsi="ＭＳ ゴシック"/>
                <w:color w:val="000000" w:themeColor="text1"/>
              </w:rPr>
            </w:pPr>
          </w:p>
          <w:p w14:paraId="51936891"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1368640785"/>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824400680"/>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1F1F72EC" w14:textId="77777777" w:rsidR="00931727" w:rsidRPr="002637EA" w:rsidRDefault="00931727" w:rsidP="00E76229">
            <w:pPr>
              <w:pStyle w:val="a3"/>
              <w:spacing w:line="240" w:lineRule="auto"/>
              <w:rPr>
                <w:rFonts w:ascii="ＭＳ ゴシック" w:hAnsi="ＭＳ ゴシック"/>
                <w:color w:val="000000" w:themeColor="text1"/>
              </w:rPr>
            </w:pPr>
          </w:p>
          <w:p w14:paraId="14887EF6" w14:textId="77777777" w:rsidR="00931727" w:rsidRPr="002637EA" w:rsidRDefault="002637EA" w:rsidP="00E76229">
            <w:pPr>
              <w:pStyle w:val="a3"/>
              <w:spacing w:line="240" w:lineRule="auto"/>
              <w:rPr>
                <w:rFonts w:ascii="ＭＳ ゴシック" w:hAnsi="ＭＳ ゴシック"/>
                <w:color w:val="000000" w:themeColor="text1"/>
              </w:rPr>
            </w:pPr>
            <w:sdt>
              <w:sdtPr>
                <w:rPr>
                  <w:rFonts w:ascii="ＭＳ ゴシック" w:hAnsi="ＭＳ ゴシック" w:hint="eastAsia"/>
                  <w:color w:val="000000" w:themeColor="text1"/>
                </w:rPr>
                <w:id w:val="1737357094"/>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1877810819"/>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p w14:paraId="537B51D2" w14:textId="77777777" w:rsidR="00931727" w:rsidRPr="002637EA" w:rsidRDefault="00931727" w:rsidP="00E76229">
            <w:pPr>
              <w:pStyle w:val="a3"/>
              <w:spacing w:line="240" w:lineRule="auto"/>
              <w:rPr>
                <w:rFonts w:ascii="ＭＳ ゴシック" w:hAnsi="ＭＳ ゴシック"/>
                <w:color w:val="000000" w:themeColor="text1"/>
              </w:rPr>
            </w:pPr>
          </w:p>
          <w:p w14:paraId="3CFED6CE" w14:textId="77777777" w:rsidR="00931727" w:rsidRPr="002637EA" w:rsidRDefault="002637EA" w:rsidP="00E76229">
            <w:pPr>
              <w:pStyle w:val="a3"/>
              <w:spacing w:line="240" w:lineRule="auto"/>
              <w:rPr>
                <w:rFonts w:ascii="ＭＳ ゴシック" w:hAnsi="ＭＳ ゴシック"/>
                <w:color w:val="000000" w:themeColor="text1"/>
                <w:spacing w:val="0"/>
              </w:rPr>
            </w:pPr>
            <w:sdt>
              <w:sdtPr>
                <w:rPr>
                  <w:rFonts w:ascii="ＭＳ ゴシック" w:hAnsi="ＭＳ ゴシック" w:hint="eastAsia"/>
                  <w:color w:val="000000" w:themeColor="text1"/>
                </w:rPr>
                <w:id w:val="418904946"/>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w:t>
            </w:r>
            <w:r w:rsidR="00931727" w:rsidRPr="002637EA">
              <w:rPr>
                <w:rFonts w:ascii="ＭＳ ゴシック" w:hAnsi="ＭＳ ゴシック"/>
                <w:color w:val="000000" w:themeColor="text1"/>
              </w:rPr>
              <w:t xml:space="preserve"> </w:t>
            </w:r>
            <w:r w:rsidR="00931727" w:rsidRPr="002637EA">
              <w:rPr>
                <w:rFonts w:ascii="ＭＳ ゴシック" w:hAnsi="ＭＳ ゴシック" w:hint="eastAsia"/>
                <w:color w:val="000000" w:themeColor="text1"/>
              </w:rPr>
              <w:t>・</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864132647"/>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tc>
        <w:tc>
          <w:tcPr>
            <w:tcW w:w="2693" w:type="dxa"/>
          </w:tcPr>
          <w:p w14:paraId="17837DCC"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2A7DB03C" w14:textId="77777777" w:rsidR="00931727" w:rsidRPr="002637EA" w:rsidRDefault="002637EA" w:rsidP="00E76229">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9609154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 xml:space="preserve">有　　　・　</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55099275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32DEBF52" w14:textId="77777777" w:rsidR="00931727" w:rsidRPr="002637EA" w:rsidRDefault="00931727" w:rsidP="00E76229">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265E783E"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70471356"/>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有（　箇所）・</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56725610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1137B8FE"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21C0B347"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01336959"/>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 xml:space="preserve">有　　　・　</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814717102"/>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78AA7DCF"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3FA9784B"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67679006"/>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有（　箇所）・</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527142489"/>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6378A618"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2688C02F"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0659935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 xml:space="preserve">有　　　・　</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19549704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6741A044"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5BAE3EB2"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53099413"/>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 xml:space="preserve">有　　　・　</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72149318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46A82561"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3BAED799"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8849140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 xml:space="preserve">有　　　・　　</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15752931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3D91EEDC"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22854571"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68988294"/>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 xml:space="preserve">有　　　・　　</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78794616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6DC5B985"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556B095E"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17744499"/>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 xml:space="preserve">有　　　・　　</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231195190"/>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06534447"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436F0533"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0003006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有（　箇所）・</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143626170"/>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15275237"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2089D5E8"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8572415"/>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有（　箇所）・</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2015719598"/>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62DFFB86"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45C12024" w14:textId="77777777" w:rsidR="00931727" w:rsidRPr="002637EA" w:rsidRDefault="002637EA"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98875057"/>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 xml:space="preserve">有　　　・　</w:t>
            </w:r>
            <w:r w:rsidR="00931727" w:rsidRPr="002637EA">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94744151"/>
                <w14:checkbox>
                  <w14:checked w14:val="0"/>
                  <w14:checkedState w14:val="00FE" w14:font="Wingdings"/>
                  <w14:uncheckedState w14:val="2610" w14:font="ＭＳ ゴシック"/>
                </w14:checkbox>
              </w:sdtPr>
              <w:sdtEndPr/>
              <w:sdtContent>
                <w:r w:rsidR="00F42337" w:rsidRPr="002637EA">
                  <w:rPr>
                    <w:rFonts w:ascii="ＭＳ ゴシック" w:eastAsia="ＭＳ ゴシック" w:hAnsi="ＭＳ ゴシック" w:hint="eastAsia"/>
                    <w:color w:val="000000" w:themeColor="text1"/>
                    <w:sz w:val="20"/>
                    <w:szCs w:val="20"/>
                  </w:rPr>
                  <w:t>☐</w:t>
                </w:r>
              </w:sdtContent>
            </w:sdt>
            <w:r w:rsidR="00931727" w:rsidRPr="002637EA">
              <w:rPr>
                <w:rFonts w:ascii="ＭＳ ゴシック" w:eastAsia="ＭＳ ゴシック" w:hAnsi="ＭＳ ゴシック" w:cs="ＭＳ ゴシック" w:hint="eastAsia"/>
                <w:color w:val="000000" w:themeColor="text1"/>
                <w:kern w:val="0"/>
                <w:sz w:val="20"/>
                <w:szCs w:val="20"/>
              </w:rPr>
              <w:t>無</w:t>
            </w:r>
          </w:p>
          <w:p w14:paraId="1CFAE477" w14:textId="77777777" w:rsidR="00931727" w:rsidRPr="002637EA"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601B6579" w14:textId="77777777" w:rsidR="00931727" w:rsidRPr="002637EA" w:rsidRDefault="002637EA" w:rsidP="00E76229">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1562939828"/>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有（　箇所）・</w:t>
            </w:r>
            <w:r w:rsidR="00931727" w:rsidRPr="002637EA">
              <w:rPr>
                <w:rFonts w:ascii="ＭＳ ゴシック" w:hAnsi="ＭＳ ゴシック"/>
                <w:color w:val="000000" w:themeColor="text1"/>
              </w:rPr>
              <w:t xml:space="preserve"> </w:t>
            </w:r>
            <w:sdt>
              <w:sdtPr>
                <w:rPr>
                  <w:rFonts w:ascii="ＭＳ ゴシック" w:hAnsi="ＭＳ ゴシック" w:hint="eastAsia"/>
                  <w:color w:val="000000" w:themeColor="text1"/>
                </w:rPr>
                <w:id w:val="1303197650"/>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rPr>
              <w:t>無</w:t>
            </w:r>
          </w:p>
        </w:tc>
      </w:tr>
      <w:tr w:rsidR="002637EA" w:rsidRPr="002637EA" w14:paraId="6B113854" w14:textId="77777777" w:rsidTr="00F42337">
        <w:trPr>
          <w:trHeight w:val="838"/>
        </w:trPr>
        <w:tc>
          <w:tcPr>
            <w:tcW w:w="3715" w:type="dxa"/>
            <w:gridSpan w:val="2"/>
            <w:vAlign w:val="center"/>
          </w:tcPr>
          <w:p w14:paraId="18FB5D33" w14:textId="77777777" w:rsidR="00931727" w:rsidRPr="002637EA" w:rsidRDefault="00931727" w:rsidP="00E76229">
            <w:pPr>
              <w:pStyle w:val="a3"/>
              <w:spacing w:line="240" w:lineRule="auto"/>
              <w:rPr>
                <w:rFonts w:ascii="ＭＳ ゴシック" w:hAnsi="ＭＳ ゴシック"/>
                <w:color w:val="000000" w:themeColor="text1"/>
                <w:spacing w:val="0"/>
              </w:rPr>
            </w:pPr>
          </w:p>
          <w:p w14:paraId="7E331ADB" w14:textId="77777777" w:rsidR="00931727" w:rsidRPr="002637EA" w:rsidRDefault="00931727" w:rsidP="00E76229">
            <w:pPr>
              <w:pStyle w:val="a3"/>
              <w:spacing w:line="240" w:lineRule="auto"/>
              <w:rPr>
                <w:rFonts w:ascii="ＭＳ ゴシック" w:hAnsi="ＭＳ ゴシック"/>
                <w:color w:val="000000" w:themeColor="text1"/>
                <w:spacing w:val="0"/>
              </w:rPr>
            </w:pPr>
            <w:r w:rsidRPr="002637EA">
              <w:rPr>
                <w:rFonts w:hint="eastAsia"/>
                <w:color w:val="000000" w:themeColor="text1"/>
                <w:spacing w:val="2"/>
                <w:w w:val="95"/>
                <w:fitText w:val="3441" w:id="615256832"/>
              </w:rPr>
              <w:t>カーテン・布製ブラインド等の防炎性</w:t>
            </w:r>
            <w:r w:rsidRPr="002637EA">
              <w:rPr>
                <w:rFonts w:hint="eastAsia"/>
                <w:color w:val="000000" w:themeColor="text1"/>
                <w:spacing w:val="-15"/>
                <w:w w:val="95"/>
                <w:fitText w:val="3441" w:id="615256832"/>
              </w:rPr>
              <w:t>能</w:t>
            </w:r>
          </w:p>
          <w:p w14:paraId="099A3FA5" w14:textId="77777777" w:rsidR="00931727" w:rsidRPr="002637EA" w:rsidRDefault="00931727" w:rsidP="00E76229">
            <w:pPr>
              <w:pStyle w:val="a3"/>
              <w:spacing w:line="240" w:lineRule="auto"/>
              <w:rPr>
                <w:rFonts w:ascii="ＭＳ ゴシック" w:hAnsi="Times New Roman"/>
                <w:color w:val="000000" w:themeColor="text1"/>
              </w:rPr>
            </w:pPr>
          </w:p>
        </w:tc>
        <w:tc>
          <w:tcPr>
            <w:tcW w:w="1470" w:type="dxa"/>
          </w:tcPr>
          <w:p w14:paraId="7D88489F" w14:textId="77777777" w:rsidR="00931727" w:rsidRPr="002637EA" w:rsidRDefault="00931727" w:rsidP="00E76229">
            <w:pPr>
              <w:pStyle w:val="a3"/>
              <w:spacing w:line="240" w:lineRule="auto"/>
              <w:rPr>
                <w:rFonts w:ascii="ＭＳ ゴシック" w:hAnsi="ＭＳ ゴシック"/>
                <w:color w:val="000000" w:themeColor="text1"/>
                <w:spacing w:val="0"/>
              </w:rPr>
            </w:pPr>
          </w:p>
          <w:p w14:paraId="7056F7FD" w14:textId="77777777" w:rsidR="00931727" w:rsidRPr="002637EA" w:rsidRDefault="002637EA" w:rsidP="00E76229">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841628406"/>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spacing w:val="0"/>
              </w:rPr>
              <w:t>有</w:t>
            </w:r>
          </w:p>
        </w:tc>
        <w:tc>
          <w:tcPr>
            <w:tcW w:w="2693" w:type="dxa"/>
          </w:tcPr>
          <w:p w14:paraId="5374AB68" w14:textId="77777777" w:rsidR="00931727" w:rsidRPr="002637EA" w:rsidRDefault="00931727" w:rsidP="00E76229">
            <w:pPr>
              <w:pStyle w:val="a3"/>
              <w:spacing w:line="240" w:lineRule="auto"/>
              <w:rPr>
                <w:rFonts w:ascii="ＭＳ ゴシック" w:hAnsi="Times New Roman"/>
                <w:color w:val="000000" w:themeColor="text1"/>
              </w:rPr>
            </w:pPr>
          </w:p>
          <w:p w14:paraId="3DE0906B" w14:textId="77777777" w:rsidR="00931727" w:rsidRPr="002637EA" w:rsidRDefault="002637EA" w:rsidP="00E76229">
            <w:pPr>
              <w:pStyle w:val="a3"/>
              <w:spacing w:line="240" w:lineRule="auto"/>
              <w:ind w:firstLineChars="100" w:firstLine="200"/>
              <w:rPr>
                <w:rFonts w:ascii="ＭＳ ゴシック" w:hAnsi="Times New Roman"/>
                <w:color w:val="000000" w:themeColor="text1"/>
              </w:rPr>
            </w:pPr>
            <w:sdt>
              <w:sdtPr>
                <w:rPr>
                  <w:rFonts w:ascii="ＭＳ ゴシック" w:hAnsi="ＭＳ ゴシック" w:hint="eastAsia"/>
                  <w:color w:val="000000" w:themeColor="text1"/>
                </w:rPr>
                <w:id w:val="1991524664"/>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spacing w:val="0"/>
              </w:rPr>
              <w:t xml:space="preserve">有　　　・　</w:t>
            </w:r>
            <w:r w:rsidR="00931727" w:rsidRPr="002637EA">
              <w:rPr>
                <w:rFonts w:ascii="ＭＳ ゴシック" w:hAnsi="ＭＳ ゴシック"/>
                <w:color w:val="000000" w:themeColor="text1"/>
                <w:spacing w:val="0"/>
              </w:rPr>
              <w:t xml:space="preserve"> </w:t>
            </w:r>
            <w:r w:rsidR="00931727" w:rsidRPr="002637EA">
              <w:rPr>
                <w:rFonts w:ascii="ＭＳ ゴシック" w:hAnsi="ＭＳ ゴシック" w:hint="eastAsia"/>
                <w:color w:val="000000" w:themeColor="text1"/>
                <w:spacing w:val="0"/>
              </w:rPr>
              <w:t xml:space="preserve">　</w:t>
            </w:r>
            <w:sdt>
              <w:sdtPr>
                <w:rPr>
                  <w:rFonts w:ascii="ＭＳ ゴシック" w:hAnsi="ＭＳ ゴシック" w:hint="eastAsia"/>
                  <w:color w:val="000000" w:themeColor="text1"/>
                </w:rPr>
                <w:id w:val="1526202091"/>
                <w14:checkbox>
                  <w14:checked w14:val="0"/>
                  <w14:checkedState w14:val="00FE" w14:font="Wingdings"/>
                  <w14:uncheckedState w14:val="2610" w14:font="ＭＳ ゴシック"/>
                </w14:checkbox>
              </w:sdtPr>
              <w:sdtEndPr/>
              <w:sdtContent>
                <w:r w:rsidR="00F42337" w:rsidRPr="002637EA">
                  <w:rPr>
                    <w:rFonts w:ascii="ＭＳ ゴシック" w:hAnsi="ＭＳ ゴシック" w:hint="eastAsia"/>
                    <w:color w:val="000000" w:themeColor="text1"/>
                  </w:rPr>
                  <w:t>☐</w:t>
                </w:r>
              </w:sdtContent>
            </w:sdt>
            <w:r w:rsidR="00931727" w:rsidRPr="002637EA">
              <w:rPr>
                <w:rFonts w:ascii="ＭＳ ゴシック" w:hAnsi="ＭＳ ゴシック" w:hint="eastAsia"/>
                <w:color w:val="000000" w:themeColor="text1"/>
                <w:spacing w:val="0"/>
              </w:rPr>
              <w:t>無</w:t>
            </w:r>
          </w:p>
        </w:tc>
      </w:tr>
    </w:tbl>
    <w:p w14:paraId="0EAAD818" w14:textId="6AA8E26B" w:rsidR="00931727" w:rsidRPr="002637EA" w:rsidRDefault="00D01E11" w:rsidP="00931727">
      <w:pPr>
        <w:pStyle w:val="a3"/>
        <w:spacing w:line="240" w:lineRule="auto"/>
        <w:rPr>
          <w:color w:val="000000" w:themeColor="text1"/>
        </w:rPr>
      </w:pPr>
      <w:r w:rsidRPr="002637EA">
        <w:rPr>
          <w:rFonts w:hint="eastAsia"/>
          <w:color w:val="000000" w:themeColor="text1"/>
        </w:rPr>
        <w:t xml:space="preserve">　　　　　（</w:t>
      </w:r>
      <w:r w:rsidR="00931727" w:rsidRPr="002637EA">
        <w:rPr>
          <w:rFonts w:hint="eastAsia"/>
          <w:color w:val="000000" w:themeColor="text1"/>
        </w:rPr>
        <w:t>注）「</w:t>
      </w:r>
      <w:r w:rsidR="00861E17" w:rsidRPr="002637EA">
        <w:rPr>
          <w:rFonts w:hint="eastAsia"/>
          <w:color w:val="000000" w:themeColor="text1"/>
        </w:rPr>
        <w:t>消防法による設備義務の有無」については</w:t>
      </w:r>
      <w:r w:rsidR="002E08C1" w:rsidRPr="002637EA">
        <w:rPr>
          <w:rFonts w:hint="eastAsia"/>
          <w:color w:val="000000" w:themeColor="text1"/>
        </w:rPr>
        <w:t>､</w:t>
      </w:r>
      <w:r w:rsidR="00861E17" w:rsidRPr="002637EA">
        <w:rPr>
          <w:rFonts w:hint="eastAsia"/>
          <w:color w:val="000000" w:themeColor="text1"/>
        </w:rPr>
        <w:t>消防署に確認のうえ</w:t>
      </w:r>
      <w:r w:rsidR="002E08C1" w:rsidRPr="002637EA">
        <w:rPr>
          <w:rFonts w:hint="eastAsia"/>
          <w:color w:val="000000" w:themeColor="text1"/>
        </w:rPr>
        <w:t>､</w:t>
      </w:r>
      <w:r w:rsidR="00D10052" w:rsidRPr="002637EA">
        <w:rPr>
          <w:rFonts w:ascii="ＭＳ ゴシック" w:hAnsi="ＭＳ ゴシック" w:hint="eastAsia"/>
          <w:color w:val="000000" w:themeColor="text1"/>
        </w:rPr>
        <w:t>チェック（☑）する</w:t>
      </w:r>
      <w:r w:rsidR="00931727" w:rsidRPr="002637EA">
        <w:rPr>
          <w:rFonts w:hint="eastAsia"/>
          <w:color w:val="000000" w:themeColor="text1"/>
        </w:rPr>
        <w:t>こと。</w:t>
      </w:r>
    </w:p>
    <w:p w14:paraId="4B30C1A6" w14:textId="77777777" w:rsidR="00931727" w:rsidRPr="002637EA" w:rsidRDefault="00931727" w:rsidP="00931727">
      <w:pPr>
        <w:pStyle w:val="a3"/>
        <w:spacing w:line="240" w:lineRule="auto"/>
        <w:ind w:firstLineChars="500" w:firstLine="980"/>
        <w:rPr>
          <w:color w:val="000000" w:themeColor="text1"/>
        </w:rPr>
      </w:pPr>
      <w:r w:rsidRPr="002637EA">
        <w:rPr>
          <w:rFonts w:hint="eastAsia"/>
          <w:color w:val="000000" w:themeColor="text1"/>
        </w:rPr>
        <w:t>（根拠法令）</w:t>
      </w:r>
    </w:p>
    <w:p w14:paraId="2881C83C" w14:textId="4D82774D" w:rsidR="00931727" w:rsidRPr="002637EA" w:rsidRDefault="00931727" w:rsidP="00931727">
      <w:pPr>
        <w:pStyle w:val="a3"/>
        <w:spacing w:line="240" w:lineRule="auto"/>
        <w:ind w:firstLineChars="600" w:firstLine="1176"/>
        <w:rPr>
          <w:color w:val="000000" w:themeColor="text1"/>
        </w:rPr>
      </w:pPr>
      <w:r w:rsidRPr="002637EA">
        <w:rPr>
          <w:rFonts w:hint="eastAsia"/>
          <w:color w:val="000000" w:themeColor="text1"/>
        </w:rPr>
        <w:t>・防火設備・・・建築基準法</w:t>
      </w:r>
      <w:r w:rsidR="002E08C1" w:rsidRPr="002637EA">
        <w:rPr>
          <w:rFonts w:hint="eastAsia"/>
          <w:color w:val="000000" w:themeColor="text1"/>
        </w:rPr>
        <w:t>､</w:t>
      </w:r>
      <w:r w:rsidRPr="002637EA">
        <w:rPr>
          <w:rFonts w:hint="eastAsia"/>
          <w:color w:val="000000" w:themeColor="text1"/>
        </w:rPr>
        <w:t>建築基準法施行令</w:t>
      </w:r>
    </w:p>
    <w:p w14:paraId="15EB71DA" w14:textId="576C19B8" w:rsidR="00931727" w:rsidRPr="002637EA" w:rsidRDefault="00931727" w:rsidP="00931727">
      <w:pPr>
        <w:pStyle w:val="a3"/>
        <w:spacing w:line="240" w:lineRule="auto"/>
        <w:rPr>
          <w:color w:val="000000" w:themeColor="text1"/>
        </w:rPr>
      </w:pPr>
      <w:r w:rsidRPr="002637EA">
        <w:rPr>
          <w:rFonts w:hint="eastAsia"/>
          <w:color w:val="000000" w:themeColor="text1"/>
        </w:rPr>
        <w:t xml:space="preserve">　　　　　　・消防用設備</w:t>
      </w:r>
      <w:r w:rsidR="002E08C1" w:rsidRPr="002637EA">
        <w:rPr>
          <w:rFonts w:hint="eastAsia"/>
          <w:color w:val="000000" w:themeColor="text1"/>
        </w:rPr>
        <w:t>､</w:t>
      </w:r>
      <w:r w:rsidRPr="002637EA">
        <w:rPr>
          <w:rFonts w:hint="eastAsia"/>
          <w:color w:val="000000" w:themeColor="text1"/>
        </w:rPr>
        <w:t>カーテン・布製ブラインド等の防炎性能・・・消防法</w:t>
      </w:r>
      <w:r w:rsidR="002E08C1" w:rsidRPr="002637EA">
        <w:rPr>
          <w:rFonts w:hint="eastAsia"/>
          <w:color w:val="000000" w:themeColor="text1"/>
        </w:rPr>
        <w:t>､</w:t>
      </w:r>
      <w:r w:rsidRPr="002637EA">
        <w:rPr>
          <w:rFonts w:hint="eastAsia"/>
          <w:color w:val="000000" w:themeColor="text1"/>
        </w:rPr>
        <w:t>消防法施行令</w:t>
      </w:r>
    </w:p>
    <w:p w14:paraId="047B79B0" w14:textId="77777777" w:rsidR="00931727" w:rsidRPr="002637EA" w:rsidRDefault="00931727" w:rsidP="00931727">
      <w:pPr>
        <w:pStyle w:val="a3"/>
        <w:spacing w:line="240" w:lineRule="auto"/>
        <w:rPr>
          <w:color w:val="000000" w:themeColor="text1"/>
        </w:rPr>
      </w:pPr>
    </w:p>
    <w:p w14:paraId="0FF7FEFA" w14:textId="77777777" w:rsidR="00931727" w:rsidRPr="002637EA" w:rsidRDefault="00931727" w:rsidP="00C42EB7">
      <w:pPr>
        <w:pStyle w:val="a3"/>
        <w:numPr>
          <w:ilvl w:val="0"/>
          <w:numId w:val="2"/>
        </w:numPr>
        <w:spacing w:line="240" w:lineRule="auto"/>
        <w:rPr>
          <w:rFonts w:eastAsia="ＭＳ Ｐゴシック" w:hAnsi="Times New Roman" w:cs="ＭＳ Ｐゴシック"/>
          <w:b/>
          <w:bCs/>
          <w:color w:val="000000" w:themeColor="text1"/>
          <w:sz w:val="24"/>
          <w:szCs w:val="24"/>
        </w:rPr>
      </w:pPr>
      <w:r w:rsidRPr="002637EA">
        <w:rPr>
          <w:rFonts w:eastAsia="ＭＳ Ｐゴシック" w:hAnsi="Times New Roman" w:cs="ＭＳ Ｐゴシック" w:hint="eastAsia"/>
          <w:b/>
          <w:bCs/>
          <w:color w:val="000000" w:themeColor="text1"/>
          <w:sz w:val="24"/>
          <w:szCs w:val="24"/>
        </w:rPr>
        <w:t>防災設備平面図を添付すること。</w:t>
      </w:r>
    </w:p>
    <w:p w14:paraId="37FD6C7A" w14:textId="77777777" w:rsidR="00931727" w:rsidRPr="002637EA" w:rsidRDefault="00931727" w:rsidP="00931727">
      <w:pPr>
        <w:pStyle w:val="a3"/>
        <w:spacing w:line="240" w:lineRule="auto"/>
        <w:rPr>
          <w:rFonts w:eastAsia="ＭＳ Ｐゴシック" w:hAnsi="Times New Roman" w:cs="ＭＳ Ｐゴシック"/>
          <w:b/>
          <w:bCs/>
          <w:color w:val="000000" w:themeColor="text1"/>
          <w:sz w:val="24"/>
          <w:szCs w:val="24"/>
        </w:rPr>
      </w:pPr>
    </w:p>
    <w:p w14:paraId="10374BE1" w14:textId="768591D4" w:rsidR="00931727" w:rsidRPr="002637EA" w:rsidRDefault="0097576C" w:rsidP="00931727">
      <w:pPr>
        <w:pStyle w:val="a3"/>
        <w:spacing w:line="240" w:lineRule="auto"/>
        <w:jc w:val="center"/>
        <w:rPr>
          <w:rFonts w:eastAsia="ＭＳ Ｐゴシック" w:hAnsi="Times New Roman" w:cs="ＭＳ Ｐゴシック"/>
          <w:b/>
          <w:bCs/>
          <w:color w:val="000000" w:themeColor="text1"/>
          <w:sz w:val="24"/>
          <w:szCs w:val="24"/>
        </w:rPr>
      </w:pPr>
      <w:r w:rsidRPr="002637EA">
        <w:rPr>
          <w:rFonts w:ascii="ＭＳ ゴシック" w:hAnsi="ＭＳ ゴシック" w:hint="eastAsia"/>
          <w:color w:val="000000" w:themeColor="text1"/>
          <w:spacing w:val="0"/>
        </w:rPr>
        <w:t>－</w:t>
      </w:r>
      <w:r w:rsidR="00F83AB6" w:rsidRPr="002637EA">
        <w:rPr>
          <w:rFonts w:ascii="ＭＳ ゴシック" w:hAnsi="ＭＳ ゴシック" w:hint="eastAsia"/>
          <w:color w:val="000000" w:themeColor="text1"/>
          <w:spacing w:val="0"/>
        </w:rPr>
        <w:t>５９</w:t>
      </w:r>
      <w:r w:rsidR="00931727" w:rsidRPr="002637EA">
        <w:rPr>
          <w:rFonts w:ascii="ＭＳ ゴシック" w:hAnsi="ＭＳ ゴシック" w:hint="eastAsia"/>
          <w:color w:val="000000" w:themeColor="text1"/>
          <w:spacing w:val="0"/>
        </w:rPr>
        <w:t>－</w:t>
      </w:r>
    </w:p>
    <w:p w14:paraId="3466BC1F" w14:textId="77777777" w:rsidR="00931727" w:rsidRPr="002637EA" w:rsidRDefault="00931727" w:rsidP="00931727">
      <w:pPr>
        <w:kinsoku w:val="0"/>
        <w:overflowPunct w:val="0"/>
        <w:textAlignment w:val="baseline"/>
        <w:rPr>
          <w:rFonts w:ascii="ＭＳ ゴシック" w:eastAsia="ＭＳ ゴシック" w:hAnsi="Times New Roman"/>
          <w:color w:val="000000" w:themeColor="text1"/>
          <w:kern w:val="0"/>
          <w:sz w:val="20"/>
          <w:szCs w:val="20"/>
        </w:rPr>
      </w:pPr>
    </w:p>
    <w:p w14:paraId="644BD2BE" w14:textId="2600F786" w:rsidR="00931727" w:rsidRPr="002637EA" w:rsidRDefault="00931727" w:rsidP="00931727">
      <w:pPr>
        <w:kinsoku w:val="0"/>
        <w:overflowPunct w:val="0"/>
        <w:textAlignment w:val="baseline"/>
        <w:rPr>
          <w:rFonts w:ascii="ＭＳ ゴシック" w:eastAsia="ＭＳ ゴシック" w:hAnsi="Times New Roman"/>
          <w:color w:val="000000" w:themeColor="text1"/>
          <w:kern w:val="0"/>
          <w:sz w:val="20"/>
          <w:szCs w:val="20"/>
        </w:rPr>
      </w:pPr>
    </w:p>
    <w:p w14:paraId="0E2493B8" w14:textId="77777777" w:rsidR="00470D3E" w:rsidRPr="002637EA" w:rsidRDefault="00470D3E" w:rsidP="00931727">
      <w:pPr>
        <w:kinsoku w:val="0"/>
        <w:overflowPunct w:val="0"/>
        <w:textAlignment w:val="baseline"/>
        <w:rPr>
          <w:rFonts w:ascii="ＭＳ ゴシック" w:eastAsia="ＭＳ ゴシック" w:hAnsi="Times New Roman"/>
          <w:color w:val="000000" w:themeColor="text1"/>
          <w:kern w:val="0"/>
          <w:sz w:val="20"/>
          <w:szCs w:val="20"/>
        </w:rPr>
      </w:pPr>
    </w:p>
    <w:p w14:paraId="4BE0A8ED" w14:textId="10C69376" w:rsidR="00931727" w:rsidRPr="002637EA" w:rsidRDefault="0097576C" w:rsidP="00931727">
      <w:pPr>
        <w:pStyle w:val="a3"/>
        <w:spacing w:line="240" w:lineRule="auto"/>
        <w:rPr>
          <w:rFonts w:ascii="ＭＳ ゴシック" w:hAnsi="ＭＳ ゴシック"/>
          <w:b/>
          <w:bCs/>
          <w:color w:val="000000" w:themeColor="text1"/>
          <w:spacing w:val="0"/>
          <w:sz w:val="24"/>
          <w:szCs w:val="24"/>
        </w:rPr>
      </w:pPr>
      <w:r w:rsidRPr="002637EA">
        <w:rPr>
          <w:rFonts w:ascii="ＭＳ ゴシック" w:hAnsi="ＭＳ ゴシック" w:hint="eastAsia"/>
          <w:b/>
          <w:bCs/>
          <w:color w:val="000000" w:themeColor="text1"/>
          <w:spacing w:val="0"/>
          <w:sz w:val="24"/>
          <w:szCs w:val="24"/>
        </w:rPr>
        <w:t>２　防災訓練の実施状況　　　（</w:t>
      </w:r>
      <w:r w:rsidR="00BB50F4" w:rsidRPr="002637EA">
        <w:rPr>
          <w:rFonts w:ascii="ＭＳ ゴシック" w:hAnsi="ＭＳ ゴシック" w:hint="eastAsia"/>
          <w:bCs/>
          <w:color w:val="000000" w:themeColor="text1"/>
          <w:spacing w:val="0"/>
          <w:sz w:val="24"/>
          <w:szCs w:val="24"/>
        </w:rPr>
        <w:t>５</w:t>
      </w:r>
      <w:r w:rsidR="00557E1A" w:rsidRPr="002637EA">
        <w:rPr>
          <w:rFonts w:ascii="ＭＳ ゴシック" w:hAnsi="ＭＳ ゴシック" w:hint="eastAsia"/>
          <w:bCs/>
          <w:color w:val="000000" w:themeColor="text1"/>
          <w:spacing w:val="0"/>
          <w:sz w:val="24"/>
          <w:szCs w:val="24"/>
        </w:rPr>
        <w:t>７</w:t>
      </w:r>
      <w:r w:rsidR="00931727" w:rsidRPr="002637EA">
        <w:rPr>
          <w:rFonts w:ascii="ＭＳ ゴシック" w:hAnsi="ＭＳ ゴシック" w:hint="eastAsia"/>
          <w:b/>
          <w:bCs/>
          <w:color w:val="000000" w:themeColor="text1"/>
          <w:spacing w:val="0"/>
          <w:sz w:val="24"/>
          <w:szCs w:val="24"/>
        </w:rPr>
        <w:t>ページ参照）</w:t>
      </w:r>
    </w:p>
    <w:p w14:paraId="04BD6724" w14:textId="77777777" w:rsidR="00931727" w:rsidRPr="002637EA" w:rsidRDefault="00931727" w:rsidP="00931727">
      <w:pPr>
        <w:pStyle w:val="a3"/>
        <w:spacing w:line="240" w:lineRule="auto"/>
        <w:rPr>
          <w:rFonts w:ascii="ＭＳ ゴシック" w:hAnsi="ＭＳ ゴシック"/>
          <w:b/>
          <w:bCs/>
          <w:color w:val="000000" w:themeColor="text1"/>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1259"/>
        <w:gridCol w:w="992"/>
        <w:gridCol w:w="1276"/>
        <w:gridCol w:w="1417"/>
        <w:gridCol w:w="2410"/>
      </w:tblGrid>
      <w:tr w:rsidR="002637EA" w:rsidRPr="002637EA" w14:paraId="03029A25" w14:textId="77777777" w:rsidTr="008A4AC0">
        <w:trPr>
          <w:trHeight w:val="544"/>
          <w:jc w:val="center"/>
        </w:trPr>
        <w:tc>
          <w:tcPr>
            <w:tcW w:w="1997" w:type="dxa"/>
          </w:tcPr>
          <w:p w14:paraId="712A77CA"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05426491"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r w:rsidRPr="002637EA">
              <w:rPr>
                <w:rFonts w:eastAsia="ＭＳ ゴシック" w:cs="ＭＳ ゴシック" w:hint="eastAsia"/>
                <w:color w:val="000000" w:themeColor="text1"/>
                <w:spacing w:val="-2"/>
                <w:kern w:val="0"/>
                <w:sz w:val="20"/>
                <w:szCs w:val="20"/>
              </w:rPr>
              <w:t>実　施　日</w:t>
            </w:r>
          </w:p>
          <w:p w14:paraId="5F18BC9B"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tcPr>
          <w:p w14:paraId="53086D69"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055A2C97"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r w:rsidRPr="002637EA">
              <w:rPr>
                <w:rFonts w:eastAsia="ＭＳ ゴシック" w:cs="ＭＳ ゴシック" w:hint="eastAsia"/>
                <w:color w:val="000000" w:themeColor="text1"/>
                <w:spacing w:val="-2"/>
                <w:kern w:val="0"/>
                <w:sz w:val="20"/>
                <w:szCs w:val="20"/>
              </w:rPr>
              <w:t>内</w:t>
            </w:r>
            <w:r w:rsidRPr="002637EA">
              <w:rPr>
                <w:rFonts w:eastAsia="ＭＳ ゴシック" w:cs="ＭＳ ゴシック" w:hint="eastAsia"/>
                <w:color w:val="000000" w:themeColor="text1"/>
                <w:spacing w:val="-2"/>
                <w:kern w:val="0"/>
                <w:sz w:val="20"/>
                <w:szCs w:val="20"/>
              </w:rPr>
              <w:t xml:space="preserve"> </w:t>
            </w:r>
            <w:r w:rsidRPr="002637EA">
              <w:rPr>
                <w:rFonts w:eastAsia="ＭＳ ゴシック" w:cs="ＭＳ ゴシック" w:hint="eastAsia"/>
                <w:color w:val="000000" w:themeColor="text1"/>
                <w:spacing w:val="-2"/>
                <w:kern w:val="0"/>
                <w:sz w:val="20"/>
                <w:szCs w:val="20"/>
              </w:rPr>
              <w:t>容</w:t>
            </w:r>
          </w:p>
          <w:p w14:paraId="6F6D4F5B"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992" w:type="dxa"/>
            <w:vAlign w:val="center"/>
          </w:tcPr>
          <w:p w14:paraId="4F8A403B" w14:textId="77777777" w:rsidR="00835B96" w:rsidRPr="002637EA" w:rsidRDefault="00835B96" w:rsidP="008A4AC0">
            <w:pPr>
              <w:wordWrap w:val="0"/>
              <w:autoSpaceDE w:val="0"/>
              <w:autoSpaceDN w:val="0"/>
              <w:adjustRightInd w:val="0"/>
              <w:jc w:val="center"/>
              <w:rPr>
                <w:rFonts w:eastAsia="ＭＳ ゴシック" w:cs="ＭＳ ゴシック"/>
                <w:color w:val="000000" w:themeColor="text1"/>
                <w:spacing w:val="-2"/>
                <w:kern w:val="0"/>
                <w:sz w:val="20"/>
                <w:szCs w:val="20"/>
              </w:rPr>
            </w:pPr>
            <w:r w:rsidRPr="002637EA">
              <w:rPr>
                <w:rFonts w:eastAsia="ＭＳ ゴシック" w:cs="ＭＳ ゴシック" w:hint="eastAsia"/>
                <w:color w:val="000000" w:themeColor="text1"/>
                <w:spacing w:val="-2"/>
                <w:kern w:val="0"/>
                <w:sz w:val="20"/>
                <w:szCs w:val="20"/>
              </w:rPr>
              <w:t>夜間又は</w:t>
            </w:r>
          </w:p>
          <w:p w14:paraId="05CF001D" w14:textId="77777777" w:rsidR="00835B96" w:rsidRPr="002637EA" w:rsidRDefault="00835B96" w:rsidP="008A4AC0">
            <w:pPr>
              <w:wordWrap w:val="0"/>
              <w:autoSpaceDE w:val="0"/>
              <w:autoSpaceDN w:val="0"/>
              <w:adjustRightInd w:val="0"/>
              <w:jc w:val="center"/>
              <w:rPr>
                <w:rFonts w:eastAsia="ＭＳ ゴシック" w:cs="ＭＳ ゴシック"/>
                <w:color w:val="000000" w:themeColor="text1"/>
                <w:spacing w:val="-2"/>
                <w:kern w:val="0"/>
                <w:sz w:val="20"/>
                <w:szCs w:val="20"/>
              </w:rPr>
            </w:pPr>
            <w:r w:rsidRPr="002637EA">
              <w:rPr>
                <w:rFonts w:eastAsia="ＭＳ ゴシック" w:cs="ＭＳ ゴシック" w:hint="eastAsia"/>
                <w:color w:val="000000" w:themeColor="text1"/>
                <w:spacing w:val="-2"/>
                <w:kern w:val="0"/>
                <w:sz w:val="20"/>
                <w:szCs w:val="20"/>
              </w:rPr>
              <w:t>夜間想定</w:t>
            </w:r>
          </w:p>
          <w:p w14:paraId="7144027E" w14:textId="77777777" w:rsidR="00835B96" w:rsidRPr="002637EA" w:rsidRDefault="00835B96" w:rsidP="008A4AC0">
            <w:pPr>
              <w:wordWrap w:val="0"/>
              <w:autoSpaceDE w:val="0"/>
              <w:autoSpaceDN w:val="0"/>
              <w:adjustRightInd w:val="0"/>
              <w:jc w:val="center"/>
              <w:rPr>
                <w:rFonts w:eastAsia="ＭＳ ゴシック" w:cs="ＭＳ ゴシック"/>
                <w:color w:val="000000" w:themeColor="text1"/>
                <w:spacing w:val="-2"/>
                <w:kern w:val="0"/>
                <w:sz w:val="20"/>
                <w:szCs w:val="20"/>
              </w:rPr>
            </w:pPr>
            <w:r w:rsidRPr="002637EA">
              <w:rPr>
                <w:rFonts w:eastAsia="ＭＳ ゴシック" w:cs="ＭＳ ゴシック" w:hint="eastAsia"/>
                <w:color w:val="000000" w:themeColor="text1"/>
                <w:spacing w:val="-2"/>
                <w:kern w:val="0"/>
                <w:sz w:val="20"/>
                <w:szCs w:val="20"/>
              </w:rPr>
              <w:t>訓練</w:t>
            </w:r>
          </w:p>
        </w:tc>
        <w:tc>
          <w:tcPr>
            <w:tcW w:w="1276" w:type="dxa"/>
            <w:vAlign w:val="center"/>
          </w:tcPr>
          <w:p w14:paraId="5920912F" w14:textId="77777777" w:rsidR="00835B96" w:rsidRPr="002637EA" w:rsidRDefault="00835B96" w:rsidP="00835B96">
            <w:pPr>
              <w:kinsoku w:val="0"/>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消防署</w:t>
            </w:r>
          </w:p>
          <w:p w14:paraId="516EAA30" w14:textId="77777777" w:rsidR="00835B96" w:rsidRPr="002637EA" w:rsidRDefault="00835B96" w:rsidP="00835B96">
            <w:pPr>
              <w:kinsoku w:val="0"/>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へ届出</w:t>
            </w:r>
          </w:p>
          <w:p w14:paraId="1D83E5C8"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kern w:val="0"/>
                <w:sz w:val="20"/>
                <w:szCs w:val="20"/>
              </w:rPr>
              <w:t>の有無</w:t>
            </w:r>
          </w:p>
        </w:tc>
        <w:tc>
          <w:tcPr>
            <w:tcW w:w="1417" w:type="dxa"/>
            <w:vAlign w:val="center"/>
          </w:tcPr>
          <w:p w14:paraId="6812E42C" w14:textId="77777777" w:rsidR="00835B96" w:rsidRPr="002637EA" w:rsidRDefault="00835B96" w:rsidP="008A4AC0">
            <w:pPr>
              <w:kinsoku w:val="0"/>
              <w:overflowPunct w:val="0"/>
              <w:jc w:val="center"/>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実施記録</w:t>
            </w:r>
          </w:p>
          <w:p w14:paraId="37C866DE" w14:textId="77777777" w:rsidR="00835B96" w:rsidRPr="002637EA" w:rsidRDefault="00835B96" w:rsidP="008A4AC0">
            <w:pPr>
              <w:wordWrap w:val="0"/>
              <w:autoSpaceDE w:val="0"/>
              <w:autoSpaceDN w:val="0"/>
              <w:adjustRightInd w:val="0"/>
              <w:jc w:val="center"/>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kern w:val="0"/>
                <w:sz w:val="20"/>
                <w:szCs w:val="20"/>
              </w:rPr>
              <w:t>の有無</w:t>
            </w:r>
          </w:p>
        </w:tc>
        <w:tc>
          <w:tcPr>
            <w:tcW w:w="2410" w:type="dxa"/>
          </w:tcPr>
          <w:p w14:paraId="1E1F284B"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2C599053"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r w:rsidRPr="002637EA">
              <w:rPr>
                <w:rFonts w:eastAsia="ＭＳ ゴシック" w:cs="ＭＳ ゴシック" w:hint="eastAsia"/>
                <w:color w:val="000000" w:themeColor="text1"/>
                <w:spacing w:val="-2"/>
                <w:kern w:val="0"/>
                <w:sz w:val="20"/>
                <w:szCs w:val="20"/>
              </w:rPr>
              <w:t>備　考</w:t>
            </w:r>
          </w:p>
        </w:tc>
      </w:tr>
      <w:tr w:rsidR="002637EA" w:rsidRPr="002637EA" w14:paraId="4F29A07F" w14:textId="77777777" w:rsidTr="005655A8">
        <w:trPr>
          <w:trHeight w:val="525"/>
          <w:jc w:val="center"/>
        </w:trPr>
        <w:tc>
          <w:tcPr>
            <w:tcW w:w="1997" w:type="dxa"/>
          </w:tcPr>
          <w:p w14:paraId="15E036B1"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559ECF16" w14:textId="77777777" w:rsidR="00835B96" w:rsidRPr="002637EA" w:rsidRDefault="00835B96" w:rsidP="00835B96">
            <w:pPr>
              <w:wordWrap w:val="0"/>
              <w:autoSpaceDE w:val="0"/>
              <w:autoSpaceDN w:val="0"/>
              <w:adjustRightInd w:val="0"/>
              <w:ind w:rightChars="-75" w:right="-158"/>
              <w:rPr>
                <w:rFonts w:ascii="ＭＳ ゴシック" w:eastAsia="ＭＳ ゴシック" w:hAnsi="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487B64F8"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40DD601A" w14:textId="77777777" w:rsidR="00835B96" w:rsidRPr="002637EA" w:rsidRDefault="002637EA" w:rsidP="00835B96">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72179085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07BC8F67"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0859737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67D6209B"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128823739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1CADD15F"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5345F50A"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5623168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3DD65E12"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63E39F6B"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2E67C5A2"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946892234"/>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69644786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5E1591B2"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417" w:type="dxa"/>
          </w:tcPr>
          <w:p w14:paraId="7C833C31"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51A91E88"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3497007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34374409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600535A0"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42E71C62"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3738AC9A"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144250FC"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2637EA" w:rsidRPr="002637EA" w14:paraId="292A75C8" w14:textId="77777777" w:rsidTr="005655A8">
        <w:trPr>
          <w:trHeight w:val="493"/>
          <w:jc w:val="center"/>
        </w:trPr>
        <w:tc>
          <w:tcPr>
            <w:tcW w:w="1997" w:type="dxa"/>
          </w:tcPr>
          <w:p w14:paraId="0AFF16E2"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771DA168"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46C613A8"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37ECFE0E"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3609726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19DB39C0"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7703261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0A434C5A"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161009432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52D4C4C1"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478CF276"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739164558"/>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053E6440"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45989463"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09816918"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92895868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49738742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44A96A00"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32546941"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6B56A1A0"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90936844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01735481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75836E1C"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4E241318"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58FD6159"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0B8C872D"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2637EA" w:rsidRPr="002637EA" w14:paraId="3BD74562" w14:textId="77777777" w:rsidTr="005655A8">
        <w:trPr>
          <w:trHeight w:val="333"/>
          <w:jc w:val="center"/>
        </w:trPr>
        <w:tc>
          <w:tcPr>
            <w:tcW w:w="1997" w:type="dxa"/>
          </w:tcPr>
          <w:p w14:paraId="5CF5487B"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48EA73D2"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656A10A9"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310E0746"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3722527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0239E725"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3674930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02651A56"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203992219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7BB008F1"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2B540321"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35240997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5108C574"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588BE362"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099F0431"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867947684"/>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32062771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34707A42"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5A0F0121"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0CAB2FF3"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0631057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93173946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1E5B3267"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2BA96AF1"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1D786B02"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2FADDBD5"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2637EA" w:rsidRPr="002637EA" w14:paraId="6C2CF011" w14:textId="77777777" w:rsidTr="005655A8">
        <w:trPr>
          <w:trHeight w:val="316"/>
          <w:jc w:val="center"/>
        </w:trPr>
        <w:tc>
          <w:tcPr>
            <w:tcW w:w="1997" w:type="dxa"/>
          </w:tcPr>
          <w:p w14:paraId="4C8D939F"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6E651E7D"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384F988C"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609C0581"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1188701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5C8C0D1D"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9518066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03DFF6EB"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210221596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42103FA1"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0465EE6A"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39130846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557813B3"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7A98A6E5"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4D479C79"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99456589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59778838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4F4A9C68"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7C5F226F"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68B908AA"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417405878"/>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24399074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1D8E43D7"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75CD6006"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62E9CCF9"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3E6963F8"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2637EA" w:rsidRPr="002637EA" w14:paraId="536BB8E4" w14:textId="77777777" w:rsidTr="005655A8">
        <w:trPr>
          <w:trHeight w:val="439"/>
          <w:jc w:val="center"/>
        </w:trPr>
        <w:tc>
          <w:tcPr>
            <w:tcW w:w="1997" w:type="dxa"/>
          </w:tcPr>
          <w:p w14:paraId="1302A740"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67D70B74"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3FDF4CBD"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748FC234"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5375703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4A1A3309"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7146311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6A24BAB5"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170397217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1E1B94D0"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2328A7FC"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71511379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69C13FC4"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35B83E83"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7842E82D"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76245510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27775374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39D1F637"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46DF7D2A"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06D17E4A"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35157039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78199592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2DE6A20B"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03E34C94"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41FD6F4E"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32A3DD40"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2637EA" w:rsidRPr="002637EA" w14:paraId="1D8727B3" w14:textId="77777777" w:rsidTr="005655A8">
        <w:trPr>
          <w:trHeight w:val="279"/>
          <w:jc w:val="center"/>
        </w:trPr>
        <w:tc>
          <w:tcPr>
            <w:tcW w:w="1997" w:type="dxa"/>
          </w:tcPr>
          <w:p w14:paraId="66A0D818"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438F05AF"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60D9D2CE"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1F790693"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7737486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00FDF1CC"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7368888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2931E206"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119121792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79B8BB85"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3EFEE3A0"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49795679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536F4E8F"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7025B131"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710B9E8E"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4259437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82717335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65CEB43B"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45E52502"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02C994F2"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36860230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827617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0A63CBE1"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3191208D"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279A9955"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70F90D7B"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2637EA" w:rsidRPr="002637EA" w14:paraId="7E01F94F" w14:textId="77777777" w:rsidTr="005655A8">
        <w:trPr>
          <w:trHeight w:val="390"/>
          <w:jc w:val="center"/>
        </w:trPr>
        <w:tc>
          <w:tcPr>
            <w:tcW w:w="1997" w:type="dxa"/>
          </w:tcPr>
          <w:p w14:paraId="650AD192"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6B16BC2E"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623E315C"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06F891FC"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6557752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090511D2"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8847846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22894B48"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18019803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0819C028"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5EED7E72"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801374998"/>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5818B2EE"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4695344B"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6504074C"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5043207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24378601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6698D795"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10935B54"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00236416"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51765886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9251797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68C346CE"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26802A20"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1DDCD4F6"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3BE291D9"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2637EA" w:rsidRPr="002637EA" w14:paraId="261CF1D8" w14:textId="77777777" w:rsidTr="005655A8">
        <w:trPr>
          <w:trHeight w:val="513"/>
          <w:jc w:val="center"/>
        </w:trPr>
        <w:tc>
          <w:tcPr>
            <w:tcW w:w="1997" w:type="dxa"/>
          </w:tcPr>
          <w:p w14:paraId="2CC656D8"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4FFE5BC8"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6C13F426"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548A569B"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0751648"/>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5A295B70"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7710207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7FA5BD70"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1639506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14616528"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77725F8F"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92208931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79C8DB58"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2993BC7A"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23B25164"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337108074"/>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214091608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0AE91E3B"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2C397A0D"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340C1C8A"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99202983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18579163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4FAFAF7A"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21EBB0E4"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69EDDEF0"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658E7B4C"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2637EA" w:rsidRPr="002637EA" w14:paraId="232F129A" w14:textId="77777777" w:rsidTr="005655A8">
        <w:trPr>
          <w:trHeight w:val="707"/>
          <w:jc w:val="center"/>
        </w:trPr>
        <w:tc>
          <w:tcPr>
            <w:tcW w:w="1997" w:type="dxa"/>
          </w:tcPr>
          <w:p w14:paraId="3F76C023"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49B5E24B"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61B74072"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4E303027"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94128984"/>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29B420BC"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5621004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7E589A98"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127128576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282FB24E"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48D82231"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1031509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26A4930F"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12AA7773"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30B537D1"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43405598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7813030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332B19E1"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178C951F"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07418B93"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3420519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80500126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78943A8D"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69971D3E"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6549D49F"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5C6ED6B0"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2637EA" w:rsidRPr="002637EA" w14:paraId="5F0FAB85" w14:textId="77777777" w:rsidTr="005655A8">
        <w:trPr>
          <w:trHeight w:val="720"/>
          <w:jc w:val="center"/>
        </w:trPr>
        <w:tc>
          <w:tcPr>
            <w:tcW w:w="1997" w:type="dxa"/>
          </w:tcPr>
          <w:p w14:paraId="5FE970AA"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199417FB"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6168B313"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08AAD744"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4791830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1D110CBE"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90088"/>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3222A1FA"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32470772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75ACBC33"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7EBCDC32"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8356665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2E586B1E"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1112289B"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00AC7976"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01390490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6025266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73BC4B5A"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19A3B156"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37D6F600"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814091154"/>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3470258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4CA83BF6"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6D111DA9"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44ABDFAB"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10B085F4"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2637EA" w:rsidRPr="002637EA" w14:paraId="12D9AB94" w14:textId="77777777" w:rsidTr="005655A8">
        <w:trPr>
          <w:trHeight w:val="707"/>
          <w:jc w:val="center"/>
        </w:trPr>
        <w:tc>
          <w:tcPr>
            <w:tcW w:w="1997" w:type="dxa"/>
          </w:tcPr>
          <w:p w14:paraId="7733EAE6"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1DC774BD"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07D641D1"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41A7A985"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4778833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581F2ECD"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7819044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3F53665C"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112850705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7D8AA2DF"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4A9741D8"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64693389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27C5C6A0"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6961A2B7"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61AC4854"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83658398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905061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295FB667"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57E558DF"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148F397B"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02170088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97341117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559CEEB0"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007DA8F6"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6FC7A2BB"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58BAD712"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r w:rsidR="00835B96" w:rsidRPr="002637EA" w14:paraId="4F3D0DCA" w14:textId="77777777" w:rsidTr="005655A8">
        <w:trPr>
          <w:trHeight w:val="427"/>
          <w:jc w:val="center"/>
        </w:trPr>
        <w:tc>
          <w:tcPr>
            <w:tcW w:w="1997" w:type="dxa"/>
          </w:tcPr>
          <w:p w14:paraId="4397FEAB"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p w14:paraId="3911BEE9"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spacing w:val="-2"/>
                <w:kern w:val="0"/>
                <w:sz w:val="20"/>
                <w:szCs w:val="20"/>
              </w:rPr>
              <w:t xml:space="preserve">　　年　　月　　日</w:t>
            </w:r>
          </w:p>
          <w:p w14:paraId="78D5D3D9"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59" w:type="dxa"/>
            <w:vAlign w:val="center"/>
          </w:tcPr>
          <w:p w14:paraId="3E2D188E"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17842808"/>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避</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難</w:t>
            </w:r>
          </w:p>
          <w:p w14:paraId="6313C8A4" w14:textId="77777777" w:rsidR="00835B96" w:rsidRPr="002637EA" w:rsidRDefault="002637EA" w:rsidP="00835B96">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8413905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ascii="ＭＳ ゴシック" w:eastAsia="ＭＳ ゴシック" w:hAnsi="ＭＳ ゴシック" w:cs="ＭＳ ゴシック" w:hint="eastAsia"/>
                <w:color w:val="000000" w:themeColor="text1"/>
                <w:kern w:val="0"/>
                <w:sz w:val="20"/>
                <w:szCs w:val="20"/>
              </w:rPr>
              <w:t>消</w:t>
            </w:r>
            <w:r w:rsidR="00835B96" w:rsidRPr="002637EA">
              <w:rPr>
                <w:rFonts w:ascii="ＭＳ ゴシック" w:eastAsia="ＭＳ ゴシック" w:hAnsi="ＭＳ ゴシック" w:cs="ＭＳ ゴシック"/>
                <w:color w:val="000000" w:themeColor="text1"/>
                <w:kern w:val="0"/>
                <w:sz w:val="20"/>
                <w:szCs w:val="20"/>
              </w:rPr>
              <w:t xml:space="preserve"> </w:t>
            </w:r>
            <w:r w:rsidR="00835B96" w:rsidRPr="002637EA">
              <w:rPr>
                <w:rFonts w:ascii="ＭＳ ゴシック" w:eastAsia="ＭＳ ゴシック" w:hAnsi="ＭＳ ゴシック" w:cs="ＭＳ ゴシック" w:hint="eastAsia"/>
                <w:color w:val="000000" w:themeColor="text1"/>
                <w:kern w:val="0"/>
                <w:sz w:val="20"/>
                <w:szCs w:val="20"/>
              </w:rPr>
              <w:t>火</w:t>
            </w:r>
          </w:p>
          <w:p w14:paraId="0905193E" w14:textId="77777777" w:rsidR="00835B96" w:rsidRPr="002637EA" w:rsidRDefault="002637EA" w:rsidP="00835B96">
            <w:pPr>
              <w:wordWrap w:val="0"/>
              <w:autoSpaceDE w:val="0"/>
              <w:autoSpaceDN w:val="0"/>
              <w:adjustRightInd w:val="0"/>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cs="ＭＳ ゴシック" w:hint="eastAsia"/>
                  <w:color w:val="000000" w:themeColor="text1"/>
                  <w:spacing w:val="-2"/>
                  <w:kern w:val="0"/>
                  <w:sz w:val="20"/>
                  <w:szCs w:val="20"/>
                </w:rPr>
                <w:id w:val="1305286468"/>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cs="ＭＳ ゴシック" w:hint="eastAsia"/>
                    <w:color w:val="000000" w:themeColor="text1"/>
                    <w:spacing w:val="-2"/>
                    <w:kern w:val="0"/>
                    <w:sz w:val="20"/>
                    <w:szCs w:val="20"/>
                  </w:rPr>
                  <w:t>☐</w:t>
                </w:r>
              </w:sdtContent>
            </w:sdt>
            <w:r w:rsidR="00835B96" w:rsidRPr="002637EA">
              <w:rPr>
                <w:rFonts w:ascii="ＭＳ ゴシック" w:eastAsia="ＭＳ ゴシック" w:hAnsi="ＭＳ ゴシック" w:cs="ＭＳ ゴシック" w:hint="eastAsia"/>
                <w:color w:val="000000" w:themeColor="text1"/>
                <w:spacing w:val="-2"/>
                <w:kern w:val="0"/>
                <w:sz w:val="20"/>
                <w:szCs w:val="20"/>
              </w:rPr>
              <w:t>通</w:t>
            </w:r>
            <w:r w:rsidR="00835B96" w:rsidRPr="002637EA">
              <w:rPr>
                <w:rFonts w:ascii="ＭＳ ゴシック" w:eastAsia="ＭＳ ゴシック" w:hAnsi="ＭＳ ゴシック" w:cs="ＭＳ ゴシック"/>
                <w:color w:val="000000" w:themeColor="text1"/>
                <w:spacing w:val="-2"/>
                <w:kern w:val="0"/>
                <w:sz w:val="20"/>
                <w:szCs w:val="20"/>
              </w:rPr>
              <w:t xml:space="preserve"> </w:t>
            </w:r>
            <w:r w:rsidR="00835B96" w:rsidRPr="002637EA">
              <w:rPr>
                <w:rFonts w:ascii="ＭＳ ゴシック" w:eastAsia="ＭＳ ゴシック" w:hAnsi="ＭＳ ゴシック" w:cs="ＭＳ ゴシック" w:hint="eastAsia"/>
                <w:color w:val="000000" w:themeColor="text1"/>
                <w:spacing w:val="-2"/>
                <w:kern w:val="0"/>
                <w:sz w:val="20"/>
                <w:szCs w:val="20"/>
              </w:rPr>
              <w:t>報</w:t>
            </w:r>
          </w:p>
        </w:tc>
        <w:tc>
          <w:tcPr>
            <w:tcW w:w="992" w:type="dxa"/>
          </w:tcPr>
          <w:p w14:paraId="23A614F3"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357E754F"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75127296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p>
          <w:p w14:paraId="4F673908"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c>
          <w:tcPr>
            <w:tcW w:w="1276" w:type="dxa"/>
          </w:tcPr>
          <w:p w14:paraId="4603BFDF"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18E4B14B"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002036967"/>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49493086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18725793"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1417" w:type="dxa"/>
          </w:tcPr>
          <w:p w14:paraId="75966742" w14:textId="77777777" w:rsidR="00835B96" w:rsidRPr="002637EA" w:rsidRDefault="00835B96" w:rsidP="00835B96">
            <w:pPr>
              <w:widowControl/>
              <w:jc w:val="center"/>
              <w:rPr>
                <w:rFonts w:eastAsia="ＭＳ ゴシック" w:cs="ＭＳ ゴシック"/>
                <w:color w:val="000000" w:themeColor="text1"/>
                <w:spacing w:val="-2"/>
                <w:kern w:val="0"/>
                <w:sz w:val="20"/>
                <w:szCs w:val="20"/>
              </w:rPr>
            </w:pPr>
          </w:p>
          <w:p w14:paraId="26044C69" w14:textId="77777777" w:rsidR="00835B96" w:rsidRPr="002637EA" w:rsidRDefault="002637EA" w:rsidP="00835B96">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44661661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10850460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835B96" w:rsidRPr="002637EA">
              <w:rPr>
                <w:rFonts w:eastAsia="ＭＳ ゴシック" w:cs="ＭＳ ゴシック" w:hint="eastAsia"/>
                <w:color w:val="000000" w:themeColor="text1"/>
                <w:spacing w:val="-2"/>
                <w:kern w:val="0"/>
                <w:sz w:val="20"/>
                <w:szCs w:val="20"/>
              </w:rPr>
              <w:t>無</w:t>
            </w:r>
          </w:p>
          <w:p w14:paraId="0DF40E52" w14:textId="77777777" w:rsidR="00835B96" w:rsidRPr="002637EA" w:rsidRDefault="00835B96" w:rsidP="00835B96">
            <w:pPr>
              <w:wordWrap w:val="0"/>
              <w:autoSpaceDE w:val="0"/>
              <w:autoSpaceDN w:val="0"/>
              <w:adjustRightInd w:val="0"/>
              <w:jc w:val="center"/>
              <w:rPr>
                <w:rFonts w:eastAsia="ＭＳ ゴシック" w:cs="ＭＳ ゴシック"/>
                <w:color w:val="000000" w:themeColor="text1"/>
                <w:spacing w:val="-2"/>
                <w:kern w:val="0"/>
                <w:sz w:val="20"/>
                <w:szCs w:val="20"/>
              </w:rPr>
            </w:pPr>
          </w:p>
        </w:tc>
        <w:tc>
          <w:tcPr>
            <w:tcW w:w="2410" w:type="dxa"/>
          </w:tcPr>
          <w:p w14:paraId="66D61FC7"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3F8DF3C7" w14:textId="77777777" w:rsidR="00835B96" w:rsidRPr="002637EA" w:rsidRDefault="00835B96" w:rsidP="00835B96">
            <w:pPr>
              <w:widowControl/>
              <w:jc w:val="left"/>
              <w:rPr>
                <w:rFonts w:eastAsia="ＭＳ ゴシック" w:cs="ＭＳ ゴシック"/>
                <w:color w:val="000000" w:themeColor="text1"/>
                <w:spacing w:val="-2"/>
                <w:kern w:val="0"/>
                <w:sz w:val="20"/>
                <w:szCs w:val="20"/>
              </w:rPr>
            </w:pPr>
          </w:p>
          <w:p w14:paraId="43CDF501" w14:textId="77777777" w:rsidR="00835B96" w:rsidRPr="002637EA" w:rsidRDefault="00835B96" w:rsidP="00835B96">
            <w:pPr>
              <w:wordWrap w:val="0"/>
              <w:autoSpaceDE w:val="0"/>
              <w:autoSpaceDN w:val="0"/>
              <w:adjustRightInd w:val="0"/>
              <w:rPr>
                <w:rFonts w:eastAsia="ＭＳ ゴシック" w:cs="ＭＳ ゴシック"/>
                <w:color w:val="000000" w:themeColor="text1"/>
                <w:spacing w:val="-2"/>
                <w:kern w:val="0"/>
                <w:sz w:val="20"/>
                <w:szCs w:val="20"/>
              </w:rPr>
            </w:pPr>
          </w:p>
        </w:tc>
      </w:tr>
    </w:tbl>
    <w:p w14:paraId="7446E3D5" w14:textId="77777777" w:rsidR="00931727" w:rsidRPr="002637EA" w:rsidRDefault="00931727" w:rsidP="00931727">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5E9F6055" w14:textId="77777777" w:rsidR="00835B96" w:rsidRPr="002637EA" w:rsidRDefault="00835B96" w:rsidP="00835B96">
      <w:pPr>
        <w:kinsoku w:val="0"/>
        <w:overflowPunct w:val="0"/>
        <w:ind w:firstLineChars="496" w:firstLine="992"/>
        <w:jc w:val="left"/>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注）</w:t>
      </w:r>
      <w:r w:rsidRPr="002637EA">
        <w:rPr>
          <w:rFonts w:ascii="ＭＳ ゴシック" w:eastAsia="ＭＳ ゴシック" w:hAnsi="ＭＳ ゴシック" w:cs="ＭＳ ゴシック"/>
          <w:color w:val="000000" w:themeColor="text1"/>
          <w:kern w:val="0"/>
          <w:sz w:val="20"/>
          <w:szCs w:val="20"/>
        </w:rPr>
        <w:t xml:space="preserve">1  </w:t>
      </w:r>
      <w:r w:rsidRPr="002637EA">
        <w:rPr>
          <w:rFonts w:ascii="ＭＳ ゴシック" w:eastAsia="ＭＳ ゴシック" w:hAnsi="ＭＳ ゴシック" w:cs="ＭＳ ゴシック" w:hint="eastAsia"/>
          <w:color w:val="000000" w:themeColor="text1"/>
          <w:kern w:val="0"/>
          <w:sz w:val="20"/>
          <w:szCs w:val="20"/>
        </w:rPr>
        <w:t>前年度の状況を記入すること。</w:t>
      </w:r>
    </w:p>
    <w:p w14:paraId="233F83C2" w14:textId="1107F5B3" w:rsidR="00835B96" w:rsidRPr="002637EA" w:rsidRDefault="00835B96" w:rsidP="00835B96">
      <w:pPr>
        <w:kinsoku w:val="0"/>
        <w:overflowPunct w:val="0"/>
        <w:ind w:firstLineChars="496" w:firstLine="992"/>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 xml:space="preserve">  2 </w:t>
      </w:r>
      <w:r w:rsidRPr="002637EA">
        <w:rPr>
          <w:rFonts w:ascii="ＭＳ ゴシック" w:eastAsia="ＭＳ ゴシック" w:hAnsi="ＭＳ ゴシック" w:cs="ＭＳ ゴシック" w:hint="eastAsia"/>
          <w:color w:val="000000" w:themeColor="text1"/>
          <w:kern w:val="0"/>
          <w:sz w:val="20"/>
          <w:szCs w:val="20"/>
        </w:rPr>
        <w:t>「内</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容」欄は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該当するものにチェック（☑）すること。</w:t>
      </w:r>
    </w:p>
    <w:p w14:paraId="56AE6C03" w14:textId="70DE59BE" w:rsidR="00835B96" w:rsidRPr="002637EA" w:rsidRDefault="00835B96" w:rsidP="00835B96">
      <w:pPr>
        <w:kinsoku w:val="0"/>
        <w:overflowPunct w:val="0"/>
        <w:ind w:firstLineChars="496" w:firstLine="992"/>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3 </w:t>
      </w:r>
      <w:r w:rsidRPr="002637EA">
        <w:rPr>
          <w:rFonts w:ascii="ＭＳ ゴシック" w:eastAsia="ＭＳ ゴシック" w:hAnsi="ＭＳ ゴシック" w:cs="ＭＳ ゴシック" w:hint="eastAsia"/>
          <w:color w:val="000000" w:themeColor="text1"/>
          <w:kern w:val="0"/>
          <w:sz w:val="20"/>
          <w:szCs w:val="20"/>
        </w:rPr>
        <w:t>「夜間又は夜間を想定訓練」欄は</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実施日に</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チェック（☑）すること。</w:t>
      </w:r>
      <w:r w:rsidRPr="002637EA">
        <w:rPr>
          <w:rFonts w:ascii="ＭＳ ゴシック" w:eastAsia="ＭＳ ゴシック" w:hAnsi="ＭＳ ゴシック" w:cs="ＭＳ ゴシック"/>
          <w:color w:val="000000" w:themeColor="text1"/>
          <w:kern w:val="0"/>
          <w:sz w:val="20"/>
          <w:szCs w:val="20"/>
        </w:rPr>
        <w:t xml:space="preserve"> </w:t>
      </w:r>
    </w:p>
    <w:p w14:paraId="7C729451" w14:textId="77777777" w:rsidR="00835B96" w:rsidRPr="002637EA" w:rsidRDefault="00835B96" w:rsidP="00835B96">
      <w:pPr>
        <w:kinsoku w:val="0"/>
        <w:overflowPunct w:val="0"/>
        <w:ind w:firstLineChars="496" w:firstLine="992"/>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4  </w:t>
      </w:r>
      <w:r w:rsidRPr="002637EA">
        <w:rPr>
          <w:rFonts w:ascii="ＭＳ ゴシック" w:eastAsia="ＭＳ ゴシック" w:hAnsi="ＭＳ ゴシック" w:cs="ＭＳ ゴシック" w:hint="eastAsia"/>
          <w:color w:val="000000" w:themeColor="text1"/>
          <w:kern w:val="0"/>
          <w:sz w:val="20"/>
          <w:szCs w:val="20"/>
        </w:rPr>
        <w:t>自然災害に対する訓練の実施は備考欄に記入すること。</w:t>
      </w:r>
    </w:p>
    <w:p w14:paraId="52B0D079" w14:textId="4F0091D5" w:rsidR="00835B96" w:rsidRPr="002637EA" w:rsidRDefault="00835B96" w:rsidP="00835B96">
      <w:pPr>
        <w:wordWrap w:val="0"/>
        <w:autoSpaceDE w:val="0"/>
        <w:autoSpaceDN w:val="0"/>
        <w:adjustRightInd w:val="0"/>
        <w:ind w:firstLineChars="506" w:firstLine="992"/>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spacing w:val="-2"/>
          <w:kern w:val="0"/>
          <w:sz w:val="20"/>
          <w:szCs w:val="20"/>
        </w:rPr>
        <w:t xml:space="preserve"> </w:t>
      </w:r>
      <w:r w:rsidRPr="002637EA">
        <w:rPr>
          <w:rFonts w:ascii="ＭＳ ゴシック" w:eastAsia="ＭＳ ゴシック" w:hAnsi="ＭＳ ゴシック" w:cs="ＭＳ ゴシック" w:hint="eastAsia"/>
          <w:color w:val="000000" w:themeColor="text1"/>
          <w:spacing w:val="-2"/>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5</w:t>
      </w:r>
      <w:r w:rsidRPr="002637EA">
        <w:rPr>
          <w:rFonts w:ascii="ＭＳ ゴシック" w:eastAsia="ＭＳ ゴシック" w:hAnsi="ＭＳ ゴシック" w:cs="ＭＳ ゴシック" w:hint="eastAsia"/>
          <w:color w:val="000000" w:themeColor="text1"/>
          <w:kern w:val="0"/>
          <w:sz w:val="20"/>
          <w:szCs w:val="20"/>
        </w:rPr>
        <w:t xml:space="preserve">　消防署の立会い</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指導を受けた日は備考欄に記入すること。</w:t>
      </w:r>
    </w:p>
    <w:p w14:paraId="643AA545" w14:textId="77777777" w:rsidR="00931727" w:rsidRPr="002637EA" w:rsidRDefault="00931727" w:rsidP="00931727">
      <w:pPr>
        <w:pStyle w:val="a3"/>
        <w:spacing w:line="240" w:lineRule="auto"/>
        <w:rPr>
          <w:rFonts w:ascii="ＭＳ ゴシック" w:hAnsi="ＭＳ ゴシック"/>
          <w:color w:val="000000" w:themeColor="text1"/>
          <w:spacing w:val="0"/>
        </w:rPr>
      </w:pPr>
    </w:p>
    <w:p w14:paraId="38E336D0" w14:textId="77777777" w:rsidR="00931727" w:rsidRPr="002637EA" w:rsidRDefault="00931727" w:rsidP="00931727">
      <w:pPr>
        <w:pStyle w:val="a3"/>
        <w:spacing w:line="240" w:lineRule="auto"/>
        <w:rPr>
          <w:rFonts w:ascii="ＭＳ ゴシック" w:hAnsi="ＭＳ ゴシック"/>
          <w:color w:val="000000" w:themeColor="text1"/>
          <w:spacing w:val="0"/>
        </w:rPr>
      </w:pPr>
    </w:p>
    <w:p w14:paraId="7FBA8EDE" w14:textId="77777777" w:rsidR="00931727" w:rsidRPr="002637EA" w:rsidRDefault="00931727" w:rsidP="00931727">
      <w:pPr>
        <w:pStyle w:val="a3"/>
        <w:spacing w:line="240" w:lineRule="auto"/>
        <w:rPr>
          <w:rFonts w:ascii="ＭＳ ゴシック" w:hAnsi="ＭＳ ゴシック"/>
          <w:color w:val="000000" w:themeColor="text1"/>
          <w:spacing w:val="0"/>
        </w:rPr>
      </w:pPr>
    </w:p>
    <w:p w14:paraId="3307DB87" w14:textId="77777777" w:rsidR="00931727" w:rsidRPr="002637EA" w:rsidRDefault="00931727" w:rsidP="00931727">
      <w:pPr>
        <w:pStyle w:val="a3"/>
        <w:spacing w:line="240" w:lineRule="auto"/>
        <w:rPr>
          <w:rFonts w:ascii="ＭＳ ゴシック" w:hAnsi="ＭＳ ゴシック"/>
          <w:color w:val="000000" w:themeColor="text1"/>
          <w:spacing w:val="0"/>
        </w:rPr>
      </w:pPr>
    </w:p>
    <w:p w14:paraId="1EB20D0E" w14:textId="5DA2E8A7" w:rsidR="00931727" w:rsidRPr="002637EA" w:rsidRDefault="00942920" w:rsidP="00942920">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w:t>
      </w:r>
      <w:r w:rsidR="00F1378E" w:rsidRPr="002637EA">
        <w:rPr>
          <w:rFonts w:ascii="ＭＳ ゴシック" w:hAnsi="ＭＳ ゴシック" w:hint="eastAsia"/>
          <w:color w:val="000000" w:themeColor="text1"/>
          <w:spacing w:val="0"/>
        </w:rPr>
        <w:t>６</w:t>
      </w:r>
      <w:r w:rsidR="00F83AB6" w:rsidRPr="002637EA">
        <w:rPr>
          <w:rFonts w:ascii="ＭＳ ゴシック" w:hAnsi="ＭＳ ゴシック" w:hint="eastAsia"/>
          <w:color w:val="000000" w:themeColor="text1"/>
          <w:spacing w:val="0"/>
        </w:rPr>
        <w:t>０</w:t>
      </w:r>
      <w:r w:rsidR="00931727" w:rsidRPr="002637EA">
        <w:rPr>
          <w:rFonts w:ascii="ＭＳ ゴシック" w:hAnsi="ＭＳ ゴシック" w:hint="eastAsia"/>
          <w:color w:val="000000" w:themeColor="text1"/>
          <w:spacing w:val="0"/>
        </w:rPr>
        <w:t>－</w:t>
      </w:r>
    </w:p>
    <w:p w14:paraId="2FABA3AF" w14:textId="77777777" w:rsidR="006C3720" w:rsidRPr="002637EA" w:rsidRDefault="006C3720" w:rsidP="00B47A3C">
      <w:pPr>
        <w:tabs>
          <w:tab w:val="left" w:pos="1290"/>
        </w:tabs>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1843"/>
      </w:tblGrid>
      <w:tr w:rsidR="002637EA" w:rsidRPr="002637EA" w14:paraId="70AB7B98" w14:textId="77777777" w:rsidTr="00835B96">
        <w:trPr>
          <w:trHeight w:val="458"/>
          <w:jc w:val="center"/>
        </w:trPr>
        <w:tc>
          <w:tcPr>
            <w:tcW w:w="1696" w:type="dxa"/>
            <w:vAlign w:val="center"/>
          </w:tcPr>
          <w:p w14:paraId="66B342FE" w14:textId="77777777" w:rsidR="006C3720" w:rsidRPr="002637EA" w:rsidRDefault="006C3720" w:rsidP="00A9207D">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主　眼　事　項</w:t>
            </w:r>
          </w:p>
        </w:tc>
        <w:tc>
          <w:tcPr>
            <w:tcW w:w="6521" w:type="dxa"/>
            <w:vAlign w:val="center"/>
          </w:tcPr>
          <w:p w14:paraId="061E02FD" w14:textId="77777777" w:rsidR="006C3720" w:rsidRPr="002637EA" w:rsidRDefault="006C3720" w:rsidP="00A9207D">
            <w:pPr>
              <w:pStyle w:val="a3"/>
              <w:spacing w:line="240" w:lineRule="auto"/>
              <w:jc w:val="center"/>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着　　　　　眼　　　　　点</w:t>
            </w:r>
          </w:p>
        </w:tc>
        <w:tc>
          <w:tcPr>
            <w:tcW w:w="1843" w:type="dxa"/>
            <w:vAlign w:val="center"/>
          </w:tcPr>
          <w:p w14:paraId="486548ED" w14:textId="77777777" w:rsidR="006C3720" w:rsidRPr="002637EA" w:rsidRDefault="006C3720" w:rsidP="00A9207D">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自己評価</w:t>
            </w:r>
          </w:p>
        </w:tc>
      </w:tr>
      <w:tr w:rsidR="002637EA" w:rsidRPr="002637EA" w14:paraId="4283999E" w14:textId="77777777" w:rsidTr="00835B96">
        <w:trPr>
          <w:trHeight w:val="13291"/>
          <w:jc w:val="center"/>
        </w:trPr>
        <w:tc>
          <w:tcPr>
            <w:tcW w:w="1696" w:type="dxa"/>
          </w:tcPr>
          <w:p w14:paraId="7DB16BB4" w14:textId="77777777" w:rsidR="004E118F" w:rsidRPr="002637EA" w:rsidRDefault="004E118F" w:rsidP="004E118F">
            <w:pPr>
              <w:kinsoku w:val="0"/>
              <w:overflowPunct w:val="0"/>
              <w:ind w:left="201" w:hangingChars="100" w:hanging="201"/>
              <w:textAlignment w:val="baseline"/>
              <w:rPr>
                <w:rFonts w:ascii="ＭＳ ゴシック" w:eastAsia="ＭＳ ゴシック" w:hAnsi="ＭＳ ゴシック"/>
                <w:b/>
                <w:color w:val="000000" w:themeColor="text1"/>
                <w:sz w:val="20"/>
                <w:szCs w:val="20"/>
              </w:rPr>
            </w:pPr>
          </w:p>
          <w:p w14:paraId="1A7DD167" w14:textId="77777777" w:rsidR="004E118F" w:rsidRPr="002637EA" w:rsidRDefault="004E118F" w:rsidP="004E118F">
            <w:pPr>
              <w:kinsoku w:val="0"/>
              <w:overflowPunct w:val="0"/>
              <w:ind w:left="201" w:hangingChars="100" w:hanging="201"/>
              <w:textAlignment w:val="baseline"/>
              <w:rPr>
                <w:rFonts w:ascii="ＭＳ ゴシック" w:eastAsia="ＭＳ ゴシック" w:hAnsi="ＭＳ ゴシック"/>
                <w:b/>
                <w:color w:val="000000" w:themeColor="text1"/>
                <w:sz w:val="20"/>
                <w:szCs w:val="20"/>
              </w:rPr>
            </w:pPr>
            <w:r w:rsidRPr="002637EA">
              <w:rPr>
                <w:rFonts w:ascii="ＭＳ ゴシック" w:eastAsia="ＭＳ ゴシック" w:hAnsi="ＭＳ ゴシック" w:cs="ＭＳ ゴシック" w:hint="eastAsia"/>
                <w:b/>
                <w:color w:val="000000" w:themeColor="text1"/>
                <w:kern w:val="0"/>
                <w:sz w:val="20"/>
                <w:szCs w:val="20"/>
              </w:rPr>
              <w:t>３　事故発生時の対応</w:t>
            </w:r>
          </w:p>
        </w:tc>
        <w:tc>
          <w:tcPr>
            <w:tcW w:w="6521" w:type="dxa"/>
          </w:tcPr>
          <w:p w14:paraId="67D71D61" w14:textId="77777777" w:rsidR="004E118F" w:rsidRPr="002637EA" w:rsidRDefault="004E118F" w:rsidP="00A9207D">
            <w:pPr>
              <w:pStyle w:val="a3"/>
              <w:spacing w:line="240" w:lineRule="auto"/>
              <w:ind w:left="200" w:hangingChars="100" w:hanging="200"/>
              <w:rPr>
                <w:rFonts w:ascii="ＭＳ ゴシック" w:hAnsi="ＭＳ ゴシック"/>
                <w:color w:val="000000" w:themeColor="text1"/>
                <w:spacing w:val="0"/>
              </w:rPr>
            </w:pPr>
          </w:p>
          <w:p w14:paraId="428EFE96" w14:textId="77777777" w:rsidR="004E118F" w:rsidRPr="002637EA" w:rsidRDefault="004E118F" w:rsidP="006C3720">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(1) </w:t>
            </w:r>
            <w:r w:rsidRPr="002637EA">
              <w:rPr>
                <w:rFonts w:ascii="ＭＳ ゴシック" w:eastAsia="ＭＳ ゴシック" w:hAnsi="Times New Roman" w:cs="ＭＳ ゴシック" w:hint="eastAsia"/>
                <w:color w:val="000000" w:themeColor="text1"/>
                <w:kern w:val="0"/>
                <w:sz w:val="20"/>
                <w:szCs w:val="20"/>
              </w:rPr>
              <w:t>事故処理におけるマニュアル（</w:t>
            </w:r>
            <w:r w:rsidR="006214D7" w:rsidRPr="002637EA">
              <w:rPr>
                <w:rFonts w:ascii="ＭＳ ゴシック" w:eastAsia="ＭＳ ゴシック" w:hAnsi="Times New Roman" w:cs="ＭＳ ゴシック" w:hint="eastAsia"/>
                <w:color w:val="000000" w:themeColor="text1"/>
                <w:kern w:val="0"/>
                <w:sz w:val="20"/>
                <w:szCs w:val="20"/>
              </w:rPr>
              <w:t>危険等発生時対処要領</w:t>
            </w:r>
            <w:r w:rsidRPr="002637EA">
              <w:rPr>
                <w:rFonts w:ascii="ＭＳ ゴシック" w:eastAsia="ＭＳ ゴシック" w:hAnsi="Times New Roman" w:cs="ＭＳ ゴシック" w:hint="eastAsia"/>
                <w:color w:val="000000" w:themeColor="text1"/>
                <w:kern w:val="0"/>
                <w:sz w:val="20"/>
                <w:szCs w:val="20"/>
              </w:rPr>
              <w:t>）は作成されているか。</w:t>
            </w:r>
          </w:p>
          <w:p w14:paraId="02C98CFF" w14:textId="77777777" w:rsidR="004E118F" w:rsidRPr="002637EA" w:rsidRDefault="004E118F" w:rsidP="006C3720">
            <w:pPr>
              <w:kinsoku w:val="0"/>
              <w:overflowPunct w:val="0"/>
              <w:textAlignment w:val="baseline"/>
              <w:rPr>
                <w:rFonts w:ascii="ＭＳ ゴシック" w:eastAsia="ＭＳ ゴシック" w:hAnsi="Times New Roman"/>
                <w:color w:val="000000" w:themeColor="text1"/>
                <w:kern w:val="0"/>
                <w:sz w:val="20"/>
                <w:szCs w:val="20"/>
              </w:rPr>
            </w:pPr>
          </w:p>
          <w:p w14:paraId="0932D793" w14:textId="77777777" w:rsidR="004E118F" w:rsidRPr="002637EA" w:rsidRDefault="004E118F" w:rsidP="006C3720">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(2) </w:t>
            </w:r>
            <w:r w:rsidRPr="002637EA">
              <w:rPr>
                <w:rFonts w:ascii="ＭＳ ゴシック" w:eastAsia="ＭＳ ゴシック" w:hAnsi="Times New Roman" w:cs="ＭＳ ゴシック" w:hint="eastAsia"/>
                <w:color w:val="000000" w:themeColor="text1"/>
                <w:kern w:val="0"/>
                <w:sz w:val="20"/>
                <w:szCs w:val="20"/>
              </w:rPr>
              <w:t>事故処理簿は整備されているか。</w:t>
            </w:r>
          </w:p>
          <w:p w14:paraId="7E84DA13" w14:textId="77777777" w:rsidR="004E118F" w:rsidRPr="002637EA" w:rsidRDefault="004E118F" w:rsidP="006C3720">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p>
          <w:p w14:paraId="49AEFA29" w14:textId="77777777" w:rsidR="004E118F" w:rsidRPr="002637EA" w:rsidRDefault="004E118F" w:rsidP="006C3720">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(3)</w:t>
            </w:r>
            <w:r w:rsidRPr="002637EA">
              <w:rPr>
                <w:rFonts w:ascii="ＭＳ ゴシック" w:eastAsia="ＭＳ ゴシック" w:hAnsi="ＭＳ ゴシック" w:cs="ＭＳ ゴシック" w:hint="eastAsia"/>
                <w:color w:val="000000" w:themeColor="text1"/>
                <w:kern w:val="0"/>
                <w:sz w:val="20"/>
                <w:szCs w:val="20"/>
              </w:rPr>
              <w:t xml:space="preserve"> 児童の施設内及び通園中の事故があったか。</w:t>
            </w:r>
          </w:p>
          <w:p w14:paraId="58BFDDC5" w14:textId="77777777" w:rsidR="004E118F" w:rsidRPr="002637EA" w:rsidRDefault="004E118F" w:rsidP="006C3720">
            <w:pPr>
              <w:kinsoku w:val="0"/>
              <w:overflowPunct w:val="0"/>
              <w:textAlignment w:val="baseline"/>
              <w:rPr>
                <w:rFonts w:ascii="ＭＳ ゴシック" w:eastAsia="ＭＳ ゴシック" w:hAnsi="Times New Roman"/>
                <w:color w:val="000000" w:themeColor="text1"/>
                <w:kern w:val="0"/>
                <w:sz w:val="20"/>
                <w:szCs w:val="20"/>
              </w:rPr>
            </w:pPr>
          </w:p>
          <w:p w14:paraId="53ABB777" w14:textId="77777777" w:rsidR="004E118F" w:rsidRPr="002637EA" w:rsidRDefault="004E118F" w:rsidP="006C3720">
            <w:pPr>
              <w:kinsoku w:val="0"/>
              <w:overflowPunct w:val="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ア　</w:t>
            </w:r>
            <w:r w:rsidRPr="002637EA">
              <w:rPr>
                <w:rFonts w:ascii="ＭＳ ゴシック" w:eastAsia="ＭＳ ゴシック" w:hAnsi="Times New Roman" w:cs="ＭＳ ゴシック" w:hint="eastAsia"/>
                <w:color w:val="000000" w:themeColor="text1"/>
                <w:kern w:val="0"/>
                <w:sz w:val="20"/>
                <w:szCs w:val="20"/>
              </w:rPr>
              <w:t>昨年度の事故処理報告件数　　（　　）件</w:t>
            </w:r>
          </w:p>
          <w:p w14:paraId="7DAA3575" w14:textId="77777777" w:rsidR="004E118F" w:rsidRPr="002637EA" w:rsidRDefault="004E118F" w:rsidP="006C3720">
            <w:pPr>
              <w:kinsoku w:val="0"/>
              <w:overflowPunct w:val="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Times New Roman" w:cs="ＭＳ ゴシック" w:hint="eastAsia"/>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lang w:eastAsia="zh-CN"/>
              </w:rPr>
              <w:t>未処理件数　　（　　　）件</w:t>
            </w:r>
          </w:p>
          <w:p w14:paraId="05D1B28F" w14:textId="77777777" w:rsidR="004E118F" w:rsidRPr="002637EA" w:rsidRDefault="004E118F" w:rsidP="006C3720">
            <w:pPr>
              <w:kinsoku w:val="0"/>
              <w:overflowPunct w:val="0"/>
              <w:ind w:left="800" w:hangingChars="400" w:hanging="800"/>
              <w:textAlignment w:val="baseline"/>
              <w:rPr>
                <w:rFonts w:ascii="ＭＳ ゴシック" w:eastAsia="ＭＳ ゴシック" w:hAnsi="ＭＳ ゴシック" w:cs="ＭＳ ゴシック"/>
                <w:color w:val="000000" w:themeColor="text1"/>
                <w:kern w:val="0"/>
                <w:sz w:val="20"/>
                <w:szCs w:val="20"/>
                <w:lang w:eastAsia="zh-CN"/>
              </w:rPr>
            </w:pPr>
          </w:p>
          <w:p w14:paraId="58BBBE89" w14:textId="4334E793" w:rsidR="004E118F" w:rsidRPr="002637EA" w:rsidRDefault="004E118F" w:rsidP="006C3720">
            <w:pPr>
              <w:kinsoku w:val="0"/>
              <w:overflowPunct w:val="0"/>
              <w:ind w:left="800" w:hangingChars="400" w:hanging="8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lang w:eastAsia="zh-CN"/>
              </w:rPr>
              <w:t xml:space="preserve">     </w:t>
            </w:r>
            <w:r w:rsidRPr="002637EA">
              <w:rPr>
                <w:rFonts w:ascii="ＭＳ ゴシック" w:eastAsia="ＭＳ ゴシック" w:hAnsi="ＭＳ ゴシック" w:cs="ＭＳ ゴシック" w:hint="eastAsia"/>
                <w:color w:val="000000" w:themeColor="text1"/>
                <w:kern w:val="0"/>
                <w:sz w:val="20"/>
                <w:szCs w:val="20"/>
              </w:rPr>
              <w:t xml:space="preserve">イ　</w:t>
            </w:r>
            <w:r w:rsidRPr="002637EA">
              <w:rPr>
                <w:rFonts w:ascii="ＭＳ ゴシック" w:eastAsia="ＭＳ ゴシック" w:hAnsi="Times New Roman" w:cs="ＭＳ ゴシック" w:hint="eastAsia"/>
                <w:color w:val="000000" w:themeColor="text1"/>
                <w:kern w:val="0"/>
                <w:sz w:val="20"/>
                <w:szCs w:val="20"/>
              </w:rPr>
              <w:t>マニュアルにより適切に処理され</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事故処理簿に記録しているか。</w:t>
            </w:r>
          </w:p>
          <w:p w14:paraId="35897C84" w14:textId="77777777" w:rsidR="004E118F" w:rsidRPr="002637EA" w:rsidRDefault="004E118F" w:rsidP="006C3720">
            <w:pPr>
              <w:kinsoku w:val="0"/>
              <w:overflowPunct w:val="0"/>
              <w:ind w:left="800" w:hangingChars="400" w:hanging="800"/>
              <w:textAlignment w:val="baseline"/>
              <w:rPr>
                <w:rFonts w:ascii="ＭＳ ゴシック" w:eastAsia="ＭＳ ゴシック" w:hAnsi="ＭＳ ゴシック" w:cs="ＭＳ ゴシック"/>
                <w:color w:val="000000" w:themeColor="text1"/>
                <w:kern w:val="0"/>
                <w:sz w:val="20"/>
                <w:szCs w:val="20"/>
              </w:rPr>
            </w:pPr>
          </w:p>
          <w:p w14:paraId="767A9942" w14:textId="4E6D6D04" w:rsidR="004E118F" w:rsidRPr="002637EA" w:rsidRDefault="004E118F" w:rsidP="006C3720">
            <w:pPr>
              <w:kinsoku w:val="0"/>
              <w:overflowPunct w:val="0"/>
              <w:ind w:left="800" w:hangingChars="400" w:hanging="8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ウ　速やかに行政機関や利用者の家族等に連絡すると共に</w:t>
            </w:r>
            <w:r w:rsidR="002E08C1"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必要な措置を講じているか。</w:t>
            </w:r>
          </w:p>
          <w:p w14:paraId="585679DA" w14:textId="77777777" w:rsidR="004E118F" w:rsidRPr="002637EA" w:rsidRDefault="004E118F" w:rsidP="006C3720">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88D8A39" w14:textId="77777777" w:rsidR="004E118F" w:rsidRPr="002637EA" w:rsidRDefault="004E118F" w:rsidP="006C3720">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エ　損害賠償を速やかに行っているか。</w:t>
            </w:r>
          </w:p>
          <w:p w14:paraId="38FC6102" w14:textId="77777777" w:rsidR="004E118F" w:rsidRPr="002637EA" w:rsidRDefault="004E118F" w:rsidP="006C3720">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5225B53" w14:textId="2011382B" w:rsidR="004E118F" w:rsidRPr="002637EA" w:rsidRDefault="004E118F" w:rsidP="006C3720">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オ　</w:t>
            </w:r>
            <w:r w:rsidRPr="002637EA">
              <w:rPr>
                <w:rFonts w:ascii="ＭＳ ゴシック" w:eastAsia="ＭＳ ゴシック" w:hAnsi="ＭＳ ゴシック" w:cs="ＭＳ ゴシック" w:hint="eastAsia"/>
                <w:color w:val="000000" w:themeColor="text1"/>
                <w:spacing w:val="-4"/>
                <w:kern w:val="0"/>
                <w:sz w:val="20"/>
                <w:szCs w:val="20"/>
              </w:rPr>
              <w:t>その原因を究明し</w:t>
            </w:r>
            <w:r w:rsidR="002E08C1" w:rsidRPr="002637EA">
              <w:rPr>
                <w:rFonts w:ascii="ＭＳ ゴシック" w:eastAsia="ＭＳ ゴシック" w:hAnsi="ＭＳ ゴシック" w:cs="ＭＳ ゴシック" w:hint="eastAsia"/>
                <w:color w:val="000000" w:themeColor="text1"/>
                <w:spacing w:val="-4"/>
                <w:kern w:val="0"/>
                <w:sz w:val="20"/>
                <w:szCs w:val="20"/>
              </w:rPr>
              <w:t>､</w:t>
            </w:r>
            <w:r w:rsidRPr="002637EA">
              <w:rPr>
                <w:rFonts w:ascii="ＭＳ ゴシック" w:eastAsia="ＭＳ ゴシック" w:hAnsi="ＭＳ ゴシック" w:cs="ＭＳ ゴシック" w:hint="eastAsia"/>
                <w:color w:val="000000" w:themeColor="text1"/>
                <w:spacing w:val="-4"/>
                <w:kern w:val="0"/>
                <w:sz w:val="20"/>
                <w:szCs w:val="20"/>
              </w:rPr>
              <w:t>再発防止の対策を講じているか。</w:t>
            </w:r>
          </w:p>
          <w:p w14:paraId="52165193" w14:textId="77777777" w:rsidR="004E118F" w:rsidRPr="002637EA" w:rsidRDefault="004E118F" w:rsidP="006C3720">
            <w:pPr>
              <w:kinsoku w:val="0"/>
              <w:overflowPunct w:val="0"/>
              <w:textAlignment w:val="baseline"/>
              <w:rPr>
                <w:rFonts w:ascii="ＭＳ ゴシック" w:eastAsia="ＭＳ ゴシック" w:hAnsi="Times New Roman"/>
                <w:color w:val="000000" w:themeColor="text1"/>
                <w:kern w:val="0"/>
                <w:sz w:val="20"/>
                <w:szCs w:val="20"/>
              </w:rPr>
            </w:pPr>
          </w:p>
          <w:p w14:paraId="3D4446C0" w14:textId="77777777" w:rsidR="00590F4B" w:rsidRPr="002637EA" w:rsidRDefault="00590F4B" w:rsidP="006C3720">
            <w:pPr>
              <w:kinsoku w:val="0"/>
              <w:overflowPunct w:val="0"/>
              <w:textAlignment w:val="baseline"/>
              <w:rPr>
                <w:rFonts w:ascii="ＭＳ ゴシック" w:eastAsia="ＭＳ ゴシック" w:hAnsi="Times New Roman"/>
                <w:color w:val="000000" w:themeColor="text1"/>
                <w:kern w:val="0"/>
                <w:sz w:val="20"/>
                <w:szCs w:val="20"/>
              </w:rPr>
            </w:pPr>
          </w:p>
          <w:p w14:paraId="7F5AFF20" w14:textId="77777777" w:rsidR="004E118F" w:rsidRPr="002637EA" w:rsidRDefault="004E118F" w:rsidP="004E118F">
            <w:pPr>
              <w:ind w:firstLineChars="50" w:firstLine="100"/>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4</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hint="eastAsia"/>
                <w:color w:val="000000" w:themeColor="text1"/>
                <w:sz w:val="20"/>
                <w:szCs w:val="20"/>
              </w:rPr>
              <w:t>１か月以上の欠席児童はいるか。</w:t>
            </w:r>
          </w:p>
          <w:p w14:paraId="60FA647C" w14:textId="77777777" w:rsidR="004E118F" w:rsidRPr="002637EA" w:rsidRDefault="004E118F" w:rsidP="004E118F">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「いる」場合の対応策について記載すること。</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16"/>
            </w:tblGrid>
            <w:tr w:rsidR="002637EA" w:rsidRPr="002637EA" w14:paraId="24785886" w14:textId="77777777" w:rsidTr="00DA5C32">
              <w:trPr>
                <w:trHeight w:val="720"/>
              </w:trPr>
              <w:tc>
                <w:tcPr>
                  <w:tcW w:w="4716" w:type="dxa"/>
                </w:tcPr>
                <w:p w14:paraId="00EDDE9D" w14:textId="77777777" w:rsidR="004E118F" w:rsidRPr="002637EA" w:rsidRDefault="004E118F" w:rsidP="00DA5C32">
                  <w:pP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（対応策）</w:t>
                  </w:r>
                </w:p>
                <w:p w14:paraId="4081E049" w14:textId="77777777" w:rsidR="004E118F" w:rsidRPr="002637EA" w:rsidRDefault="004E118F" w:rsidP="00DA5C32">
                  <w:pPr>
                    <w:rPr>
                      <w:rFonts w:ascii="ＭＳ ゴシック" w:eastAsia="ＭＳ ゴシック" w:hAnsi="ＭＳ ゴシック"/>
                      <w:color w:val="000000" w:themeColor="text1"/>
                      <w:sz w:val="20"/>
                      <w:szCs w:val="20"/>
                    </w:rPr>
                  </w:pPr>
                </w:p>
                <w:p w14:paraId="518633A6" w14:textId="77777777" w:rsidR="004E118F" w:rsidRPr="002637EA" w:rsidRDefault="004E118F" w:rsidP="00DA5C32">
                  <w:pPr>
                    <w:rPr>
                      <w:rFonts w:ascii="ＭＳ ゴシック" w:eastAsia="ＭＳ ゴシック" w:hAnsi="ＭＳ ゴシック"/>
                      <w:color w:val="000000" w:themeColor="text1"/>
                      <w:sz w:val="20"/>
                      <w:szCs w:val="20"/>
                    </w:rPr>
                  </w:pPr>
                </w:p>
              </w:tc>
            </w:tr>
          </w:tbl>
          <w:p w14:paraId="37E8D1C4" w14:textId="77777777" w:rsidR="004E118F" w:rsidRPr="002637EA" w:rsidRDefault="004E118F" w:rsidP="004E118F">
            <w:pPr>
              <w:spacing w:line="120" w:lineRule="auto"/>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p>
          <w:p w14:paraId="79C411CF" w14:textId="76BE7E77" w:rsidR="004E118F" w:rsidRPr="002637EA" w:rsidRDefault="004E118F" w:rsidP="00A279F0">
            <w:pPr>
              <w:kinsoku w:val="0"/>
              <w:overflowPunct w:val="0"/>
              <w:ind w:leftChars="150" w:left="415" w:hangingChars="50" w:hanging="1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hint="eastAsia"/>
                <w:color w:val="000000" w:themeColor="text1"/>
                <w:sz w:val="20"/>
                <w:szCs w:val="20"/>
              </w:rPr>
              <w:t>※「いる」場合</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hint="eastAsia"/>
                <w:color w:val="000000" w:themeColor="text1"/>
                <w:sz w:val="20"/>
                <w:szCs w:val="20"/>
              </w:rPr>
              <w:t>市町村と連携をとっているか。</w:t>
            </w:r>
          </w:p>
          <w:p w14:paraId="71EC2895" w14:textId="77777777" w:rsidR="004E118F" w:rsidRPr="002637EA"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p>
          <w:p w14:paraId="0BDDDC09" w14:textId="77777777" w:rsidR="004E118F" w:rsidRPr="002637EA"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p>
          <w:p w14:paraId="594EFB24" w14:textId="65A04FDF" w:rsidR="00527551" w:rsidRPr="002637EA" w:rsidRDefault="00527551" w:rsidP="00527551">
            <w:pPr>
              <w:kinsoku w:val="0"/>
              <w:overflowPunct w:val="0"/>
              <w:ind w:leftChars="50" w:left="305" w:hangingChars="100" w:hanging="2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00AF7DAE" w:rsidRPr="002637EA">
              <w:rPr>
                <w:rFonts w:ascii="ＭＳ ゴシック" w:eastAsia="ＭＳ ゴシック" w:hAnsi="ＭＳ ゴシック" w:cs="ＭＳ ゴシック" w:hint="eastAsia"/>
                <w:color w:val="000000" w:themeColor="text1"/>
                <w:kern w:val="0"/>
                <w:sz w:val="20"/>
                <w:szCs w:val="20"/>
              </w:rPr>
              <w:t>5</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幼保連携型認定こども園安全計画について策定し</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これを実施しているか。</w:t>
            </w:r>
          </w:p>
          <w:p w14:paraId="460584EC" w14:textId="77777777" w:rsidR="00527551" w:rsidRPr="002637EA" w:rsidRDefault="00527551" w:rsidP="00527551">
            <w:pPr>
              <w:kinsoku w:val="0"/>
              <w:overflowPunct w:val="0"/>
              <w:textAlignment w:val="baseline"/>
              <w:rPr>
                <w:rFonts w:ascii="ＭＳ ゴシック" w:eastAsia="ＭＳ ゴシック" w:hAnsi="Times New Roman"/>
                <w:color w:val="000000" w:themeColor="text1"/>
                <w:kern w:val="0"/>
                <w:sz w:val="20"/>
                <w:szCs w:val="20"/>
              </w:rPr>
            </w:pPr>
          </w:p>
          <w:p w14:paraId="5CC91A57" w14:textId="1074AE3C" w:rsidR="00527551" w:rsidRPr="002637EA" w:rsidRDefault="00527551" w:rsidP="00A279F0">
            <w:pPr>
              <w:kinsoku w:val="0"/>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00AF7DAE" w:rsidRPr="002637EA">
              <w:rPr>
                <w:rFonts w:ascii="ＭＳ ゴシック" w:eastAsia="ＭＳ ゴシック" w:hAnsi="ＭＳ ゴシック" w:cs="ＭＳ ゴシック" w:hint="eastAsia"/>
                <w:color w:val="000000" w:themeColor="text1"/>
                <w:kern w:val="0"/>
                <w:sz w:val="20"/>
                <w:szCs w:val="20"/>
              </w:rPr>
              <w:t>6</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安全確保に関し</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職員会議等で取り上げるなど</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職員の共通理解を図っているか。</w:t>
            </w:r>
          </w:p>
          <w:p w14:paraId="2A0455D2" w14:textId="77777777" w:rsidR="00527551" w:rsidRPr="002637EA" w:rsidRDefault="00527551" w:rsidP="00527551">
            <w:pPr>
              <w:kinsoku w:val="0"/>
              <w:overflowPunct w:val="0"/>
              <w:textAlignment w:val="baseline"/>
              <w:rPr>
                <w:rFonts w:ascii="ＭＳ ゴシック" w:eastAsia="ＭＳ ゴシック" w:hAnsi="Times New Roman"/>
                <w:color w:val="000000" w:themeColor="text1"/>
                <w:kern w:val="0"/>
                <w:sz w:val="20"/>
                <w:szCs w:val="20"/>
              </w:rPr>
            </w:pPr>
          </w:p>
          <w:p w14:paraId="035D2771" w14:textId="77777777" w:rsidR="00527551" w:rsidRPr="002637EA" w:rsidRDefault="00527551" w:rsidP="00A279F0">
            <w:pPr>
              <w:kinsoku w:val="0"/>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00AF7DAE" w:rsidRPr="002637EA">
              <w:rPr>
                <w:rFonts w:ascii="ＭＳ ゴシック" w:eastAsia="ＭＳ ゴシック" w:hAnsi="ＭＳ ゴシック" w:cs="ＭＳ ゴシック" w:hint="eastAsia"/>
                <w:color w:val="000000" w:themeColor="text1"/>
                <w:kern w:val="0"/>
                <w:sz w:val="20"/>
                <w:szCs w:val="20"/>
              </w:rPr>
              <w:t>7</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万一の場合の避難場所や関係機関等への連絡方法を職員へ周知しているか。</w:t>
            </w:r>
          </w:p>
          <w:p w14:paraId="27BEDED6" w14:textId="77777777" w:rsidR="00527551" w:rsidRPr="002637EA" w:rsidRDefault="00527551" w:rsidP="00527551">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07787D7" w14:textId="77777777" w:rsidR="00527551" w:rsidRPr="002637EA" w:rsidRDefault="00527551" w:rsidP="00527551">
            <w:pPr>
              <w:kinsoku w:val="0"/>
              <w:overflowPunct w:val="0"/>
              <w:textAlignment w:val="baseline"/>
              <w:rPr>
                <w:rFonts w:ascii="ＭＳ ゴシック" w:eastAsia="ＭＳ ゴシック" w:hAnsi="Times New Roman"/>
                <w:color w:val="000000" w:themeColor="text1"/>
                <w:spacing w:val="-2"/>
                <w:kern w:val="0"/>
                <w:sz w:val="20"/>
                <w:szCs w:val="20"/>
              </w:rPr>
            </w:pP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ＭＳ ゴシック" w:cs="ＭＳ ゴシック"/>
                <w:color w:val="000000" w:themeColor="text1"/>
                <w:kern w:val="0"/>
                <w:sz w:val="20"/>
                <w:szCs w:val="20"/>
              </w:rPr>
              <w:t>(</w:t>
            </w:r>
            <w:r w:rsidR="00AF7DAE" w:rsidRPr="002637EA">
              <w:rPr>
                <w:rFonts w:ascii="ＭＳ ゴシック" w:eastAsia="ＭＳ ゴシック" w:hAnsi="ＭＳ ゴシック" w:cs="ＭＳ ゴシック" w:hint="eastAsia"/>
                <w:color w:val="000000" w:themeColor="text1"/>
                <w:kern w:val="0"/>
                <w:sz w:val="20"/>
                <w:szCs w:val="20"/>
              </w:rPr>
              <w:t>8</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spacing w:val="-2"/>
                <w:kern w:val="0"/>
                <w:sz w:val="20"/>
                <w:szCs w:val="20"/>
              </w:rPr>
              <w:t>無断外出等危険防止対策のマニュアルを作成しているか。</w:t>
            </w:r>
          </w:p>
          <w:p w14:paraId="64A3239C" w14:textId="77777777" w:rsidR="004E118F" w:rsidRPr="002637EA" w:rsidRDefault="004E118F" w:rsidP="004E118F">
            <w:pPr>
              <w:pStyle w:val="a3"/>
              <w:spacing w:line="240" w:lineRule="auto"/>
              <w:rPr>
                <w:rFonts w:ascii="ＭＳ ゴシック" w:hAnsi="ＭＳ ゴシック"/>
                <w:color w:val="000000" w:themeColor="text1"/>
                <w:spacing w:val="0"/>
              </w:rPr>
            </w:pPr>
          </w:p>
        </w:tc>
        <w:tc>
          <w:tcPr>
            <w:tcW w:w="1843" w:type="dxa"/>
          </w:tcPr>
          <w:p w14:paraId="619A1613" w14:textId="77777777" w:rsidR="004E118F" w:rsidRPr="002637EA" w:rsidRDefault="004E118F" w:rsidP="00557E1A">
            <w:pPr>
              <w:kinsoku w:val="0"/>
              <w:overflowPunct w:val="0"/>
              <w:jc w:val="left"/>
              <w:textAlignment w:val="baseline"/>
              <w:rPr>
                <w:rFonts w:ascii="ＭＳ ゴシック" w:hAnsi="ＭＳ ゴシック"/>
                <w:color w:val="000000" w:themeColor="text1"/>
              </w:rPr>
            </w:pPr>
          </w:p>
          <w:p w14:paraId="6F4DC126" w14:textId="77777777" w:rsidR="004E118F"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253800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9961530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いない</w:t>
            </w:r>
          </w:p>
          <w:p w14:paraId="14F7BE60"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7F4F2E2E" w14:textId="77777777" w:rsidR="00870104" w:rsidRPr="002637EA" w:rsidRDefault="00870104"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1BAB9B97" w14:textId="77777777" w:rsidR="004E118F"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6616367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9705388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いない</w:t>
            </w:r>
          </w:p>
          <w:p w14:paraId="217CB385"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47FFA99E" w14:textId="77777777" w:rsidR="004E118F"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7648839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172330274"/>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ない</w:t>
            </w:r>
          </w:p>
          <w:p w14:paraId="361AE3FF"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40A9800F"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41A291CC"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14C00A7D"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265F2CE9" w14:textId="77777777" w:rsidR="004E118F"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1105540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0304155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いない</w:t>
            </w:r>
          </w:p>
          <w:p w14:paraId="2C4AB5C5"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492C1936"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3BD013DE" w14:textId="77777777" w:rsidR="004E118F"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4327554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81571439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いない</w:t>
            </w:r>
          </w:p>
          <w:p w14:paraId="38971107"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16750A2B"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2313D82F" w14:textId="77777777" w:rsidR="004E118F"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1951198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8561139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いない</w:t>
            </w:r>
          </w:p>
          <w:p w14:paraId="4B593E44"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39B6A393" w14:textId="77777777" w:rsidR="004E118F"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8448298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3155776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いない</w:t>
            </w:r>
          </w:p>
          <w:p w14:paraId="2EAE1552"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6774B93D" w14:textId="77777777" w:rsidR="00590F4B" w:rsidRPr="002637EA" w:rsidRDefault="00590F4B"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03F339D2" w14:textId="77777777" w:rsidR="004E118F"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7085061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3632053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4E118F" w:rsidRPr="002637EA">
              <w:rPr>
                <w:rFonts w:ascii="ＭＳ ゴシック" w:eastAsia="ＭＳ ゴシック" w:hAnsi="ＭＳ ゴシック" w:cs="ＭＳ ゴシック" w:hint="eastAsia"/>
                <w:color w:val="000000" w:themeColor="text1"/>
                <w:kern w:val="0"/>
                <w:sz w:val="20"/>
                <w:szCs w:val="20"/>
              </w:rPr>
              <w:t>いない</w:t>
            </w:r>
          </w:p>
          <w:p w14:paraId="24FDECE8"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3C763BED"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1EE5BD0E"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6E928046" w14:textId="77777777" w:rsidR="004E118F" w:rsidRPr="002637EA" w:rsidRDefault="004E118F"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054FF47F" w14:textId="77777777" w:rsidR="004E118F"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4616262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947864"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4057366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947864" w:rsidRPr="002637EA">
              <w:rPr>
                <w:rFonts w:ascii="ＭＳ ゴシック" w:eastAsia="ＭＳ ゴシック" w:hAnsi="ＭＳ ゴシック" w:cs="ＭＳ ゴシック" w:hint="eastAsia"/>
                <w:color w:val="000000" w:themeColor="text1"/>
                <w:kern w:val="0"/>
                <w:sz w:val="20"/>
                <w:szCs w:val="20"/>
              </w:rPr>
              <w:t>いない</w:t>
            </w:r>
          </w:p>
          <w:p w14:paraId="67635160" w14:textId="77777777" w:rsidR="004E118F" w:rsidRPr="002637EA" w:rsidRDefault="004E118F" w:rsidP="00557E1A">
            <w:pPr>
              <w:kinsoku w:val="0"/>
              <w:overflowPunct w:val="0"/>
              <w:spacing w:line="360" w:lineRule="auto"/>
              <w:jc w:val="left"/>
              <w:textAlignment w:val="baseline"/>
              <w:rPr>
                <w:rFonts w:ascii="ＭＳ ゴシック" w:hAnsi="ＭＳ ゴシック"/>
                <w:color w:val="000000" w:themeColor="text1"/>
              </w:rPr>
            </w:pPr>
          </w:p>
          <w:p w14:paraId="6835B447" w14:textId="77777777" w:rsidR="00527551" w:rsidRPr="002637EA" w:rsidRDefault="00527551" w:rsidP="00557E1A">
            <w:pPr>
              <w:kinsoku w:val="0"/>
              <w:overflowPunct w:val="0"/>
              <w:jc w:val="left"/>
              <w:textAlignment w:val="baseline"/>
              <w:rPr>
                <w:rFonts w:ascii="ＭＳ ゴシック" w:hAnsi="ＭＳ ゴシック"/>
                <w:color w:val="000000" w:themeColor="text1"/>
              </w:rPr>
            </w:pPr>
          </w:p>
          <w:p w14:paraId="6F51F0EA" w14:textId="77777777" w:rsidR="00527551"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57016654"/>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527551"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97418402"/>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527551" w:rsidRPr="002637EA">
              <w:rPr>
                <w:rFonts w:ascii="ＭＳ ゴシック" w:eastAsia="ＭＳ ゴシック" w:hAnsi="ＭＳ ゴシック" w:cs="ＭＳ ゴシック" w:hint="eastAsia"/>
                <w:color w:val="000000" w:themeColor="text1"/>
                <w:kern w:val="0"/>
                <w:sz w:val="20"/>
                <w:szCs w:val="20"/>
              </w:rPr>
              <w:t>いない</w:t>
            </w:r>
          </w:p>
          <w:p w14:paraId="35943B24" w14:textId="77777777" w:rsidR="00527551" w:rsidRPr="002637EA" w:rsidRDefault="0052755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12ADB0EB" w14:textId="77777777" w:rsidR="00527551" w:rsidRPr="002637EA" w:rsidRDefault="0052755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2C68DCDF" w14:textId="77777777" w:rsidR="00527551"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7366262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527551"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9607407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527551" w:rsidRPr="002637EA">
              <w:rPr>
                <w:rFonts w:ascii="ＭＳ ゴシック" w:eastAsia="ＭＳ ゴシック" w:hAnsi="ＭＳ ゴシック" w:cs="ＭＳ ゴシック" w:hint="eastAsia"/>
                <w:color w:val="000000" w:themeColor="text1"/>
                <w:kern w:val="0"/>
                <w:sz w:val="20"/>
                <w:szCs w:val="20"/>
              </w:rPr>
              <w:t>いない</w:t>
            </w:r>
          </w:p>
          <w:p w14:paraId="4DEE2503" w14:textId="77777777" w:rsidR="00527551" w:rsidRPr="002637EA" w:rsidRDefault="0052755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440EC14D" w14:textId="77777777" w:rsidR="00527551" w:rsidRPr="002637EA" w:rsidRDefault="0052755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051A7F51" w14:textId="77777777" w:rsidR="00527551"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81266579"/>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527551"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5162445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527551" w:rsidRPr="002637EA">
              <w:rPr>
                <w:rFonts w:ascii="ＭＳ ゴシック" w:eastAsia="ＭＳ ゴシック" w:hAnsi="ＭＳ ゴシック" w:cs="ＭＳ ゴシック" w:hint="eastAsia"/>
                <w:color w:val="000000" w:themeColor="text1"/>
                <w:kern w:val="0"/>
                <w:sz w:val="20"/>
                <w:szCs w:val="20"/>
              </w:rPr>
              <w:t>いない</w:t>
            </w:r>
          </w:p>
          <w:p w14:paraId="6492FFD2" w14:textId="77777777" w:rsidR="00527551" w:rsidRPr="002637EA" w:rsidRDefault="0052755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766CFA5F" w14:textId="77777777" w:rsidR="00527551" w:rsidRPr="002637EA" w:rsidRDefault="00527551" w:rsidP="00557E1A">
            <w:pPr>
              <w:kinsoku w:val="0"/>
              <w:overflowPunct w:val="0"/>
              <w:jc w:val="left"/>
              <w:textAlignment w:val="baseline"/>
              <w:rPr>
                <w:rFonts w:ascii="ＭＳ ゴシック" w:eastAsia="ＭＳ ゴシック" w:hAnsi="Times New Roman"/>
                <w:color w:val="000000" w:themeColor="text1"/>
                <w:kern w:val="0"/>
                <w:sz w:val="20"/>
                <w:szCs w:val="20"/>
              </w:rPr>
            </w:pPr>
          </w:p>
          <w:p w14:paraId="4DCDFB9B" w14:textId="77777777" w:rsidR="00527551" w:rsidRPr="002637EA" w:rsidRDefault="002637EA" w:rsidP="00557E1A">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4239578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527551"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82718405"/>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527551" w:rsidRPr="002637EA">
              <w:rPr>
                <w:rFonts w:ascii="ＭＳ ゴシック" w:eastAsia="ＭＳ ゴシック" w:hAnsi="ＭＳ ゴシック" w:cs="ＭＳ ゴシック" w:hint="eastAsia"/>
                <w:color w:val="000000" w:themeColor="text1"/>
                <w:kern w:val="0"/>
                <w:sz w:val="20"/>
                <w:szCs w:val="20"/>
              </w:rPr>
              <w:t>いない</w:t>
            </w:r>
          </w:p>
          <w:p w14:paraId="723A5521" w14:textId="77777777" w:rsidR="00527551" w:rsidRPr="002637EA" w:rsidRDefault="00527551" w:rsidP="00557E1A">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2E0BB70" w14:textId="77777777" w:rsidR="00527551" w:rsidRPr="002637EA" w:rsidRDefault="00527551" w:rsidP="00527551">
            <w:pPr>
              <w:kinsoku w:val="0"/>
              <w:overflowPunct w:val="0"/>
              <w:jc w:val="center"/>
              <w:textAlignment w:val="baseline"/>
              <w:rPr>
                <w:rFonts w:ascii="ＭＳ ゴシック" w:hAnsi="ＭＳ ゴシック"/>
                <w:color w:val="000000" w:themeColor="text1"/>
              </w:rPr>
            </w:pPr>
          </w:p>
        </w:tc>
      </w:tr>
    </w:tbl>
    <w:p w14:paraId="4DA92BBF" w14:textId="76B31BD5" w:rsidR="00952DFC" w:rsidRPr="002637EA" w:rsidRDefault="00952DFC" w:rsidP="00952DFC">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w:t>
      </w:r>
      <w:r w:rsidR="008E501D" w:rsidRPr="002637EA">
        <w:rPr>
          <w:rFonts w:ascii="ＭＳ ゴシック" w:hAnsi="ＭＳ ゴシック" w:hint="eastAsia"/>
          <w:color w:val="000000" w:themeColor="text1"/>
          <w:spacing w:val="0"/>
        </w:rPr>
        <w:t>６</w:t>
      </w:r>
      <w:r w:rsidR="00F83AB6" w:rsidRPr="002637EA">
        <w:rPr>
          <w:rFonts w:ascii="ＭＳ ゴシック" w:hAnsi="ＭＳ ゴシック" w:hint="eastAsia"/>
          <w:color w:val="000000" w:themeColor="text1"/>
          <w:spacing w:val="0"/>
        </w:rPr>
        <w:t>１</w:t>
      </w:r>
      <w:r w:rsidRPr="002637EA">
        <w:rPr>
          <w:rFonts w:ascii="ＭＳ ゴシック" w:hAnsi="ＭＳ ゴシック" w:hint="eastAsia"/>
          <w:color w:val="000000" w:themeColor="text1"/>
          <w:spacing w:val="0"/>
        </w:rPr>
        <w:t>－</w:t>
      </w:r>
    </w:p>
    <w:p w14:paraId="6E00270F" w14:textId="77777777" w:rsidR="004E118F" w:rsidRPr="002637EA" w:rsidRDefault="004E118F" w:rsidP="00952DFC">
      <w:pPr>
        <w:pStyle w:val="a3"/>
        <w:spacing w:line="240" w:lineRule="auto"/>
        <w:jc w:val="center"/>
        <w:rPr>
          <w:rFonts w:ascii="ＭＳ ゴシック" w:hAnsi="ＭＳ ゴシック"/>
          <w:color w:val="000000" w:themeColor="text1"/>
          <w:spacing w:val="0"/>
        </w:rPr>
      </w:pPr>
    </w:p>
    <w:p w14:paraId="16E76123" w14:textId="77777777" w:rsidR="006C3720" w:rsidRPr="002637EA" w:rsidRDefault="006C3720" w:rsidP="00B47A3C">
      <w:pPr>
        <w:tabs>
          <w:tab w:val="left" w:pos="1290"/>
        </w:tabs>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2637EA" w:rsidRPr="002637EA" w14:paraId="7DB3247D" w14:textId="77777777" w:rsidTr="00E76229">
        <w:trPr>
          <w:trHeight w:val="421"/>
          <w:jc w:val="center"/>
        </w:trPr>
        <w:tc>
          <w:tcPr>
            <w:tcW w:w="3685" w:type="dxa"/>
            <w:vAlign w:val="center"/>
          </w:tcPr>
          <w:p w14:paraId="45864AC4" w14:textId="77777777" w:rsidR="00BD49FB" w:rsidRPr="002637EA" w:rsidRDefault="00BD49FB" w:rsidP="006C3737">
            <w:pPr>
              <w:pStyle w:val="a3"/>
              <w:wordWrap/>
              <w:spacing w:line="260" w:lineRule="exact"/>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チ ェ ッ ク ポ イ ン ト</w:t>
            </w:r>
          </w:p>
        </w:tc>
        <w:tc>
          <w:tcPr>
            <w:tcW w:w="1985" w:type="dxa"/>
            <w:vAlign w:val="center"/>
          </w:tcPr>
          <w:p w14:paraId="4BEF0CE1" w14:textId="77777777" w:rsidR="00BD49FB" w:rsidRPr="002637EA" w:rsidRDefault="00BD49FB" w:rsidP="006C3737">
            <w:pPr>
              <w:pStyle w:val="a3"/>
              <w:wordWrap/>
              <w:spacing w:line="260" w:lineRule="exact"/>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関 係 書 類</w:t>
            </w:r>
          </w:p>
        </w:tc>
        <w:tc>
          <w:tcPr>
            <w:tcW w:w="2126" w:type="dxa"/>
            <w:vAlign w:val="center"/>
          </w:tcPr>
          <w:p w14:paraId="2CCDFF1D" w14:textId="77777777" w:rsidR="00BD49FB" w:rsidRPr="002637EA" w:rsidRDefault="00BD49FB" w:rsidP="006C3737">
            <w:pPr>
              <w:pStyle w:val="a3"/>
              <w:wordWrap/>
              <w:spacing w:line="260" w:lineRule="exact"/>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根 拠 法 令</w:t>
            </w:r>
          </w:p>
        </w:tc>
        <w:tc>
          <w:tcPr>
            <w:tcW w:w="2137" w:type="dxa"/>
            <w:vAlign w:val="center"/>
          </w:tcPr>
          <w:p w14:paraId="75C0BA2C" w14:textId="77777777" w:rsidR="00BD49FB" w:rsidRPr="002637EA" w:rsidRDefault="00BD49FB" w:rsidP="006C3737">
            <w:pPr>
              <w:pStyle w:val="a3"/>
              <w:wordWrap/>
              <w:spacing w:line="260" w:lineRule="exact"/>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特 記 事 項</w:t>
            </w:r>
          </w:p>
        </w:tc>
      </w:tr>
      <w:tr w:rsidR="002637EA" w:rsidRPr="002637EA" w14:paraId="1026E101" w14:textId="77777777" w:rsidTr="00E76229">
        <w:trPr>
          <w:trHeight w:val="5258"/>
          <w:jc w:val="center"/>
        </w:trPr>
        <w:tc>
          <w:tcPr>
            <w:tcW w:w="3685" w:type="dxa"/>
            <w:vMerge w:val="restart"/>
          </w:tcPr>
          <w:p w14:paraId="5C8BCF03" w14:textId="77777777" w:rsidR="008616C1" w:rsidRPr="002637EA" w:rsidRDefault="008616C1"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A918CD0" w14:textId="6F05491C" w:rsidR="00BD49FB" w:rsidRPr="002637EA" w:rsidRDefault="008616C1" w:rsidP="006C3737">
            <w:pPr>
              <w:kinsoku w:val="0"/>
              <w:overflowPunct w:val="0"/>
              <w:spacing w:line="260" w:lineRule="exact"/>
              <w:ind w:left="190" w:hangingChars="95" w:hanging="19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hint="eastAsia"/>
                <w:color w:val="000000" w:themeColor="text1"/>
                <w:sz w:val="20"/>
                <w:szCs w:val="20"/>
                <w:lang w:eastAsia="zh-CN"/>
              </w:rPr>
              <w:t>○</w:t>
            </w:r>
            <w:r w:rsidRPr="002637EA">
              <w:rPr>
                <w:rFonts w:ascii="ＭＳ ゴシック" w:eastAsia="ＭＳ ゴシック" w:hAnsi="ＭＳ ゴシック" w:hint="eastAsia"/>
                <w:color w:val="000000" w:themeColor="text1"/>
                <w:sz w:val="20"/>
                <w:szCs w:val="20"/>
              </w:rPr>
              <w:t xml:space="preserve"> </w:t>
            </w:r>
            <w:r w:rsidR="006214D7" w:rsidRPr="002637EA">
              <w:rPr>
                <w:rFonts w:ascii="ＭＳ ゴシック" w:eastAsia="ＭＳ ゴシック" w:hAnsi="Times New Roman" w:hint="eastAsia"/>
                <w:color w:val="000000" w:themeColor="text1"/>
                <w:kern w:val="0"/>
                <w:sz w:val="20"/>
                <w:szCs w:val="20"/>
              </w:rPr>
              <w:t>園児の安全の確保を図るため</w:t>
            </w:r>
            <w:r w:rsidR="002E08C1" w:rsidRPr="002637EA">
              <w:rPr>
                <w:rFonts w:ascii="ＭＳ ゴシック" w:eastAsia="ＭＳ ゴシック" w:hAnsi="Times New Roman" w:hint="eastAsia"/>
                <w:color w:val="000000" w:themeColor="text1"/>
                <w:kern w:val="0"/>
                <w:sz w:val="20"/>
                <w:szCs w:val="20"/>
              </w:rPr>
              <w:t>､</w:t>
            </w:r>
            <w:r w:rsidR="006214D7" w:rsidRPr="002637EA">
              <w:rPr>
                <w:rFonts w:ascii="ＭＳ ゴシック" w:eastAsia="ＭＳ ゴシック" w:hAnsi="Times New Roman" w:hint="eastAsia"/>
                <w:color w:val="000000" w:themeColor="text1"/>
                <w:kern w:val="0"/>
                <w:sz w:val="20"/>
                <w:szCs w:val="20"/>
              </w:rPr>
              <w:t>幼保連携型認定こども園の実情に応じて</w:t>
            </w:r>
            <w:r w:rsidR="002E08C1" w:rsidRPr="002637EA">
              <w:rPr>
                <w:rFonts w:ascii="ＭＳ ゴシック" w:eastAsia="ＭＳ ゴシック" w:hAnsi="Times New Roman" w:hint="eastAsia"/>
                <w:color w:val="000000" w:themeColor="text1"/>
                <w:kern w:val="0"/>
                <w:sz w:val="20"/>
                <w:szCs w:val="20"/>
              </w:rPr>
              <w:t>､</w:t>
            </w:r>
            <w:r w:rsidR="006214D7" w:rsidRPr="002637EA">
              <w:rPr>
                <w:rFonts w:ascii="ＭＳ ゴシック" w:eastAsia="ＭＳ ゴシック" w:hAnsi="Times New Roman" w:hint="eastAsia"/>
                <w:color w:val="000000" w:themeColor="text1"/>
                <w:kern w:val="0"/>
                <w:sz w:val="20"/>
                <w:szCs w:val="20"/>
              </w:rPr>
              <w:t>危険等発生時において職員がとるべき措置の具体的内容及び手順を定めた対処要領を作成する。</w:t>
            </w:r>
          </w:p>
          <w:p w14:paraId="3CD408E4"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D65DA16" w14:textId="0281E149" w:rsidR="00C22464" w:rsidRPr="002637EA" w:rsidRDefault="002975C5"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xml:space="preserve">○ </w:t>
            </w:r>
            <w:r w:rsidR="00E12940" w:rsidRPr="002637EA">
              <w:rPr>
                <w:rFonts w:ascii="ＭＳ ゴシック" w:eastAsia="ＭＳ ゴシック" w:hAnsi="ＭＳ ゴシック" w:hint="eastAsia"/>
                <w:color w:val="000000" w:themeColor="text1"/>
                <w:sz w:val="20"/>
                <w:szCs w:val="20"/>
              </w:rPr>
              <w:t>事故報告は</w:t>
            </w:r>
            <w:r w:rsidR="002E08C1" w:rsidRPr="002637EA">
              <w:rPr>
                <w:rFonts w:ascii="ＭＳ ゴシック" w:eastAsia="ＭＳ ゴシック" w:hAnsi="ＭＳ ゴシック" w:hint="eastAsia"/>
                <w:color w:val="000000" w:themeColor="text1"/>
                <w:sz w:val="20"/>
                <w:szCs w:val="20"/>
              </w:rPr>
              <w:t>､</w:t>
            </w:r>
            <w:r w:rsidR="00E12940" w:rsidRPr="002637EA">
              <w:rPr>
                <w:rFonts w:ascii="ＭＳ ゴシック" w:eastAsia="ＭＳ ゴシック" w:hAnsi="ＭＳ ゴシック" w:hint="eastAsia"/>
                <w:color w:val="000000" w:themeColor="text1"/>
                <w:sz w:val="20"/>
                <w:szCs w:val="20"/>
              </w:rPr>
              <w:t>死亡事故や治療を要する期間が30</w:t>
            </w:r>
            <w:r w:rsidRPr="002637EA">
              <w:rPr>
                <w:rFonts w:ascii="ＭＳ ゴシック" w:eastAsia="ＭＳ ゴシック" w:hAnsi="ＭＳ ゴシック" w:hint="eastAsia"/>
                <w:color w:val="000000" w:themeColor="text1"/>
                <w:sz w:val="20"/>
                <w:szCs w:val="20"/>
              </w:rPr>
              <w:t>日以上の負傷や疾病を伴う重篤な事故等が発生した場合に</w:t>
            </w:r>
            <w:r w:rsidR="00C22464" w:rsidRPr="002637EA">
              <w:rPr>
                <w:rFonts w:ascii="ＭＳ ゴシック" w:eastAsia="ＭＳ ゴシック" w:hAnsi="ＭＳ ゴシック"/>
                <w:color w:val="000000" w:themeColor="text1"/>
                <w:sz w:val="20"/>
                <w:szCs w:val="20"/>
              </w:rPr>
              <w:t>第</w:t>
            </w:r>
          </w:p>
          <w:p w14:paraId="376C4DDE" w14:textId="77777777" w:rsidR="00C22464" w:rsidRPr="002637EA" w:rsidRDefault="00C22464"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 xml:space="preserve">　１報を原則事故発生当日（遅くとも</w:t>
            </w:r>
          </w:p>
          <w:p w14:paraId="50F40940" w14:textId="317BEC82" w:rsidR="00527551" w:rsidRPr="002637EA" w:rsidRDefault="00C22464"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 xml:space="preserve">　翌日）</w:t>
            </w:r>
            <w:r w:rsidR="002E08C1" w:rsidRPr="002637EA">
              <w:rPr>
                <w:rFonts w:ascii="ＭＳ ゴシック" w:eastAsia="ＭＳ ゴシック" w:hAnsi="ＭＳ ゴシック"/>
                <w:color w:val="000000" w:themeColor="text1"/>
                <w:sz w:val="20"/>
                <w:szCs w:val="20"/>
              </w:rPr>
              <w:t>､</w:t>
            </w:r>
            <w:r w:rsidRPr="002637EA">
              <w:rPr>
                <w:rFonts w:ascii="ＭＳ ゴシック" w:eastAsia="ＭＳ ゴシック" w:hAnsi="ＭＳ ゴシック"/>
                <w:color w:val="000000" w:themeColor="text1"/>
                <w:sz w:val="20"/>
                <w:szCs w:val="20"/>
              </w:rPr>
              <w:t>第２報を原則１か月以内程度で</w:t>
            </w:r>
            <w:r w:rsidRPr="002637EA">
              <w:rPr>
                <w:rFonts w:ascii="ＭＳ ゴシック" w:eastAsia="ＭＳ ゴシック" w:hAnsi="ＭＳ ゴシック" w:hint="eastAsia"/>
                <w:color w:val="000000" w:themeColor="text1"/>
                <w:sz w:val="20"/>
                <w:szCs w:val="20"/>
              </w:rPr>
              <w:t>市町村に報告する。</w:t>
            </w:r>
          </w:p>
          <w:p w14:paraId="3D13C0A8"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39D2AFCB"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62AED284"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67CEEEA3"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08A5D782"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5D49461B"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5F135645"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03E17474"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7B3D4261"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782884F0"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4580D536"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7A80535A"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280AA2A0"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3B0DA293"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1522C210"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717B9F6D"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2E9FFA9B"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4A5DD643"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0CF1ACE6"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2E829DE4"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63EFFF5B"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0924237F"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4A728605"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268C4137"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6DAE94D3"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5D90452E"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02BAF086"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p>
          <w:p w14:paraId="58A9ECFD" w14:textId="77777777"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無断外出等があった場合の捜索方法を明確にしておくこと。（要領等の作成の検討）</w:t>
            </w:r>
          </w:p>
          <w:p w14:paraId="09F59B7B" w14:textId="2B092C79" w:rsidR="00527551" w:rsidRPr="002637EA"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無断外出等があった場合</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地域住民の協力が得られるような体制づくりに努めること。</w:t>
            </w:r>
          </w:p>
        </w:tc>
        <w:tc>
          <w:tcPr>
            <w:tcW w:w="1985" w:type="dxa"/>
            <w:vMerge w:val="restart"/>
          </w:tcPr>
          <w:p w14:paraId="2E5A6193"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C5E1E77"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対応マニュアル</w:t>
            </w:r>
          </w:p>
          <w:p w14:paraId="21C3A1CF"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9234F39"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事故処理簿</w:t>
            </w:r>
          </w:p>
          <w:p w14:paraId="0AA3336C"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ケース記録</w:t>
            </w:r>
          </w:p>
          <w:p w14:paraId="31F8776C"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40A4520" w14:textId="77777777" w:rsidR="00C846B4" w:rsidRPr="002637EA" w:rsidRDefault="00C846B4"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90A9CC4"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w:t>
            </w: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事故処理報告書</w:t>
            </w:r>
          </w:p>
          <w:p w14:paraId="672CD142"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D64CACF"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EC54E60"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25C9749"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524A043"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92514E4" w14:textId="77777777" w:rsidR="00BD49FB" w:rsidRPr="002637EA" w:rsidRDefault="00BD49FB"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E9F2D8C" w14:textId="77777777" w:rsidR="00BD49FB" w:rsidRPr="002637EA" w:rsidRDefault="00BD49FB"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BA3089D" w14:textId="77777777" w:rsidR="00BD49FB" w:rsidRPr="002637EA" w:rsidRDefault="00BD49FB"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88E1DB8" w14:textId="77777777" w:rsidR="00BD49FB" w:rsidRPr="002637EA" w:rsidRDefault="00BD49FB"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F16D58A" w14:textId="77777777" w:rsidR="00BD49FB" w:rsidRPr="002637EA" w:rsidRDefault="00BD49FB"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A0AE3BA" w14:textId="77777777" w:rsidR="00BD49FB" w:rsidRPr="002637EA" w:rsidRDefault="00BD49FB"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ECF332E" w14:textId="77777777" w:rsidR="00BD49FB" w:rsidRPr="002637EA" w:rsidRDefault="00BD49FB"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DEB5907" w14:textId="77777777" w:rsidR="004E118F" w:rsidRPr="002637EA" w:rsidRDefault="004E118F"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8C36245" w14:textId="77777777" w:rsidR="004E118F" w:rsidRPr="002637EA" w:rsidRDefault="004E118F"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A9DCD4F" w14:textId="77777777" w:rsidR="004E118F" w:rsidRPr="002637EA" w:rsidRDefault="004E118F"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2D9F3D0" w14:textId="77777777" w:rsidR="00590F4B" w:rsidRPr="002637EA" w:rsidRDefault="00590F4B"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E6B6188" w14:textId="77777777" w:rsidR="004E118F" w:rsidRPr="002637EA" w:rsidRDefault="004E118F"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889789E" w14:textId="77777777" w:rsidR="00BD49FB" w:rsidRPr="002637EA" w:rsidRDefault="00BD49FB"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CE539EA" w14:textId="77777777" w:rsidR="00BD49FB" w:rsidRPr="002637EA" w:rsidRDefault="00BD49FB" w:rsidP="006C3737">
            <w:pPr>
              <w:kinsoku w:val="0"/>
              <w:overflowPunct w:val="0"/>
              <w:spacing w:line="260" w:lineRule="exact"/>
              <w:textAlignment w:val="baseline"/>
              <w:rPr>
                <w:rFonts w:ascii="ＭＳ ゴシック" w:hAnsi="ＭＳ ゴシック"/>
                <w:color w:val="000000" w:themeColor="text1"/>
                <w:szCs w:val="21"/>
              </w:rPr>
            </w:pPr>
          </w:p>
          <w:p w14:paraId="70EB8ACA" w14:textId="77777777" w:rsidR="00BD49FB" w:rsidRPr="002637EA" w:rsidRDefault="00BD49FB" w:rsidP="006C3737">
            <w:pPr>
              <w:kinsoku w:val="0"/>
              <w:overflowPunct w:val="0"/>
              <w:spacing w:line="260" w:lineRule="exact"/>
              <w:textAlignment w:val="baseline"/>
              <w:rPr>
                <w:rFonts w:ascii="ＭＳ ゴシック" w:hAnsi="ＭＳ ゴシック"/>
                <w:color w:val="000000" w:themeColor="text1"/>
                <w:szCs w:val="21"/>
              </w:rPr>
            </w:pPr>
          </w:p>
          <w:p w14:paraId="17385DD9" w14:textId="77777777" w:rsidR="00BD49FB" w:rsidRPr="002637EA" w:rsidRDefault="00BD49FB" w:rsidP="006C3737">
            <w:pPr>
              <w:kinsoku w:val="0"/>
              <w:overflowPunct w:val="0"/>
              <w:spacing w:line="260" w:lineRule="exact"/>
              <w:textAlignment w:val="baseline"/>
              <w:rPr>
                <w:rFonts w:ascii="ＭＳ ゴシック" w:hAnsi="ＭＳ ゴシック"/>
                <w:color w:val="000000" w:themeColor="text1"/>
                <w:szCs w:val="21"/>
              </w:rPr>
            </w:pPr>
          </w:p>
          <w:p w14:paraId="6875080D" w14:textId="77777777" w:rsidR="00BD49FB" w:rsidRPr="002637EA" w:rsidRDefault="00BD49FB" w:rsidP="006C3737">
            <w:pPr>
              <w:kinsoku w:val="0"/>
              <w:overflowPunct w:val="0"/>
              <w:spacing w:line="260" w:lineRule="exact"/>
              <w:textAlignment w:val="baseline"/>
              <w:rPr>
                <w:rFonts w:ascii="ＭＳ ゴシック" w:hAnsi="ＭＳ ゴシック"/>
                <w:color w:val="000000" w:themeColor="text1"/>
                <w:szCs w:val="21"/>
              </w:rPr>
            </w:pPr>
          </w:p>
          <w:p w14:paraId="6CC2B9BB" w14:textId="77777777" w:rsidR="00BD49FB" w:rsidRPr="002637EA" w:rsidRDefault="00BD49FB" w:rsidP="006C3737">
            <w:pPr>
              <w:kinsoku w:val="0"/>
              <w:overflowPunct w:val="0"/>
              <w:spacing w:line="260" w:lineRule="exact"/>
              <w:textAlignment w:val="baseline"/>
              <w:rPr>
                <w:rFonts w:ascii="ＭＳ ゴシック" w:hAnsi="ＭＳ ゴシック"/>
                <w:color w:val="000000" w:themeColor="text1"/>
                <w:szCs w:val="21"/>
              </w:rPr>
            </w:pPr>
          </w:p>
          <w:p w14:paraId="055C2111" w14:textId="77777777" w:rsidR="00BD49FB" w:rsidRPr="002637EA" w:rsidRDefault="00BD49FB" w:rsidP="006C3737">
            <w:pPr>
              <w:kinsoku w:val="0"/>
              <w:overflowPunct w:val="0"/>
              <w:spacing w:line="260" w:lineRule="exact"/>
              <w:textAlignment w:val="baseline"/>
              <w:rPr>
                <w:rFonts w:ascii="ＭＳ ゴシック" w:hAnsi="ＭＳ ゴシック"/>
                <w:color w:val="000000" w:themeColor="text1"/>
                <w:szCs w:val="21"/>
              </w:rPr>
            </w:pPr>
          </w:p>
          <w:p w14:paraId="3A6D2C78" w14:textId="77777777" w:rsidR="00BD49FB" w:rsidRPr="002637EA" w:rsidRDefault="00BD49FB"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94FC047" w14:textId="77777777" w:rsidR="00BD49FB" w:rsidRPr="002637EA" w:rsidRDefault="00BD49FB" w:rsidP="006C3737">
            <w:pPr>
              <w:kinsoku w:val="0"/>
              <w:overflowPunct w:val="0"/>
              <w:spacing w:line="260" w:lineRule="exact"/>
              <w:textAlignment w:val="baseline"/>
              <w:rPr>
                <w:rFonts w:ascii="ＭＳ ゴシック" w:hAnsi="ＭＳ ゴシック"/>
                <w:color w:val="000000" w:themeColor="text1"/>
                <w:szCs w:val="21"/>
              </w:rPr>
            </w:pPr>
          </w:p>
          <w:p w14:paraId="53901E9C" w14:textId="77777777" w:rsidR="00527551" w:rsidRPr="002637EA" w:rsidRDefault="00527551" w:rsidP="006C3737">
            <w:pPr>
              <w:kinsoku w:val="0"/>
              <w:overflowPunct w:val="0"/>
              <w:spacing w:line="260" w:lineRule="exact"/>
              <w:textAlignment w:val="baseline"/>
              <w:rPr>
                <w:rFonts w:ascii="ＭＳ ゴシック" w:hAnsi="ＭＳ ゴシック"/>
                <w:color w:val="000000" w:themeColor="text1"/>
                <w:szCs w:val="21"/>
              </w:rPr>
            </w:pPr>
          </w:p>
          <w:p w14:paraId="5AF33710" w14:textId="77777777" w:rsidR="00527551" w:rsidRPr="002637EA" w:rsidRDefault="00527551" w:rsidP="006C3737">
            <w:pPr>
              <w:kinsoku w:val="0"/>
              <w:overflowPunct w:val="0"/>
              <w:spacing w:line="260" w:lineRule="exact"/>
              <w:textAlignment w:val="baseline"/>
              <w:rPr>
                <w:rFonts w:ascii="ＭＳ ゴシック" w:hAnsi="ＭＳ ゴシック"/>
                <w:color w:val="000000" w:themeColor="text1"/>
                <w:szCs w:val="21"/>
              </w:rPr>
            </w:pPr>
          </w:p>
          <w:p w14:paraId="3F944C56" w14:textId="77777777" w:rsidR="00527551" w:rsidRPr="002637EA" w:rsidRDefault="00527551" w:rsidP="006C3737">
            <w:pPr>
              <w:kinsoku w:val="0"/>
              <w:overflowPunct w:val="0"/>
              <w:spacing w:line="260" w:lineRule="exact"/>
              <w:textAlignment w:val="baseline"/>
              <w:rPr>
                <w:rFonts w:ascii="ＭＳ ゴシック" w:hAnsi="ＭＳ ゴシック"/>
                <w:color w:val="000000" w:themeColor="text1"/>
                <w:szCs w:val="21"/>
              </w:rPr>
            </w:pPr>
          </w:p>
          <w:p w14:paraId="37414BD2" w14:textId="77777777" w:rsidR="00527551" w:rsidRPr="002637EA" w:rsidRDefault="00527551" w:rsidP="006C3737">
            <w:pPr>
              <w:kinsoku w:val="0"/>
              <w:overflowPunct w:val="0"/>
              <w:spacing w:line="260" w:lineRule="exact"/>
              <w:textAlignment w:val="baseline"/>
              <w:rPr>
                <w:rFonts w:ascii="ＭＳ ゴシック" w:hAnsi="ＭＳ ゴシック"/>
                <w:color w:val="000000" w:themeColor="text1"/>
                <w:szCs w:val="21"/>
              </w:rPr>
            </w:pPr>
          </w:p>
          <w:p w14:paraId="5F068331" w14:textId="77777777" w:rsidR="00587480" w:rsidRPr="002637EA" w:rsidRDefault="00587480" w:rsidP="006C3737">
            <w:pPr>
              <w:kinsoku w:val="0"/>
              <w:overflowPunct w:val="0"/>
              <w:spacing w:line="260" w:lineRule="exact"/>
              <w:textAlignment w:val="baseline"/>
              <w:rPr>
                <w:rFonts w:ascii="ＭＳ ゴシック" w:hAnsi="ＭＳ ゴシック"/>
                <w:color w:val="000000" w:themeColor="text1"/>
                <w:szCs w:val="21"/>
              </w:rPr>
            </w:pPr>
          </w:p>
          <w:p w14:paraId="17E3C8B8" w14:textId="77777777" w:rsidR="00527551" w:rsidRPr="002637EA" w:rsidRDefault="00527551" w:rsidP="006C3737">
            <w:pPr>
              <w:kinsoku w:val="0"/>
              <w:overflowPunct w:val="0"/>
              <w:spacing w:line="260" w:lineRule="exact"/>
              <w:textAlignment w:val="baseline"/>
              <w:rPr>
                <w:rFonts w:ascii="ＭＳ ゴシック" w:hAnsi="ＭＳ ゴシック"/>
                <w:color w:val="000000" w:themeColor="text1"/>
                <w:szCs w:val="21"/>
              </w:rPr>
            </w:pPr>
          </w:p>
          <w:p w14:paraId="1897ED20" w14:textId="77777777" w:rsidR="00527551" w:rsidRPr="002637EA" w:rsidRDefault="00527551" w:rsidP="006C3737">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hint="eastAsia"/>
                <w:color w:val="000000" w:themeColor="text1"/>
                <w:kern w:val="0"/>
                <w:sz w:val="20"/>
                <w:szCs w:val="20"/>
              </w:rPr>
              <w:t>○ 対応マニュアル</w:t>
            </w:r>
          </w:p>
          <w:p w14:paraId="17709388" w14:textId="77777777" w:rsidR="00527551" w:rsidRPr="002637EA" w:rsidRDefault="00527551"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4D89701" w14:textId="77777777" w:rsidR="00527551" w:rsidRPr="002637EA" w:rsidRDefault="00527551" w:rsidP="006C3737">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425EFF6" w14:textId="77777777" w:rsidR="00527551" w:rsidRPr="002637EA" w:rsidRDefault="00527551" w:rsidP="006C3737">
            <w:pPr>
              <w:kinsoku w:val="0"/>
              <w:overflowPunct w:val="0"/>
              <w:spacing w:line="260" w:lineRule="exact"/>
              <w:textAlignment w:val="baseline"/>
              <w:rPr>
                <w:rFonts w:ascii="ＭＳ ゴシック" w:hAnsi="ＭＳ ゴシック"/>
                <w:color w:val="000000" w:themeColor="text1"/>
                <w:szCs w:val="21"/>
              </w:rPr>
            </w:pPr>
          </w:p>
        </w:tc>
        <w:tc>
          <w:tcPr>
            <w:tcW w:w="4263" w:type="dxa"/>
            <w:gridSpan w:val="2"/>
            <w:tcBorders>
              <w:bottom w:val="nil"/>
            </w:tcBorders>
          </w:tcPr>
          <w:p w14:paraId="0E7367BE" w14:textId="77777777" w:rsidR="00BD49FB" w:rsidRPr="002637EA" w:rsidRDefault="00BD49FB" w:rsidP="006C3737">
            <w:pPr>
              <w:pStyle w:val="a3"/>
              <w:wordWrap/>
              <w:spacing w:line="260" w:lineRule="exact"/>
              <w:ind w:left="200" w:hangingChars="100" w:hanging="200"/>
              <w:rPr>
                <w:rFonts w:ascii="ＭＳ ゴシック" w:hAnsi="ＭＳ ゴシック"/>
                <w:color w:val="000000" w:themeColor="text1"/>
                <w:spacing w:val="0"/>
                <w:lang w:eastAsia="zh-CN"/>
              </w:rPr>
            </w:pPr>
          </w:p>
          <w:p w14:paraId="7C5FA06A" w14:textId="77777777" w:rsidR="00A02A1D" w:rsidRPr="002637EA" w:rsidRDefault="00A02A1D" w:rsidP="006C3737">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2637EA">
              <w:rPr>
                <w:rFonts w:ascii="ＭＳ ゴシック" w:eastAsia="ＭＳ ゴシック" w:hAnsi="ＭＳ ゴシック" w:hint="eastAsia"/>
                <w:color w:val="000000" w:themeColor="text1"/>
                <w:sz w:val="20"/>
                <w:szCs w:val="20"/>
                <w:lang w:eastAsia="zh-CN"/>
              </w:rPr>
              <w:t>○ 運営基準第32条</w:t>
            </w:r>
          </w:p>
          <w:p w14:paraId="7B99EBC7" w14:textId="77777777" w:rsidR="0022367F" w:rsidRPr="002637EA" w:rsidRDefault="002E2973" w:rsidP="006C3737">
            <w:pPr>
              <w:pStyle w:val="a3"/>
              <w:wordWrap/>
              <w:spacing w:line="260" w:lineRule="exact"/>
              <w:ind w:left="200" w:hangingChars="100" w:hanging="200"/>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 教育･保育要領</w:t>
            </w:r>
            <w:r w:rsidR="0022367F" w:rsidRPr="002637EA">
              <w:rPr>
                <w:rStyle w:val="af0"/>
                <w:rFonts w:hint="default"/>
                <w:b w:val="0"/>
                <w:color w:val="000000" w:themeColor="text1"/>
                <w:u w:val="none"/>
              </w:rPr>
              <w:t>第3章第</w:t>
            </w:r>
            <w:r w:rsidR="002B1789" w:rsidRPr="002637EA">
              <w:rPr>
                <w:rStyle w:val="af0"/>
                <w:rFonts w:hint="default"/>
                <w:b w:val="0"/>
                <w:color w:val="000000" w:themeColor="text1"/>
                <w:u w:val="none"/>
              </w:rPr>
              <w:t>4</w:t>
            </w:r>
            <w:r w:rsidR="0022367F" w:rsidRPr="002637EA">
              <w:rPr>
                <w:rStyle w:val="af0"/>
                <w:rFonts w:hint="default"/>
                <w:b w:val="0"/>
                <w:color w:val="000000" w:themeColor="text1"/>
                <w:u w:val="none"/>
              </w:rPr>
              <w:t>-2</w:t>
            </w:r>
          </w:p>
          <w:p w14:paraId="5AF73970" w14:textId="77777777" w:rsidR="002975C5" w:rsidRPr="002637EA" w:rsidRDefault="002975C5" w:rsidP="006C3737">
            <w:pPr>
              <w:pStyle w:val="a3"/>
              <w:wordWrap/>
              <w:spacing w:line="260" w:lineRule="exact"/>
              <w:ind w:left="200" w:hangingChars="100" w:hanging="200"/>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児童福祉施設等における児童の安全の確保について（平成13年６月15日付け雇児総発第 402号）</w:t>
            </w:r>
          </w:p>
          <w:p w14:paraId="5963592C" w14:textId="77777777" w:rsidR="002975C5" w:rsidRPr="002637EA" w:rsidRDefault="002F22A7" w:rsidP="006C3737">
            <w:pPr>
              <w:pStyle w:val="a3"/>
              <w:wordWrap/>
              <w:spacing w:line="260" w:lineRule="exact"/>
              <w:ind w:left="200" w:hangingChars="100" w:hanging="200"/>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xml:space="preserve">○ </w:t>
            </w:r>
            <w:r w:rsidR="00227DCC" w:rsidRPr="002637EA">
              <w:rPr>
                <w:rFonts w:ascii="ＭＳ ゴシック" w:hAnsi="ＭＳ ゴシック" w:hint="eastAsia"/>
                <w:color w:val="000000" w:themeColor="text1"/>
                <w:spacing w:val="0"/>
              </w:rPr>
              <w:t>法第27条の規定により準用する学校保健安全法第29条</w:t>
            </w:r>
          </w:p>
          <w:p w14:paraId="5360E4DE" w14:textId="77777777" w:rsidR="0037648B" w:rsidRPr="002637EA" w:rsidRDefault="002E2973" w:rsidP="006C3737">
            <w:pPr>
              <w:pStyle w:val="a3"/>
              <w:wordWrap/>
              <w:spacing w:line="260" w:lineRule="exact"/>
              <w:ind w:left="200" w:hangingChars="100" w:hanging="200"/>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学校における危機管理の手引(平成25年７月県教育委員会)</w:t>
            </w:r>
          </w:p>
          <w:p w14:paraId="47390A77" w14:textId="77777777" w:rsidR="00256999" w:rsidRPr="002637EA" w:rsidRDefault="008076F4" w:rsidP="00256999">
            <w:pPr>
              <w:pStyle w:val="a3"/>
              <w:spacing w:line="240" w:lineRule="auto"/>
              <w:ind w:left="200" w:hangingChars="100" w:hanging="200"/>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 特定教育・保育施設等における事故の報告</w:t>
            </w:r>
            <w:r w:rsidR="00256999" w:rsidRPr="002637EA">
              <w:rPr>
                <w:rFonts w:ascii="ＭＳ ゴシック" w:hAnsi="ＭＳ ゴシック" w:hint="eastAsia"/>
                <w:color w:val="000000" w:themeColor="text1"/>
                <w:spacing w:val="0"/>
              </w:rPr>
              <w:t>等について(令和5年4月1日こ成安第2号・4教参学第21号)</w:t>
            </w:r>
          </w:p>
          <w:p w14:paraId="72534DB2" w14:textId="77777777" w:rsidR="009119DF" w:rsidRPr="002637EA" w:rsidRDefault="009119DF" w:rsidP="006C3737">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教育・保育施設等における事故防止及び事故発生時の対応のためのガイドラインについて（平成28年3月31日雇児保発0331第３号）</w:t>
            </w:r>
          </w:p>
          <w:p w14:paraId="00D89709" w14:textId="77777777" w:rsidR="009119DF" w:rsidRPr="002637EA" w:rsidRDefault="009119DF" w:rsidP="006C3737">
            <w:pPr>
              <w:pStyle w:val="a3"/>
              <w:wordWrap/>
              <w:spacing w:line="260" w:lineRule="exact"/>
              <w:ind w:left="200" w:hangingChars="100" w:hanging="200"/>
              <w:rPr>
                <w:rFonts w:ascii="ＭＳ ゴシック" w:hAnsi="ＭＳ ゴシック"/>
                <w:color w:val="000000" w:themeColor="text1"/>
                <w:spacing w:val="0"/>
              </w:rPr>
            </w:pPr>
          </w:p>
        </w:tc>
      </w:tr>
      <w:tr w:rsidR="002637EA" w:rsidRPr="002637EA" w14:paraId="24ECABDC" w14:textId="77777777" w:rsidTr="00835B96">
        <w:trPr>
          <w:trHeight w:val="8036"/>
          <w:jc w:val="center"/>
        </w:trPr>
        <w:tc>
          <w:tcPr>
            <w:tcW w:w="3685" w:type="dxa"/>
            <w:vMerge/>
          </w:tcPr>
          <w:p w14:paraId="3E92A7B3"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985" w:type="dxa"/>
            <w:vMerge/>
          </w:tcPr>
          <w:p w14:paraId="1B38562F"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2126" w:type="dxa"/>
            <w:tcBorders>
              <w:top w:val="nil"/>
            </w:tcBorders>
          </w:tcPr>
          <w:p w14:paraId="5B4F0444" w14:textId="77777777" w:rsidR="00BD49FB" w:rsidRPr="002637EA" w:rsidRDefault="00BD49FB"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1639194" w14:textId="77777777" w:rsidR="00527551" w:rsidRPr="002637EA" w:rsidRDefault="00527551"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3D48B51" w14:textId="77777777" w:rsidR="00527551" w:rsidRPr="002637EA" w:rsidRDefault="00527551"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BF1973D" w14:textId="77777777" w:rsidR="00527551" w:rsidRPr="002637EA" w:rsidRDefault="00527551"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E43EB48" w14:textId="77777777" w:rsidR="00527551" w:rsidRPr="002637EA" w:rsidRDefault="00527551"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EA60730" w14:textId="77777777" w:rsidR="00AF7DAE" w:rsidRPr="002637EA" w:rsidRDefault="00AF7DA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26EBB11" w14:textId="77777777" w:rsidR="00AF7DAE" w:rsidRPr="002637EA" w:rsidRDefault="00AF7DA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D0B541E" w14:textId="77777777" w:rsidR="00AF7DAE" w:rsidRPr="002637EA" w:rsidRDefault="00AF7DA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6A6CDAE" w14:textId="77777777" w:rsidR="00AF7DAE" w:rsidRPr="002637EA" w:rsidRDefault="00AF7DA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82D4A53" w14:textId="77777777" w:rsidR="00AF7DAE" w:rsidRPr="002637EA" w:rsidRDefault="00AF7DA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C89423F" w14:textId="77777777" w:rsidR="00AF7DAE" w:rsidRPr="002637EA" w:rsidRDefault="00AF7DAE"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8BF3A8A" w14:textId="77777777" w:rsidR="00AF7DAE" w:rsidRPr="002637EA" w:rsidRDefault="00AF7DAE" w:rsidP="006C3737">
            <w:pPr>
              <w:pStyle w:val="a3"/>
              <w:wordWrap/>
              <w:spacing w:line="260" w:lineRule="exact"/>
              <w:rPr>
                <w:rFonts w:ascii="ＭＳ ゴシック" w:hAnsi="ＭＳ ゴシック"/>
                <w:color w:val="000000" w:themeColor="text1"/>
                <w:spacing w:val="0"/>
                <w:sz w:val="21"/>
                <w:szCs w:val="21"/>
                <w:lang w:eastAsia="zh-CN"/>
              </w:rPr>
            </w:pPr>
            <w:r w:rsidRPr="002637EA">
              <w:rPr>
                <w:rFonts w:ascii="ＭＳ ゴシック" w:hAnsi="ＭＳ ゴシック" w:hint="eastAsia"/>
                <w:color w:val="000000" w:themeColor="text1"/>
                <w:spacing w:val="0"/>
                <w:sz w:val="21"/>
                <w:szCs w:val="21"/>
                <w:lang w:eastAsia="zh-CN"/>
              </w:rPr>
              <w:t>○法第27条</w:t>
            </w:r>
          </w:p>
          <w:p w14:paraId="4B3576D5" w14:textId="77777777" w:rsidR="00AF7DAE" w:rsidRPr="002637EA" w:rsidRDefault="00AF7DAE" w:rsidP="006C3737">
            <w:pPr>
              <w:pStyle w:val="a3"/>
              <w:wordWrap/>
              <w:spacing w:line="260" w:lineRule="exact"/>
              <w:rPr>
                <w:rFonts w:ascii="ＭＳ ゴシック" w:hAnsi="ＭＳ ゴシック"/>
                <w:color w:val="000000" w:themeColor="text1"/>
                <w:spacing w:val="0"/>
                <w:sz w:val="21"/>
                <w:szCs w:val="21"/>
                <w:lang w:eastAsia="zh-CN"/>
              </w:rPr>
            </w:pPr>
            <w:r w:rsidRPr="002637EA">
              <w:rPr>
                <w:rFonts w:ascii="ＭＳ ゴシック" w:hAnsi="ＭＳ ゴシック" w:hint="eastAsia"/>
                <w:color w:val="000000" w:themeColor="text1"/>
                <w:spacing w:val="0"/>
                <w:sz w:val="21"/>
                <w:szCs w:val="21"/>
                <w:lang w:eastAsia="zh-CN"/>
              </w:rPr>
              <w:t>（学校保健安全法第</w:t>
            </w:r>
          </w:p>
          <w:p w14:paraId="5D1C93C8" w14:textId="71EB23F4" w:rsidR="00AF7DAE" w:rsidRPr="002637EA" w:rsidRDefault="00AF7DAE" w:rsidP="006C3737">
            <w:pPr>
              <w:pStyle w:val="a3"/>
              <w:wordWrap/>
              <w:spacing w:line="260" w:lineRule="exact"/>
              <w:ind w:firstLineChars="50" w:firstLine="105"/>
              <w:rPr>
                <w:rFonts w:ascii="ＭＳ ゴシック" w:hAnsi="ＭＳ ゴシック"/>
                <w:color w:val="000000" w:themeColor="text1"/>
                <w:spacing w:val="0"/>
                <w:sz w:val="21"/>
                <w:szCs w:val="21"/>
              </w:rPr>
            </w:pPr>
            <w:r w:rsidRPr="002637EA">
              <w:rPr>
                <w:rFonts w:ascii="ＭＳ ゴシック" w:hAnsi="ＭＳ ゴシック" w:hint="eastAsia"/>
                <w:color w:val="000000" w:themeColor="text1"/>
                <w:spacing w:val="0"/>
                <w:sz w:val="21"/>
                <w:szCs w:val="21"/>
              </w:rPr>
              <w:t>27条</w:t>
            </w:r>
            <w:r w:rsidR="002E08C1" w:rsidRPr="002637EA">
              <w:rPr>
                <w:rFonts w:ascii="ＭＳ ゴシック" w:hAnsi="ＭＳ ゴシック" w:hint="eastAsia"/>
                <w:color w:val="000000" w:themeColor="text1"/>
                <w:spacing w:val="0"/>
                <w:sz w:val="21"/>
                <w:szCs w:val="21"/>
              </w:rPr>
              <w:t>､</w:t>
            </w:r>
            <w:r w:rsidRPr="002637EA">
              <w:rPr>
                <w:rFonts w:ascii="ＭＳ ゴシック" w:hAnsi="ＭＳ ゴシック" w:hint="eastAsia"/>
                <w:color w:val="000000" w:themeColor="text1"/>
                <w:spacing w:val="0"/>
                <w:sz w:val="21"/>
                <w:szCs w:val="21"/>
              </w:rPr>
              <w:t>第28条の読替）</w:t>
            </w:r>
          </w:p>
          <w:p w14:paraId="2C5E47A9" w14:textId="77777777" w:rsidR="00527551" w:rsidRPr="002637EA" w:rsidRDefault="00527551"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7EFD65E" w14:textId="77777777" w:rsidR="00527551" w:rsidRPr="002637EA" w:rsidRDefault="00527551"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6FFA1EE" w14:textId="77777777" w:rsidR="00527551" w:rsidRPr="002637EA" w:rsidRDefault="00527551"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7F3C968" w14:textId="77777777" w:rsidR="00587480" w:rsidRPr="002637EA" w:rsidRDefault="00587480"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E82591E" w14:textId="77777777" w:rsidR="00527551" w:rsidRPr="002637EA" w:rsidRDefault="00527551" w:rsidP="006C3737">
            <w:pPr>
              <w:pStyle w:val="a3"/>
              <w:wordWrap/>
              <w:spacing w:line="260" w:lineRule="exact"/>
              <w:rPr>
                <w:rFonts w:ascii="ＭＳ ゴシック" w:hAnsi="ＭＳ ゴシック"/>
                <w:color w:val="000000" w:themeColor="text1"/>
                <w:spacing w:val="0"/>
                <w:sz w:val="21"/>
                <w:szCs w:val="21"/>
              </w:rPr>
            </w:pPr>
          </w:p>
          <w:p w14:paraId="69A1D8E5" w14:textId="77777777" w:rsidR="00527551" w:rsidRPr="002637EA" w:rsidRDefault="00527551" w:rsidP="006C3737">
            <w:pPr>
              <w:pStyle w:val="a3"/>
              <w:wordWrap/>
              <w:spacing w:line="260" w:lineRule="exact"/>
              <w:rPr>
                <w:rFonts w:ascii="ＭＳ ゴシック" w:hAnsi="ＭＳ ゴシック"/>
                <w:color w:val="000000" w:themeColor="text1"/>
                <w:spacing w:val="0"/>
                <w:sz w:val="21"/>
                <w:szCs w:val="21"/>
              </w:rPr>
            </w:pPr>
            <w:r w:rsidRPr="002637EA">
              <w:rPr>
                <w:rFonts w:ascii="ＭＳ ゴシック" w:hAnsi="ＭＳ ゴシック" w:hint="eastAsia"/>
                <w:color w:val="000000" w:themeColor="text1"/>
                <w:spacing w:val="0"/>
                <w:sz w:val="21"/>
                <w:szCs w:val="21"/>
              </w:rPr>
              <w:t>○法第27条</w:t>
            </w:r>
          </w:p>
          <w:p w14:paraId="010AB2EB" w14:textId="77777777" w:rsidR="00527551" w:rsidRPr="002637EA" w:rsidRDefault="00527551" w:rsidP="006C3737">
            <w:pPr>
              <w:pStyle w:val="a3"/>
              <w:wordWrap/>
              <w:spacing w:line="260" w:lineRule="exact"/>
              <w:rPr>
                <w:rFonts w:ascii="ＭＳ ゴシック" w:hAnsi="ＭＳ ゴシック"/>
                <w:color w:val="000000" w:themeColor="text1"/>
                <w:spacing w:val="0"/>
                <w:sz w:val="21"/>
                <w:szCs w:val="21"/>
                <w:lang w:eastAsia="zh-CN"/>
              </w:rPr>
            </w:pPr>
            <w:r w:rsidRPr="002637EA">
              <w:rPr>
                <w:rFonts w:ascii="ＭＳ ゴシック" w:hAnsi="ＭＳ ゴシック" w:hint="eastAsia"/>
                <w:color w:val="000000" w:themeColor="text1"/>
                <w:spacing w:val="0"/>
                <w:sz w:val="21"/>
                <w:szCs w:val="21"/>
                <w:lang w:eastAsia="zh-CN"/>
              </w:rPr>
              <w:t>（学校保健安全法第</w:t>
            </w:r>
          </w:p>
          <w:p w14:paraId="127EA02A" w14:textId="7AE7EA8C" w:rsidR="00527551" w:rsidRPr="002637EA" w:rsidRDefault="00527551" w:rsidP="006C3737">
            <w:pPr>
              <w:pStyle w:val="a3"/>
              <w:wordWrap/>
              <w:spacing w:line="260" w:lineRule="exact"/>
              <w:ind w:firstLineChars="50" w:firstLine="105"/>
              <w:rPr>
                <w:rFonts w:ascii="ＭＳ ゴシック" w:hAnsi="ＭＳ ゴシック"/>
                <w:color w:val="000000" w:themeColor="text1"/>
                <w:spacing w:val="0"/>
                <w:sz w:val="21"/>
                <w:szCs w:val="21"/>
              </w:rPr>
            </w:pPr>
            <w:r w:rsidRPr="002637EA">
              <w:rPr>
                <w:rFonts w:ascii="ＭＳ ゴシック" w:hAnsi="ＭＳ ゴシック" w:hint="eastAsia"/>
                <w:color w:val="000000" w:themeColor="text1"/>
                <w:spacing w:val="0"/>
                <w:sz w:val="21"/>
                <w:szCs w:val="21"/>
              </w:rPr>
              <w:t>29条</w:t>
            </w:r>
            <w:r w:rsidR="002E08C1" w:rsidRPr="002637EA">
              <w:rPr>
                <w:rFonts w:ascii="ＭＳ ゴシック" w:hAnsi="ＭＳ ゴシック" w:hint="eastAsia"/>
                <w:color w:val="000000" w:themeColor="text1"/>
                <w:spacing w:val="0"/>
                <w:sz w:val="21"/>
                <w:szCs w:val="21"/>
              </w:rPr>
              <w:t>､</w:t>
            </w:r>
            <w:r w:rsidRPr="002637EA">
              <w:rPr>
                <w:rFonts w:ascii="ＭＳ ゴシック" w:hAnsi="ＭＳ ゴシック" w:hint="eastAsia"/>
                <w:color w:val="000000" w:themeColor="text1"/>
                <w:spacing w:val="0"/>
                <w:sz w:val="21"/>
                <w:szCs w:val="21"/>
              </w:rPr>
              <w:t>第30条の読替）</w:t>
            </w:r>
          </w:p>
          <w:p w14:paraId="1ED326FB" w14:textId="77777777" w:rsidR="00527551" w:rsidRPr="002637EA" w:rsidRDefault="00527551" w:rsidP="006C3737">
            <w:pPr>
              <w:pStyle w:val="a3"/>
              <w:wordWrap/>
              <w:spacing w:line="260" w:lineRule="exact"/>
              <w:ind w:firstLineChars="50" w:firstLine="105"/>
              <w:rPr>
                <w:rFonts w:ascii="ＭＳ ゴシック" w:hAnsi="ＭＳ ゴシック"/>
                <w:color w:val="000000" w:themeColor="text1"/>
                <w:spacing w:val="0"/>
                <w:sz w:val="21"/>
                <w:szCs w:val="21"/>
              </w:rPr>
            </w:pPr>
          </w:p>
          <w:p w14:paraId="258B213F" w14:textId="77777777" w:rsidR="00527551" w:rsidRPr="002637EA" w:rsidRDefault="00527551" w:rsidP="006C3737">
            <w:pPr>
              <w:pStyle w:val="a3"/>
              <w:wordWrap/>
              <w:spacing w:line="260" w:lineRule="exact"/>
              <w:ind w:firstLineChars="50" w:firstLine="105"/>
              <w:rPr>
                <w:rFonts w:ascii="ＭＳ ゴシック" w:hAnsi="ＭＳ ゴシック"/>
                <w:color w:val="000000" w:themeColor="text1"/>
                <w:spacing w:val="0"/>
                <w:sz w:val="21"/>
                <w:szCs w:val="21"/>
              </w:rPr>
            </w:pPr>
          </w:p>
          <w:p w14:paraId="6587369A" w14:textId="77777777" w:rsidR="00527551" w:rsidRPr="002637EA" w:rsidRDefault="00527551" w:rsidP="006C3737">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2137" w:type="dxa"/>
            <w:tcBorders>
              <w:top w:val="nil"/>
            </w:tcBorders>
          </w:tcPr>
          <w:p w14:paraId="0F46A9CC" w14:textId="77777777" w:rsidR="00BD49FB" w:rsidRPr="002637EA" w:rsidRDefault="00BD49FB" w:rsidP="006C3737">
            <w:pPr>
              <w:pStyle w:val="a3"/>
              <w:wordWrap/>
              <w:spacing w:line="260" w:lineRule="exact"/>
              <w:rPr>
                <w:rFonts w:ascii="ＭＳ ゴシック" w:hAnsi="ＭＳ ゴシック"/>
                <w:color w:val="000000" w:themeColor="text1"/>
                <w:spacing w:val="0"/>
                <w:sz w:val="21"/>
                <w:szCs w:val="21"/>
              </w:rPr>
            </w:pPr>
          </w:p>
        </w:tc>
      </w:tr>
    </w:tbl>
    <w:p w14:paraId="2689EBF8" w14:textId="12A1B8A0" w:rsidR="00CD524C" w:rsidRPr="002637EA" w:rsidRDefault="00952DFC" w:rsidP="00DC5EDD">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w:t>
      </w:r>
      <w:r w:rsidR="008E501D" w:rsidRPr="002637EA">
        <w:rPr>
          <w:rFonts w:ascii="ＭＳ ゴシック" w:hAnsi="ＭＳ ゴシック" w:hint="eastAsia"/>
          <w:color w:val="000000" w:themeColor="text1"/>
          <w:spacing w:val="0"/>
        </w:rPr>
        <w:t>６</w:t>
      </w:r>
      <w:r w:rsidR="00F83AB6" w:rsidRPr="002637EA">
        <w:rPr>
          <w:rFonts w:ascii="ＭＳ ゴシック" w:hAnsi="ＭＳ ゴシック" w:hint="eastAsia"/>
          <w:color w:val="000000" w:themeColor="text1"/>
          <w:spacing w:val="0"/>
        </w:rPr>
        <w:t>２</w:t>
      </w:r>
      <w:r w:rsidRPr="002637EA">
        <w:rPr>
          <w:rFonts w:ascii="ＭＳ ゴシック" w:hAnsi="ＭＳ ゴシック" w:hint="eastAsia"/>
          <w:color w:val="000000" w:themeColor="text1"/>
          <w:spacing w:val="0"/>
        </w:rPr>
        <w:t>－</w:t>
      </w:r>
    </w:p>
    <w:p w14:paraId="142E42CB" w14:textId="77777777" w:rsidR="004E118F" w:rsidRPr="002637EA" w:rsidRDefault="004E118F" w:rsidP="00DC5EDD">
      <w:pPr>
        <w:pStyle w:val="a3"/>
        <w:spacing w:line="240" w:lineRule="auto"/>
        <w:jc w:val="center"/>
        <w:rPr>
          <w:rFonts w:ascii="ＭＳ ゴシック" w:hAnsi="ＭＳ ゴシック"/>
          <w:color w:val="000000" w:themeColor="text1"/>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521"/>
        <w:gridCol w:w="1836"/>
      </w:tblGrid>
      <w:tr w:rsidR="002637EA" w:rsidRPr="002637EA" w14:paraId="65D85385" w14:textId="77777777" w:rsidTr="00835B96">
        <w:trPr>
          <w:trHeight w:val="458"/>
          <w:jc w:val="center"/>
        </w:trPr>
        <w:tc>
          <w:tcPr>
            <w:tcW w:w="1838" w:type="dxa"/>
            <w:vAlign w:val="center"/>
          </w:tcPr>
          <w:p w14:paraId="4DC513FA" w14:textId="77777777" w:rsidR="006440CC" w:rsidRPr="002637EA" w:rsidRDefault="006440CC" w:rsidP="0051178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主　眼　事　項</w:t>
            </w:r>
          </w:p>
        </w:tc>
        <w:tc>
          <w:tcPr>
            <w:tcW w:w="6521" w:type="dxa"/>
            <w:vAlign w:val="center"/>
          </w:tcPr>
          <w:p w14:paraId="1C9C3A6F" w14:textId="77777777" w:rsidR="006440CC" w:rsidRPr="002637EA" w:rsidRDefault="006440CC" w:rsidP="00511789">
            <w:pPr>
              <w:pStyle w:val="a3"/>
              <w:spacing w:line="240" w:lineRule="auto"/>
              <w:jc w:val="center"/>
              <w:rPr>
                <w:rFonts w:ascii="ＭＳ ゴシック" w:hAnsi="ＭＳ ゴシック"/>
                <w:color w:val="000000" w:themeColor="text1"/>
                <w:spacing w:val="0"/>
                <w:lang w:eastAsia="zh-CN"/>
              </w:rPr>
            </w:pPr>
            <w:r w:rsidRPr="002637EA">
              <w:rPr>
                <w:rFonts w:ascii="ＭＳ ゴシック" w:hAnsi="ＭＳ ゴシック" w:hint="eastAsia"/>
                <w:color w:val="000000" w:themeColor="text1"/>
                <w:spacing w:val="0"/>
                <w:lang w:eastAsia="zh-CN"/>
              </w:rPr>
              <w:t>着　　　　　眼　　　　　点</w:t>
            </w:r>
          </w:p>
        </w:tc>
        <w:tc>
          <w:tcPr>
            <w:tcW w:w="1836" w:type="dxa"/>
            <w:vAlign w:val="center"/>
          </w:tcPr>
          <w:p w14:paraId="307A7B48" w14:textId="77777777" w:rsidR="006440CC" w:rsidRPr="002637EA" w:rsidRDefault="006440CC" w:rsidP="00511789">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自己評価</w:t>
            </w:r>
          </w:p>
        </w:tc>
      </w:tr>
      <w:tr w:rsidR="002637EA" w:rsidRPr="002637EA" w14:paraId="6D488837" w14:textId="77777777" w:rsidTr="00835B96">
        <w:trPr>
          <w:trHeight w:val="13419"/>
          <w:jc w:val="center"/>
        </w:trPr>
        <w:tc>
          <w:tcPr>
            <w:tcW w:w="1838" w:type="dxa"/>
          </w:tcPr>
          <w:p w14:paraId="3708F167" w14:textId="77777777" w:rsidR="006440CC" w:rsidRPr="002637EA" w:rsidRDefault="006440CC" w:rsidP="00511789">
            <w:pPr>
              <w:kinsoku w:val="0"/>
              <w:overflowPunct w:val="0"/>
              <w:textAlignment w:val="baseline"/>
              <w:rPr>
                <w:rFonts w:ascii="ＭＳ ゴシック" w:eastAsia="ＭＳ ゴシック" w:hAnsi="ＭＳ ゴシック"/>
                <w:b/>
                <w:color w:val="000000" w:themeColor="text1"/>
                <w:sz w:val="20"/>
                <w:szCs w:val="20"/>
              </w:rPr>
            </w:pPr>
          </w:p>
        </w:tc>
        <w:tc>
          <w:tcPr>
            <w:tcW w:w="6521" w:type="dxa"/>
          </w:tcPr>
          <w:p w14:paraId="6D21DF52" w14:textId="77777777" w:rsidR="006440CC" w:rsidRPr="002637EA" w:rsidRDefault="006440CC" w:rsidP="00511789">
            <w:pPr>
              <w:kinsoku w:val="0"/>
              <w:overflowPunct w:val="0"/>
              <w:textAlignment w:val="baseline"/>
              <w:rPr>
                <w:rFonts w:ascii="ＭＳ ゴシック" w:eastAsia="ＭＳ ゴシック" w:hAnsi="Times New Roman"/>
                <w:color w:val="000000" w:themeColor="text1"/>
                <w:kern w:val="0"/>
                <w:sz w:val="20"/>
                <w:szCs w:val="20"/>
              </w:rPr>
            </w:pPr>
          </w:p>
          <w:p w14:paraId="47814400" w14:textId="4C8E227F" w:rsidR="00AF7DAE" w:rsidRPr="002637EA" w:rsidRDefault="006440CC" w:rsidP="00AF7DAE">
            <w:pPr>
              <w:kinsoku w:val="0"/>
              <w:overflowPunct w:val="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00AF7DAE" w:rsidRPr="002637EA">
              <w:rPr>
                <w:rFonts w:ascii="ＭＳ ゴシック" w:eastAsia="ＭＳ ゴシック" w:hAnsi="ＭＳ ゴシック" w:cs="ＭＳ ゴシック"/>
                <w:color w:val="000000" w:themeColor="text1"/>
                <w:kern w:val="0"/>
                <w:sz w:val="20"/>
                <w:szCs w:val="20"/>
              </w:rPr>
              <w:t>(</w:t>
            </w:r>
            <w:r w:rsidR="00AF7DAE" w:rsidRPr="002637EA">
              <w:rPr>
                <w:rFonts w:ascii="ＭＳ ゴシック" w:eastAsia="ＭＳ ゴシック" w:hAnsi="ＭＳ ゴシック" w:cs="ＭＳ ゴシック" w:hint="eastAsia"/>
                <w:color w:val="000000" w:themeColor="text1"/>
                <w:kern w:val="0"/>
                <w:sz w:val="20"/>
                <w:szCs w:val="20"/>
              </w:rPr>
              <w:t>9</w:t>
            </w:r>
            <w:r w:rsidR="00AF7DAE" w:rsidRPr="002637EA">
              <w:rPr>
                <w:rFonts w:ascii="ＭＳ ゴシック" w:eastAsia="ＭＳ ゴシック" w:hAnsi="ＭＳ ゴシック" w:cs="ＭＳ ゴシック"/>
                <w:color w:val="000000" w:themeColor="text1"/>
                <w:kern w:val="0"/>
                <w:sz w:val="20"/>
                <w:szCs w:val="20"/>
              </w:rPr>
              <w:t xml:space="preserve">) </w:t>
            </w:r>
            <w:r w:rsidR="00AF7DAE" w:rsidRPr="002637EA">
              <w:rPr>
                <w:rFonts w:ascii="ＭＳ ゴシック" w:eastAsia="ＭＳ ゴシック" w:hAnsi="Times New Roman" w:cs="ＭＳ ゴシック" w:hint="eastAsia"/>
                <w:color w:val="000000" w:themeColor="text1"/>
                <w:kern w:val="0"/>
                <w:sz w:val="20"/>
                <w:szCs w:val="20"/>
              </w:rPr>
              <w:t>不審者への対応策について</w:t>
            </w:r>
            <w:r w:rsidR="002E08C1" w:rsidRPr="002637EA">
              <w:rPr>
                <w:rFonts w:ascii="ＭＳ ゴシック" w:eastAsia="ＭＳ ゴシック" w:hAnsi="ＭＳ ゴシック" w:cs="ＭＳ ゴシック"/>
                <w:color w:val="000000" w:themeColor="text1"/>
                <w:kern w:val="0"/>
                <w:sz w:val="20"/>
                <w:szCs w:val="20"/>
              </w:rPr>
              <w:t>､</w:t>
            </w:r>
            <w:r w:rsidR="00AF7DAE" w:rsidRPr="002637EA">
              <w:rPr>
                <w:rFonts w:ascii="ＭＳ ゴシック" w:eastAsia="ＭＳ ゴシック" w:hAnsi="Times New Roman" w:cs="ＭＳ ゴシック" w:hint="eastAsia"/>
                <w:color w:val="000000" w:themeColor="text1"/>
                <w:kern w:val="0"/>
                <w:sz w:val="20"/>
                <w:szCs w:val="20"/>
              </w:rPr>
              <w:t>マニュアルがあるか。</w:t>
            </w:r>
          </w:p>
          <w:p w14:paraId="451A8D8A" w14:textId="1B414796" w:rsidR="00AF7DAE" w:rsidRPr="002637EA" w:rsidRDefault="00AF7DAE" w:rsidP="00AF7DAE">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w:t>
            </w: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また</w:t>
            </w:r>
            <w:r w:rsidR="002E08C1"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関係機関と防犯訓練を行うなどの連携をとっているか。</w:t>
            </w:r>
          </w:p>
          <w:p w14:paraId="26B4C34C" w14:textId="77777777" w:rsidR="00AF7DAE" w:rsidRPr="002637EA" w:rsidRDefault="00AF7DAE" w:rsidP="00AF7DAE">
            <w:pPr>
              <w:kinsoku w:val="0"/>
              <w:overflowPunct w:val="0"/>
              <w:textAlignment w:val="baseline"/>
              <w:rPr>
                <w:rFonts w:ascii="ＭＳ ゴシック" w:eastAsia="ＭＳ ゴシック" w:hAnsi="Times New Roman"/>
                <w:color w:val="000000" w:themeColor="text1"/>
                <w:kern w:val="0"/>
                <w:sz w:val="20"/>
                <w:szCs w:val="20"/>
              </w:rPr>
            </w:pPr>
          </w:p>
          <w:p w14:paraId="7FB4FE1E" w14:textId="77777777" w:rsidR="00AF7DAE" w:rsidRPr="002637EA" w:rsidRDefault="00AF7DAE" w:rsidP="00AF7DAE">
            <w:pPr>
              <w:kinsoku w:val="0"/>
              <w:overflowPunct w:val="0"/>
              <w:textAlignment w:val="baseline"/>
              <w:rPr>
                <w:rFonts w:ascii="ＭＳ ゴシック" w:eastAsia="ＭＳ ゴシック" w:hAnsi="Times New Roman"/>
                <w:color w:val="000000" w:themeColor="text1"/>
                <w:kern w:val="0"/>
                <w:sz w:val="20"/>
                <w:szCs w:val="20"/>
              </w:rPr>
            </w:pPr>
          </w:p>
          <w:p w14:paraId="5D85B7FD" w14:textId="44C8406C" w:rsidR="00D45360" w:rsidRPr="002637EA" w:rsidRDefault="00AF7DAE" w:rsidP="00D45360">
            <w:pPr>
              <w:kinsoku w:val="0"/>
              <w:overflowPunct w:val="0"/>
              <w:ind w:left="400" w:hangingChars="200" w:hanging="400"/>
              <w:textAlignment w:val="baseline"/>
              <w:rPr>
                <w:rFonts w:ascii="ＭＳ ゴシック" w:eastAsia="ＭＳ ゴシック" w:hAnsi="Times New Roman"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 xml:space="preserve"> (1</w:t>
            </w:r>
            <w:r w:rsidRPr="002637EA">
              <w:rPr>
                <w:rFonts w:ascii="ＭＳ ゴシック" w:eastAsia="ＭＳ ゴシック" w:hAnsi="ＭＳ ゴシック" w:cs="ＭＳ ゴシック" w:hint="eastAsia"/>
                <w:color w:val="000000" w:themeColor="text1"/>
                <w:kern w:val="0"/>
                <w:sz w:val="20"/>
                <w:szCs w:val="20"/>
              </w:rPr>
              <w:t>0</w:t>
            </w: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 xml:space="preserve"> </w:t>
            </w:r>
            <w:r w:rsidRPr="002637EA">
              <w:rPr>
                <w:rFonts w:ascii="ＭＳ ゴシック" w:eastAsia="ＭＳ ゴシック" w:hAnsi="Times New Roman" w:cs="ＭＳ ゴシック" w:hint="eastAsia"/>
                <w:color w:val="000000" w:themeColor="text1"/>
                <w:kern w:val="0"/>
                <w:sz w:val="20"/>
                <w:szCs w:val="20"/>
              </w:rPr>
              <w:t>施設内に不審者が立ち入った場合など緊急時に備え</w:t>
            </w:r>
            <w:r w:rsidR="002E08C1" w:rsidRPr="002637EA">
              <w:rPr>
                <w:rFonts w:ascii="ＭＳ ゴシック" w:eastAsia="ＭＳ ゴシック" w:hAnsi="Times New Roman" w:cs="ＭＳ ゴシック" w:hint="eastAsia"/>
                <w:color w:val="000000" w:themeColor="text1"/>
                <w:kern w:val="0"/>
                <w:sz w:val="20"/>
                <w:szCs w:val="20"/>
              </w:rPr>
              <w:t>､</w:t>
            </w:r>
            <w:r w:rsidRPr="002637EA">
              <w:rPr>
                <w:rFonts w:ascii="ＭＳ ゴシック" w:eastAsia="ＭＳ ゴシック" w:hAnsi="Times New Roman" w:cs="ＭＳ ゴシック" w:hint="eastAsia"/>
                <w:color w:val="000000" w:themeColor="text1"/>
                <w:kern w:val="0"/>
                <w:sz w:val="20"/>
                <w:szCs w:val="20"/>
              </w:rPr>
              <w:t>児童の安全を確保できる体制がとられているか。</w:t>
            </w:r>
          </w:p>
          <w:p w14:paraId="6DF03EBF" w14:textId="77777777" w:rsidR="00D45360" w:rsidRPr="002637EA" w:rsidRDefault="00D45360" w:rsidP="00D45360">
            <w:pPr>
              <w:kinsoku w:val="0"/>
              <w:overflowPunct w:val="0"/>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34A41D6C" w14:textId="5E6338F1" w:rsidR="00D45360" w:rsidRPr="002637EA" w:rsidRDefault="00D45360" w:rsidP="00D45360">
            <w:pPr>
              <w:overflowPunct w:val="0"/>
              <w:ind w:firstLineChars="50" w:firstLine="100"/>
              <w:textAlignment w:val="baseline"/>
              <w:rPr>
                <w:rFonts w:ascii="ＭＳ ゴシック" w:eastAsia="ＭＳ ゴシック" w:hAnsi="ＭＳ ゴシック" w:cs="ＭＳ 明朝"/>
                <w:color w:val="000000" w:themeColor="text1"/>
                <w:kern w:val="0"/>
                <w:sz w:val="20"/>
                <w:szCs w:val="20"/>
              </w:rPr>
            </w:pPr>
            <w:r w:rsidRPr="002637EA">
              <w:rPr>
                <w:rFonts w:ascii="ＭＳ ゴシック" w:eastAsia="ＭＳ ゴシック" w:hAnsi="ＭＳ ゴシック" w:cs="ＭＳ 明朝"/>
                <w:color w:val="000000" w:themeColor="text1"/>
                <w:kern w:val="0"/>
                <w:sz w:val="20"/>
                <w:szCs w:val="20"/>
              </w:rPr>
              <w:t>(1</w:t>
            </w:r>
            <w:r w:rsidRPr="002637EA">
              <w:rPr>
                <w:rFonts w:ascii="ＭＳ ゴシック" w:eastAsia="ＭＳ ゴシック" w:hAnsi="ＭＳ ゴシック" w:cs="ＭＳ 明朝" w:hint="eastAsia"/>
                <w:color w:val="000000" w:themeColor="text1"/>
                <w:kern w:val="0"/>
                <w:sz w:val="20"/>
                <w:szCs w:val="20"/>
              </w:rPr>
              <w:t>1</w:t>
            </w:r>
            <w:r w:rsidRPr="002637EA">
              <w:rPr>
                <w:rFonts w:ascii="ＭＳ ゴシック" w:eastAsia="ＭＳ ゴシック" w:hAnsi="ＭＳ ゴシック" w:cs="ＭＳ 明朝"/>
                <w:color w:val="000000" w:themeColor="text1"/>
                <w:kern w:val="0"/>
                <w:sz w:val="20"/>
                <w:szCs w:val="20"/>
              </w:rPr>
              <w:t>)</w:t>
            </w:r>
            <w:r w:rsidRPr="002637EA">
              <w:rPr>
                <w:rFonts w:ascii="ＭＳ ゴシック" w:eastAsia="ＭＳ ゴシック" w:hAnsi="ＭＳ ゴシック" w:cs="ＭＳ 明朝" w:hint="eastAsia"/>
                <w:color w:val="000000" w:themeColor="text1"/>
                <w:kern w:val="0"/>
                <w:sz w:val="20"/>
                <w:szCs w:val="20"/>
              </w:rPr>
              <w:t>施設内の安全確認について</w:t>
            </w:r>
            <w:r w:rsidR="002E08C1" w:rsidRPr="002637EA">
              <w:rPr>
                <w:rFonts w:ascii="ＭＳ ゴシック" w:eastAsia="ＭＳ ゴシック" w:hAnsi="ＭＳ ゴシック" w:cs="ＭＳ 明朝" w:hint="eastAsia"/>
                <w:color w:val="000000" w:themeColor="text1"/>
                <w:kern w:val="0"/>
                <w:sz w:val="20"/>
                <w:szCs w:val="20"/>
              </w:rPr>
              <w:t>､</w:t>
            </w:r>
            <w:r w:rsidRPr="002637EA">
              <w:rPr>
                <w:rFonts w:ascii="ＭＳ ゴシック" w:eastAsia="ＭＳ ゴシック" w:hAnsi="ＭＳ ゴシック" w:cs="ＭＳ 明朝" w:hint="eastAsia"/>
                <w:color w:val="000000" w:themeColor="text1"/>
                <w:kern w:val="0"/>
                <w:sz w:val="20"/>
                <w:szCs w:val="20"/>
              </w:rPr>
              <w:t>安全点検表を整備しているか。</w:t>
            </w:r>
          </w:p>
          <w:p w14:paraId="170991C7" w14:textId="65E55474" w:rsidR="00D45360" w:rsidRPr="002637EA" w:rsidRDefault="00D45360" w:rsidP="00D45360">
            <w:pPr>
              <w:overflowPunct w:val="0"/>
              <w:ind w:firstLineChars="50" w:firstLine="10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明朝" w:hint="eastAsia"/>
                <w:color w:val="000000" w:themeColor="text1"/>
                <w:kern w:val="0"/>
                <w:sz w:val="20"/>
                <w:szCs w:val="20"/>
              </w:rPr>
              <w:t xml:space="preserve">　</w:t>
            </w:r>
            <w:r w:rsidRPr="002637EA">
              <w:rPr>
                <w:rFonts w:ascii="ＭＳ ゴシック" w:eastAsia="ＭＳ ゴシック" w:hAnsi="ＭＳ ゴシック" w:cs="ＭＳ 明朝"/>
                <w:color w:val="000000" w:themeColor="text1"/>
                <w:kern w:val="0"/>
                <w:sz w:val="20"/>
                <w:szCs w:val="20"/>
              </w:rPr>
              <w:t xml:space="preserve">  </w:t>
            </w:r>
            <w:r w:rsidRPr="002637EA">
              <w:rPr>
                <w:rFonts w:ascii="ＭＳ ゴシック" w:eastAsia="ＭＳ ゴシック" w:hAnsi="ＭＳ ゴシック" w:cs="ＭＳ 明朝" w:hint="eastAsia"/>
                <w:color w:val="000000" w:themeColor="text1"/>
                <w:kern w:val="0"/>
                <w:sz w:val="20"/>
                <w:szCs w:val="20"/>
              </w:rPr>
              <w:t>また</w:t>
            </w:r>
            <w:r w:rsidR="002E08C1" w:rsidRPr="002637EA">
              <w:rPr>
                <w:rFonts w:ascii="ＭＳ ゴシック" w:eastAsia="ＭＳ ゴシック" w:hAnsi="ＭＳ ゴシック" w:cs="ＭＳ 明朝" w:hint="eastAsia"/>
                <w:color w:val="000000" w:themeColor="text1"/>
                <w:kern w:val="0"/>
                <w:sz w:val="20"/>
                <w:szCs w:val="20"/>
              </w:rPr>
              <w:t>､</w:t>
            </w:r>
            <w:r w:rsidRPr="002637EA">
              <w:rPr>
                <w:rFonts w:ascii="ＭＳ ゴシック" w:eastAsia="ＭＳ ゴシック" w:hAnsi="ＭＳ ゴシック" w:cs="ＭＳ 明朝" w:hint="eastAsia"/>
                <w:color w:val="000000" w:themeColor="text1"/>
                <w:kern w:val="0"/>
                <w:sz w:val="20"/>
                <w:szCs w:val="20"/>
              </w:rPr>
              <w:t>活用</w:t>
            </w:r>
            <w:r w:rsidR="00E74EAE" w:rsidRPr="002637EA">
              <w:rPr>
                <w:rFonts w:ascii="ＭＳ ゴシック" w:eastAsia="ＭＳ ゴシック" w:hAnsi="ＭＳ ゴシック" w:cs="ＭＳ 明朝" w:hint="eastAsia"/>
                <w:color w:val="000000" w:themeColor="text1"/>
                <w:kern w:val="0"/>
                <w:sz w:val="20"/>
                <w:szCs w:val="20"/>
              </w:rPr>
              <w:t>を</w:t>
            </w:r>
            <w:r w:rsidRPr="002637EA">
              <w:rPr>
                <w:rFonts w:ascii="ＭＳ ゴシック" w:eastAsia="ＭＳ ゴシック" w:hAnsi="ＭＳ ゴシック" w:cs="ＭＳ 明朝" w:hint="eastAsia"/>
                <w:color w:val="000000" w:themeColor="text1"/>
                <w:kern w:val="0"/>
                <w:sz w:val="20"/>
                <w:szCs w:val="20"/>
              </w:rPr>
              <w:t>しているか。</w:t>
            </w:r>
          </w:p>
          <w:p w14:paraId="652A3517" w14:textId="77777777" w:rsidR="00D45360" w:rsidRPr="002637EA" w:rsidRDefault="00D45360" w:rsidP="00D45360">
            <w:pPr>
              <w:overflowPunct w:val="0"/>
              <w:textAlignment w:val="baseline"/>
              <w:rPr>
                <w:rFonts w:ascii="ＭＳ ゴシック" w:eastAsia="ＭＳ ゴシック" w:hAnsi="ＭＳ ゴシック"/>
                <w:color w:val="000000" w:themeColor="text1"/>
                <w:kern w:val="0"/>
                <w:sz w:val="20"/>
                <w:szCs w:val="20"/>
              </w:rPr>
            </w:pPr>
            <w:r w:rsidRPr="002637EA">
              <w:rPr>
                <w:rFonts w:ascii="ＭＳ ゴシック" w:eastAsia="ＭＳ ゴシック" w:hAnsi="ＭＳ ゴシック" w:cs="ＭＳ 明朝" w:hint="eastAsia"/>
                <w:color w:val="000000" w:themeColor="text1"/>
                <w:kern w:val="0"/>
                <w:sz w:val="20"/>
                <w:szCs w:val="20"/>
              </w:rPr>
              <w:t xml:space="preserve">　　</w:t>
            </w:r>
          </w:p>
          <w:p w14:paraId="1F439D3B" w14:textId="77777777" w:rsidR="00D45360" w:rsidRPr="002637EA" w:rsidRDefault="00D45360" w:rsidP="00D45360">
            <w:pPr>
              <w:kinsoku w:val="0"/>
              <w:overflowPunct w:val="0"/>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7FF3AD28" w14:textId="77777777" w:rsidR="00D45360" w:rsidRPr="002637EA" w:rsidRDefault="00D45360" w:rsidP="00D45360">
            <w:pPr>
              <w:kinsoku w:val="0"/>
              <w:overflowPunct w:val="0"/>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4246D7BC" w14:textId="77777777" w:rsidR="00D45360" w:rsidRPr="002637EA" w:rsidRDefault="00D45360" w:rsidP="00D45360">
            <w:pPr>
              <w:kinsoku w:val="0"/>
              <w:overflowPunct w:val="0"/>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32CF190B" w14:textId="71474C38" w:rsidR="009119DF" w:rsidRPr="002637EA" w:rsidRDefault="00D45360" w:rsidP="00D45360">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r w:rsidRPr="002637EA">
              <w:rPr>
                <w:rFonts w:ascii="ＭＳ ゴシック" w:eastAsia="ＭＳ ゴシック" w:hAnsi="ＭＳ ゴシック" w:cs="ＭＳ ゴシック"/>
                <w:color w:val="000000" w:themeColor="text1"/>
                <w:kern w:val="0"/>
                <w:sz w:val="20"/>
                <w:szCs w:val="20"/>
              </w:rPr>
              <w:t>(</w:t>
            </w:r>
            <w:r w:rsidRPr="002637EA">
              <w:rPr>
                <w:rFonts w:ascii="ＭＳ ゴシック" w:eastAsia="ＭＳ ゴシック" w:hAnsi="ＭＳ ゴシック" w:cs="ＭＳ ゴシック" w:hint="eastAsia"/>
                <w:color w:val="000000" w:themeColor="text1"/>
                <w:kern w:val="0"/>
                <w:sz w:val="20"/>
                <w:szCs w:val="20"/>
              </w:rPr>
              <w:t>12</w:t>
            </w:r>
            <w:r w:rsidRPr="002637EA">
              <w:rPr>
                <w:rFonts w:ascii="ＭＳ ゴシック" w:eastAsia="ＭＳ ゴシック" w:hAnsi="ＭＳ ゴシック" w:cs="ＭＳ ゴシック"/>
                <w:color w:val="000000" w:themeColor="text1"/>
                <w:kern w:val="0"/>
                <w:sz w:val="20"/>
                <w:szCs w:val="20"/>
              </w:rPr>
              <w:t>)</w:t>
            </w:r>
            <w:r w:rsidR="009119DF" w:rsidRPr="002637EA">
              <w:rPr>
                <w:rFonts w:ascii="ＭＳ ゴシック" w:eastAsia="ＭＳ ゴシック" w:hAnsi="ＭＳ ゴシック" w:cs="ＭＳ ゴシック" w:hint="eastAsia"/>
                <w:color w:val="000000" w:themeColor="text1"/>
                <w:kern w:val="0"/>
                <w:sz w:val="20"/>
                <w:szCs w:val="20"/>
              </w:rPr>
              <w:t xml:space="preserve"> 設備・場所等について</w:t>
            </w:r>
            <w:r w:rsidR="002E08C1" w:rsidRPr="002637EA">
              <w:rPr>
                <w:rFonts w:ascii="ＭＳ ゴシック" w:eastAsia="ＭＳ ゴシック" w:hAnsi="ＭＳ ゴシック" w:cs="ＭＳ ゴシック" w:hint="eastAsia"/>
                <w:color w:val="000000" w:themeColor="text1"/>
                <w:kern w:val="0"/>
                <w:sz w:val="20"/>
                <w:szCs w:val="20"/>
              </w:rPr>
              <w:t>､</w:t>
            </w:r>
            <w:r w:rsidR="009119DF" w:rsidRPr="002637EA">
              <w:rPr>
                <w:rFonts w:ascii="ＭＳ ゴシック" w:eastAsia="ＭＳ ゴシック" w:hAnsi="ＭＳ ゴシック" w:cs="ＭＳ ゴシック" w:hint="eastAsia"/>
                <w:color w:val="000000" w:themeColor="text1"/>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2637EA" w:rsidRPr="002637EA" w14:paraId="61191C82" w14:textId="77777777" w:rsidTr="008B50ED">
              <w:trPr>
                <w:trHeight w:val="27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09B5A"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0854BC2B"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35C36363" w14:textId="77777777" w:rsidR="00C22464" w:rsidRPr="002637EA" w:rsidRDefault="009119DF" w:rsidP="008B50ED">
                  <w:pPr>
                    <w:widowControl/>
                    <w:jc w:val="center"/>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点検方法</w:t>
                  </w:r>
                </w:p>
                <w:p w14:paraId="23C8956C" w14:textId="65463E81" w:rsidR="009119DF" w:rsidRPr="002637EA" w:rsidRDefault="00C22464" w:rsidP="008B50ED">
                  <w:pPr>
                    <w:widowControl/>
                    <w:jc w:val="center"/>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（例：目視</w:t>
                  </w:r>
                  <w:r w:rsidR="002E08C1" w:rsidRPr="002637EA">
                    <w:rPr>
                      <w:rFonts w:ascii="ＭＳ ゴシック" w:eastAsia="ＭＳ ゴシック" w:hAnsi="ＭＳ ゴシック" w:cs="ＭＳ Ｐゴシック"/>
                      <w:color w:val="000000" w:themeColor="text1"/>
                      <w:kern w:val="0"/>
                      <w:sz w:val="20"/>
                      <w:szCs w:val="20"/>
                    </w:rPr>
                    <w:t>､</w:t>
                  </w:r>
                  <w:r w:rsidRPr="002637EA">
                    <w:rPr>
                      <w:rFonts w:ascii="ＭＳ ゴシック" w:eastAsia="ＭＳ ゴシック" w:hAnsi="ＭＳ ゴシック" w:cs="ＭＳ Ｐゴシック" w:hint="eastAsia"/>
                      <w:color w:val="000000" w:themeColor="text1"/>
                      <w:kern w:val="0"/>
                      <w:sz w:val="20"/>
                      <w:szCs w:val="20"/>
                    </w:rPr>
                    <w:t>作動</w:t>
                  </w:r>
                  <w:r w:rsidRPr="002637EA">
                    <w:rPr>
                      <w:rFonts w:ascii="ＭＳ ゴシック" w:eastAsia="ＭＳ ゴシック" w:hAnsi="ＭＳ ゴシック" w:cs="ＭＳ Ｐゴシック"/>
                      <w:color w:val="000000" w:themeColor="text1"/>
                      <w:kern w:val="0"/>
                      <w:sz w:val="20"/>
                      <w:szCs w:val="20"/>
                    </w:rPr>
                    <w:t>確認</w:t>
                  </w:r>
                  <w:r w:rsidRPr="002637EA">
                    <w:rPr>
                      <w:rFonts w:ascii="ＭＳ ゴシック" w:eastAsia="ＭＳ ゴシック" w:hAnsi="ＭＳ ゴシック" w:cs="ＭＳ Ｐゴシック" w:hint="eastAsia"/>
                      <w:color w:val="000000" w:themeColor="text1"/>
                      <w:kern w:val="0"/>
                      <w:sz w:val="20"/>
                      <w:szCs w:val="20"/>
                    </w:rPr>
                    <w:t>等</w:t>
                  </w:r>
                  <w:r w:rsidRPr="002637EA">
                    <w:rPr>
                      <w:rFonts w:ascii="ＭＳ ゴシック" w:eastAsia="ＭＳ ゴシック" w:hAnsi="ＭＳ ゴシック" w:cs="ＭＳ Ｐゴシック"/>
                      <w:color w:val="000000" w:themeColor="text1"/>
                      <w:kern w:val="0"/>
                      <w:sz w:val="20"/>
                      <w:szCs w:val="20"/>
                    </w:rPr>
                    <w:t>）</w:t>
                  </w:r>
                </w:p>
              </w:tc>
            </w:tr>
            <w:tr w:rsidR="002637EA" w:rsidRPr="002637EA" w14:paraId="69F5077E" w14:textId="77777777" w:rsidTr="008B50ED">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67A3FC" w14:textId="63E31226"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危険な設備</w:t>
                  </w:r>
                  <w:r w:rsidR="002E08C1" w:rsidRPr="002637EA">
                    <w:rPr>
                      <w:rFonts w:ascii="ＭＳ ゴシック" w:eastAsia="ＭＳ ゴシック" w:hAnsi="ＭＳ ゴシック" w:cs="ＭＳ Ｐゴシック" w:hint="eastAsia"/>
                      <w:color w:val="000000" w:themeColor="text1"/>
                      <w:kern w:val="0"/>
                      <w:sz w:val="20"/>
                      <w:szCs w:val="20"/>
                    </w:rPr>
                    <w:t>､</w:t>
                  </w:r>
                  <w:r w:rsidRPr="002637EA">
                    <w:rPr>
                      <w:rFonts w:ascii="ＭＳ ゴシック" w:eastAsia="ＭＳ ゴシック" w:hAnsi="ＭＳ ゴシック" w:cs="ＭＳ Ｐゴシック" w:hint="eastAsia"/>
                      <w:color w:val="000000" w:themeColor="text1"/>
                      <w:kern w:val="0"/>
                      <w:sz w:val="20"/>
                      <w:szCs w:val="20"/>
                    </w:rPr>
                    <w:t>場所</w:t>
                  </w:r>
                  <w:r w:rsidRPr="002637EA">
                    <w:rPr>
                      <w:rFonts w:ascii="ＭＳ ゴシック" w:eastAsia="ＭＳ ゴシック" w:hAnsi="ＭＳ ゴシック" w:cs="ＭＳ Ｐゴシック" w:hint="eastAsia"/>
                      <w:color w:val="000000" w:themeColor="text1"/>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720ABE94"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213E3146"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　</w:t>
                  </w:r>
                </w:p>
              </w:tc>
            </w:tr>
            <w:tr w:rsidR="002637EA" w:rsidRPr="002637EA" w14:paraId="74EE8035" w14:textId="77777777" w:rsidTr="008B50ED">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82D6E65"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01F1220A"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1AB38B2A"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　</w:t>
                  </w:r>
                </w:p>
              </w:tc>
            </w:tr>
            <w:tr w:rsidR="002637EA" w:rsidRPr="002637EA" w14:paraId="6CEF3E55" w14:textId="77777777" w:rsidTr="008B50ED">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CB959B3"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6DB33052"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0E51A337"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　</w:t>
                  </w:r>
                </w:p>
              </w:tc>
            </w:tr>
            <w:tr w:rsidR="002637EA" w:rsidRPr="002637EA" w14:paraId="75FDE4BE" w14:textId="77777777" w:rsidTr="008B50ED">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31373C6A"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2F1579F6" w14:textId="6F2C8894"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※プール</w:t>
                  </w:r>
                  <w:r w:rsidR="002E08C1" w:rsidRPr="002637EA">
                    <w:rPr>
                      <w:rFonts w:ascii="ＭＳ ゴシック" w:eastAsia="ＭＳ ゴシック" w:hAnsi="ＭＳ ゴシック" w:cs="ＭＳ Ｐゴシック" w:hint="eastAsia"/>
                      <w:color w:val="000000" w:themeColor="text1"/>
                      <w:kern w:val="0"/>
                      <w:sz w:val="20"/>
                      <w:szCs w:val="20"/>
                    </w:rPr>
                    <w:t>､</w:t>
                  </w:r>
                  <w:r w:rsidRPr="002637EA">
                    <w:rPr>
                      <w:rFonts w:ascii="ＭＳ ゴシック" w:eastAsia="ＭＳ ゴシック" w:hAnsi="ＭＳ ゴシック" w:cs="ＭＳ Ｐゴシック" w:hint="eastAsia"/>
                      <w:color w:val="000000" w:themeColor="text1"/>
                      <w:kern w:val="0"/>
                      <w:sz w:val="20"/>
                      <w:szCs w:val="20"/>
                    </w:rPr>
                    <w:t>側溝</w:t>
                  </w:r>
                  <w:r w:rsidR="002E08C1" w:rsidRPr="002637EA">
                    <w:rPr>
                      <w:rFonts w:ascii="ＭＳ ゴシック" w:eastAsia="ＭＳ ゴシック" w:hAnsi="ＭＳ ゴシック" w:cs="ＭＳ Ｐゴシック" w:hint="eastAsia"/>
                      <w:color w:val="000000" w:themeColor="text1"/>
                      <w:kern w:val="0"/>
                      <w:sz w:val="20"/>
                      <w:szCs w:val="20"/>
                    </w:rPr>
                    <w:t>､</w:t>
                  </w:r>
                  <w:r w:rsidRPr="002637EA">
                    <w:rPr>
                      <w:rFonts w:ascii="ＭＳ ゴシック" w:eastAsia="ＭＳ ゴシック" w:hAnsi="ＭＳ ゴシック" w:cs="ＭＳ Ｐゴシック" w:hint="eastAsia"/>
                      <w:color w:val="000000" w:themeColor="text1"/>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65F4A8D5"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　</w:t>
                  </w:r>
                </w:p>
              </w:tc>
            </w:tr>
            <w:tr w:rsidR="002637EA" w:rsidRPr="002637EA" w14:paraId="36628B48" w14:textId="77777777" w:rsidTr="008B50ED">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283D4669" w14:textId="77777777" w:rsidR="009119DF" w:rsidRPr="002637EA" w:rsidRDefault="009119DF" w:rsidP="008B50ED">
                  <w:pPr>
                    <w:widowControl/>
                    <w:jc w:val="center"/>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51C2E783"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3D385D5D"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r>
            <w:tr w:rsidR="002637EA" w:rsidRPr="002637EA" w14:paraId="4A3CD108"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D862278"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DE54337"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7F5064ED"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r>
            <w:tr w:rsidR="002637EA" w:rsidRPr="002637EA" w14:paraId="22CEE62D"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1A2C0057"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2515DAAE"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52730D37"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r>
            <w:tr w:rsidR="002637EA" w:rsidRPr="002637EA" w14:paraId="5586CC0C"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661151A"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05736E99"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3866A9A4"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r>
            <w:tr w:rsidR="002637EA" w:rsidRPr="002637EA" w14:paraId="0987A2C4"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2F4ECF89"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D7C992D"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300D4E75"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r>
            <w:tr w:rsidR="002637EA" w:rsidRPr="002637EA" w14:paraId="055AEC46"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337BFEE3"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36EE2175"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68865AEC"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r>
            <w:tr w:rsidR="002637EA" w:rsidRPr="002637EA" w14:paraId="46056DFE"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C26F96C"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4E3B5C5B"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5652EAC5"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r>
            <w:tr w:rsidR="002637EA" w:rsidRPr="002637EA" w14:paraId="6F770298"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59598EBA"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5BC54D29"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r w:rsidRPr="002637EA">
                    <w:rPr>
                      <w:rFonts w:ascii="ＭＳ ゴシック" w:eastAsia="ＭＳ ゴシック" w:hAnsi="ＭＳ ゴシック" w:cs="ＭＳ Ｐゴシック" w:hint="eastAsia"/>
                      <w:color w:val="000000" w:themeColor="text1"/>
                      <w:kern w:val="0"/>
                      <w:sz w:val="20"/>
                      <w:szCs w:val="20"/>
                    </w:rPr>
                    <w:t>その他（　　   　　　　　　　　　）</w:t>
                  </w:r>
                </w:p>
              </w:tc>
              <w:tc>
                <w:tcPr>
                  <w:tcW w:w="2309" w:type="dxa"/>
                  <w:tcBorders>
                    <w:top w:val="dotted" w:sz="4" w:space="0" w:color="auto"/>
                    <w:left w:val="nil"/>
                    <w:bottom w:val="single" w:sz="4" w:space="0" w:color="auto"/>
                    <w:right w:val="single" w:sz="4" w:space="0" w:color="auto"/>
                  </w:tcBorders>
                  <w:shd w:val="clear" w:color="auto" w:fill="auto"/>
                  <w:vAlign w:val="center"/>
                </w:tcPr>
                <w:p w14:paraId="3B2E04B2" w14:textId="77777777" w:rsidR="009119DF" w:rsidRPr="002637EA" w:rsidRDefault="009119DF" w:rsidP="008B50ED">
                  <w:pPr>
                    <w:widowControl/>
                    <w:jc w:val="left"/>
                    <w:rPr>
                      <w:rFonts w:ascii="ＭＳ ゴシック" w:eastAsia="ＭＳ ゴシック" w:hAnsi="ＭＳ ゴシック" w:cs="ＭＳ Ｐゴシック"/>
                      <w:color w:val="000000" w:themeColor="text1"/>
                      <w:kern w:val="0"/>
                      <w:sz w:val="20"/>
                      <w:szCs w:val="20"/>
                    </w:rPr>
                  </w:pPr>
                </w:p>
              </w:tc>
            </w:tr>
          </w:tbl>
          <w:p w14:paraId="43AB6A91" w14:textId="77777777" w:rsidR="009119DF" w:rsidRPr="002637EA" w:rsidRDefault="009119DF" w:rsidP="009119DF">
            <w:pPr>
              <w:kinsoku w:val="0"/>
              <w:overflowPunct w:val="0"/>
              <w:textAlignment w:val="baseline"/>
              <w:rPr>
                <w:rFonts w:ascii="ＭＳ ゴシック" w:eastAsia="ＭＳ ゴシック" w:hAnsi="Times New Roman"/>
                <w:color w:val="000000" w:themeColor="text1"/>
                <w:kern w:val="0"/>
                <w:sz w:val="20"/>
                <w:szCs w:val="20"/>
              </w:rPr>
            </w:pPr>
          </w:p>
        </w:tc>
        <w:tc>
          <w:tcPr>
            <w:tcW w:w="1836" w:type="dxa"/>
          </w:tcPr>
          <w:p w14:paraId="22242581" w14:textId="77777777" w:rsidR="00B571EB" w:rsidRPr="002637EA" w:rsidRDefault="00B571EB" w:rsidP="00834508">
            <w:pPr>
              <w:kinsoku w:val="0"/>
              <w:overflowPunct w:val="0"/>
              <w:jc w:val="left"/>
              <w:textAlignment w:val="baseline"/>
              <w:rPr>
                <w:rFonts w:ascii="ＭＳ ゴシック" w:eastAsia="ＭＳ ゴシック" w:hAnsi="Times New Roman"/>
                <w:color w:val="000000" w:themeColor="text1"/>
                <w:kern w:val="0"/>
                <w:sz w:val="20"/>
                <w:szCs w:val="20"/>
              </w:rPr>
            </w:pPr>
          </w:p>
          <w:p w14:paraId="5FBF7DC2" w14:textId="77777777" w:rsidR="00F03404" w:rsidRPr="002637EA" w:rsidRDefault="002637EA" w:rsidP="00834508">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5578717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F03404" w:rsidRPr="002637EA">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140257430"/>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F03404" w:rsidRPr="002637EA">
              <w:rPr>
                <w:rFonts w:ascii="ＭＳ ゴシック" w:eastAsia="ＭＳ ゴシック" w:hAnsi="Times New Roman" w:hint="eastAsia"/>
                <w:color w:val="000000" w:themeColor="text1"/>
                <w:kern w:val="0"/>
                <w:sz w:val="20"/>
                <w:szCs w:val="20"/>
              </w:rPr>
              <w:t>ない</w:t>
            </w:r>
          </w:p>
          <w:p w14:paraId="504868A5" w14:textId="77777777" w:rsidR="00DC5EDD" w:rsidRPr="002637EA" w:rsidRDefault="002637EA" w:rsidP="00834508">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27690404"/>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DC5EDD"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2237586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DC5EDD" w:rsidRPr="002637EA">
              <w:rPr>
                <w:rFonts w:ascii="ＭＳ ゴシック" w:eastAsia="ＭＳ ゴシック" w:hAnsi="ＭＳ ゴシック" w:cs="ＭＳ ゴシック" w:hint="eastAsia"/>
                <w:color w:val="000000" w:themeColor="text1"/>
                <w:kern w:val="0"/>
                <w:sz w:val="20"/>
                <w:szCs w:val="20"/>
              </w:rPr>
              <w:t>いない</w:t>
            </w:r>
          </w:p>
          <w:p w14:paraId="04E374BC" w14:textId="77777777" w:rsidR="00DC5EDD" w:rsidRPr="002637EA" w:rsidRDefault="00DC5EDD" w:rsidP="00834508">
            <w:pPr>
              <w:kinsoku w:val="0"/>
              <w:overflowPunct w:val="0"/>
              <w:jc w:val="left"/>
              <w:textAlignment w:val="baseline"/>
              <w:rPr>
                <w:rFonts w:ascii="ＭＳ ゴシック" w:hAnsi="ＭＳ ゴシック"/>
                <w:color w:val="000000" w:themeColor="text1"/>
              </w:rPr>
            </w:pPr>
          </w:p>
          <w:p w14:paraId="25020E44" w14:textId="77777777" w:rsidR="00DC5EDD" w:rsidRPr="002637EA" w:rsidRDefault="00DC5EDD" w:rsidP="00834508">
            <w:pPr>
              <w:kinsoku w:val="0"/>
              <w:overflowPunct w:val="0"/>
              <w:jc w:val="left"/>
              <w:textAlignment w:val="baseline"/>
              <w:rPr>
                <w:rFonts w:ascii="ＭＳ ゴシック" w:hAnsi="ＭＳ ゴシック"/>
                <w:color w:val="000000" w:themeColor="text1"/>
              </w:rPr>
            </w:pPr>
          </w:p>
          <w:p w14:paraId="5AEA027F" w14:textId="77777777" w:rsidR="00DC5EDD" w:rsidRPr="002637EA" w:rsidRDefault="002637EA" w:rsidP="00834508">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3274317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DC5EDD" w:rsidRPr="002637EA">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9615952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DC5EDD" w:rsidRPr="002637EA">
              <w:rPr>
                <w:rFonts w:ascii="ＭＳ ゴシック" w:eastAsia="ＭＳ ゴシック" w:hAnsi="ＭＳ ゴシック" w:cs="ＭＳ ゴシック" w:hint="eastAsia"/>
                <w:color w:val="000000" w:themeColor="text1"/>
                <w:kern w:val="0"/>
                <w:sz w:val="20"/>
                <w:szCs w:val="20"/>
              </w:rPr>
              <w:t>いない</w:t>
            </w:r>
          </w:p>
          <w:p w14:paraId="5E6E9A07" w14:textId="77777777" w:rsidR="00B571EB" w:rsidRPr="002637EA" w:rsidRDefault="00B571EB" w:rsidP="00834508">
            <w:pPr>
              <w:kinsoku w:val="0"/>
              <w:overflowPunct w:val="0"/>
              <w:jc w:val="left"/>
              <w:textAlignment w:val="baseline"/>
              <w:rPr>
                <w:rFonts w:ascii="ＭＳ ゴシック" w:hAnsi="ＭＳ ゴシック"/>
                <w:color w:val="000000" w:themeColor="text1"/>
              </w:rPr>
            </w:pPr>
          </w:p>
          <w:p w14:paraId="5417DADB" w14:textId="77777777" w:rsidR="00AF7DAE" w:rsidRPr="002637EA" w:rsidRDefault="00AF7DAE" w:rsidP="00834508">
            <w:pPr>
              <w:kinsoku w:val="0"/>
              <w:overflowPunct w:val="0"/>
              <w:jc w:val="left"/>
              <w:textAlignment w:val="baseline"/>
              <w:rPr>
                <w:rFonts w:ascii="ＭＳ ゴシック" w:hAnsi="ＭＳ ゴシック"/>
                <w:color w:val="000000" w:themeColor="text1"/>
              </w:rPr>
            </w:pPr>
          </w:p>
          <w:p w14:paraId="3233D502" w14:textId="77777777" w:rsidR="00AF7DAE" w:rsidRPr="002637EA" w:rsidRDefault="002637EA" w:rsidP="00834508">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12491033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741B65"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95474116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741B65" w:rsidRPr="002637EA">
              <w:rPr>
                <w:rFonts w:ascii="ＭＳ ゴシック" w:eastAsia="ＭＳ ゴシック" w:hAnsi="ＭＳ ゴシック" w:hint="eastAsia"/>
                <w:color w:val="000000" w:themeColor="text1"/>
                <w:sz w:val="20"/>
                <w:szCs w:val="20"/>
              </w:rPr>
              <w:t>いない</w:t>
            </w:r>
          </w:p>
          <w:p w14:paraId="097F7237" w14:textId="77777777" w:rsidR="00AF7DAE" w:rsidRPr="002637EA" w:rsidRDefault="002637EA" w:rsidP="00834508">
            <w:pPr>
              <w:kinsoku w:val="0"/>
              <w:overflowPunct w:val="0"/>
              <w:jc w:val="left"/>
              <w:textAlignment w:val="baseline"/>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1239470586"/>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741B65"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488254333"/>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741B65" w:rsidRPr="002637EA">
              <w:rPr>
                <w:rFonts w:ascii="ＭＳ ゴシック" w:eastAsia="ＭＳ ゴシック" w:hAnsi="ＭＳ ゴシック" w:hint="eastAsia"/>
                <w:color w:val="000000" w:themeColor="text1"/>
                <w:sz w:val="20"/>
                <w:szCs w:val="20"/>
              </w:rPr>
              <w:t>いない</w:t>
            </w:r>
          </w:p>
          <w:p w14:paraId="794D5C34" w14:textId="77777777" w:rsidR="00AF7DAE" w:rsidRPr="002637EA" w:rsidRDefault="00AF7DAE" w:rsidP="00834508">
            <w:pPr>
              <w:kinsoku w:val="0"/>
              <w:overflowPunct w:val="0"/>
              <w:jc w:val="left"/>
              <w:textAlignment w:val="baseline"/>
              <w:rPr>
                <w:rFonts w:ascii="ＭＳ ゴシック" w:hAnsi="ＭＳ ゴシック"/>
                <w:color w:val="000000" w:themeColor="text1"/>
              </w:rPr>
            </w:pPr>
          </w:p>
          <w:p w14:paraId="27D727E2" w14:textId="77777777" w:rsidR="00AF7DAE" w:rsidRPr="002637EA" w:rsidRDefault="00AF7DAE" w:rsidP="00834508">
            <w:pPr>
              <w:kinsoku w:val="0"/>
              <w:overflowPunct w:val="0"/>
              <w:jc w:val="left"/>
              <w:textAlignment w:val="baseline"/>
              <w:rPr>
                <w:rFonts w:ascii="ＭＳ ゴシック" w:hAnsi="ＭＳ ゴシック"/>
                <w:color w:val="000000" w:themeColor="text1"/>
              </w:rPr>
            </w:pPr>
          </w:p>
          <w:p w14:paraId="0421DFA6" w14:textId="77777777" w:rsidR="009A38D5" w:rsidRPr="002637EA" w:rsidRDefault="009A38D5" w:rsidP="00834508">
            <w:pPr>
              <w:kinsoku w:val="0"/>
              <w:overflowPunct w:val="0"/>
              <w:jc w:val="left"/>
              <w:textAlignment w:val="baseline"/>
              <w:rPr>
                <w:rFonts w:ascii="ＭＳ ゴシック" w:hAnsi="ＭＳ ゴシック"/>
                <w:color w:val="000000" w:themeColor="text1"/>
              </w:rPr>
            </w:pPr>
          </w:p>
          <w:p w14:paraId="228D8EEA" w14:textId="77777777" w:rsidR="00AF7DAE" w:rsidRPr="002637EA" w:rsidRDefault="00AF7DAE" w:rsidP="004C089B">
            <w:pPr>
              <w:kinsoku w:val="0"/>
              <w:overflowPunct w:val="0"/>
              <w:spacing w:line="120" w:lineRule="auto"/>
              <w:jc w:val="left"/>
              <w:textAlignment w:val="baseline"/>
              <w:rPr>
                <w:rFonts w:ascii="ＭＳ ゴシック" w:hAnsi="ＭＳ ゴシック"/>
                <w:color w:val="000000" w:themeColor="text1"/>
              </w:rPr>
            </w:pPr>
          </w:p>
          <w:p w14:paraId="2BB075E9" w14:textId="77777777" w:rsidR="009A38D5" w:rsidRPr="002637EA" w:rsidRDefault="002637EA" w:rsidP="00834508">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64651661"/>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9A38D5" w:rsidRPr="002637EA">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063389704"/>
                <w14:checkbox>
                  <w14:checked w14:val="0"/>
                  <w14:checkedState w14:val="00FE" w14:font="Wingdings"/>
                  <w14:uncheckedState w14:val="2610" w14:font="ＭＳ ゴシック"/>
                </w14:checkbox>
              </w:sdtPr>
              <w:sdtEndPr/>
              <w:sdtContent>
                <w:r w:rsidR="00835B96" w:rsidRPr="002637EA">
                  <w:rPr>
                    <w:rFonts w:ascii="ＭＳ ゴシック" w:eastAsia="ＭＳ ゴシック" w:hAnsi="ＭＳ ゴシック" w:hint="eastAsia"/>
                    <w:color w:val="000000" w:themeColor="text1"/>
                    <w:sz w:val="20"/>
                    <w:szCs w:val="20"/>
                  </w:rPr>
                  <w:t>☐</w:t>
                </w:r>
              </w:sdtContent>
            </w:sdt>
            <w:r w:rsidR="009A38D5" w:rsidRPr="002637EA">
              <w:rPr>
                <w:rFonts w:ascii="ＭＳ ゴシック" w:eastAsia="ＭＳ ゴシック" w:hAnsi="ＭＳ ゴシック" w:hint="eastAsia"/>
                <w:color w:val="000000" w:themeColor="text1"/>
                <w:sz w:val="20"/>
                <w:szCs w:val="20"/>
              </w:rPr>
              <w:t>いない</w:t>
            </w:r>
          </w:p>
          <w:p w14:paraId="2BA82963" w14:textId="77777777" w:rsidR="009A38D5" w:rsidRPr="002637EA" w:rsidRDefault="009A38D5" w:rsidP="004E118F">
            <w:pPr>
              <w:kinsoku w:val="0"/>
              <w:overflowPunct w:val="0"/>
              <w:textAlignment w:val="baseline"/>
              <w:rPr>
                <w:rFonts w:ascii="ＭＳ ゴシック" w:hAnsi="ＭＳ ゴシック"/>
                <w:color w:val="000000" w:themeColor="text1"/>
              </w:rPr>
            </w:pPr>
          </w:p>
        </w:tc>
      </w:tr>
    </w:tbl>
    <w:p w14:paraId="129E8A3D" w14:textId="46777165" w:rsidR="00DC5EDD" w:rsidRPr="002637EA" w:rsidRDefault="0097576C" w:rsidP="009A38D5">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w:t>
      </w:r>
      <w:r w:rsidR="008E501D" w:rsidRPr="002637EA">
        <w:rPr>
          <w:rFonts w:ascii="ＭＳ ゴシック" w:hAnsi="ＭＳ ゴシック" w:hint="eastAsia"/>
          <w:color w:val="000000" w:themeColor="text1"/>
          <w:spacing w:val="0"/>
        </w:rPr>
        <w:t>６</w:t>
      </w:r>
      <w:r w:rsidR="00F83AB6" w:rsidRPr="002637EA">
        <w:rPr>
          <w:rFonts w:ascii="ＭＳ ゴシック" w:hAnsi="ＭＳ ゴシック" w:hint="eastAsia"/>
          <w:color w:val="000000" w:themeColor="text1"/>
          <w:spacing w:val="0"/>
        </w:rPr>
        <w:t>３</w:t>
      </w:r>
      <w:r w:rsidR="00FE0791" w:rsidRPr="002637EA">
        <w:rPr>
          <w:rFonts w:ascii="ＭＳ ゴシック" w:hAnsi="ＭＳ ゴシック" w:hint="eastAsia"/>
          <w:color w:val="000000" w:themeColor="text1"/>
          <w:spacing w:val="0"/>
        </w:rPr>
        <w:t>－</w:t>
      </w:r>
    </w:p>
    <w:p w14:paraId="6729FB22" w14:textId="77777777" w:rsidR="009E7745" w:rsidRPr="002637EA" w:rsidRDefault="009E7745" w:rsidP="009A38D5">
      <w:pPr>
        <w:pStyle w:val="a3"/>
        <w:spacing w:line="240" w:lineRule="auto"/>
        <w:jc w:val="center"/>
        <w:rPr>
          <w:rFonts w:ascii="ＭＳ ゴシック" w:hAnsi="ＭＳ ゴシック"/>
          <w:color w:val="000000" w:themeColor="text1"/>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2637EA" w:rsidRPr="002637EA" w14:paraId="6A52FF09" w14:textId="77777777" w:rsidTr="00A9207D">
        <w:trPr>
          <w:trHeight w:val="421"/>
          <w:jc w:val="center"/>
        </w:trPr>
        <w:tc>
          <w:tcPr>
            <w:tcW w:w="3685" w:type="dxa"/>
            <w:vAlign w:val="center"/>
          </w:tcPr>
          <w:p w14:paraId="5094314D" w14:textId="77777777" w:rsidR="00DC5EDD" w:rsidRPr="002637EA" w:rsidRDefault="00DC5EDD" w:rsidP="00A9207D">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lastRenderedPageBreak/>
              <w:t>チ ェ ッ ク ポ イ ン ト</w:t>
            </w:r>
          </w:p>
        </w:tc>
        <w:tc>
          <w:tcPr>
            <w:tcW w:w="1843" w:type="dxa"/>
            <w:vAlign w:val="center"/>
          </w:tcPr>
          <w:p w14:paraId="60342AAA" w14:textId="77777777" w:rsidR="00DC5EDD" w:rsidRPr="002637EA" w:rsidRDefault="00DC5EDD" w:rsidP="00A9207D">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関 係 書 類</w:t>
            </w:r>
          </w:p>
        </w:tc>
        <w:tc>
          <w:tcPr>
            <w:tcW w:w="2268" w:type="dxa"/>
            <w:vAlign w:val="center"/>
          </w:tcPr>
          <w:p w14:paraId="4C55B7D7" w14:textId="77777777" w:rsidR="00DC5EDD" w:rsidRPr="002637EA" w:rsidRDefault="00DC5EDD" w:rsidP="00A9207D">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根 拠 法 令</w:t>
            </w:r>
          </w:p>
        </w:tc>
        <w:tc>
          <w:tcPr>
            <w:tcW w:w="2137" w:type="dxa"/>
            <w:vAlign w:val="center"/>
          </w:tcPr>
          <w:p w14:paraId="0F7A8528" w14:textId="77777777" w:rsidR="00DC5EDD" w:rsidRPr="002637EA" w:rsidRDefault="00DC5EDD" w:rsidP="00A9207D">
            <w:pPr>
              <w:pStyle w:val="a3"/>
              <w:spacing w:line="240" w:lineRule="auto"/>
              <w:jc w:val="center"/>
              <w:rPr>
                <w:rFonts w:ascii="ＭＳ ゴシック" w:hAnsi="ＭＳ ゴシック"/>
                <w:color w:val="000000" w:themeColor="text1"/>
                <w:spacing w:val="0"/>
              </w:rPr>
            </w:pPr>
            <w:r w:rsidRPr="002637EA">
              <w:rPr>
                <w:rFonts w:ascii="ＭＳ ゴシック" w:hAnsi="ＭＳ ゴシック" w:hint="eastAsia"/>
                <w:color w:val="000000" w:themeColor="text1"/>
                <w:spacing w:val="0"/>
              </w:rPr>
              <w:t>特 記 事 項</w:t>
            </w:r>
          </w:p>
        </w:tc>
      </w:tr>
      <w:tr w:rsidR="002637EA" w:rsidRPr="002637EA" w14:paraId="40084BE2" w14:textId="77777777" w:rsidTr="00160D76">
        <w:trPr>
          <w:trHeight w:val="13413"/>
          <w:jc w:val="center"/>
        </w:trPr>
        <w:tc>
          <w:tcPr>
            <w:tcW w:w="5528" w:type="dxa"/>
            <w:gridSpan w:val="2"/>
          </w:tcPr>
          <w:p w14:paraId="0D0EDC42" w14:textId="77777777" w:rsidR="00AF7DAE" w:rsidRPr="002637EA" w:rsidRDefault="00AF7DAE" w:rsidP="00A9207D">
            <w:pPr>
              <w:kinsoku w:val="0"/>
              <w:overflowPunct w:val="0"/>
              <w:ind w:left="210" w:hangingChars="100" w:hanging="210"/>
              <w:textAlignment w:val="baseline"/>
              <w:rPr>
                <w:rFonts w:ascii="ＭＳ ゴシック" w:hAnsi="ＭＳ ゴシック"/>
                <w:color w:val="000000" w:themeColor="text1"/>
                <w:szCs w:val="21"/>
              </w:rPr>
            </w:pPr>
          </w:p>
          <w:p w14:paraId="0E24773E" w14:textId="77777777" w:rsidR="00AF7DAE" w:rsidRPr="002637EA" w:rsidRDefault="00AF7DAE" w:rsidP="00AF7DAE">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 社会福祉施設等における防犯に係る安全の確保について（H28.9.15 雇児総発0915第1号）「（別添）社会福祉施設等における点検項目」に留意すること。</w:t>
            </w:r>
          </w:p>
          <w:p w14:paraId="27FF3FE5" w14:textId="77777777" w:rsidR="00AF7DAE" w:rsidRPr="002637EA" w:rsidRDefault="00AF7DAE" w:rsidP="00AF7DAE">
            <w:pPr>
              <w:kinsoku w:val="0"/>
              <w:overflowPunct w:val="0"/>
              <w:spacing w:line="60" w:lineRule="auto"/>
              <w:ind w:left="200" w:hangingChars="100" w:hanging="200"/>
              <w:textAlignment w:val="baseline"/>
              <w:rPr>
                <w:rFonts w:ascii="ＭＳ ゴシック" w:eastAsia="ＭＳ ゴシック" w:hAnsi="ＭＳ ゴシック"/>
                <w:color w:val="000000" w:themeColor="text1"/>
                <w:sz w:val="20"/>
                <w:szCs w:val="20"/>
              </w:rPr>
            </w:pPr>
          </w:p>
          <w:p w14:paraId="0642FAC7" w14:textId="77777777" w:rsidR="00AF7DAE" w:rsidRPr="002637EA" w:rsidRDefault="00AF7DAE" w:rsidP="00AF7DAE">
            <w:pPr>
              <w:autoSpaceDE w:val="0"/>
              <w:autoSpaceDN w:val="0"/>
              <w:adjustRightInd w:val="0"/>
              <w:jc w:val="left"/>
              <w:rPr>
                <w:rFonts w:ascii="ＭＳ ゴシック" w:eastAsia="ＭＳ ゴシック" w:hAnsi="ＭＳ ゴシック" w:cs="ＭＳ 明朝"/>
                <w:color w:val="000000" w:themeColor="text1"/>
                <w:kern w:val="0"/>
                <w:sz w:val="20"/>
                <w:szCs w:val="20"/>
              </w:rPr>
            </w:pPr>
            <w:r w:rsidRPr="002637EA">
              <w:rPr>
                <w:rFonts w:ascii="ＭＳ ゴシック" w:eastAsia="ＭＳ ゴシック" w:hAnsi="ＭＳ ゴシック" w:cs="ＭＳ 明朝" w:hint="eastAsia"/>
                <w:color w:val="000000" w:themeColor="text1"/>
                <w:kern w:val="0"/>
                <w:sz w:val="20"/>
                <w:szCs w:val="20"/>
              </w:rPr>
              <w:t xml:space="preserve">１ </w:t>
            </w:r>
            <w:r w:rsidRPr="002637EA">
              <w:rPr>
                <w:rFonts w:ascii="ＭＳ ゴシック" w:eastAsia="ＭＳ ゴシック" w:hAnsi="ＭＳ ゴシック" w:cs="ＭＳ 明朝"/>
                <w:color w:val="000000" w:themeColor="text1"/>
                <w:kern w:val="0"/>
                <w:sz w:val="20"/>
                <w:szCs w:val="20"/>
              </w:rPr>
              <w:t>日常の対応</w:t>
            </w:r>
          </w:p>
          <w:p w14:paraId="529B5BD0" w14:textId="77777777" w:rsidR="00AF7DAE" w:rsidRPr="002637EA" w:rsidRDefault="00AF7DAE" w:rsidP="00AF7DAE">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（１）所内体制と職員の共通理解</w:t>
            </w:r>
          </w:p>
          <w:p w14:paraId="2D1E2B42" w14:textId="77777777" w:rsidR="00AF7DAE" w:rsidRPr="002637EA" w:rsidRDefault="00AF7DAE" w:rsidP="00AF7DAE">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（２）不審者情報に係る地域や関係機関等との連携</w:t>
            </w:r>
          </w:p>
          <w:p w14:paraId="796E3DA4" w14:textId="77777777" w:rsidR="00AF7DAE" w:rsidRPr="002637EA" w:rsidRDefault="00AF7DAE" w:rsidP="00AF7DAE">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（３）施設等と利用者の家族の取組み</w:t>
            </w:r>
          </w:p>
          <w:p w14:paraId="153FC566" w14:textId="77777777" w:rsidR="00AF7DAE" w:rsidRPr="002637EA" w:rsidRDefault="00AF7DAE" w:rsidP="00AF7DAE">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（４）地域との協同による防犯意識の醸成</w:t>
            </w:r>
          </w:p>
          <w:p w14:paraId="4A84A79B" w14:textId="77777777" w:rsidR="00AF7DAE" w:rsidRPr="002637EA" w:rsidRDefault="00AF7DAE" w:rsidP="00AF7DAE">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（５）施設設備面における防犯に係る安全確保</w:t>
            </w:r>
          </w:p>
          <w:p w14:paraId="5E1EBF12" w14:textId="77777777" w:rsidR="00AF7DAE" w:rsidRPr="002637EA" w:rsidRDefault="00AF7DAE" w:rsidP="00AF7DAE">
            <w:pPr>
              <w:kinsoku w:val="0"/>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（６）施設開放又は施設外活動における安全確保・通所施設における利用者の来所及び帰宅時における安全確保</w:t>
            </w:r>
          </w:p>
          <w:p w14:paraId="5C95069B" w14:textId="77777777" w:rsidR="00AF7DAE" w:rsidRPr="002637EA" w:rsidRDefault="00AF7DAE" w:rsidP="00AF7DAE">
            <w:pPr>
              <w:kinsoku w:val="0"/>
              <w:overflowPunct w:val="0"/>
              <w:spacing w:line="60" w:lineRule="auto"/>
              <w:ind w:left="400" w:hangingChars="200" w:hanging="400"/>
              <w:textAlignment w:val="baseline"/>
              <w:rPr>
                <w:rFonts w:ascii="ＭＳ ゴシック" w:eastAsia="ＭＳ ゴシック" w:hAnsi="ＭＳ ゴシック"/>
                <w:color w:val="000000" w:themeColor="text1"/>
                <w:sz w:val="20"/>
                <w:szCs w:val="20"/>
              </w:rPr>
            </w:pPr>
          </w:p>
          <w:p w14:paraId="5C2B45D1" w14:textId="77777777" w:rsidR="00AF7DAE" w:rsidRPr="002637EA" w:rsidRDefault="00AF7DAE" w:rsidP="00AF7DAE">
            <w:pPr>
              <w:autoSpaceDE w:val="0"/>
              <w:autoSpaceDN w:val="0"/>
              <w:adjustRightInd w:val="0"/>
              <w:jc w:val="left"/>
              <w:rPr>
                <w:rFonts w:ascii="ＭＳ ゴシック" w:eastAsia="ＭＳ ゴシック" w:hAnsi="ＭＳ ゴシック" w:cs="ＭＳ 明朝"/>
                <w:color w:val="000000" w:themeColor="text1"/>
                <w:kern w:val="0"/>
                <w:sz w:val="20"/>
                <w:szCs w:val="20"/>
              </w:rPr>
            </w:pPr>
            <w:r w:rsidRPr="002637EA">
              <w:rPr>
                <w:rFonts w:ascii="ＭＳ ゴシック" w:eastAsia="ＭＳ ゴシック" w:hAnsi="ＭＳ ゴシック" w:cs="ＭＳ 明朝"/>
                <w:color w:val="000000" w:themeColor="text1"/>
                <w:kern w:val="0"/>
                <w:sz w:val="20"/>
                <w:szCs w:val="20"/>
              </w:rPr>
              <w:t>２</w:t>
            </w:r>
            <w:r w:rsidRPr="002637EA">
              <w:rPr>
                <w:rFonts w:ascii="ＭＳ ゴシック" w:eastAsia="ＭＳ ゴシック" w:hAnsi="ＭＳ ゴシック" w:cs="ＭＳ 明朝" w:hint="eastAsia"/>
                <w:color w:val="000000" w:themeColor="text1"/>
                <w:kern w:val="0"/>
                <w:sz w:val="20"/>
                <w:szCs w:val="20"/>
              </w:rPr>
              <w:t xml:space="preserve"> </w:t>
            </w:r>
            <w:r w:rsidRPr="002637EA">
              <w:rPr>
                <w:rFonts w:ascii="ＭＳ ゴシック" w:eastAsia="ＭＳ ゴシック" w:hAnsi="ＭＳ ゴシック" w:cs="ＭＳ 明朝"/>
                <w:color w:val="000000" w:themeColor="text1"/>
                <w:kern w:val="0"/>
                <w:sz w:val="20"/>
                <w:szCs w:val="20"/>
              </w:rPr>
              <w:t>不審者情報を得た場合その他緊急時の対応</w:t>
            </w:r>
          </w:p>
          <w:p w14:paraId="03225725" w14:textId="77777777" w:rsidR="00AF7DAE" w:rsidRPr="002637EA" w:rsidRDefault="00AF7DAE" w:rsidP="00AF7DAE">
            <w:pPr>
              <w:kinsoku w:val="0"/>
              <w:overflowPunct w:val="0"/>
              <w:ind w:left="400" w:hangingChars="200" w:hanging="400"/>
              <w:textAlignment w:val="baseline"/>
              <w:rPr>
                <w:rFonts w:ascii="ＭＳ ゴシック" w:eastAsia="ＭＳ ゴシック" w:hAnsi="ＭＳ ゴシック"/>
                <w:color w:val="000000" w:themeColor="text1"/>
                <w:sz w:val="20"/>
                <w:szCs w:val="20"/>
              </w:rPr>
            </w:pPr>
            <w:r w:rsidRPr="002637EA">
              <w:rPr>
                <w:rFonts w:ascii="ＭＳ ゴシック" w:eastAsia="ＭＳ ゴシック" w:hAnsi="ＭＳ ゴシック"/>
                <w:color w:val="000000" w:themeColor="text1"/>
                <w:sz w:val="20"/>
                <w:szCs w:val="20"/>
              </w:rPr>
              <w:t>（１）不審者情報がある場合の連絡体制や想定される危害等に即した警戒体制</w:t>
            </w:r>
          </w:p>
          <w:p w14:paraId="5775CF5A" w14:textId="4D5492E6" w:rsidR="00AF7DAE" w:rsidRPr="002637EA" w:rsidRDefault="00AF7DAE" w:rsidP="001F72D6">
            <w:pPr>
              <w:kinsoku w:val="0"/>
              <w:overflowPunct w:val="0"/>
              <w:ind w:left="466" w:hangingChars="233" w:hanging="466"/>
              <w:textAlignment w:val="baseline"/>
              <w:rPr>
                <w:rFonts w:ascii="ＭＳ ゴシック" w:hAnsi="ＭＳ ゴシック"/>
                <w:color w:val="000000" w:themeColor="text1"/>
                <w:szCs w:val="21"/>
              </w:rPr>
            </w:pPr>
            <w:r w:rsidRPr="002637EA">
              <w:rPr>
                <w:rFonts w:ascii="ＭＳ ゴシック" w:eastAsia="ＭＳ ゴシック" w:hAnsi="ＭＳ ゴシック"/>
                <w:color w:val="000000" w:themeColor="text1"/>
                <w:sz w:val="20"/>
                <w:szCs w:val="20"/>
              </w:rPr>
              <w:t>（２）不審者が立ち入った場合の連絡・通報体制や職員の協力体制</w:t>
            </w:r>
            <w:r w:rsidR="002E08C1" w:rsidRPr="002637EA">
              <w:rPr>
                <w:rFonts w:ascii="ＭＳ ゴシック" w:eastAsia="ＭＳ ゴシック" w:hAnsi="ＭＳ ゴシック" w:hint="eastAsia"/>
                <w:color w:val="000000" w:themeColor="text1"/>
                <w:sz w:val="20"/>
                <w:szCs w:val="20"/>
              </w:rPr>
              <w:t>､</w:t>
            </w:r>
            <w:r w:rsidRPr="002637EA">
              <w:rPr>
                <w:rFonts w:ascii="ＭＳ ゴシック" w:eastAsia="ＭＳ ゴシック" w:hAnsi="ＭＳ ゴシック"/>
                <w:color w:val="000000" w:themeColor="text1"/>
                <w:sz w:val="20"/>
                <w:szCs w:val="20"/>
              </w:rPr>
              <w:t>入所者等への避難誘導等</w:t>
            </w:r>
          </w:p>
          <w:p w14:paraId="5DA09047" w14:textId="77777777" w:rsidR="00AF7DAE" w:rsidRPr="002637EA" w:rsidRDefault="00AF7DAE" w:rsidP="00A9207D">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73CBE9CD" w14:textId="77777777" w:rsidR="00AF7DAE" w:rsidRPr="002637EA" w:rsidRDefault="00AF7DAE" w:rsidP="00DC5EDD">
            <w:pPr>
              <w:kinsoku w:val="0"/>
              <w:overflowPunct w:val="0"/>
              <w:textAlignment w:val="baseline"/>
              <w:rPr>
                <w:rFonts w:ascii="ＭＳ ゴシック" w:eastAsia="ＭＳ ゴシック" w:hAnsi="ＭＳ ゴシック"/>
                <w:color w:val="000000" w:themeColor="text1"/>
                <w:sz w:val="20"/>
                <w:szCs w:val="20"/>
              </w:rPr>
            </w:pPr>
          </w:p>
          <w:p w14:paraId="70D560E5" w14:textId="77777777" w:rsidR="00AF7DAE" w:rsidRPr="002637EA" w:rsidRDefault="00AF7DAE" w:rsidP="00DC5EDD">
            <w:pPr>
              <w:kinsoku w:val="0"/>
              <w:overflowPunct w:val="0"/>
              <w:textAlignment w:val="baseline"/>
              <w:rPr>
                <w:rFonts w:ascii="ＭＳ ゴシック" w:eastAsia="ＭＳ ゴシック" w:hAnsi="ＭＳ ゴシック"/>
                <w:color w:val="000000" w:themeColor="text1"/>
                <w:sz w:val="20"/>
                <w:szCs w:val="20"/>
              </w:rPr>
            </w:pPr>
          </w:p>
          <w:p w14:paraId="44F3221C" w14:textId="77777777" w:rsidR="00AF7DAE" w:rsidRPr="002637EA" w:rsidRDefault="00AF7DAE" w:rsidP="009A38D5">
            <w:pPr>
              <w:kinsoku w:val="0"/>
              <w:overflowPunct w:val="0"/>
              <w:ind w:left="200" w:hangingChars="100" w:hanging="200"/>
              <w:textAlignment w:val="baseline"/>
              <w:rPr>
                <w:rFonts w:ascii="ＭＳ ゴシック" w:eastAsia="ＭＳ ゴシック" w:hAnsi="ＭＳ ゴシック"/>
                <w:color w:val="000000" w:themeColor="text1"/>
                <w:sz w:val="20"/>
                <w:szCs w:val="20"/>
                <w:u w:val="single"/>
              </w:rPr>
            </w:pPr>
          </w:p>
          <w:p w14:paraId="3E705BD2" w14:textId="77777777" w:rsidR="00AF7DAE" w:rsidRPr="002637EA" w:rsidRDefault="00AF7DAE" w:rsidP="009A38D5">
            <w:pPr>
              <w:kinsoku w:val="0"/>
              <w:overflowPunct w:val="0"/>
              <w:ind w:left="200" w:hangingChars="100" w:hanging="200"/>
              <w:textAlignment w:val="baseline"/>
              <w:rPr>
                <w:rFonts w:ascii="ＭＳ ゴシック" w:eastAsia="ＭＳ ゴシック" w:hAnsi="ＭＳ ゴシック"/>
                <w:color w:val="000000" w:themeColor="text1"/>
                <w:sz w:val="20"/>
                <w:szCs w:val="20"/>
                <w:u w:val="single"/>
              </w:rPr>
            </w:pPr>
          </w:p>
          <w:p w14:paraId="777F6459" w14:textId="77777777" w:rsidR="00AF7DAE" w:rsidRPr="002637EA" w:rsidRDefault="00AF7DAE" w:rsidP="009A38D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4405" w:type="dxa"/>
            <w:gridSpan w:val="2"/>
          </w:tcPr>
          <w:p w14:paraId="6D399B19"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55FFF628" w14:textId="77777777" w:rsidR="00AF7DAE" w:rsidRPr="002637EA" w:rsidRDefault="00AF7DAE" w:rsidP="009A38D5">
            <w:pPr>
              <w:pStyle w:val="a3"/>
              <w:spacing w:line="240" w:lineRule="auto"/>
              <w:ind w:left="210" w:hangingChars="100" w:hanging="210"/>
              <w:rPr>
                <w:rFonts w:ascii="ＭＳ ゴシック" w:hAnsi="ＭＳ ゴシック"/>
                <w:color w:val="000000" w:themeColor="text1"/>
                <w:spacing w:val="0"/>
                <w:sz w:val="21"/>
                <w:szCs w:val="21"/>
              </w:rPr>
            </w:pPr>
            <w:r w:rsidRPr="002637EA">
              <w:rPr>
                <w:rFonts w:ascii="ＭＳ ゴシック" w:hAnsi="ＭＳ ゴシック" w:hint="eastAsia"/>
                <w:color w:val="000000" w:themeColor="text1"/>
                <w:spacing w:val="0"/>
                <w:sz w:val="21"/>
                <w:szCs w:val="21"/>
              </w:rPr>
              <w:t>○　社会福祉施設等における入所者等の安全の確保について（H28.7.26 雇児総発0726第1号）</w:t>
            </w:r>
          </w:p>
          <w:p w14:paraId="579341E8" w14:textId="77777777" w:rsidR="00AF7DAE" w:rsidRPr="002637EA" w:rsidRDefault="00AF7DAE" w:rsidP="009A38D5">
            <w:pPr>
              <w:pStyle w:val="a3"/>
              <w:spacing w:line="240" w:lineRule="auto"/>
              <w:ind w:left="210" w:hangingChars="100" w:hanging="210"/>
              <w:rPr>
                <w:rFonts w:ascii="ＭＳ ゴシック" w:hAnsi="ＭＳ ゴシック"/>
                <w:color w:val="000000" w:themeColor="text1"/>
                <w:spacing w:val="0"/>
                <w:sz w:val="21"/>
                <w:szCs w:val="21"/>
              </w:rPr>
            </w:pPr>
          </w:p>
          <w:p w14:paraId="47545844" w14:textId="77777777" w:rsidR="00AF7DAE" w:rsidRPr="002637EA" w:rsidRDefault="00AF7DAE" w:rsidP="009A38D5">
            <w:pPr>
              <w:pStyle w:val="a3"/>
              <w:spacing w:line="240" w:lineRule="auto"/>
              <w:ind w:left="210" w:hangingChars="100" w:hanging="210"/>
              <w:rPr>
                <w:rFonts w:ascii="ＭＳ ゴシック" w:hAnsi="ＭＳ ゴシック"/>
                <w:color w:val="000000" w:themeColor="text1"/>
                <w:spacing w:val="0"/>
                <w:sz w:val="21"/>
                <w:szCs w:val="21"/>
              </w:rPr>
            </w:pPr>
            <w:r w:rsidRPr="002637EA">
              <w:rPr>
                <w:rFonts w:ascii="ＭＳ ゴシック" w:hAnsi="ＭＳ ゴシック" w:hint="eastAsia"/>
                <w:color w:val="000000" w:themeColor="text1"/>
                <w:spacing w:val="0"/>
                <w:sz w:val="21"/>
                <w:szCs w:val="21"/>
              </w:rPr>
              <w:t>○　社会福祉施設等における防犯に係る安全の確保について（H28.9.15 雇児総発0915第1号）</w:t>
            </w:r>
          </w:p>
          <w:p w14:paraId="09CB13A1"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4EBCC2AE"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3A857A15"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2DA94E8C"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53371F4F"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04B8FA5C"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47695B09"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2FD64A47"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4AEC4FBF"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66BC36F0"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5D948C3F"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26D53EC8"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5DD635BA"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7DD80DD0" w14:textId="77777777" w:rsidR="00AF7DAE" w:rsidRPr="002637EA" w:rsidRDefault="00AF7DAE" w:rsidP="00EA1CC1">
            <w:pPr>
              <w:pStyle w:val="a3"/>
              <w:spacing w:line="240" w:lineRule="auto"/>
              <w:ind w:firstLineChars="50" w:firstLine="105"/>
              <w:rPr>
                <w:rFonts w:ascii="ＭＳ ゴシック" w:hAnsi="ＭＳ ゴシック"/>
                <w:color w:val="000000" w:themeColor="text1"/>
                <w:spacing w:val="0"/>
                <w:sz w:val="21"/>
                <w:szCs w:val="21"/>
              </w:rPr>
            </w:pPr>
          </w:p>
          <w:p w14:paraId="6496DE52" w14:textId="77777777" w:rsidR="00AF7DAE" w:rsidRPr="002637EA" w:rsidRDefault="00AF7DAE" w:rsidP="004C757B">
            <w:pPr>
              <w:pStyle w:val="a3"/>
              <w:spacing w:line="240" w:lineRule="auto"/>
              <w:ind w:left="210" w:hangingChars="100" w:hanging="210"/>
              <w:rPr>
                <w:rFonts w:ascii="ＭＳ ゴシック" w:hAnsi="ＭＳ ゴシック"/>
                <w:color w:val="000000" w:themeColor="text1"/>
                <w:spacing w:val="0"/>
                <w:sz w:val="21"/>
                <w:szCs w:val="21"/>
              </w:rPr>
            </w:pPr>
            <w:r w:rsidRPr="002637EA">
              <w:rPr>
                <w:rFonts w:ascii="ＭＳ ゴシック" w:hAnsi="ＭＳ ゴシック" w:hint="eastAsia"/>
                <w:color w:val="000000" w:themeColor="text1"/>
                <w:spacing w:val="0"/>
                <w:sz w:val="21"/>
                <w:szCs w:val="21"/>
              </w:rPr>
              <w:t>○</w:t>
            </w:r>
            <w:r w:rsidR="004C757B" w:rsidRPr="002637EA">
              <w:rPr>
                <w:rFonts w:ascii="ＭＳ ゴシック" w:hAnsi="ＭＳ ゴシック" w:hint="eastAsia"/>
                <w:color w:val="000000" w:themeColor="text1"/>
                <w:spacing w:val="0"/>
                <w:sz w:val="21"/>
                <w:szCs w:val="21"/>
              </w:rPr>
              <w:t xml:space="preserve">　</w:t>
            </w:r>
            <w:r w:rsidRPr="002637EA">
              <w:rPr>
                <w:rFonts w:ascii="ＭＳ ゴシック" w:hAnsi="ＭＳ ゴシック" w:hint="eastAsia"/>
                <w:color w:val="000000" w:themeColor="text1"/>
                <w:spacing w:val="0"/>
                <w:sz w:val="21"/>
                <w:szCs w:val="21"/>
              </w:rPr>
              <w:t>児童福祉施設等においてプール活動・水遊びを行う場合の事故の防止について（平成26年６月20日付け雇児総発0620第１号）</w:t>
            </w:r>
          </w:p>
          <w:p w14:paraId="0ADBD013" w14:textId="77777777" w:rsidR="00AF7DAE" w:rsidRPr="002637EA" w:rsidRDefault="00AF7DAE" w:rsidP="00A9207D">
            <w:pPr>
              <w:pStyle w:val="a3"/>
              <w:spacing w:line="240" w:lineRule="auto"/>
              <w:rPr>
                <w:rFonts w:ascii="ＭＳ ゴシック" w:hAnsi="ＭＳ ゴシック"/>
                <w:color w:val="000000" w:themeColor="text1"/>
                <w:spacing w:val="0"/>
                <w:sz w:val="21"/>
                <w:szCs w:val="21"/>
              </w:rPr>
            </w:pPr>
          </w:p>
          <w:p w14:paraId="2DCA2C0A" w14:textId="77777777" w:rsidR="00C22464" w:rsidRPr="002637EA" w:rsidRDefault="00C22464" w:rsidP="004C757B">
            <w:pPr>
              <w:wordWrap w:val="0"/>
              <w:autoSpaceDE w:val="0"/>
              <w:autoSpaceDN w:val="0"/>
              <w:adjustRightInd w:val="0"/>
              <w:ind w:left="210" w:hangingChars="100" w:hanging="210"/>
              <w:rPr>
                <w:rFonts w:ascii="ＭＳ ゴシック" w:hAnsi="ＭＳ ゴシック"/>
                <w:color w:val="000000" w:themeColor="text1"/>
                <w:szCs w:val="21"/>
              </w:rPr>
            </w:pPr>
            <w:r w:rsidRPr="002637EA">
              <w:rPr>
                <w:rFonts w:ascii="ＭＳ ゴシック" w:eastAsia="ＭＳ ゴシック" w:hAnsi="ＭＳ ゴシック" w:cs="ＭＳ ゴシック"/>
                <w:color w:val="000000" w:themeColor="text1"/>
                <w:kern w:val="0"/>
                <w:szCs w:val="21"/>
              </w:rPr>
              <w:t>○</w:t>
            </w:r>
            <w:r w:rsidR="004C757B" w:rsidRPr="002637EA">
              <w:rPr>
                <w:rFonts w:ascii="ＭＳ ゴシック" w:eastAsia="ＭＳ ゴシック" w:hAnsi="ＭＳ ゴシック" w:cs="ＭＳ ゴシック" w:hint="eastAsia"/>
                <w:color w:val="000000" w:themeColor="text1"/>
                <w:kern w:val="0"/>
                <w:szCs w:val="21"/>
              </w:rPr>
              <w:t xml:space="preserve">　</w:t>
            </w:r>
            <w:r w:rsidRPr="002637EA">
              <w:rPr>
                <w:rFonts w:ascii="ＭＳ ゴシック" w:eastAsia="ＭＳ ゴシック" w:hAnsi="ＭＳ ゴシック" w:cs="ＭＳ ゴシック"/>
                <w:color w:val="000000" w:themeColor="text1"/>
                <w:kern w:val="0"/>
                <w:szCs w:val="21"/>
              </w:rPr>
              <w:t>幼保連携型認定こども園</w:t>
            </w:r>
            <w:r w:rsidRPr="002637EA">
              <w:rPr>
                <w:rFonts w:ascii="ＭＳ ゴシック" w:eastAsia="ＭＳ ゴシック" w:hAnsi="ＭＳ ゴシック" w:cs="ＭＳ ゴシック" w:hint="eastAsia"/>
                <w:color w:val="000000" w:themeColor="text1"/>
                <w:kern w:val="0"/>
                <w:szCs w:val="21"/>
              </w:rPr>
              <w:t>においてプール活動・水遊びを行う場合の事故の防止について（平成29年６月16日付け</w:t>
            </w:r>
            <w:r w:rsidRPr="002637EA">
              <w:rPr>
                <w:rFonts w:ascii="ＭＳ ゴシック" w:eastAsia="ＭＳ ゴシック" w:hAnsi="ＭＳ ゴシック" w:cs="ＭＳ ゴシック"/>
                <w:color w:val="000000" w:themeColor="text1"/>
                <w:kern w:val="0"/>
                <w:szCs w:val="21"/>
              </w:rPr>
              <w:t>府子本発第</w:t>
            </w:r>
            <w:r w:rsidRPr="002637EA">
              <w:rPr>
                <w:rFonts w:ascii="ＭＳ ゴシック" w:eastAsia="ＭＳ ゴシック" w:hAnsi="ＭＳ ゴシック"/>
                <w:color w:val="000000" w:themeColor="text1"/>
                <w:szCs w:val="21"/>
              </w:rPr>
              <w:t>487号）</w:t>
            </w:r>
          </w:p>
        </w:tc>
      </w:tr>
    </w:tbl>
    <w:p w14:paraId="1953E52F" w14:textId="0FF00C12" w:rsidR="00FE0791" w:rsidRPr="002637EA" w:rsidRDefault="0097576C" w:rsidP="009A38D5">
      <w:pPr>
        <w:tabs>
          <w:tab w:val="left" w:pos="1290"/>
        </w:tabs>
        <w:jc w:val="center"/>
        <w:rPr>
          <w:rFonts w:ascii="ＭＳ ゴシック" w:eastAsia="ＭＳ ゴシック" w:hAnsi="ＭＳ ゴシック"/>
          <w:color w:val="000000" w:themeColor="text1"/>
          <w:sz w:val="20"/>
          <w:szCs w:val="20"/>
        </w:rPr>
      </w:pPr>
      <w:r w:rsidRPr="002637EA">
        <w:rPr>
          <w:rFonts w:ascii="ＭＳ ゴシック" w:eastAsia="ＭＳ ゴシック" w:hAnsi="ＭＳ ゴシック" w:hint="eastAsia"/>
          <w:color w:val="000000" w:themeColor="text1"/>
          <w:sz w:val="20"/>
          <w:szCs w:val="20"/>
        </w:rPr>
        <w:t>－</w:t>
      </w:r>
      <w:r w:rsidR="00BB50F4" w:rsidRPr="002637EA">
        <w:rPr>
          <w:rFonts w:ascii="ＭＳ ゴシック" w:eastAsia="ＭＳ ゴシック" w:hAnsi="ＭＳ ゴシック" w:hint="eastAsia"/>
          <w:color w:val="000000" w:themeColor="text1"/>
          <w:sz w:val="20"/>
          <w:szCs w:val="20"/>
        </w:rPr>
        <w:t>６</w:t>
      </w:r>
      <w:r w:rsidR="00F83AB6" w:rsidRPr="002637EA">
        <w:rPr>
          <w:rFonts w:ascii="ＭＳ ゴシック" w:eastAsia="ＭＳ ゴシック" w:hAnsi="ＭＳ ゴシック" w:hint="eastAsia"/>
          <w:color w:val="000000" w:themeColor="text1"/>
          <w:sz w:val="20"/>
          <w:szCs w:val="20"/>
        </w:rPr>
        <w:t>４</w:t>
      </w:r>
      <w:r w:rsidR="00FE0791" w:rsidRPr="002637EA">
        <w:rPr>
          <w:rFonts w:ascii="ＭＳ ゴシック" w:eastAsia="ＭＳ ゴシック" w:hAnsi="ＭＳ ゴシック" w:hint="eastAsia"/>
          <w:color w:val="000000" w:themeColor="text1"/>
          <w:sz w:val="20"/>
          <w:szCs w:val="20"/>
        </w:rPr>
        <w:t>－</w:t>
      </w:r>
    </w:p>
    <w:p w14:paraId="428C0BDF" w14:textId="77777777" w:rsidR="00004BAC" w:rsidRPr="002637EA" w:rsidRDefault="00004BAC" w:rsidP="009A38D5">
      <w:pPr>
        <w:tabs>
          <w:tab w:val="left" w:pos="1290"/>
        </w:tabs>
        <w:jc w:val="center"/>
        <w:rPr>
          <w:rFonts w:ascii="ＭＳ ゴシック" w:eastAsia="ＭＳ ゴシック" w:hAnsi="ＭＳ ゴシック"/>
          <w:color w:val="000000" w:themeColor="text1"/>
          <w:sz w:val="20"/>
          <w:szCs w:val="20"/>
        </w:rPr>
      </w:pPr>
    </w:p>
    <w:sectPr w:rsidR="00004BAC" w:rsidRPr="002637EA" w:rsidSect="00CC5645">
      <w:pgSz w:w="11907" w:h="16840" w:code="9"/>
      <w:pgMar w:top="1134" w:right="851" w:bottom="993" w:left="85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B3B31" w14:textId="77777777" w:rsidR="00A5563E" w:rsidRDefault="00A5563E" w:rsidP="007D542B">
      <w:pPr>
        <w:pStyle w:val="a3"/>
      </w:pPr>
      <w:r>
        <w:separator/>
      </w:r>
    </w:p>
  </w:endnote>
  <w:endnote w:type="continuationSeparator" w:id="0">
    <w:p w14:paraId="456222BC" w14:textId="77777777" w:rsidR="00A5563E" w:rsidRDefault="00A5563E"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Arial"/>
    <w:panose1 w:val="020B0604020202020204"/>
    <w:charset w:val="00"/>
    <w:family w:val="roman"/>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MS-Gothic">
    <w:altName w:val="BIZ UDP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B5ACC" w14:textId="77777777" w:rsidR="00A5563E" w:rsidRDefault="00A5563E" w:rsidP="007D542B">
      <w:pPr>
        <w:pStyle w:val="a3"/>
      </w:pPr>
      <w:r>
        <w:separator/>
      </w:r>
    </w:p>
  </w:footnote>
  <w:footnote w:type="continuationSeparator" w:id="0">
    <w:p w14:paraId="2931B992" w14:textId="77777777" w:rsidR="00A5563E" w:rsidRDefault="00A5563E"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D71"/>
    <w:multiLevelType w:val="hybridMultilevel"/>
    <w:tmpl w:val="6A967948"/>
    <w:lvl w:ilvl="0" w:tplc="5E52CFA4">
      <w:numFmt w:val="bullet"/>
      <w:lvlText w:val="※"/>
      <w:lvlJc w:val="left"/>
      <w:pPr>
        <w:ind w:left="597" w:hanging="360"/>
      </w:pPr>
      <w:rPr>
        <w:rFonts w:ascii="ＭＳ ゴシック" w:eastAsia="ＭＳ ゴシック" w:hAnsi="ＭＳ ゴシック" w:cs="ＭＳ ゴシック" w:hint="eastAsia"/>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1" w15:restartNumberingAfterBreak="0">
    <w:nsid w:val="07F0252D"/>
    <w:multiLevelType w:val="hybridMultilevel"/>
    <w:tmpl w:val="770A5C04"/>
    <w:lvl w:ilvl="0" w:tplc="9084AACA">
      <w:start w:val="1"/>
      <w:numFmt w:val="decimalEnclosedCircle"/>
      <w:lvlText w:val="%1"/>
      <w:lvlJc w:val="left"/>
      <w:pPr>
        <w:ind w:left="360" w:hanging="36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B13BD5"/>
    <w:multiLevelType w:val="hybridMultilevel"/>
    <w:tmpl w:val="88F8250C"/>
    <w:lvl w:ilvl="0" w:tplc="F8F8E53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FE5184"/>
    <w:multiLevelType w:val="hybridMultilevel"/>
    <w:tmpl w:val="682020A6"/>
    <w:lvl w:ilvl="0" w:tplc="6930E680">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A1C3A6B"/>
    <w:multiLevelType w:val="hybridMultilevel"/>
    <w:tmpl w:val="CB52A89A"/>
    <w:lvl w:ilvl="0" w:tplc="94343026">
      <w:numFmt w:val="bullet"/>
      <w:lvlText w:val="○"/>
      <w:lvlJc w:val="left"/>
      <w:pPr>
        <w:ind w:left="360" w:hanging="360"/>
      </w:pPr>
      <w:rPr>
        <w:rFonts w:ascii="ＭＳ ゴシック" w:eastAsia="ＭＳ ゴシック" w:hAnsi="ＭＳ ゴシック" w:cs="Times New Roman"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77D65D0"/>
    <w:multiLevelType w:val="hybridMultilevel"/>
    <w:tmpl w:val="3E26A498"/>
    <w:lvl w:ilvl="0" w:tplc="F476FF22">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2E24FC"/>
    <w:multiLevelType w:val="hybridMultilevel"/>
    <w:tmpl w:val="57D2A2B4"/>
    <w:lvl w:ilvl="0" w:tplc="E2B621A0">
      <w:start w:val="1"/>
      <w:numFmt w:val="decimalEnclosedCircle"/>
      <w:lvlText w:val="%1"/>
      <w:lvlJc w:val="left"/>
      <w:pPr>
        <w:ind w:left="400" w:hanging="360"/>
      </w:pPr>
      <w:rPr>
        <w:rFonts w:hint="default"/>
      </w:rPr>
    </w:lvl>
    <w:lvl w:ilvl="1" w:tplc="04090017" w:tentative="1">
      <w:start w:val="1"/>
      <w:numFmt w:val="aiueoFullWidth"/>
      <w:lvlText w:val="(%2)"/>
      <w:lvlJc w:val="left"/>
      <w:pPr>
        <w:ind w:left="880" w:hanging="420"/>
      </w:pPr>
    </w:lvl>
    <w:lvl w:ilvl="2" w:tplc="04090011" w:tentative="1">
      <w:start w:val="1"/>
      <w:numFmt w:val="decimalEnclosedCircle"/>
      <w:lvlText w:val="%3"/>
      <w:lvlJc w:val="left"/>
      <w:pPr>
        <w:ind w:left="1300" w:hanging="420"/>
      </w:pPr>
    </w:lvl>
    <w:lvl w:ilvl="3" w:tplc="0409000F" w:tentative="1">
      <w:start w:val="1"/>
      <w:numFmt w:val="decimal"/>
      <w:lvlText w:val="%4."/>
      <w:lvlJc w:val="left"/>
      <w:pPr>
        <w:ind w:left="1720" w:hanging="420"/>
      </w:pPr>
    </w:lvl>
    <w:lvl w:ilvl="4" w:tplc="04090017" w:tentative="1">
      <w:start w:val="1"/>
      <w:numFmt w:val="aiueoFullWidth"/>
      <w:lvlText w:val="(%5)"/>
      <w:lvlJc w:val="left"/>
      <w:pPr>
        <w:ind w:left="2140" w:hanging="420"/>
      </w:pPr>
    </w:lvl>
    <w:lvl w:ilvl="5" w:tplc="04090011" w:tentative="1">
      <w:start w:val="1"/>
      <w:numFmt w:val="decimalEnclosedCircle"/>
      <w:lvlText w:val="%6"/>
      <w:lvlJc w:val="left"/>
      <w:pPr>
        <w:ind w:left="2560" w:hanging="420"/>
      </w:pPr>
    </w:lvl>
    <w:lvl w:ilvl="6" w:tplc="0409000F" w:tentative="1">
      <w:start w:val="1"/>
      <w:numFmt w:val="decimal"/>
      <w:lvlText w:val="%7."/>
      <w:lvlJc w:val="left"/>
      <w:pPr>
        <w:ind w:left="2980" w:hanging="420"/>
      </w:pPr>
    </w:lvl>
    <w:lvl w:ilvl="7" w:tplc="04090017" w:tentative="1">
      <w:start w:val="1"/>
      <w:numFmt w:val="aiueoFullWidth"/>
      <w:lvlText w:val="(%8)"/>
      <w:lvlJc w:val="left"/>
      <w:pPr>
        <w:ind w:left="3400" w:hanging="420"/>
      </w:pPr>
    </w:lvl>
    <w:lvl w:ilvl="8" w:tplc="04090011" w:tentative="1">
      <w:start w:val="1"/>
      <w:numFmt w:val="decimalEnclosedCircle"/>
      <w:lvlText w:val="%9"/>
      <w:lvlJc w:val="left"/>
      <w:pPr>
        <w:ind w:left="3820" w:hanging="420"/>
      </w:pPr>
    </w:lvl>
  </w:abstractNum>
  <w:abstractNum w:abstractNumId="7" w15:restartNumberingAfterBreak="0">
    <w:nsid w:val="456865A5"/>
    <w:multiLevelType w:val="hybridMultilevel"/>
    <w:tmpl w:val="DC88DCCA"/>
    <w:lvl w:ilvl="0" w:tplc="50F8B4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6AC06E9"/>
    <w:multiLevelType w:val="hybridMultilevel"/>
    <w:tmpl w:val="4E268DB8"/>
    <w:lvl w:ilvl="0" w:tplc="E3EA3B0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0E53A3D"/>
    <w:multiLevelType w:val="hybridMultilevel"/>
    <w:tmpl w:val="008E9BBE"/>
    <w:lvl w:ilvl="0" w:tplc="02BC4588">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AD4216"/>
    <w:multiLevelType w:val="hybridMultilevel"/>
    <w:tmpl w:val="5B66E638"/>
    <w:lvl w:ilvl="0" w:tplc="0C5C68F8">
      <w:start w:val="1"/>
      <w:numFmt w:val="aiueo"/>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1" w15:restartNumberingAfterBreak="0">
    <w:nsid w:val="5A2D3CB3"/>
    <w:multiLevelType w:val="hybridMultilevel"/>
    <w:tmpl w:val="B3CE8E5C"/>
    <w:lvl w:ilvl="0" w:tplc="A580C0D2">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8CB0876"/>
    <w:multiLevelType w:val="hybridMultilevel"/>
    <w:tmpl w:val="DDE6712E"/>
    <w:lvl w:ilvl="0" w:tplc="39ACC6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15" w15:restartNumberingAfterBreak="0">
    <w:nsid w:val="6D116660"/>
    <w:multiLevelType w:val="hybridMultilevel"/>
    <w:tmpl w:val="A01A7438"/>
    <w:lvl w:ilvl="0" w:tplc="237EF2E6">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398678">
    <w:abstractNumId w:val="13"/>
  </w:num>
  <w:num w:numId="2" w16cid:durableId="248464004">
    <w:abstractNumId w:val="14"/>
  </w:num>
  <w:num w:numId="3" w16cid:durableId="1239637712">
    <w:abstractNumId w:val="5"/>
  </w:num>
  <w:num w:numId="4" w16cid:durableId="867178790">
    <w:abstractNumId w:val="15"/>
  </w:num>
  <w:num w:numId="5" w16cid:durableId="544102537">
    <w:abstractNumId w:val="6"/>
  </w:num>
  <w:num w:numId="6" w16cid:durableId="696590298">
    <w:abstractNumId w:val="1"/>
  </w:num>
  <w:num w:numId="7" w16cid:durableId="1931162461">
    <w:abstractNumId w:val="10"/>
  </w:num>
  <w:num w:numId="8" w16cid:durableId="820005532">
    <w:abstractNumId w:val="12"/>
  </w:num>
  <w:num w:numId="9" w16cid:durableId="1931280438">
    <w:abstractNumId w:val="3"/>
  </w:num>
  <w:num w:numId="10" w16cid:durableId="506749798">
    <w:abstractNumId w:val="7"/>
  </w:num>
  <w:num w:numId="11" w16cid:durableId="15011188">
    <w:abstractNumId w:val="11"/>
  </w:num>
  <w:num w:numId="12" w16cid:durableId="1669626219">
    <w:abstractNumId w:val="8"/>
  </w:num>
  <w:num w:numId="13" w16cid:durableId="895045717">
    <w:abstractNumId w:val="2"/>
  </w:num>
  <w:num w:numId="14" w16cid:durableId="1900247199">
    <w:abstractNumId w:val="9"/>
  </w:num>
  <w:num w:numId="15" w16cid:durableId="861361471">
    <w:abstractNumId w:val="0"/>
  </w:num>
  <w:num w:numId="16" w16cid:durableId="170540386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4B6"/>
    <w:rsid w:val="000018B9"/>
    <w:rsid w:val="0000244F"/>
    <w:rsid w:val="000024A2"/>
    <w:rsid w:val="00002E0F"/>
    <w:rsid w:val="000035B3"/>
    <w:rsid w:val="0000360A"/>
    <w:rsid w:val="0000365A"/>
    <w:rsid w:val="00004136"/>
    <w:rsid w:val="000042BB"/>
    <w:rsid w:val="00004BAC"/>
    <w:rsid w:val="00004C6F"/>
    <w:rsid w:val="00005845"/>
    <w:rsid w:val="00005914"/>
    <w:rsid w:val="0000742C"/>
    <w:rsid w:val="000074D7"/>
    <w:rsid w:val="00010D48"/>
    <w:rsid w:val="00011003"/>
    <w:rsid w:val="00011785"/>
    <w:rsid w:val="00011ABF"/>
    <w:rsid w:val="00011CFC"/>
    <w:rsid w:val="00012CB1"/>
    <w:rsid w:val="00013338"/>
    <w:rsid w:val="0001376A"/>
    <w:rsid w:val="00013BCC"/>
    <w:rsid w:val="000144D1"/>
    <w:rsid w:val="0001463D"/>
    <w:rsid w:val="00016010"/>
    <w:rsid w:val="00016A98"/>
    <w:rsid w:val="00017B42"/>
    <w:rsid w:val="000206C1"/>
    <w:rsid w:val="0002082F"/>
    <w:rsid w:val="00020D2E"/>
    <w:rsid w:val="00021559"/>
    <w:rsid w:val="000219AA"/>
    <w:rsid w:val="00022F35"/>
    <w:rsid w:val="00024089"/>
    <w:rsid w:val="0002550A"/>
    <w:rsid w:val="0002576C"/>
    <w:rsid w:val="000261EF"/>
    <w:rsid w:val="000265A9"/>
    <w:rsid w:val="00026929"/>
    <w:rsid w:val="00026942"/>
    <w:rsid w:val="00026E00"/>
    <w:rsid w:val="00027801"/>
    <w:rsid w:val="000309F8"/>
    <w:rsid w:val="000312F9"/>
    <w:rsid w:val="0003309F"/>
    <w:rsid w:val="00033196"/>
    <w:rsid w:val="00033EB9"/>
    <w:rsid w:val="00034994"/>
    <w:rsid w:val="00036062"/>
    <w:rsid w:val="000365A5"/>
    <w:rsid w:val="00037959"/>
    <w:rsid w:val="000409B7"/>
    <w:rsid w:val="00040FB2"/>
    <w:rsid w:val="000438AF"/>
    <w:rsid w:val="00043A15"/>
    <w:rsid w:val="00044267"/>
    <w:rsid w:val="00044945"/>
    <w:rsid w:val="00044DA4"/>
    <w:rsid w:val="00045643"/>
    <w:rsid w:val="00045B52"/>
    <w:rsid w:val="00045B67"/>
    <w:rsid w:val="00045BBC"/>
    <w:rsid w:val="00046035"/>
    <w:rsid w:val="0004618F"/>
    <w:rsid w:val="0004622A"/>
    <w:rsid w:val="000466F9"/>
    <w:rsid w:val="00046F0B"/>
    <w:rsid w:val="00047606"/>
    <w:rsid w:val="00050807"/>
    <w:rsid w:val="0005085D"/>
    <w:rsid w:val="00051224"/>
    <w:rsid w:val="0005165A"/>
    <w:rsid w:val="0005342D"/>
    <w:rsid w:val="00054670"/>
    <w:rsid w:val="00055A1D"/>
    <w:rsid w:val="00055ACC"/>
    <w:rsid w:val="00055BD4"/>
    <w:rsid w:val="00055CA8"/>
    <w:rsid w:val="000562D1"/>
    <w:rsid w:val="00057E9A"/>
    <w:rsid w:val="00060210"/>
    <w:rsid w:val="00061676"/>
    <w:rsid w:val="00061B78"/>
    <w:rsid w:val="0006223A"/>
    <w:rsid w:val="00062AD7"/>
    <w:rsid w:val="00063439"/>
    <w:rsid w:val="000644F2"/>
    <w:rsid w:val="000657FE"/>
    <w:rsid w:val="00066503"/>
    <w:rsid w:val="0006700E"/>
    <w:rsid w:val="000679BB"/>
    <w:rsid w:val="00067C6C"/>
    <w:rsid w:val="000704AF"/>
    <w:rsid w:val="000706B8"/>
    <w:rsid w:val="0007072B"/>
    <w:rsid w:val="00072E02"/>
    <w:rsid w:val="0007500B"/>
    <w:rsid w:val="00075201"/>
    <w:rsid w:val="00076058"/>
    <w:rsid w:val="0007663D"/>
    <w:rsid w:val="00081635"/>
    <w:rsid w:val="00082EE2"/>
    <w:rsid w:val="0008324F"/>
    <w:rsid w:val="00083314"/>
    <w:rsid w:val="00083810"/>
    <w:rsid w:val="000843C3"/>
    <w:rsid w:val="00084422"/>
    <w:rsid w:val="0008463D"/>
    <w:rsid w:val="00085AE7"/>
    <w:rsid w:val="00085B89"/>
    <w:rsid w:val="000863E8"/>
    <w:rsid w:val="0008642A"/>
    <w:rsid w:val="00086874"/>
    <w:rsid w:val="000875B0"/>
    <w:rsid w:val="000910F3"/>
    <w:rsid w:val="00091954"/>
    <w:rsid w:val="000919A8"/>
    <w:rsid w:val="00091D00"/>
    <w:rsid w:val="00091F2F"/>
    <w:rsid w:val="0009317F"/>
    <w:rsid w:val="00093707"/>
    <w:rsid w:val="000939A9"/>
    <w:rsid w:val="00093AC4"/>
    <w:rsid w:val="00093E7E"/>
    <w:rsid w:val="00094FC1"/>
    <w:rsid w:val="0009510D"/>
    <w:rsid w:val="00095570"/>
    <w:rsid w:val="00096699"/>
    <w:rsid w:val="0009786D"/>
    <w:rsid w:val="000A0177"/>
    <w:rsid w:val="000A0252"/>
    <w:rsid w:val="000A033B"/>
    <w:rsid w:val="000A17A8"/>
    <w:rsid w:val="000A2034"/>
    <w:rsid w:val="000A21E0"/>
    <w:rsid w:val="000A23A6"/>
    <w:rsid w:val="000A284D"/>
    <w:rsid w:val="000A3D45"/>
    <w:rsid w:val="000A536F"/>
    <w:rsid w:val="000A61BC"/>
    <w:rsid w:val="000A7100"/>
    <w:rsid w:val="000B1B6B"/>
    <w:rsid w:val="000B26AD"/>
    <w:rsid w:val="000B2D27"/>
    <w:rsid w:val="000B4431"/>
    <w:rsid w:val="000B4A5C"/>
    <w:rsid w:val="000B4C08"/>
    <w:rsid w:val="000B5019"/>
    <w:rsid w:val="000B5833"/>
    <w:rsid w:val="000B59EB"/>
    <w:rsid w:val="000B5EA5"/>
    <w:rsid w:val="000B645B"/>
    <w:rsid w:val="000B694D"/>
    <w:rsid w:val="000B6F32"/>
    <w:rsid w:val="000C09BF"/>
    <w:rsid w:val="000C289B"/>
    <w:rsid w:val="000C317E"/>
    <w:rsid w:val="000C392A"/>
    <w:rsid w:val="000C3CFC"/>
    <w:rsid w:val="000C3F9C"/>
    <w:rsid w:val="000C5424"/>
    <w:rsid w:val="000C63A7"/>
    <w:rsid w:val="000C6585"/>
    <w:rsid w:val="000C6D5E"/>
    <w:rsid w:val="000C759C"/>
    <w:rsid w:val="000C7677"/>
    <w:rsid w:val="000C7851"/>
    <w:rsid w:val="000C7964"/>
    <w:rsid w:val="000C7AB9"/>
    <w:rsid w:val="000C7CE4"/>
    <w:rsid w:val="000D07C7"/>
    <w:rsid w:val="000D1189"/>
    <w:rsid w:val="000D1F57"/>
    <w:rsid w:val="000D212D"/>
    <w:rsid w:val="000D300D"/>
    <w:rsid w:val="000D3750"/>
    <w:rsid w:val="000D3B71"/>
    <w:rsid w:val="000D4E46"/>
    <w:rsid w:val="000D5B21"/>
    <w:rsid w:val="000D63D4"/>
    <w:rsid w:val="000D6660"/>
    <w:rsid w:val="000D676A"/>
    <w:rsid w:val="000D7556"/>
    <w:rsid w:val="000D7883"/>
    <w:rsid w:val="000D7C89"/>
    <w:rsid w:val="000D7E87"/>
    <w:rsid w:val="000E0274"/>
    <w:rsid w:val="000E0781"/>
    <w:rsid w:val="000E0990"/>
    <w:rsid w:val="000E09D9"/>
    <w:rsid w:val="000E0E23"/>
    <w:rsid w:val="000E2480"/>
    <w:rsid w:val="000E2C44"/>
    <w:rsid w:val="000E3C9F"/>
    <w:rsid w:val="000E3DB1"/>
    <w:rsid w:val="000E4853"/>
    <w:rsid w:val="000E4A6C"/>
    <w:rsid w:val="000E4CFD"/>
    <w:rsid w:val="000E4D60"/>
    <w:rsid w:val="000E660B"/>
    <w:rsid w:val="000E6BBD"/>
    <w:rsid w:val="000F3A13"/>
    <w:rsid w:val="000F4381"/>
    <w:rsid w:val="000F46C6"/>
    <w:rsid w:val="000F52B0"/>
    <w:rsid w:val="000F5316"/>
    <w:rsid w:val="000F572A"/>
    <w:rsid w:val="000F62D8"/>
    <w:rsid w:val="000F69CB"/>
    <w:rsid w:val="000F7144"/>
    <w:rsid w:val="000F7186"/>
    <w:rsid w:val="00100149"/>
    <w:rsid w:val="00100689"/>
    <w:rsid w:val="00100FE4"/>
    <w:rsid w:val="0010123E"/>
    <w:rsid w:val="001012CB"/>
    <w:rsid w:val="00101B7C"/>
    <w:rsid w:val="00101DC0"/>
    <w:rsid w:val="00102A42"/>
    <w:rsid w:val="00102C6A"/>
    <w:rsid w:val="00103841"/>
    <w:rsid w:val="0010516F"/>
    <w:rsid w:val="001053EA"/>
    <w:rsid w:val="00105BB4"/>
    <w:rsid w:val="00105FCB"/>
    <w:rsid w:val="00106F80"/>
    <w:rsid w:val="0010729E"/>
    <w:rsid w:val="0010789D"/>
    <w:rsid w:val="00110B76"/>
    <w:rsid w:val="0011193F"/>
    <w:rsid w:val="001128F8"/>
    <w:rsid w:val="00112C44"/>
    <w:rsid w:val="0011380B"/>
    <w:rsid w:val="00113A88"/>
    <w:rsid w:val="0011468D"/>
    <w:rsid w:val="00114A89"/>
    <w:rsid w:val="00116856"/>
    <w:rsid w:val="0011732A"/>
    <w:rsid w:val="001175AD"/>
    <w:rsid w:val="001178BB"/>
    <w:rsid w:val="00117A96"/>
    <w:rsid w:val="0012036A"/>
    <w:rsid w:val="00120755"/>
    <w:rsid w:val="00120B3E"/>
    <w:rsid w:val="00121B3B"/>
    <w:rsid w:val="00121D91"/>
    <w:rsid w:val="0012216F"/>
    <w:rsid w:val="001237B2"/>
    <w:rsid w:val="00123C7F"/>
    <w:rsid w:val="0012430B"/>
    <w:rsid w:val="00125106"/>
    <w:rsid w:val="0012540D"/>
    <w:rsid w:val="0012550E"/>
    <w:rsid w:val="00126279"/>
    <w:rsid w:val="0012656F"/>
    <w:rsid w:val="001266C2"/>
    <w:rsid w:val="00126CD3"/>
    <w:rsid w:val="001272AB"/>
    <w:rsid w:val="00127634"/>
    <w:rsid w:val="00127A43"/>
    <w:rsid w:val="001305DA"/>
    <w:rsid w:val="001306EB"/>
    <w:rsid w:val="00131387"/>
    <w:rsid w:val="001317EF"/>
    <w:rsid w:val="00132092"/>
    <w:rsid w:val="00132489"/>
    <w:rsid w:val="001334BC"/>
    <w:rsid w:val="001334F2"/>
    <w:rsid w:val="00133DEE"/>
    <w:rsid w:val="00134016"/>
    <w:rsid w:val="0013413E"/>
    <w:rsid w:val="001363C6"/>
    <w:rsid w:val="00136894"/>
    <w:rsid w:val="0013691F"/>
    <w:rsid w:val="00137468"/>
    <w:rsid w:val="00137A8C"/>
    <w:rsid w:val="00137C94"/>
    <w:rsid w:val="00140706"/>
    <w:rsid w:val="00141738"/>
    <w:rsid w:val="00141F88"/>
    <w:rsid w:val="0014286C"/>
    <w:rsid w:val="0014286F"/>
    <w:rsid w:val="00142A8E"/>
    <w:rsid w:val="00143A71"/>
    <w:rsid w:val="00144121"/>
    <w:rsid w:val="0014547D"/>
    <w:rsid w:val="00145BAA"/>
    <w:rsid w:val="00145CAD"/>
    <w:rsid w:val="0014695C"/>
    <w:rsid w:val="001469AD"/>
    <w:rsid w:val="00146A3E"/>
    <w:rsid w:val="00146B05"/>
    <w:rsid w:val="00147A8F"/>
    <w:rsid w:val="00147E04"/>
    <w:rsid w:val="0015083D"/>
    <w:rsid w:val="00151FCC"/>
    <w:rsid w:val="00152959"/>
    <w:rsid w:val="0015376B"/>
    <w:rsid w:val="00153897"/>
    <w:rsid w:val="00153A46"/>
    <w:rsid w:val="001555C1"/>
    <w:rsid w:val="001561D8"/>
    <w:rsid w:val="00156DFE"/>
    <w:rsid w:val="0016019F"/>
    <w:rsid w:val="00160395"/>
    <w:rsid w:val="00160A81"/>
    <w:rsid w:val="00160D76"/>
    <w:rsid w:val="001612E6"/>
    <w:rsid w:val="00161794"/>
    <w:rsid w:val="00161FDE"/>
    <w:rsid w:val="00162E33"/>
    <w:rsid w:val="00163CAC"/>
    <w:rsid w:val="00167309"/>
    <w:rsid w:val="001675F0"/>
    <w:rsid w:val="001675F1"/>
    <w:rsid w:val="0016763F"/>
    <w:rsid w:val="00171CE2"/>
    <w:rsid w:val="001721AD"/>
    <w:rsid w:val="001723EA"/>
    <w:rsid w:val="00174FA3"/>
    <w:rsid w:val="001751DC"/>
    <w:rsid w:val="00175D80"/>
    <w:rsid w:val="00180234"/>
    <w:rsid w:val="00180897"/>
    <w:rsid w:val="00180EA0"/>
    <w:rsid w:val="00181598"/>
    <w:rsid w:val="001816E3"/>
    <w:rsid w:val="00181F3D"/>
    <w:rsid w:val="00182B8F"/>
    <w:rsid w:val="00184068"/>
    <w:rsid w:val="00185186"/>
    <w:rsid w:val="00187220"/>
    <w:rsid w:val="0018764F"/>
    <w:rsid w:val="001877B2"/>
    <w:rsid w:val="00187823"/>
    <w:rsid w:val="00187DE9"/>
    <w:rsid w:val="00187FFD"/>
    <w:rsid w:val="001903C4"/>
    <w:rsid w:val="00190B8B"/>
    <w:rsid w:val="001911DE"/>
    <w:rsid w:val="00191413"/>
    <w:rsid w:val="00191A71"/>
    <w:rsid w:val="0019279D"/>
    <w:rsid w:val="00192892"/>
    <w:rsid w:val="0019290E"/>
    <w:rsid w:val="00194A29"/>
    <w:rsid w:val="001952B7"/>
    <w:rsid w:val="00196BFB"/>
    <w:rsid w:val="001A0873"/>
    <w:rsid w:val="001A08FB"/>
    <w:rsid w:val="001A0D4E"/>
    <w:rsid w:val="001A2427"/>
    <w:rsid w:val="001A2F37"/>
    <w:rsid w:val="001A37DE"/>
    <w:rsid w:val="001A3B77"/>
    <w:rsid w:val="001A42CC"/>
    <w:rsid w:val="001A464B"/>
    <w:rsid w:val="001A5B02"/>
    <w:rsid w:val="001A6D83"/>
    <w:rsid w:val="001A6EB4"/>
    <w:rsid w:val="001A70D2"/>
    <w:rsid w:val="001B0124"/>
    <w:rsid w:val="001B0697"/>
    <w:rsid w:val="001B1204"/>
    <w:rsid w:val="001B1E0B"/>
    <w:rsid w:val="001B373C"/>
    <w:rsid w:val="001B3962"/>
    <w:rsid w:val="001B3A6B"/>
    <w:rsid w:val="001B510D"/>
    <w:rsid w:val="001B512E"/>
    <w:rsid w:val="001B6B11"/>
    <w:rsid w:val="001B6DD0"/>
    <w:rsid w:val="001B7DF2"/>
    <w:rsid w:val="001C0089"/>
    <w:rsid w:val="001C01BF"/>
    <w:rsid w:val="001C0D20"/>
    <w:rsid w:val="001C10B7"/>
    <w:rsid w:val="001C1FDE"/>
    <w:rsid w:val="001C20CE"/>
    <w:rsid w:val="001C2FE8"/>
    <w:rsid w:val="001C3442"/>
    <w:rsid w:val="001C37BC"/>
    <w:rsid w:val="001C4E5E"/>
    <w:rsid w:val="001C5428"/>
    <w:rsid w:val="001C54E4"/>
    <w:rsid w:val="001C6D6C"/>
    <w:rsid w:val="001C74AC"/>
    <w:rsid w:val="001C78AB"/>
    <w:rsid w:val="001C7952"/>
    <w:rsid w:val="001D092A"/>
    <w:rsid w:val="001D0A4B"/>
    <w:rsid w:val="001D1388"/>
    <w:rsid w:val="001D180F"/>
    <w:rsid w:val="001D1AFA"/>
    <w:rsid w:val="001D1C7B"/>
    <w:rsid w:val="001D1CF8"/>
    <w:rsid w:val="001D228C"/>
    <w:rsid w:val="001D231B"/>
    <w:rsid w:val="001D309E"/>
    <w:rsid w:val="001D4B54"/>
    <w:rsid w:val="001D4C42"/>
    <w:rsid w:val="001D53AC"/>
    <w:rsid w:val="001D6579"/>
    <w:rsid w:val="001D7597"/>
    <w:rsid w:val="001E003A"/>
    <w:rsid w:val="001E0F48"/>
    <w:rsid w:val="001E17A3"/>
    <w:rsid w:val="001E31C8"/>
    <w:rsid w:val="001E33CF"/>
    <w:rsid w:val="001E3C8E"/>
    <w:rsid w:val="001E449E"/>
    <w:rsid w:val="001E63AC"/>
    <w:rsid w:val="001E6AE1"/>
    <w:rsid w:val="001E76F4"/>
    <w:rsid w:val="001E7EB6"/>
    <w:rsid w:val="001F0529"/>
    <w:rsid w:val="001F0841"/>
    <w:rsid w:val="001F0C29"/>
    <w:rsid w:val="001F0EC6"/>
    <w:rsid w:val="001F0FCB"/>
    <w:rsid w:val="001F27BB"/>
    <w:rsid w:val="001F2A2B"/>
    <w:rsid w:val="001F2D61"/>
    <w:rsid w:val="001F3AB3"/>
    <w:rsid w:val="001F4E25"/>
    <w:rsid w:val="001F50F4"/>
    <w:rsid w:val="001F5F89"/>
    <w:rsid w:val="001F5F9A"/>
    <w:rsid w:val="001F6354"/>
    <w:rsid w:val="001F6B20"/>
    <w:rsid w:val="001F72D6"/>
    <w:rsid w:val="001F7D56"/>
    <w:rsid w:val="00200F0B"/>
    <w:rsid w:val="00200F2C"/>
    <w:rsid w:val="00201207"/>
    <w:rsid w:val="002013A9"/>
    <w:rsid w:val="00201876"/>
    <w:rsid w:val="00201BA0"/>
    <w:rsid w:val="00202003"/>
    <w:rsid w:val="0020269B"/>
    <w:rsid w:val="00203995"/>
    <w:rsid w:val="00204033"/>
    <w:rsid w:val="00205D99"/>
    <w:rsid w:val="00205DE4"/>
    <w:rsid w:val="00206320"/>
    <w:rsid w:val="002067B7"/>
    <w:rsid w:val="00206984"/>
    <w:rsid w:val="002071A2"/>
    <w:rsid w:val="00207392"/>
    <w:rsid w:val="00210B9A"/>
    <w:rsid w:val="00211421"/>
    <w:rsid w:val="002114BB"/>
    <w:rsid w:val="002118FD"/>
    <w:rsid w:val="00211957"/>
    <w:rsid w:val="00211DB1"/>
    <w:rsid w:val="00211E01"/>
    <w:rsid w:val="00212463"/>
    <w:rsid w:val="00212B41"/>
    <w:rsid w:val="00213B50"/>
    <w:rsid w:val="00214888"/>
    <w:rsid w:val="00214A28"/>
    <w:rsid w:val="00214D9F"/>
    <w:rsid w:val="002152DB"/>
    <w:rsid w:val="00215AD9"/>
    <w:rsid w:val="0021668A"/>
    <w:rsid w:val="00216E07"/>
    <w:rsid w:val="002202B0"/>
    <w:rsid w:val="00220530"/>
    <w:rsid w:val="00220848"/>
    <w:rsid w:val="00220E8D"/>
    <w:rsid w:val="0022197B"/>
    <w:rsid w:val="0022202F"/>
    <w:rsid w:val="0022283E"/>
    <w:rsid w:val="00222E2B"/>
    <w:rsid w:val="00223154"/>
    <w:rsid w:val="002232A3"/>
    <w:rsid w:val="00223625"/>
    <w:rsid w:val="0022367F"/>
    <w:rsid w:val="00223F7C"/>
    <w:rsid w:val="00223FF2"/>
    <w:rsid w:val="002251BA"/>
    <w:rsid w:val="002257BC"/>
    <w:rsid w:val="002261F3"/>
    <w:rsid w:val="00227276"/>
    <w:rsid w:val="002272DB"/>
    <w:rsid w:val="00227481"/>
    <w:rsid w:val="00227DCC"/>
    <w:rsid w:val="00230961"/>
    <w:rsid w:val="00231417"/>
    <w:rsid w:val="002314EB"/>
    <w:rsid w:val="0023287E"/>
    <w:rsid w:val="002335CE"/>
    <w:rsid w:val="002338D9"/>
    <w:rsid w:val="00233919"/>
    <w:rsid w:val="0023473F"/>
    <w:rsid w:val="002348E7"/>
    <w:rsid w:val="0023544E"/>
    <w:rsid w:val="00235749"/>
    <w:rsid w:val="0023584E"/>
    <w:rsid w:val="0023621C"/>
    <w:rsid w:val="0023639E"/>
    <w:rsid w:val="00236421"/>
    <w:rsid w:val="00236BC0"/>
    <w:rsid w:val="00236D17"/>
    <w:rsid w:val="002371F0"/>
    <w:rsid w:val="00240F00"/>
    <w:rsid w:val="002419F7"/>
    <w:rsid w:val="002425F9"/>
    <w:rsid w:val="00243884"/>
    <w:rsid w:val="0024392C"/>
    <w:rsid w:val="00243AF6"/>
    <w:rsid w:val="00243C45"/>
    <w:rsid w:val="00244971"/>
    <w:rsid w:val="002454E8"/>
    <w:rsid w:val="00245666"/>
    <w:rsid w:val="00245E2F"/>
    <w:rsid w:val="00245FEB"/>
    <w:rsid w:val="002460B3"/>
    <w:rsid w:val="00246518"/>
    <w:rsid w:val="002474F4"/>
    <w:rsid w:val="00250664"/>
    <w:rsid w:val="00250DEF"/>
    <w:rsid w:val="0025171E"/>
    <w:rsid w:val="002526A9"/>
    <w:rsid w:val="002526C4"/>
    <w:rsid w:val="002527EA"/>
    <w:rsid w:val="00253CF7"/>
    <w:rsid w:val="00254997"/>
    <w:rsid w:val="00255BC7"/>
    <w:rsid w:val="00256999"/>
    <w:rsid w:val="00256B9F"/>
    <w:rsid w:val="00257673"/>
    <w:rsid w:val="00260940"/>
    <w:rsid w:val="00260B80"/>
    <w:rsid w:val="00260C92"/>
    <w:rsid w:val="002610BC"/>
    <w:rsid w:val="002611A9"/>
    <w:rsid w:val="00261241"/>
    <w:rsid w:val="002614F3"/>
    <w:rsid w:val="00262A54"/>
    <w:rsid w:val="00262E77"/>
    <w:rsid w:val="002637EA"/>
    <w:rsid w:val="00263F64"/>
    <w:rsid w:val="00264335"/>
    <w:rsid w:val="002646BD"/>
    <w:rsid w:val="0026576D"/>
    <w:rsid w:val="00265DA1"/>
    <w:rsid w:val="00267093"/>
    <w:rsid w:val="002671F9"/>
    <w:rsid w:val="002675D0"/>
    <w:rsid w:val="00270B64"/>
    <w:rsid w:val="0027138D"/>
    <w:rsid w:val="002713A4"/>
    <w:rsid w:val="0027202D"/>
    <w:rsid w:val="002737F2"/>
    <w:rsid w:val="00273928"/>
    <w:rsid w:val="00273E79"/>
    <w:rsid w:val="00274193"/>
    <w:rsid w:val="002745D3"/>
    <w:rsid w:val="00274D33"/>
    <w:rsid w:val="002752E9"/>
    <w:rsid w:val="00276BB6"/>
    <w:rsid w:val="00277675"/>
    <w:rsid w:val="00277CD7"/>
    <w:rsid w:val="0028000A"/>
    <w:rsid w:val="00280206"/>
    <w:rsid w:val="00280573"/>
    <w:rsid w:val="002805BC"/>
    <w:rsid w:val="00281222"/>
    <w:rsid w:val="00281959"/>
    <w:rsid w:val="0028330E"/>
    <w:rsid w:val="00283515"/>
    <w:rsid w:val="002837D0"/>
    <w:rsid w:val="00283FC3"/>
    <w:rsid w:val="00285D90"/>
    <w:rsid w:val="00285F1D"/>
    <w:rsid w:val="002866DA"/>
    <w:rsid w:val="0028729F"/>
    <w:rsid w:val="002874F5"/>
    <w:rsid w:val="00287F87"/>
    <w:rsid w:val="00292031"/>
    <w:rsid w:val="00292526"/>
    <w:rsid w:val="0029263D"/>
    <w:rsid w:val="0029268B"/>
    <w:rsid w:val="00292AED"/>
    <w:rsid w:val="00292F37"/>
    <w:rsid w:val="002931B4"/>
    <w:rsid w:val="00293A2F"/>
    <w:rsid w:val="00294435"/>
    <w:rsid w:val="0029518A"/>
    <w:rsid w:val="0029538C"/>
    <w:rsid w:val="00295558"/>
    <w:rsid w:val="00295E05"/>
    <w:rsid w:val="00295F8F"/>
    <w:rsid w:val="002966A0"/>
    <w:rsid w:val="002966F5"/>
    <w:rsid w:val="00296812"/>
    <w:rsid w:val="0029692C"/>
    <w:rsid w:val="002975C5"/>
    <w:rsid w:val="002A0AE7"/>
    <w:rsid w:val="002A0B38"/>
    <w:rsid w:val="002A0D05"/>
    <w:rsid w:val="002A10D2"/>
    <w:rsid w:val="002A199C"/>
    <w:rsid w:val="002A1A42"/>
    <w:rsid w:val="002A3E73"/>
    <w:rsid w:val="002A4993"/>
    <w:rsid w:val="002A4FA5"/>
    <w:rsid w:val="002A5680"/>
    <w:rsid w:val="002A5A90"/>
    <w:rsid w:val="002A617B"/>
    <w:rsid w:val="002A6280"/>
    <w:rsid w:val="002A6511"/>
    <w:rsid w:val="002A698A"/>
    <w:rsid w:val="002A72F0"/>
    <w:rsid w:val="002A74D9"/>
    <w:rsid w:val="002A75D6"/>
    <w:rsid w:val="002A7BED"/>
    <w:rsid w:val="002A7DF9"/>
    <w:rsid w:val="002B055C"/>
    <w:rsid w:val="002B0CB4"/>
    <w:rsid w:val="002B1234"/>
    <w:rsid w:val="002B14A1"/>
    <w:rsid w:val="002B1789"/>
    <w:rsid w:val="002B17EC"/>
    <w:rsid w:val="002B1E2E"/>
    <w:rsid w:val="002B1F89"/>
    <w:rsid w:val="002B26D2"/>
    <w:rsid w:val="002B28A4"/>
    <w:rsid w:val="002B3D5B"/>
    <w:rsid w:val="002B3FD1"/>
    <w:rsid w:val="002B417A"/>
    <w:rsid w:val="002B443C"/>
    <w:rsid w:val="002B4BE6"/>
    <w:rsid w:val="002B51EB"/>
    <w:rsid w:val="002B6F2D"/>
    <w:rsid w:val="002B7226"/>
    <w:rsid w:val="002B7AC6"/>
    <w:rsid w:val="002B7E95"/>
    <w:rsid w:val="002C0837"/>
    <w:rsid w:val="002C2476"/>
    <w:rsid w:val="002C2919"/>
    <w:rsid w:val="002C3E0A"/>
    <w:rsid w:val="002C405F"/>
    <w:rsid w:val="002C504D"/>
    <w:rsid w:val="002C52E3"/>
    <w:rsid w:val="002C5463"/>
    <w:rsid w:val="002C5918"/>
    <w:rsid w:val="002C61EC"/>
    <w:rsid w:val="002C6679"/>
    <w:rsid w:val="002C676E"/>
    <w:rsid w:val="002C6AD2"/>
    <w:rsid w:val="002C6C39"/>
    <w:rsid w:val="002C6C83"/>
    <w:rsid w:val="002C7653"/>
    <w:rsid w:val="002C775F"/>
    <w:rsid w:val="002C7903"/>
    <w:rsid w:val="002C79E0"/>
    <w:rsid w:val="002C7CAE"/>
    <w:rsid w:val="002D0EC7"/>
    <w:rsid w:val="002D111D"/>
    <w:rsid w:val="002D1189"/>
    <w:rsid w:val="002D16AB"/>
    <w:rsid w:val="002D29FA"/>
    <w:rsid w:val="002D2B91"/>
    <w:rsid w:val="002D39CF"/>
    <w:rsid w:val="002D42B4"/>
    <w:rsid w:val="002D5377"/>
    <w:rsid w:val="002D56A3"/>
    <w:rsid w:val="002D5760"/>
    <w:rsid w:val="002D65B6"/>
    <w:rsid w:val="002D7C92"/>
    <w:rsid w:val="002E060C"/>
    <w:rsid w:val="002E08C1"/>
    <w:rsid w:val="002E0AFD"/>
    <w:rsid w:val="002E15A5"/>
    <w:rsid w:val="002E1F88"/>
    <w:rsid w:val="002E2133"/>
    <w:rsid w:val="002E2443"/>
    <w:rsid w:val="002E2973"/>
    <w:rsid w:val="002E2C6D"/>
    <w:rsid w:val="002E2FB0"/>
    <w:rsid w:val="002E32BD"/>
    <w:rsid w:val="002E3E45"/>
    <w:rsid w:val="002E40E3"/>
    <w:rsid w:val="002E5CA0"/>
    <w:rsid w:val="002E60F7"/>
    <w:rsid w:val="002E6417"/>
    <w:rsid w:val="002E6F07"/>
    <w:rsid w:val="002F018C"/>
    <w:rsid w:val="002F0C55"/>
    <w:rsid w:val="002F0E16"/>
    <w:rsid w:val="002F1112"/>
    <w:rsid w:val="002F181E"/>
    <w:rsid w:val="002F18C1"/>
    <w:rsid w:val="002F22A7"/>
    <w:rsid w:val="002F2BBA"/>
    <w:rsid w:val="002F2EA1"/>
    <w:rsid w:val="002F3091"/>
    <w:rsid w:val="002F41FC"/>
    <w:rsid w:val="002F4369"/>
    <w:rsid w:val="002F4554"/>
    <w:rsid w:val="002F7168"/>
    <w:rsid w:val="002F7D59"/>
    <w:rsid w:val="003005DE"/>
    <w:rsid w:val="00301E12"/>
    <w:rsid w:val="00301F50"/>
    <w:rsid w:val="0030585A"/>
    <w:rsid w:val="00306B44"/>
    <w:rsid w:val="00306CC9"/>
    <w:rsid w:val="00307276"/>
    <w:rsid w:val="0030787C"/>
    <w:rsid w:val="00311FAA"/>
    <w:rsid w:val="00312369"/>
    <w:rsid w:val="00312CF6"/>
    <w:rsid w:val="00312ED2"/>
    <w:rsid w:val="00312FA2"/>
    <w:rsid w:val="00312FE0"/>
    <w:rsid w:val="00313250"/>
    <w:rsid w:val="00313F56"/>
    <w:rsid w:val="00316B7D"/>
    <w:rsid w:val="00320072"/>
    <w:rsid w:val="003204A6"/>
    <w:rsid w:val="00320882"/>
    <w:rsid w:val="00320E50"/>
    <w:rsid w:val="0032229F"/>
    <w:rsid w:val="00322D13"/>
    <w:rsid w:val="0032300E"/>
    <w:rsid w:val="003230E3"/>
    <w:rsid w:val="0032345B"/>
    <w:rsid w:val="003238E5"/>
    <w:rsid w:val="00324AC9"/>
    <w:rsid w:val="00324ACB"/>
    <w:rsid w:val="003253AC"/>
    <w:rsid w:val="00325E58"/>
    <w:rsid w:val="00326264"/>
    <w:rsid w:val="00327FDA"/>
    <w:rsid w:val="00331A0B"/>
    <w:rsid w:val="00332D15"/>
    <w:rsid w:val="00332E04"/>
    <w:rsid w:val="00332E69"/>
    <w:rsid w:val="00333284"/>
    <w:rsid w:val="00333364"/>
    <w:rsid w:val="003333B6"/>
    <w:rsid w:val="00334327"/>
    <w:rsid w:val="00334518"/>
    <w:rsid w:val="00334EC1"/>
    <w:rsid w:val="003366B8"/>
    <w:rsid w:val="00336E7F"/>
    <w:rsid w:val="0034065C"/>
    <w:rsid w:val="003432FE"/>
    <w:rsid w:val="003436AA"/>
    <w:rsid w:val="00343BF5"/>
    <w:rsid w:val="00344334"/>
    <w:rsid w:val="00344780"/>
    <w:rsid w:val="00344825"/>
    <w:rsid w:val="00344F74"/>
    <w:rsid w:val="003455C1"/>
    <w:rsid w:val="00346FAB"/>
    <w:rsid w:val="003470CC"/>
    <w:rsid w:val="003473E2"/>
    <w:rsid w:val="00347B3D"/>
    <w:rsid w:val="00347FA4"/>
    <w:rsid w:val="0035055D"/>
    <w:rsid w:val="003519A4"/>
    <w:rsid w:val="00351EA9"/>
    <w:rsid w:val="00352057"/>
    <w:rsid w:val="00353E12"/>
    <w:rsid w:val="00354EF6"/>
    <w:rsid w:val="0035508C"/>
    <w:rsid w:val="003565C9"/>
    <w:rsid w:val="0035662B"/>
    <w:rsid w:val="003606C3"/>
    <w:rsid w:val="00360FFE"/>
    <w:rsid w:val="0036186E"/>
    <w:rsid w:val="00361CB6"/>
    <w:rsid w:val="0036270D"/>
    <w:rsid w:val="003630D2"/>
    <w:rsid w:val="003631E8"/>
    <w:rsid w:val="00364D26"/>
    <w:rsid w:val="003652B3"/>
    <w:rsid w:val="00366418"/>
    <w:rsid w:val="003666DA"/>
    <w:rsid w:val="003669B6"/>
    <w:rsid w:val="00366BA7"/>
    <w:rsid w:val="00367158"/>
    <w:rsid w:val="00367680"/>
    <w:rsid w:val="003704EF"/>
    <w:rsid w:val="003729DA"/>
    <w:rsid w:val="003734AB"/>
    <w:rsid w:val="0037465E"/>
    <w:rsid w:val="0037648B"/>
    <w:rsid w:val="003764C9"/>
    <w:rsid w:val="00377684"/>
    <w:rsid w:val="00377FF5"/>
    <w:rsid w:val="00380FF8"/>
    <w:rsid w:val="00381D27"/>
    <w:rsid w:val="00382D76"/>
    <w:rsid w:val="003831B2"/>
    <w:rsid w:val="00383B5B"/>
    <w:rsid w:val="003850D7"/>
    <w:rsid w:val="0038527F"/>
    <w:rsid w:val="00385850"/>
    <w:rsid w:val="00385DC3"/>
    <w:rsid w:val="00387477"/>
    <w:rsid w:val="00387EB9"/>
    <w:rsid w:val="00390D3D"/>
    <w:rsid w:val="00391371"/>
    <w:rsid w:val="0039163D"/>
    <w:rsid w:val="003919B5"/>
    <w:rsid w:val="003919F4"/>
    <w:rsid w:val="00391C6C"/>
    <w:rsid w:val="0039261D"/>
    <w:rsid w:val="00392C5A"/>
    <w:rsid w:val="00392D82"/>
    <w:rsid w:val="00393B53"/>
    <w:rsid w:val="00394114"/>
    <w:rsid w:val="00396213"/>
    <w:rsid w:val="00396706"/>
    <w:rsid w:val="00396A97"/>
    <w:rsid w:val="003977FE"/>
    <w:rsid w:val="00397A02"/>
    <w:rsid w:val="00397AB8"/>
    <w:rsid w:val="003A081D"/>
    <w:rsid w:val="003A0F2B"/>
    <w:rsid w:val="003A16E2"/>
    <w:rsid w:val="003A19BD"/>
    <w:rsid w:val="003A1BA2"/>
    <w:rsid w:val="003A1F2B"/>
    <w:rsid w:val="003A20C6"/>
    <w:rsid w:val="003A3340"/>
    <w:rsid w:val="003A38F7"/>
    <w:rsid w:val="003A3C1B"/>
    <w:rsid w:val="003A41D8"/>
    <w:rsid w:val="003A5554"/>
    <w:rsid w:val="003A5869"/>
    <w:rsid w:val="003A58BA"/>
    <w:rsid w:val="003A5D14"/>
    <w:rsid w:val="003A6483"/>
    <w:rsid w:val="003A732D"/>
    <w:rsid w:val="003A79E7"/>
    <w:rsid w:val="003A7F47"/>
    <w:rsid w:val="003B21BD"/>
    <w:rsid w:val="003B2FBD"/>
    <w:rsid w:val="003B31BD"/>
    <w:rsid w:val="003B330E"/>
    <w:rsid w:val="003B344C"/>
    <w:rsid w:val="003B3B6C"/>
    <w:rsid w:val="003B3E12"/>
    <w:rsid w:val="003B4C9B"/>
    <w:rsid w:val="003B56A5"/>
    <w:rsid w:val="003B5A76"/>
    <w:rsid w:val="003B5AFB"/>
    <w:rsid w:val="003B65E3"/>
    <w:rsid w:val="003B781F"/>
    <w:rsid w:val="003B7844"/>
    <w:rsid w:val="003C2F4A"/>
    <w:rsid w:val="003C3F3C"/>
    <w:rsid w:val="003C646D"/>
    <w:rsid w:val="003C68EF"/>
    <w:rsid w:val="003C7109"/>
    <w:rsid w:val="003C7179"/>
    <w:rsid w:val="003C75A7"/>
    <w:rsid w:val="003C7D7F"/>
    <w:rsid w:val="003D02E1"/>
    <w:rsid w:val="003D1DE3"/>
    <w:rsid w:val="003D1EE8"/>
    <w:rsid w:val="003D26C0"/>
    <w:rsid w:val="003D3871"/>
    <w:rsid w:val="003D406D"/>
    <w:rsid w:val="003D42B1"/>
    <w:rsid w:val="003D5C90"/>
    <w:rsid w:val="003D66AA"/>
    <w:rsid w:val="003D6706"/>
    <w:rsid w:val="003D737B"/>
    <w:rsid w:val="003D753F"/>
    <w:rsid w:val="003D7917"/>
    <w:rsid w:val="003D7F01"/>
    <w:rsid w:val="003E0B7D"/>
    <w:rsid w:val="003E243B"/>
    <w:rsid w:val="003E2B11"/>
    <w:rsid w:val="003E2C05"/>
    <w:rsid w:val="003E36F1"/>
    <w:rsid w:val="003E38D3"/>
    <w:rsid w:val="003E433D"/>
    <w:rsid w:val="003E585E"/>
    <w:rsid w:val="003E6B1B"/>
    <w:rsid w:val="003E727D"/>
    <w:rsid w:val="003E7A90"/>
    <w:rsid w:val="003F02E1"/>
    <w:rsid w:val="003F0D7E"/>
    <w:rsid w:val="003F11FC"/>
    <w:rsid w:val="003F205A"/>
    <w:rsid w:val="003F2A41"/>
    <w:rsid w:val="003F3BC1"/>
    <w:rsid w:val="003F3F65"/>
    <w:rsid w:val="003F4041"/>
    <w:rsid w:val="003F553F"/>
    <w:rsid w:val="003F5670"/>
    <w:rsid w:val="003F6710"/>
    <w:rsid w:val="003F6A8D"/>
    <w:rsid w:val="0040077C"/>
    <w:rsid w:val="00400EA9"/>
    <w:rsid w:val="00400EDA"/>
    <w:rsid w:val="00400FF6"/>
    <w:rsid w:val="004013D4"/>
    <w:rsid w:val="0040171B"/>
    <w:rsid w:val="00401999"/>
    <w:rsid w:val="00401DE5"/>
    <w:rsid w:val="00402B39"/>
    <w:rsid w:val="00402D13"/>
    <w:rsid w:val="0040310D"/>
    <w:rsid w:val="0040437D"/>
    <w:rsid w:val="0040534B"/>
    <w:rsid w:val="00405376"/>
    <w:rsid w:val="00405DEC"/>
    <w:rsid w:val="004072A9"/>
    <w:rsid w:val="00407CF6"/>
    <w:rsid w:val="00407D3E"/>
    <w:rsid w:val="0041003E"/>
    <w:rsid w:val="004104DA"/>
    <w:rsid w:val="004107D1"/>
    <w:rsid w:val="004109D5"/>
    <w:rsid w:val="00410D00"/>
    <w:rsid w:val="004113D5"/>
    <w:rsid w:val="004126D1"/>
    <w:rsid w:val="004128B5"/>
    <w:rsid w:val="0041341D"/>
    <w:rsid w:val="00413DDB"/>
    <w:rsid w:val="00414C8D"/>
    <w:rsid w:val="004153BB"/>
    <w:rsid w:val="004159E9"/>
    <w:rsid w:val="004162BA"/>
    <w:rsid w:val="004173AF"/>
    <w:rsid w:val="004212E9"/>
    <w:rsid w:val="00421308"/>
    <w:rsid w:val="00421731"/>
    <w:rsid w:val="00422BC0"/>
    <w:rsid w:val="00422F60"/>
    <w:rsid w:val="004243D8"/>
    <w:rsid w:val="004248EA"/>
    <w:rsid w:val="00426FB4"/>
    <w:rsid w:val="00431019"/>
    <w:rsid w:val="00431395"/>
    <w:rsid w:val="00431E3F"/>
    <w:rsid w:val="00432131"/>
    <w:rsid w:val="00432183"/>
    <w:rsid w:val="00432EC0"/>
    <w:rsid w:val="00436EA4"/>
    <w:rsid w:val="004371C1"/>
    <w:rsid w:val="004403E3"/>
    <w:rsid w:val="00440B46"/>
    <w:rsid w:val="00440CC1"/>
    <w:rsid w:val="0044274C"/>
    <w:rsid w:val="00443251"/>
    <w:rsid w:val="004442A0"/>
    <w:rsid w:val="00445121"/>
    <w:rsid w:val="0044553D"/>
    <w:rsid w:val="00445FA1"/>
    <w:rsid w:val="004466E7"/>
    <w:rsid w:val="0044674F"/>
    <w:rsid w:val="0044679D"/>
    <w:rsid w:val="004467E2"/>
    <w:rsid w:val="00446DEA"/>
    <w:rsid w:val="00451479"/>
    <w:rsid w:val="00452154"/>
    <w:rsid w:val="00452159"/>
    <w:rsid w:val="00452533"/>
    <w:rsid w:val="00453509"/>
    <w:rsid w:val="004537E2"/>
    <w:rsid w:val="00454F4C"/>
    <w:rsid w:val="00455E63"/>
    <w:rsid w:val="0045631A"/>
    <w:rsid w:val="0045638D"/>
    <w:rsid w:val="00456A76"/>
    <w:rsid w:val="00457285"/>
    <w:rsid w:val="00457812"/>
    <w:rsid w:val="004601A9"/>
    <w:rsid w:val="00460EBC"/>
    <w:rsid w:val="00460EDE"/>
    <w:rsid w:val="00461CD8"/>
    <w:rsid w:val="00461E60"/>
    <w:rsid w:val="004620A9"/>
    <w:rsid w:val="004625BC"/>
    <w:rsid w:val="00462FE6"/>
    <w:rsid w:val="004640DC"/>
    <w:rsid w:val="00464423"/>
    <w:rsid w:val="0046454C"/>
    <w:rsid w:val="00465261"/>
    <w:rsid w:val="004655CC"/>
    <w:rsid w:val="0046573D"/>
    <w:rsid w:val="004662A4"/>
    <w:rsid w:val="00466B17"/>
    <w:rsid w:val="0047097E"/>
    <w:rsid w:val="00470D3E"/>
    <w:rsid w:val="00471CB8"/>
    <w:rsid w:val="0047257E"/>
    <w:rsid w:val="00472899"/>
    <w:rsid w:val="004733F6"/>
    <w:rsid w:val="00473D88"/>
    <w:rsid w:val="004749BA"/>
    <w:rsid w:val="004758C9"/>
    <w:rsid w:val="00477557"/>
    <w:rsid w:val="00480826"/>
    <w:rsid w:val="0048120B"/>
    <w:rsid w:val="004814C1"/>
    <w:rsid w:val="0048169A"/>
    <w:rsid w:val="004817A1"/>
    <w:rsid w:val="0048305D"/>
    <w:rsid w:val="004851DE"/>
    <w:rsid w:val="004856A5"/>
    <w:rsid w:val="00485C9D"/>
    <w:rsid w:val="004862EB"/>
    <w:rsid w:val="00486FE0"/>
    <w:rsid w:val="00487118"/>
    <w:rsid w:val="00487D70"/>
    <w:rsid w:val="00490459"/>
    <w:rsid w:val="00490F32"/>
    <w:rsid w:val="00492103"/>
    <w:rsid w:val="00492AE2"/>
    <w:rsid w:val="004933C7"/>
    <w:rsid w:val="004945B0"/>
    <w:rsid w:val="00494EC2"/>
    <w:rsid w:val="00494F94"/>
    <w:rsid w:val="0049590C"/>
    <w:rsid w:val="00496228"/>
    <w:rsid w:val="00497B2D"/>
    <w:rsid w:val="00497ED0"/>
    <w:rsid w:val="004A0AB7"/>
    <w:rsid w:val="004A0EE4"/>
    <w:rsid w:val="004A43BE"/>
    <w:rsid w:val="004A4A9C"/>
    <w:rsid w:val="004A4FDF"/>
    <w:rsid w:val="004A503F"/>
    <w:rsid w:val="004A528C"/>
    <w:rsid w:val="004A6906"/>
    <w:rsid w:val="004A7351"/>
    <w:rsid w:val="004B0516"/>
    <w:rsid w:val="004B12E3"/>
    <w:rsid w:val="004B234D"/>
    <w:rsid w:val="004B2893"/>
    <w:rsid w:val="004B34A2"/>
    <w:rsid w:val="004B367B"/>
    <w:rsid w:val="004B3A84"/>
    <w:rsid w:val="004B3EEE"/>
    <w:rsid w:val="004B43CF"/>
    <w:rsid w:val="004B46F8"/>
    <w:rsid w:val="004B4C55"/>
    <w:rsid w:val="004B4D82"/>
    <w:rsid w:val="004B605D"/>
    <w:rsid w:val="004B69EA"/>
    <w:rsid w:val="004B6D05"/>
    <w:rsid w:val="004C01F9"/>
    <w:rsid w:val="004C089B"/>
    <w:rsid w:val="004C1602"/>
    <w:rsid w:val="004C26B9"/>
    <w:rsid w:val="004C381E"/>
    <w:rsid w:val="004C3BA6"/>
    <w:rsid w:val="004C4CE7"/>
    <w:rsid w:val="004C5318"/>
    <w:rsid w:val="004C5504"/>
    <w:rsid w:val="004C57FD"/>
    <w:rsid w:val="004C757B"/>
    <w:rsid w:val="004D10D0"/>
    <w:rsid w:val="004D1A2A"/>
    <w:rsid w:val="004D23B0"/>
    <w:rsid w:val="004D282A"/>
    <w:rsid w:val="004D2A37"/>
    <w:rsid w:val="004D33A3"/>
    <w:rsid w:val="004D3C9B"/>
    <w:rsid w:val="004D420B"/>
    <w:rsid w:val="004D484E"/>
    <w:rsid w:val="004D493F"/>
    <w:rsid w:val="004D4C56"/>
    <w:rsid w:val="004D4FEB"/>
    <w:rsid w:val="004D6418"/>
    <w:rsid w:val="004D650A"/>
    <w:rsid w:val="004D6E95"/>
    <w:rsid w:val="004D7411"/>
    <w:rsid w:val="004D7F09"/>
    <w:rsid w:val="004E06FF"/>
    <w:rsid w:val="004E0D3C"/>
    <w:rsid w:val="004E118F"/>
    <w:rsid w:val="004E196C"/>
    <w:rsid w:val="004E1B0D"/>
    <w:rsid w:val="004E1F55"/>
    <w:rsid w:val="004E23C7"/>
    <w:rsid w:val="004E2447"/>
    <w:rsid w:val="004E332F"/>
    <w:rsid w:val="004E38BA"/>
    <w:rsid w:val="004E62B0"/>
    <w:rsid w:val="004E6432"/>
    <w:rsid w:val="004E71C0"/>
    <w:rsid w:val="004E7D0C"/>
    <w:rsid w:val="004F06FF"/>
    <w:rsid w:val="004F1B17"/>
    <w:rsid w:val="004F1C6D"/>
    <w:rsid w:val="004F2693"/>
    <w:rsid w:val="004F28F1"/>
    <w:rsid w:val="004F2BD5"/>
    <w:rsid w:val="004F32BD"/>
    <w:rsid w:val="004F458C"/>
    <w:rsid w:val="004F53E9"/>
    <w:rsid w:val="004F548B"/>
    <w:rsid w:val="004F5546"/>
    <w:rsid w:val="004F5F62"/>
    <w:rsid w:val="004F67FE"/>
    <w:rsid w:val="004F736E"/>
    <w:rsid w:val="004F7ADC"/>
    <w:rsid w:val="0050193C"/>
    <w:rsid w:val="00503800"/>
    <w:rsid w:val="00504335"/>
    <w:rsid w:val="0050549A"/>
    <w:rsid w:val="00507BEB"/>
    <w:rsid w:val="00510A44"/>
    <w:rsid w:val="00511789"/>
    <w:rsid w:val="005134C9"/>
    <w:rsid w:val="00514E6E"/>
    <w:rsid w:val="00514F5B"/>
    <w:rsid w:val="00515069"/>
    <w:rsid w:val="00515088"/>
    <w:rsid w:val="005150CC"/>
    <w:rsid w:val="00516158"/>
    <w:rsid w:val="00517A12"/>
    <w:rsid w:val="00517E9E"/>
    <w:rsid w:val="00520D05"/>
    <w:rsid w:val="00520D85"/>
    <w:rsid w:val="00521901"/>
    <w:rsid w:val="00522142"/>
    <w:rsid w:val="00522385"/>
    <w:rsid w:val="00522480"/>
    <w:rsid w:val="0052259D"/>
    <w:rsid w:val="00522770"/>
    <w:rsid w:val="005227A8"/>
    <w:rsid w:val="00522996"/>
    <w:rsid w:val="005237D7"/>
    <w:rsid w:val="005243FB"/>
    <w:rsid w:val="00524A9E"/>
    <w:rsid w:val="00524AFF"/>
    <w:rsid w:val="00524F41"/>
    <w:rsid w:val="005255F8"/>
    <w:rsid w:val="00525B4C"/>
    <w:rsid w:val="00526774"/>
    <w:rsid w:val="00527352"/>
    <w:rsid w:val="00527551"/>
    <w:rsid w:val="00527F93"/>
    <w:rsid w:val="00530718"/>
    <w:rsid w:val="00530F30"/>
    <w:rsid w:val="005311F4"/>
    <w:rsid w:val="0053123E"/>
    <w:rsid w:val="005316D9"/>
    <w:rsid w:val="00532A4B"/>
    <w:rsid w:val="00532BD2"/>
    <w:rsid w:val="00535082"/>
    <w:rsid w:val="00535497"/>
    <w:rsid w:val="005358EC"/>
    <w:rsid w:val="00536445"/>
    <w:rsid w:val="00536F07"/>
    <w:rsid w:val="0053734C"/>
    <w:rsid w:val="00537853"/>
    <w:rsid w:val="005400FA"/>
    <w:rsid w:val="00540AF2"/>
    <w:rsid w:val="00540E28"/>
    <w:rsid w:val="00540F6D"/>
    <w:rsid w:val="00541591"/>
    <w:rsid w:val="00541712"/>
    <w:rsid w:val="00541AD5"/>
    <w:rsid w:val="005420D6"/>
    <w:rsid w:val="0054227A"/>
    <w:rsid w:val="00542D91"/>
    <w:rsid w:val="00542EAD"/>
    <w:rsid w:val="00543491"/>
    <w:rsid w:val="0054358D"/>
    <w:rsid w:val="00543B52"/>
    <w:rsid w:val="00543FB9"/>
    <w:rsid w:val="00544ADD"/>
    <w:rsid w:val="00544CDB"/>
    <w:rsid w:val="00544E96"/>
    <w:rsid w:val="005450A3"/>
    <w:rsid w:val="0054599A"/>
    <w:rsid w:val="00545A1A"/>
    <w:rsid w:val="00547387"/>
    <w:rsid w:val="00547431"/>
    <w:rsid w:val="00547742"/>
    <w:rsid w:val="00550B63"/>
    <w:rsid w:val="00551EB6"/>
    <w:rsid w:val="005528A7"/>
    <w:rsid w:val="00552E11"/>
    <w:rsid w:val="005533D3"/>
    <w:rsid w:val="005540AD"/>
    <w:rsid w:val="0055444F"/>
    <w:rsid w:val="00554C1F"/>
    <w:rsid w:val="00555ABE"/>
    <w:rsid w:val="00557E1A"/>
    <w:rsid w:val="00560259"/>
    <w:rsid w:val="0056035F"/>
    <w:rsid w:val="0056330C"/>
    <w:rsid w:val="0056356B"/>
    <w:rsid w:val="005653AB"/>
    <w:rsid w:val="005655A8"/>
    <w:rsid w:val="005665B3"/>
    <w:rsid w:val="0056777A"/>
    <w:rsid w:val="00567F8B"/>
    <w:rsid w:val="00570EFE"/>
    <w:rsid w:val="005724EE"/>
    <w:rsid w:val="005743EA"/>
    <w:rsid w:val="00574DD2"/>
    <w:rsid w:val="00575232"/>
    <w:rsid w:val="005758B8"/>
    <w:rsid w:val="00576220"/>
    <w:rsid w:val="0057649D"/>
    <w:rsid w:val="0057695C"/>
    <w:rsid w:val="00576CC6"/>
    <w:rsid w:val="00576D54"/>
    <w:rsid w:val="00576DDA"/>
    <w:rsid w:val="0057769E"/>
    <w:rsid w:val="00577A0A"/>
    <w:rsid w:val="00577E17"/>
    <w:rsid w:val="0058023D"/>
    <w:rsid w:val="00580381"/>
    <w:rsid w:val="00580C4C"/>
    <w:rsid w:val="00580D77"/>
    <w:rsid w:val="00580E5B"/>
    <w:rsid w:val="00581802"/>
    <w:rsid w:val="00582573"/>
    <w:rsid w:val="005826AB"/>
    <w:rsid w:val="00582F69"/>
    <w:rsid w:val="005833FA"/>
    <w:rsid w:val="00586241"/>
    <w:rsid w:val="00586A75"/>
    <w:rsid w:val="00586C53"/>
    <w:rsid w:val="0058716D"/>
    <w:rsid w:val="00587251"/>
    <w:rsid w:val="00587480"/>
    <w:rsid w:val="005878EB"/>
    <w:rsid w:val="0059093E"/>
    <w:rsid w:val="00590F4B"/>
    <w:rsid w:val="005917D3"/>
    <w:rsid w:val="00592A60"/>
    <w:rsid w:val="005931F3"/>
    <w:rsid w:val="0059445F"/>
    <w:rsid w:val="00594562"/>
    <w:rsid w:val="00597D5E"/>
    <w:rsid w:val="00597E31"/>
    <w:rsid w:val="005A0153"/>
    <w:rsid w:val="005A01DC"/>
    <w:rsid w:val="005A032B"/>
    <w:rsid w:val="005A0BB7"/>
    <w:rsid w:val="005A17E9"/>
    <w:rsid w:val="005A2263"/>
    <w:rsid w:val="005A3076"/>
    <w:rsid w:val="005A3CF4"/>
    <w:rsid w:val="005A3E25"/>
    <w:rsid w:val="005A6629"/>
    <w:rsid w:val="005B19EB"/>
    <w:rsid w:val="005B21D8"/>
    <w:rsid w:val="005B33C1"/>
    <w:rsid w:val="005B378A"/>
    <w:rsid w:val="005B3917"/>
    <w:rsid w:val="005B3BDB"/>
    <w:rsid w:val="005B3E8E"/>
    <w:rsid w:val="005B4670"/>
    <w:rsid w:val="005B5298"/>
    <w:rsid w:val="005B6420"/>
    <w:rsid w:val="005B6598"/>
    <w:rsid w:val="005B677D"/>
    <w:rsid w:val="005B6CAC"/>
    <w:rsid w:val="005C02DD"/>
    <w:rsid w:val="005C106E"/>
    <w:rsid w:val="005C351D"/>
    <w:rsid w:val="005C591B"/>
    <w:rsid w:val="005C7166"/>
    <w:rsid w:val="005D0690"/>
    <w:rsid w:val="005D0C20"/>
    <w:rsid w:val="005D1533"/>
    <w:rsid w:val="005D1F2F"/>
    <w:rsid w:val="005D3508"/>
    <w:rsid w:val="005D358F"/>
    <w:rsid w:val="005D3BE5"/>
    <w:rsid w:val="005D4DAA"/>
    <w:rsid w:val="005D5507"/>
    <w:rsid w:val="005D5FBE"/>
    <w:rsid w:val="005D6608"/>
    <w:rsid w:val="005E0A48"/>
    <w:rsid w:val="005E0BA8"/>
    <w:rsid w:val="005E11C1"/>
    <w:rsid w:val="005E1E71"/>
    <w:rsid w:val="005E32DE"/>
    <w:rsid w:val="005E3500"/>
    <w:rsid w:val="005E3C81"/>
    <w:rsid w:val="005E4C0E"/>
    <w:rsid w:val="005E5357"/>
    <w:rsid w:val="005E59E9"/>
    <w:rsid w:val="005E5EE6"/>
    <w:rsid w:val="005E65CD"/>
    <w:rsid w:val="005E65F6"/>
    <w:rsid w:val="005E6787"/>
    <w:rsid w:val="005E6831"/>
    <w:rsid w:val="005E7265"/>
    <w:rsid w:val="005F0768"/>
    <w:rsid w:val="005F0A58"/>
    <w:rsid w:val="005F1742"/>
    <w:rsid w:val="005F1937"/>
    <w:rsid w:val="005F2015"/>
    <w:rsid w:val="005F22C8"/>
    <w:rsid w:val="005F28FD"/>
    <w:rsid w:val="005F2CCF"/>
    <w:rsid w:val="005F33F5"/>
    <w:rsid w:val="005F42C1"/>
    <w:rsid w:val="005F519A"/>
    <w:rsid w:val="005F6463"/>
    <w:rsid w:val="005F7293"/>
    <w:rsid w:val="005F72C7"/>
    <w:rsid w:val="005F7AB9"/>
    <w:rsid w:val="005F7B1A"/>
    <w:rsid w:val="00601A83"/>
    <w:rsid w:val="00601D1E"/>
    <w:rsid w:val="006022BB"/>
    <w:rsid w:val="00603875"/>
    <w:rsid w:val="0060439D"/>
    <w:rsid w:val="0060464A"/>
    <w:rsid w:val="006046C7"/>
    <w:rsid w:val="006058FC"/>
    <w:rsid w:val="00606C91"/>
    <w:rsid w:val="006074F7"/>
    <w:rsid w:val="006076AC"/>
    <w:rsid w:val="00607A99"/>
    <w:rsid w:val="0061036E"/>
    <w:rsid w:val="00610CA7"/>
    <w:rsid w:val="0061157E"/>
    <w:rsid w:val="006115F6"/>
    <w:rsid w:val="00611C0E"/>
    <w:rsid w:val="00613790"/>
    <w:rsid w:val="00613E0F"/>
    <w:rsid w:val="00614214"/>
    <w:rsid w:val="00614B21"/>
    <w:rsid w:val="006159DA"/>
    <w:rsid w:val="006164BB"/>
    <w:rsid w:val="00616E74"/>
    <w:rsid w:val="00617138"/>
    <w:rsid w:val="0062049C"/>
    <w:rsid w:val="006205A5"/>
    <w:rsid w:val="006214D7"/>
    <w:rsid w:val="00623713"/>
    <w:rsid w:val="0062618F"/>
    <w:rsid w:val="00630029"/>
    <w:rsid w:val="00630810"/>
    <w:rsid w:val="00630B79"/>
    <w:rsid w:val="00630CAA"/>
    <w:rsid w:val="0063150F"/>
    <w:rsid w:val="00631648"/>
    <w:rsid w:val="0063167B"/>
    <w:rsid w:val="00632273"/>
    <w:rsid w:val="00632420"/>
    <w:rsid w:val="00633B79"/>
    <w:rsid w:val="00634C71"/>
    <w:rsid w:val="006377ED"/>
    <w:rsid w:val="006378C8"/>
    <w:rsid w:val="00640094"/>
    <w:rsid w:val="0064056A"/>
    <w:rsid w:val="00640B9F"/>
    <w:rsid w:val="0064107B"/>
    <w:rsid w:val="006414BE"/>
    <w:rsid w:val="00642864"/>
    <w:rsid w:val="006428E7"/>
    <w:rsid w:val="006437E3"/>
    <w:rsid w:val="006440CC"/>
    <w:rsid w:val="006441A1"/>
    <w:rsid w:val="00644291"/>
    <w:rsid w:val="00644729"/>
    <w:rsid w:val="006456E3"/>
    <w:rsid w:val="00645841"/>
    <w:rsid w:val="00645CB7"/>
    <w:rsid w:val="006501DF"/>
    <w:rsid w:val="006513C4"/>
    <w:rsid w:val="0065148A"/>
    <w:rsid w:val="006514EC"/>
    <w:rsid w:val="00651F45"/>
    <w:rsid w:val="006525EC"/>
    <w:rsid w:val="0065318C"/>
    <w:rsid w:val="006546E5"/>
    <w:rsid w:val="00654D56"/>
    <w:rsid w:val="006553B4"/>
    <w:rsid w:val="00655E02"/>
    <w:rsid w:val="00656C4C"/>
    <w:rsid w:val="00660EB6"/>
    <w:rsid w:val="0066215C"/>
    <w:rsid w:val="0066365A"/>
    <w:rsid w:val="0066477C"/>
    <w:rsid w:val="0066530B"/>
    <w:rsid w:val="00667F30"/>
    <w:rsid w:val="006707D9"/>
    <w:rsid w:val="00670859"/>
    <w:rsid w:val="006708F0"/>
    <w:rsid w:val="006721A4"/>
    <w:rsid w:val="00673AA9"/>
    <w:rsid w:val="00674715"/>
    <w:rsid w:val="00675A7F"/>
    <w:rsid w:val="00676027"/>
    <w:rsid w:val="00676284"/>
    <w:rsid w:val="0067652E"/>
    <w:rsid w:val="00676831"/>
    <w:rsid w:val="006772C4"/>
    <w:rsid w:val="0068014F"/>
    <w:rsid w:val="0068024B"/>
    <w:rsid w:val="006803C0"/>
    <w:rsid w:val="006808CA"/>
    <w:rsid w:val="00681050"/>
    <w:rsid w:val="006817BA"/>
    <w:rsid w:val="00682185"/>
    <w:rsid w:val="006835A8"/>
    <w:rsid w:val="00683F0D"/>
    <w:rsid w:val="00684435"/>
    <w:rsid w:val="006844FA"/>
    <w:rsid w:val="00685142"/>
    <w:rsid w:val="00685A3D"/>
    <w:rsid w:val="00685A95"/>
    <w:rsid w:val="00686228"/>
    <w:rsid w:val="00687F7F"/>
    <w:rsid w:val="00690B45"/>
    <w:rsid w:val="00690B9A"/>
    <w:rsid w:val="00692087"/>
    <w:rsid w:val="00692A30"/>
    <w:rsid w:val="00694829"/>
    <w:rsid w:val="006948F8"/>
    <w:rsid w:val="00694EA9"/>
    <w:rsid w:val="00695A6B"/>
    <w:rsid w:val="00695C5E"/>
    <w:rsid w:val="006A16F3"/>
    <w:rsid w:val="006A34C4"/>
    <w:rsid w:val="006A36A6"/>
    <w:rsid w:val="006A6687"/>
    <w:rsid w:val="006A6B36"/>
    <w:rsid w:val="006A6C45"/>
    <w:rsid w:val="006A6FAD"/>
    <w:rsid w:val="006B0EE8"/>
    <w:rsid w:val="006B1AE3"/>
    <w:rsid w:val="006B1F8C"/>
    <w:rsid w:val="006B2D92"/>
    <w:rsid w:val="006B3353"/>
    <w:rsid w:val="006B38C2"/>
    <w:rsid w:val="006B490C"/>
    <w:rsid w:val="006B5CB4"/>
    <w:rsid w:val="006B5ECB"/>
    <w:rsid w:val="006B5F4B"/>
    <w:rsid w:val="006B60A9"/>
    <w:rsid w:val="006B6C60"/>
    <w:rsid w:val="006B6DEB"/>
    <w:rsid w:val="006B7CD6"/>
    <w:rsid w:val="006B7FB8"/>
    <w:rsid w:val="006C13FC"/>
    <w:rsid w:val="006C1D64"/>
    <w:rsid w:val="006C2B00"/>
    <w:rsid w:val="006C2D8A"/>
    <w:rsid w:val="006C3553"/>
    <w:rsid w:val="006C3720"/>
    <w:rsid w:val="006C3737"/>
    <w:rsid w:val="006C414B"/>
    <w:rsid w:val="006C47B8"/>
    <w:rsid w:val="006C47EB"/>
    <w:rsid w:val="006C48D6"/>
    <w:rsid w:val="006C49DC"/>
    <w:rsid w:val="006C566F"/>
    <w:rsid w:val="006C57F5"/>
    <w:rsid w:val="006C5AA6"/>
    <w:rsid w:val="006C5CF9"/>
    <w:rsid w:val="006C5E3C"/>
    <w:rsid w:val="006C6E1D"/>
    <w:rsid w:val="006C7C5D"/>
    <w:rsid w:val="006D1491"/>
    <w:rsid w:val="006D1610"/>
    <w:rsid w:val="006D1D46"/>
    <w:rsid w:val="006D2D12"/>
    <w:rsid w:val="006D391B"/>
    <w:rsid w:val="006D4479"/>
    <w:rsid w:val="006D54EE"/>
    <w:rsid w:val="006D5F07"/>
    <w:rsid w:val="006D6801"/>
    <w:rsid w:val="006D708B"/>
    <w:rsid w:val="006D72F5"/>
    <w:rsid w:val="006D7A43"/>
    <w:rsid w:val="006D7AE3"/>
    <w:rsid w:val="006E056C"/>
    <w:rsid w:val="006E0636"/>
    <w:rsid w:val="006E0637"/>
    <w:rsid w:val="006E1288"/>
    <w:rsid w:val="006E234A"/>
    <w:rsid w:val="006E385E"/>
    <w:rsid w:val="006E3BE0"/>
    <w:rsid w:val="006E42E2"/>
    <w:rsid w:val="006E50C8"/>
    <w:rsid w:val="006E5E3C"/>
    <w:rsid w:val="006E6105"/>
    <w:rsid w:val="006E7125"/>
    <w:rsid w:val="006E7229"/>
    <w:rsid w:val="006E73CC"/>
    <w:rsid w:val="006E75D8"/>
    <w:rsid w:val="006F06B4"/>
    <w:rsid w:val="006F2CBF"/>
    <w:rsid w:val="006F3525"/>
    <w:rsid w:val="006F377A"/>
    <w:rsid w:val="006F3851"/>
    <w:rsid w:val="006F3A77"/>
    <w:rsid w:val="006F3AD7"/>
    <w:rsid w:val="006F447D"/>
    <w:rsid w:val="006F44D5"/>
    <w:rsid w:val="006F4665"/>
    <w:rsid w:val="006F48B9"/>
    <w:rsid w:val="006F577D"/>
    <w:rsid w:val="006F5BCD"/>
    <w:rsid w:val="006F645E"/>
    <w:rsid w:val="006F6B57"/>
    <w:rsid w:val="007000B7"/>
    <w:rsid w:val="00700C42"/>
    <w:rsid w:val="007013EE"/>
    <w:rsid w:val="007015AF"/>
    <w:rsid w:val="007020AC"/>
    <w:rsid w:val="00702E29"/>
    <w:rsid w:val="00703B78"/>
    <w:rsid w:val="00703C67"/>
    <w:rsid w:val="0070430D"/>
    <w:rsid w:val="00704C0B"/>
    <w:rsid w:val="00705414"/>
    <w:rsid w:val="007059DF"/>
    <w:rsid w:val="00706828"/>
    <w:rsid w:val="007068A9"/>
    <w:rsid w:val="00706EF5"/>
    <w:rsid w:val="0070760B"/>
    <w:rsid w:val="00707687"/>
    <w:rsid w:val="00707A0B"/>
    <w:rsid w:val="00710196"/>
    <w:rsid w:val="007108CC"/>
    <w:rsid w:val="00710A33"/>
    <w:rsid w:val="007110A9"/>
    <w:rsid w:val="007115E5"/>
    <w:rsid w:val="00711608"/>
    <w:rsid w:val="00713668"/>
    <w:rsid w:val="00713B58"/>
    <w:rsid w:val="00714247"/>
    <w:rsid w:val="00714478"/>
    <w:rsid w:val="00714BDA"/>
    <w:rsid w:val="007153E5"/>
    <w:rsid w:val="00716471"/>
    <w:rsid w:val="007166D8"/>
    <w:rsid w:val="00716C71"/>
    <w:rsid w:val="007172E7"/>
    <w:rsid w:val="0071745E"/>
    <w:rsid w:val="0071755F"/>
    <w:rsid w:val="0072031A"/>
    <w:rsid w:val="0072058D"/>
    <w:rsid w:val="00720FE5"/>
    <w:rsid w:val="007212F9"/>
    <w:rsid w:val="00721967"/>
    <w:rsid w:val="007219E2"/>
    <w:rsid w:val="00721C89"/>
    <w:rsid w:val="00722334"/>
    <w:rsid w:val="007223FD"/>
    <w:rsid w:val="0072274A"/>
    <w:rsid w:val="0072289E"/>
    <w:rsid w:val="007228CD"/>
    <w:rsid w:val="00722BF9"/>
    <w:rsid w:val="00723818"/>
    <w:rsid w:val="00726332"/>
    <w:rsid w:val="00726947"/>
    <w:rsid w:val="00727339"/>
    <w:rsid w:val="00730256"/>
    <w:rsid w:val="00730430"/>
    <w:rsid w:val="007312AA"/>
    <w:rsid w:val="0073176D"/>
    <w:rsid w:val="00731AA8"/>
    <w:rsid w:val="00731E95"/>
    <w:rsid w:val="007320D8"/>
    <w:rsid w:val="0073378A"/>
    <w:rsid w:val="00733CC8"/>
    <w:rsid w:val="007349F9"/>
    <w:rsid w:val="007350F8"/>
    <w:rsid w:val="00735702"/>
    <w:rsid w:val="0073572F"/>
    <w:rsid w:val="00736AE6"/>
    <w:rsid w:val="0073781F"/>
    <w:rsid w:val="00737CDA"/>
    <w:rsid w:val="00740231"/>
    <w:rsid w:val="007402DA"/>
    <w:rsid w:val="007407C5"/>
    <w:rsid w:val="00740D1F"/>
    <w:rsid w:val="00740E87"/>
    <w:rsid w:val="00741702"/>
    <w:rsid w:val="00741775"/>
    <w:rsid w:val="00741B65"/>
    <w:rsid w:val="00741FEA"/>
    <w:rsid w:val="00742205"/>
    <w:rsid w:val="00742641"/>
    <w:rsid w:val="00742966"/>
    <w:rsid w:val="00742E11"/>
    <w:rsid w:val="007432D0"/>
    <w:rsid w:val="00743C27"/>
    <w:rsid w:val="00744630"/>
    <w:rsid w:val="00744A03"/>
    <w:rsid w:val="007461C1"/>
    <w:rsid w:val="007478EC"/>
    <w:rsid w:val="007508FD"/>
    <w:rsid w:val="00751595"/>
    <w:rsid w:val="007524AC"/>
    <w:rsid w:val="007533C0"/>
    <w:rsid w:val="00753952"/>
    <w:rsid w:val="00754165"/>
    <w:rsid w:val="00755011"/>
    <w:rsid w:val="007561FE"/>
    <w:rsid w:val="007565C7"/>
    <w:rsid w:val="00756E2D"/>
    <w:rsid w:val="00757528"/>
    <w:rsid w:val="00757D07"/>
    <w:rsid w:val="007650B7"/>
    <w:rsid w:val="00766628"/>
    <w:rsid w:val="007670C2"/>
    <w:rsid w:val="00767593"/>
    <w:rsid w:val="00767932"/>
    <w:rsid w:val="00770719"/>
    <w:rsid w:val="00771487"/>
    <w:rsid w:val="00772951"/>
    <w:rsid w:val="007730A7"/>
    <w:rsid w:val="007737E0"/>
    <w:rsid w:val="00773A55"/>
    <w:rsid w:val="00774A08"/>
    <w:rsid w:val="00774B3A"/>
    <w:rsid w:val="00774BD6"/>
    <w:rsid w:val="007756D4"/>
    <w:rsid w:val="007758F5"/>
    <w:rsid w:val="00776BE6"/>
    <w:rsid w:val="00776DD1"/>
    <w:rsid w:val="0077723E"/>
    <w:rsid w:val="007778EB"/>
    <w:rsid w:val="00780275"/>
    <w:rsid w:val="00780CC2"/>
    <w:rsid w:val="00780DFC"/>
    <w:rsid w:val="00782940"/>
    <w:rsid w:val="00783AC4"/>
    <w:rsid w:val="00783E5D"/>
    <w:rsid w:val="00783E67"/>
    <w:rsid w:val="00784E16"/>
    <w:rsid w:val="007850DB"/>
    <w:rsid w:val="007852A7"/>
    <w:rsid w:val="007859C2"/>
    <w:rsid w:val="00786301"/>
    <w:rsid w:val="00786357"/>
    <w:rsid w:val="0078640B"/>
    <w:rsid w:val="00786D8E"/>
    <w:rsid w:val="007875AD"/>
    <w:rsid w:val="00787FDD"/>
    <w:rsid w:val="00790339"/>
    <w:rsid w:val="007908BC"/>
    <w:rsid w:val="007918A6"/>
    <w:rsid w:val="00792675"/>
    <w:rsid w:val="00792DB2"/>
    <w:rsid w:val="00792DFB"/>
    <w:rsid w:val="007930D4"/>
    <w:rsid w:val="00793313"/>
    <w:rsid w:val="0079405A"/>
    <w:rsid w:val="0079485C"/>
    <w:rsid w:val="00795706"/>
    <w:rsid w:val="007973FE"/>
    <w:rsid w:val="00797707"/>
    <w:rsid w:val="00797BC3"/>
    <w:rsid w:val="00797C17"/>
    <w:rsid w:val="00797EEE"/>
    <w:rsid w:val="007A0F99"/>
    <w:rsid w:val="007A11CC"/>
    <w:rsid w:val="007A14AB"/>
    <w:rsid w:val="007A1DF5"/>
    <w:rsid w:val="007A269B"/>
    <w:rsid w:val="007A2789"/>
    <w:rsid w:val="007A28E6"/>
    <w:rsid w:val="007A3619"/>
    <w:rsid w:val="007A366C"/>
    <w:rsid w:val="007A4094"/>
    <w:rsid w:val="007A4B34"/>
    <w:rsid w:val="007A5735"/>
    <w:rsid w:val="007A5DA0"/>
    <w:rsid w:val="007A60B0"/>
    <w:rsid w:val="007A6609"/>
    <w:rsid w:val="007A68DB"/>
    <w:rsid w:val="007A73A1"/>
    <w:rsid w:val="007A7618"/>
    <w:rsid w:val="007A7F9C"/>
    <w:rsid w:val="007B1A7F"/>
    <w:rsid w:val="007B1DB8"/>
    <w:rsid w:val="007B2B20"/>
    <w:rsid w:val="007B397C"/>
    <w:rsid w:val="007B3D22"/>
    <w:rsid w:val="007B40BD"/>
    <w:rsid w:val="007B42C1"/>
    <w:rsid w:val="007B43B7"/>
    <w:rsid w:val="007B5166"/>
    <w:rsid w:val="007B65EC"/>
    <w:rsid w:val="007B6976"/>
    <w:rsid w:val="007B6ADF"/>
    <w:rsid w:val="007B74AB"/>
    <w:rsid w:val="007B797F"/>
    <w:rsid w:val="007C00D1"/>
    <w:rsid w:val="007C00DA"/>
    <w:rsid w:val="007C073F"/>
    <w:rsid w:val="007C156B"/>
    <w:rsid w:val="007C2376"/>
    <w:rsid w:val="007C287D"/>
    <w:rsid w:val="007C3251"/>
    <w:rsid w:val="007C343B"/>
    <w:rsid w:val="007C3463"/>
    <w:rsid w:val="007C35EA"/>
    <w:rsid w:val="007C472B"/>
    <w:rsid w:val="007C6670"/>
    <w:rsid w:val="007C6DD8"/>
    <w:rsid w:val="007C7F01"/>
    <w:rsid w:val="007D015D"/>
    <w:rsid w:val="007D0822"/>
    <w:rsid w:val="007D0977"/>
    <w:rsid w:val="007D0FC3"/>
    <w:rsid w:val="007D1002"/>
    <w:rsid w:val="007D3F0E"/>
    <w:rsid w:val="007D403B"/>
    <w:rsid w:val="007D502B"/>
    <w:rsid w:val="007D542B"/>
    <w:rsid w:val="007D64FB"/>
    <w:rsid w:val="007D651D"/>
    <w:rsid w:val="007D7AA9"/>
    <w:rsid w:val="007E0CAC"/>
    <w:rsid w:val="007E0F22"/>
    <w:rsid w:val="007E1235"/>
    <w:rsid w:val="007E137D"/>
    <w:rsid w:val="007E14BC"/>
    <w:rsid w:val="007E1A8F"/>
    <w:rsid w:val="007E1B5F"/>
    <w:rsid w:val="007E2029"/>
    <w:rsid w:val="007E3C40"/>
    <w:rsid w:val="007E40F9"/>
    <w:rsid w:val="007E465D"/>
    <w:rsid w:val="007E5117"/>
    <w:rsid w:val="007E52E5"/>
    <w:rsid w:val="007E5A24"/>
    <w:rsid w:val="007E5B38"/>
    <w:rsid w:val="007E5EFE"/>
    <w:rsid w:val="007E6ADC"/>
    <w:rsid w:val="007E6B46"/>
    <w:rsid w:val="007E757F"/>
    <w:rsid w:val="007E7F3B"/>
    <w:rsid w:val="007F2B1F"/>
    <w:rsid w:val="007F351D"/>
    <w:rsid w:val="007F52B2"/>
    <w:rsid w:val="007F5476"/>
    <w:rsid w:val="007F577E"/>
    <w:rsid w:val="007F64FA"/>
    <w:rsid w:val="007F6931"/>
    <w:rsid w:val="007F76EB"/>
    <w:rsid w:val="008000FE"/>
    <w:rsid w:val="00800273"/>
    <w:rsid w:val="008004B5"/>
    <w:rsid w:val="008008EF"/>
    <w:rsid w:val="00801551"/>
    <w:rsid w:val="00801C80"/>
    <w:rsid w:val="00803160"/>
    <w:rsid w:val="00803191"/>
    <w:rsid w:val="00803395"/>
    <w:rsid w:val="00804373"/>
    <w:rsid w:val="00804BA3"/>
    <w:rsid w:val="008058A8"/>
    <w:rsid w:val="0080660C"/>
    <w:rsid w:val="008076F4"/>
    <w:rsid w:val="00807A46"/>
    <w:rsid w:val="00810033"/>
    <w:rsid w:val="00810422"/>
    <w:rsid w:val="00811EEE"/>
    <w:rsid w:val="00811FCC"/>
    <w:rsid w:val="00812070"/>
    <w:rsid w:val="00812104"/>
    <w:rsid w:val="00813346"/>
    <w:rsid w:val="00814E32"/>
    <w:rsid w:val="00815D9B"/>
    <w:rsid w:val="00815FAF"/>
    <w:rsid w:val="008162AB"/>
    <w:rsid w:val="00817780"/>
    <w:rsid w:val="00817B45"/>
    <w:rsid w:val="00817D52"/>
    <w:rsid w:val="0082058C"/>
    <w:rsid w:val="008205DF"/>
    <w:rsid w:val="00820B67"/>
    <w:rsid w:val="00820E11"/>
    <w:rsid w:val="00821063"/>
    <w:rsid w:val="008216F1"/>
    <w:rsid w:val="008217C4"/>
    <w:rsid w:val="00822360"/>
    <w:rsid w:val="00822884"/>
    <w:rsid w:val="00822C4A"/>
    <w:rsid w:val="00823098"/>
    <w:rsid w:val="0082368F"/>
    <w:rsid w:val="00823800"/>
    <w:rsid w:val="00823AE8"/>
    <w:rsid w:val="00823C2E"/>
    <w:rsid w:val="0082487C"/>
    <w:rsid w:val="00824BDF"/>
    <w:rsid w:val="0082589F"/>
    <w:rsid w:val="00825E9E"/>
    <w:rsid w:val="008276A3"/>
    <w:rsid w:val="0083023A"/>
    <w:rsid w:val="008305AD"/>
    <w:rsid w:val="00830FBB"/>
    <w:rsid w:val="00831644"/>
    <w:rsid w:val="008319A8"/>
    <w:rsid w:val="00831ED4"/>
    <w:rsid w:val="00832265"/>
    <w:rsid w:val="00832371"/>
    <w:rsid w:val="0083263B"/>
    <w:rsid w:val="00832FF2"/>
    <w:rsid w:val="00833581"/>
    <w:rsid w:val="00833688"/>
    <w:rsid w:val="00833C99"/>
    <w:rsid w:val="00834508"/>
    <w:rsid w:val="00834AFE"/>
    <w:rsid w:val="0083593B"/>
    <w:rsid w:val="00835B96"/>
    <w:rsid w:val="00835BA1"/>
    <w:rsid w:val="00837054"/>
    <w:rsid w:val="008373BD"/>
    <w:rsid w:val="00837866"/>
    <w:rsid w:val="00837FEF"/>
    <w:rsid w:val="008406A1"/>
    <w:rsid w:val="00840957"/>
    <w:rsid w:val="00840E29"/>
    <w:rsid w:val="008411F2"/>
    <w:rsid w:val="008413D3"/>
    <w:rsid w:val="00841635"/>
    <w:rsid w:val="00841783"/>
    <w:rsid w:val="0084276B"/>
    <w:rsid w:val="00843135"/>
    <w:rsid w:val="0084366D"/>
    <w:rsid w:val="0084387F"/>
    <w:rsid w:val="0084419A"/>
    <w:rsid w:val="00844444"/>
    <w:rsid w:val="00844FD5"/>
    <w:rsid w:val="008451A1"/>
    <w:rsid w:val="008454D3"/>
    <w:rsid w:val="00845D2C"/>
    <w:rsid w:val="008466AF"/>
    <w:rsid w:val="008467AA"/>
    <w:rsid w:val="00846AA5"/>
    <w:rsid w:val="0084718D"/>
    <w:rsid w:val="008471E8"/>
    <w:rsid w:val="0084768D"/>
    <w:rsid w:val="00847C97"/>
    <w:rsid w:val="00850035"/>
    <w:rsid w:val="0085085E"/>
    <w:rsid w:val="00851F69"/>
    <w:rsid w:val="00852800"/>
    <w:rsid w:val="00852C4E"/>
    <w:rsid w:val="00852FE7"/>
    <w:rsid w:val="008537CF"/>
    <w:rsid w:val="00853E7E"/>
    <w:rsid w:val="00854CBE"/>
    <w:rsid w:val="0085653B"/>
    <w:rsid w:val="00857ADF"/>
    <w:rsid w:val="00857BE7"/>
    <w:rsid w:val="00857FE6"/>
    <w:rsid w:val="00860C32"/>
    <w:rsid w:val="008616C1"/>
    <w:rsid w:val="00861E17"/>
    <w:rsid w:val="00861E6B"/>
    <w:rsid w:val="00862719"/>
    <w:rsid w:val="00863404"/>
    <w:rsid w:val="008635EF"/>
    <w:rsid w:val="00863F73"/>
    <w:rsid w:val="0086426D"/>
    <w:rsid w:val="0086476F"/>
    <w:rsid w:val="0086537C"/>
    <w:rsid w:val="00865DBF"/>
    <w:rsid w:val="0086657A"/>
    <w:rsid w:val="00867946"/>
    <w:rsid w:val="00867D34"/>
    <w:rsid w:val="00870104"/>
    <w:rsid w:val="00870870"/>
    <w:rsid w:val="00870C36"/>
    <w:rsid w:val="008717ED"/>
    <w:rsid w:val="00871C7B"/>
    <w:rsid w:val="00872423"/>
    <w:rsid w:val="00872A9B"/>
    <w:rsid w:val="00872E0D"/>
    <w:rsid w:val="0087337B"/>
    <w:rsid w:val="00873A5D"/>
    <w:rsid w:val="0087471E"/>
    <w:rsid w:val="00874DB1"/>
    <w:rsid w:val="00875D12"/>
    <w:rsid w:val="00875FE0"/>
    <w:rsid w:val="0087612D"/>
    <w:rsid w:val="00876283"/>
    <w:rsid w:val="0087633A"/>
    <w:rsid w:val="00876758"/>
    <w:rsid w:val="0087677A"/>
    <w:rsid w:val="0087729D"/>
    <w:rsid w:val="00877E23"/>
    <w:rsid w:val="00880965"/>
    <w:rsid w:val="00881152"/>
    <w:rsid w:val="008822BD"/>
    <w:rsid w:val="0088320B"/>
    <w:rsid w:val="008839CD"/>
    <w:rsid w:val="008847BC"/>
    <w:rsid w:val="0088502E"/>
    <w:rsid w:val="00885143"/>
    <w:rsid w:val="00886105"/>
    <w:rsid w:val="0088634C"/>
    <w:rsid w:val="008866EE"/>
    <w:rsid w:val="00886805"/>
    <w:rsid w:val="008871BE"/>
    <w:rsid w:val="008877C7"/>
    <w:rsid w:val="00887898"/>
    <w:rsid w:val="008921F7"/>
    <w:rsid w:val="008922EB"/>
    <w:rsid w:val="00892901"/>
    <w:rsid w:val="0089330C"/>
    <w:rsid w:val="00894E89"/>
    <w:rsid w:val="00895540"/>
    <w:rsid w:val="00897DCD"/>
    <w:rsid w:val="008A1281"/>
    <w:rsid w:val="008A2B25"/>
    <w:rsid w:val="008A327D"/>
    <w:rsid w:val="008A38E3"/>
    <w:rsid w:val="008A3D49"/>
    <w:rsid w:val="008A3F3F"/>
    <w:rsid w:val="008A418A"/>
    <w:rsid w:val="008A433A"/>
    <w:rsid w:val="008A4AC0"/>
    <w:rsid w:val="008A50D1"/>
    <w:rsid w:val="008A5423"/>
    <w:rsid w:val="008A6254"/>
    <w:rsid w:val="008A6ABD"/>
    <w:rsid w:val="008A7CBE"/>
    <w:rsid w:val="008B21A4"/>
    <w:rsid w:val="008B2476"/>
    <w:rsid w:val="008B2A8D"/>
    <w:rsid w:val="008B2C7F"/>
    <w:rsid w:val="008B2D18"/>
    <w:rsid w:val="008B2D53"/>
    <w:rsid w:val="008B2FF7"/>
    <w:rsid w:val="008B345A"/>
    <w:rsid w:val="008B437F"/>
    <w:rsid w:val="008B4A8F"/>
    <w:rsid w:val="008B50ED"/>
    <w:rsid w:val="008B70AE"/>
    <w:rsid w:val="008B7135"/>
    <w:rsid w:val="008B7725"/>
    <w:rsid w:val="008B7AB4"/>
    <w:rsid w:val="008B7CD8"/>
    <w:rsid w:val="008C01E8"/>
    <w:rsid w:val="008C04C5"/>
    <w:rsid w:val="008C0BFA"/>
    <w:rsid w:val="008C0D40"/>
    <w:rsid w:val="008C2F54"/>
    <w:rsid w:val="008C30EF"/>
    <w:rsid w:val="008C599C"/>
    <w:rsid w:val="008C69B1"/>
    <w:rsid w:val="008C6CC8"/>
    <w:rsid w:val="008C70A6"/>
    <w:rsid w:val="008D1C98"/>
    <w:rsid w:val="008D1CBF"/>
    <w:rsid w:val="008D1D71"/>
    <w:rsid w:val="008D25AE"/>
    <w:rsid w:val="008D299B"/>
    <w:rsid w:val="008D300C"/>
    <w:rsid w:val="008D353D"/>
    <w:rsid w:val="008D4039"/>
    <w:rsid w:val="008D48FC"/>
    <w:rsid w:val="008D4938"/>
    <w:rsid w:val="008D4B63"/>
    <w:rsid w:val="008D4DA1"/>
    <w:rsid w:val="008D5C07"/>
    <w:rsid w:val="008D6A1F"/>
    <w:rsid w:val="008D6A9D"/>
    <w:rsid w:val="008D6AE0"/>
    <w:rsid w:val="008D6D2C"/>
    <w:rsid w:val="008D7285"/>
    <w:rsid w:val="008D780F"/>
    <w:rsid w:val="008D7B6E"/>
    <w:rsid w:val="008E0D4D"/>
    <w:rsid w:val="008E0DAC"/>
    <w:rsid w:val="008E0F67"/>
    <w:rsid w:val="008E1573"/>
    <w:rsid w:val="008E2261"/>
    <w:rsid w:val="008E35E9"/>
    <w:rsid w:val="008E365C"/>
    <w:rsid w:val="008E4593"/>
    <w:rsid w:val="008E501D"/>
    <w:rsid w:val="008E6F78"/>
    <w:rsid w:val="008E7408"/>
    <w:rsid w:val="008E782B"/>
    <w:rsid w:val="008E7BC5"/>
    <w:rsid w:val="008F00DE"/>
    <w:rsid w:val="008F0C33"/>
    <w:rsid w:val="008F0EE8"/>
    <w:rsid w:val="008F168A"/>
    <w:rsid w:val="008F2E00"/>
    <w:rsid w:val="008F32F7"/>
    <w:rsid w:val="008F3F0E"/>
    <w:rsid w:val="008F4C01"/>
    <w:rsid w:val="008F4D55"/>
    <w:rsid w:val="008F4DCD"/>
    <w:rsid w:val="008F5155"/>
    <w:rsid w:val="008F52FC"/>
    <w:rsid w:val="008F6E0C"/>
    <w:rsid w:val="008F7250"/>
    <w:rsid w:val="008F79C6"/>
    <w:rsid w:val="00900A41"/>
    <w:rsid w:val="0090173C"/>
    <w:rsid w:val="00901C4D"/>
    <w:rsid w:val="00903083"/>
    <w:rsid w:val="009031E5"/>
    <w:rsid w:val="00903664"/>
    <w:rsid w:val="0090561D"/>
    <w:rsid w:val="0090598E"/>
    <w:rsid w:val="00905B4D"/>
    <w:rsid w:val="00905C5D"/>
    <w:rsid w:val="00905C5F"/>
    <w:rsid w:val="00905F19"/>
    <w:rsid w:val="00910BD1"/>
    <w:rsid w:val="009113AA"/>
    <w:rsid w:val="009119DF"/>
    <w:rsid w:val="00911DA8"/>
    <w:rsid w:val="00912537"/>
    <w:rsid w:val="00912BEA"/>
    <w:rsid w:val="009133FB"/>
    <w:rsid w:val="00913674"/>
    <w:rsid w:val="009138E8"/>
    <w:rsid w:val="00913A74"/>
    <w:rsid w:val="00914B54"/>
    <w:rsid w:val="00915151"/>
    <w:rsid w:val="009155FC"/>
    <w:rsid w:val="00915645"/>
    <w:rsid w:val="00916782"/>
    <w:rsid w:val="00920F94"/>
    <w:rsid w:val="00921640"/>
    <w:rsid w:val="0092215F"/>
    <w:rsid w:val="00922B22"/>
    <w:rsid w:val="00922B3F"/>
    <w:rsid w:val="0092360D"/>
    <w:rsid w:val="009236D1"/>
    <w:rsid w:val="009236E4"/>
    <w:rsid w:val="00923904"/>
    <w:rsid w:val="00923918"/>
    <w:rsid w:val="00923F76"/>
    <w:rsid w:val="0092597A"/>
    <w:rsid w:val="00926095"/>
    <w:rsid w:val="00926BFB"/>
    <w:rsid w:val="009270E5"/>
    <w:rsid w:val="00927570"/>
    <w:rsid w:val="00930D9B"/>
    <w:rsid w:val="00930E5C"/>
    <w:rsid w:val="00931206"/>
    <w:rsid w:val="00931727"/>
    <w:rsid w:val="00931FCE"/>
    <w:rsid w:val="009328FE"/>
    <w:rsid w:val="00932DCC"/>
    <w:rsid w:val="009335EC"/>
    <w:rsid w:val="00933BDD"/>
    <w:rsid w:val="009345F3"/>
    <w:rsid w:val="009352B7"/>
    <w:rsid w:val="00935FF3"/>
    <w:rsid w:val="00936379"/>
    <w:rsid w:val="00937429"/>
    <w:rsid w:val="00937B61"/>
    <w:rsid w:val="00937ED2"/>
    <w:rsid w:val="00937FE0"/>
    <w:rsid w:val="00941F0F"/>
    <w:rsid w:val="009421C8"/>
    <w:rsid w:val="00942920"/>
    <w:rsid w:val="00943BF3"/>
    <w:rsid w:val="00943F00"/>
    <w:rsid w:val="00944D2F"/>
    <w:rsid w:val="00944D7F"/>
    <w:rsid w:val="00944E82"/>
    <w:rsid w:val="00945317"/>
    <w:rsid w:val="009461FF"/>
    <w:rsid w:val="009462A2"/>
    <w:rsid w:val="00947837"/>
    <w:rsid w:val="00947864"/>
    <w:rsid w:val="009478DD"/>
    <w:rsid w:val="009502B9"/>
    <w:rsid w:val="00951521"/>
    <w:rsid w:val="00952653"/>
    <w:rsid w:val="00952DFC"/>
    <w:rsid w:val="009531B3"/>
    <w:rsid w:val="00953E3C"/>
    <w:rsid w:val="0095441F"/>
    <w:rsid w:val="00954D47"/>
    <w:rsid w:val="009553A6"/>
    <w:rsid w:val="009554D3"/>
    <w:rsid w:val="0096024E"/>
    <w:rsid w:val="009603C6"/>
    <w:rsid w:val="00960885"/>
    <w:rsid w:val="00962C5A"/>
    <w:rsid w:val="00963A6D"/>
    <w:rsid w:val="00966560"/>
    <w:rsid w:val="009670FC"/>
    <w:rsid w:val="0096792F"/>
    <w:rsid w:val="00970489"/>
    <w:rsid w:val="009706FF"/>
    <w:rsid w:val="0097070D"/>
    <w:rsid w:val="00970AF4"/>
    <w:rsid w:val="00970E5A"/>
    <w:rsid w:val="00971FE6"/>
    <w:rsid w:val="00972082"/>
    <w:rsid w:val="0097241F"/>
    <w:rsid w:val="00972EBF"/>
    <w:rsid w:val="0097342F"/>
    <w:rsid w:val="009734FA"/>
    <w:rsid w:val="00973713"/>
    <w:rsid w:val="00973DFC"/>
    <w:rsid w:val="00974057"/>
    <w:rsid w:val="009741D5"/>
    <w:rsid w:val="00974954"/>
    <w:rsid w:val="0097576C"/>
    <w:rsid w:val="00977002"/>
    <w:rsid w:val="00980A1F"/>
    <w:rsid w:val="00980AEF"/>
    <w:rsid w:val="009814F0"/>
    <w:rsid w:val="00981C94"/>
    <w:rsid w:val="00981ED5"/>
    <w:rsid w:val="00983BAB"/>
    <w:rsid w:val="00983BAD"/>
    <w:rsid w:val="00983E06"/>
    <w:rsid w:val="0098460D"/>
    <w:rsid w:val="009863DD"/>
    <w:rsid w:val="00986D79"/>
    <w:rsid w:val="00990C5B"/>
    <w:rsid w:val="00990F43"/>
    <w:rsid w:val="009912DC"/>
    <w:rsid w:val="00991D0D"/>
    <w:rsid w:val="0099210C"/>
    <w:rsid w:val="00992B7E"/>
    <w:rsid w:val="00993042"/>
    <w:rsid w:val="0099307C"/>
    <w:rsid w:val="00993580"/>
    <w:rsid w:val="00993949"/>
    <w:rsid w:val="0099670C"/>
    <w:rsid w:val="00996975"/>
    <w:rsid w:val="009978A8"/>
    <w:rsid w:val="00997932"/>
    <w:rsid w:val="009A0287"/>
    <w:rsid w:val="009A0A1F"/>
    <w:rsid w:val="009A0BBC"/>
    <w:rsid w:val="009A13FA"/>
    <w:rsid w:val="009A2877"/>
    <w:rsid w:val="009A2A56"/>
    <w:rsid w:val="009A38D5"/>
    <w:rsid w:val="009A3D50"/>
    <w:rsid w:val="009A4112"/>
    <w:rsid w:val="009A437E"/>
    <w:rsid w:val="009A4DF5"/>
    <w:rsid w:val="009A4E24"/>
    <w:rsid w:val="009A5A74"/>
    <w:rsid w:val="009A7ACF"/>
    <w:rsid w:val="009B105A"/>
    <w:rsid w:val="009B1286"/>
    <w:rsid w:val="009B142B"/>
    <w:rsid w:val="009B1EC5"/>
    <w:rsid w:val="009B2B9A"/>
    <w:rsid w:val="009B3075"/>
    <w:rsid w:val="009B3A30"/>
    <w:rsid w:val="009B3A7E"/>
    <w:rsid w:val="009B4203"/>
    <w:rsid w:val="009B7384"/>
    <w:rsid w:val="009B78DD"/>
    <w:rsid w:val="009B7C56"/>
    <w:rsid w:val="009C0BF0"/>
    <w:rsid w:val="009C1EDF"/>
    <w:rsid w:val="009C2C26"/>
    <w:rsid w:val="009C460E"/>
    <w:rsid w:val="009C4B62"/>
    <w:rsid w:val="009C4DCA"/>
    <w:rsid w:val="009C7388"/>
    <w:rsid w:val="009D3DAA"/>
    <w:rsid w:val="009D431D"/>
    <w:rsid w:val="009D6086"/>
    <w:rsid w:val="009D642B"/>
    <w:rsid w:val="009D6976"/>
    <w:rsid w:val="009D6C66"/>
    <w:rsid w:val="009D74F9"/>
    <w:rsid w:val="009D75AE"/>
    <w:rsid w:val="009D7A75"/>
    <w:rsid w:val="009E0212"/>
    <w:rsid w:val="009E1635"/>
    <w:rsid w:val="009E1637"/>
    <w:rsid w:val="009E1B0F"/>
    <w:rsid w:val="009E2ABE"/>
    <w:rsid w:val="009E2EFC"/>
    <w:rsid w:val="009E30EA"/>
    <w:rsid w:val="009E4170"/>
    <w:rsid w:val="009E52F1"/>
    <w:rsid w:val="009E5961"/>
    <w:rsid w:val="009E7745"/>
    <w:rsid w:val="009F13C4"/>
    <w:rsid w:val="009F267D"/>
    <w:rsid w:val="009F297E"/>
    <w:rsid w:val="009F2E8D"/>
    <w:rsid w:val="009F33C0"/>
    <w:rsid w:val="009F50C8"/>
    <w:rsid w:val="009F55CD"/>
    <w:rsid w:val="009F5713"/>
    <w:rsid w:val="009F62D6"/>
    <w:rsid w:val="009F65C0"/>
    <w:rsid w:val="00A01AAE"/>
    <w:rsid w:val="00A01E3F"/>
    <w:rsid w:val="00A02A1D"/>
    <w:rsid w:val="00A03548"/>
    <w:rsid w:val="00A04755"/>
    <w:rsid w:val="00A0503F"/>
    <w:rsid w:val="00A05822"/>
    <w:rsid w:val="00A059DD"/>
    <w:rsid w:val="00A059F9"/>
    <w:rsid w:val="00A05A4D"/>
    <w:rsid w:val="00A05C90"/>
    <w:rsid w:val="00A061CF"/>
    <w:rsid w:val="00A070D6"/>
    <w:rsid w:val="00A07C7B"/>
    <w:rsid w:val="00A1083A"/>
    <w:rsid w:val="00A1223C"/>
    <w:rsid w:val="00A123A4"/>
    <w:rsid w:val="00A1270A"/>
    <w:rsid w:val="00A130E7"/>
    <w:rsid w:val="00A13128"/>
    <w:rsid w:val="00A1387B"/>
    <w:rsid w:val="00A13E59"/>
    <w:rsid w:val="00A154F0"/>
    <w:rsid w:val="00A158D7"/>
    <w:rsid w:val="00A162F7"/>
    <w:rsid w:val="00A174F4"/>
    <w:rsid w:val="00A216E3"/>
    <w:rsid w:val="00A21B67"/>
    <w:rsid w:val="00A2260D"/>
    <w:rsid w:val="00A2262E"/>
    <w:rsid w:val="00A235E2"/>
    <w:rsid w:val="00A236B9"/>
    <w:rsid w:val="00A23A31"/>
    <w:rsid w:val="00A2506E"/>
    <w:rsid w:val="00A2599F"/>
    <w:rsid w:val="00A259CD"/>
    <w:rsid w:val="00A25B4E"/>
    <w:rsid w:val="00A25DB7"/>
    <w:rsid w:val="00A26DFD"/>
    <w:rsid w:val="00A279F0"/>
    <w:rsid w:val="00A3033C"/>
    <w:rsid w:val="00A3179A"/>
    <w:rsid w:val="00A34148"/>
    <w:rsid w:val="00A347C9"/>
    <w:rsid w:val="00A3700B"/>
    <w:rsid w:val="00A37117"/>
    <w:rsid w:val="00A37131"/>
    <w:rsid w:val="00A375D3"/>
    <w:rsid w:val="00A40010"/>
    <w:rsid w:val="00A41FAA"/>
    <w:rsid w:val="00A42770"/>
    <w:rsid w:val="00A43F83"/>
    <w:rsid w:val="00A454C1"/>
    <w:rsid w:val="00A4704E"/>
    <w:rsid w:val="00A47692"/>
    <w:rsid w:val="00A47973"/>
    <w:rsid w:val="00A50745"/>
    <w:rsid w:val="00A50F0D"/>
    <w:rsid w:val="00A51657"/>
    <w:rsid w:val="00A51EAE"/>
    <w:rsid w:val="00A526A9"/>
    <w:rsid w:val="00A52F98"/>
    <w:rsid w:val="00A5360F"/>
    <w:rsid w:val="00A53E5D"/>
    <w:rsid w:val="00A53E76"/>
    <w:rsid w:val="00A53E80"/>
    <w:rsid w:val="00A554BB"/>
    <w:rsid w:val="00A5563E"/>
    <w:rsid w:val="00A55804"/>
    <w:rsid w:val="00A558E2"/>
    <w:rsid w:val="00A563DE"/>
    <w:rsid w:val="00A56518"/>
    <w:rsid w:val="00A57445"/>
    <w:rsid w:val="00A610C4"/>
    <w:rsid w:val="00A61FAF"/>
    <w:rsid w:val="00A62AD5"/>
    <w:rsid w:val="00A62BC2"/>
    <w:rsid w:val="00A63DE8"/>
    <w:rsid w:val="00A64031"/>
    <w:rsid w:val="00A6463F"/>
    <w:rsid w:val="00A64DBD"/>
    <w:rsid w:val="00A65AD8"/>
    <w:rsid w:val="00A66D26"/>
    <w:rsid w:val="00A66F2B"/>
    <w:rsid w:val="00A67367"/>
    <w:rsid w:val="00A6793A"/>
    <w:rsid w:val="00A70764"/>
    <w:rsid w:val="00A70B55"/>
    <w:rsid w:val="00A70C79"/>
    <w:rsid w:val="00A70E1A"/>
    <w:rsid w:val="00A71C72"/>
    <w:rsid w:val="00A7277C"/>
    <w:rsid w:val="00A72BD3"/>
    <w:rsid w:val="00A7354F"/>
    <w:rsid w:val="00A73810"/>
    <w:rsid w:val="00A73DB3"/>
    <w:rsid w:val="00A73EC7"/>
    <w:rsid w:val="00A74BDD"/>
    <w:rsid w:val="00A74E7D"/>
    <w:rsid w:val="00A76DC5"/>
    <w:rsid w:val="00A77728"/>
    <w:rsid w:val="00A77955"/>
    <w:rsid w:val="00A82562"/>
    <w:rsid w:val="00A8272B"/>
    <w:rsid w:val="00A82943"/>
    <w:rsid w:val="00A82F70"/>
    <w:rsid w:val="00A83401"/>
    <w:rsid w:val="00A839C1"/>
    <w:rsid w:val="00A844BA"/>
    <w:rsid w:val="00A869A3"/>
    <w:rsid w:val="00A878A5"/>
    <w:rsid w:val="00A87EC7"/>
    <w:rsid w:val="00A90B80"/>
    <w:rsid w:val="00A91FA2"/>
    <w:rsid w:val="00A9207D"/>
    <w:rsid w:val="00A92D04"/>
    <w:rsid w:val="00A9357F"/>
    <w:rsid w:val="00A939B9"/>
    <w:rsid w:val="00A95E3E"/>
    <w:rsid w:val="00A96019"/>
    <w:rsid w:val="00A9634F"/>
    <w:rsid w:val="00A96B90"/>
    <w:rsid w:val="00AA13F8"/>
    <w:rsid w:val="00AA1594"/>
    <w:rsid w:val="00AA1FB5"/>
    <w:rsid w:val="00AA25AD"/>
    <w:rsid w:val="00AA2B4F"/>
    <w:rsid w:val="00AA2E54"/>
    <w:rsid w:val="00AA3628"/>
    <w:rsid w:val="00AA3CF1"/>
    <w:rsid w:val="00AA4087"/>
    <w:rsid w:val="00AA4648"/>
    <w:rsid w:val="00AA57F5"/>
    <w:rsid w:val="00AA5D2F"/>
    <w:rsid w:val="00AA5FB4"/>
    <w:rsid w:val="00AA6D15"/>
    <w:rsid w:val="00AB059F"/>
    <w:rsid w:val="00AB2203"/>
    <w:rsid w:val="00AB24AE"/>
    <w:rsid w:val="00AB2E08"/>
    <w:rsid w:val="00AB3F2A"/>
    <w:rsid w:val="00AB47A5"/>
    <w:rsid w:val="00AB4ADD"/>
    <w:rsid w:val="00AB50B2"/>
    <w:rsid w:val="00AB512A"/>
    <w:rsid w:val="00AB5130"/>
    <w:rsid w:val="00AB5946"/>
    <w:rsid w:val="00AB5A01"/>
    <w:rsid w:val="00AB6096"/>
    <w:rsid w:val="00AB61DB"/>
    <w:rsid w:val="00AB67BD"/>
    <w:rsid w:val="00AB7357"/>
    <w:rsid w:val="00AB77D7"/>
    <w:rsid w:val="00AC055E"/>
    <w:rsid w:val="00AC0A4A"/>
    <w:rsid w:val="00AC13A7"/>
    <w:rsid w:val="00AC2EA4"/>
    <w:rsid w:val="00AC3491"/>
    <w:rsid w:val="00AC4BC0"/>
    <w:rsid w:val="00AC4BE6"/>
    <w:rsid w:val="00AC4C21"/>
    <w:rsid w:val="00AC5E7D"/>
    <w:rsid w:val="00AC60AB"/>
    <w:rsid w:val="00AC6374"/>
    <w:rsid w:val="00AC6D51"/>
    <w:rsid w:val="00AC7A10"/>
    <w:rsid w:val="00AD005F"/>
    <w:rsid w:val="00AD0359"/>
    <w:rsid w:val="00AD08EE"/>
    <w:rsid w:val="00AD0FA6"/>
    <w:rsid w:val="00AD1C96"/>
    <w:rsid w:val="00AD1CD3"/>
    <w:rsid w:val="00AD1FB3"/>
    <w:rsid w:val="00AD2859"/>
    <w:rsid w:val="00AD2A7B"/>
    <w:rsid w:val="00AD2B24"/>
    <w:rsid w:val="00AD2C9F"/>
    <w:rsid w:val="00AD2D7E"/>
    <w:rsid w:val="00AD2E5D"/>
    <w:rsid w:val="00AD307A"/>
    <w:rsid w:val="00AD318B"/>
    <w:rsid w:val="00AD420F"/>
    <w:rsid w:val="00AD6248"/>
    <w:rsid w:val="00AD69BE"/>
    <w:rsid w:val="00AD6C1E"/>
    <w:rsid w:val="00AD7523"/>
    <w:rsid w:val="00AD79CF"/>
    <w:rsid w:val="00AD7F13"/>
    <w:rsid w:val="00AE0967"/>
    <w:rsid w:val="00AE1819"/>
    <w:rsid w:val="00AE1D27"/>
    <w:rsid w:val="00AE2644"/>
    <w:rsid w:val="00AE2F6E"/>
    <w:rsid w:val="00AE3DAE"/>
    <w:rsid w:val="00AE55FF"/>
    <w:rsid w:val="00AE5DAC"/>
    <w:rsid w:val="00AE634D"/>
    <w:rsid w:val="00AE68C2"/>
    <w:rsid w:val="00AE6D20"/>
    <w:rsid w:val="00AE7D09"/>
    <w:rsid w:val="00AF02A9"/>
    <w:rsid w:val="00AF02F2"/>
    <w:rsid w:val="00AF0D0A"/>
    <w:rsid w:val="00AF12EB"/>
    <w:rsid w:val="00AF2122"/>
    <w:rsid w:val="00AF24CC"/>
    <w:rsid w:val="00AF3F24"/>
    <w:rsid w:val="00AF4CFB"/>
    <w:rsid w:val="00AF533E"/>
    <w:rsid w:val="00AF557D"/>
    <w:rsid w:val="00AF5A0D"/>
    <w:rsid w:val="00AF6E50"/>
    <w:rsid w:val="00AF752C"/>
    <w:rsid w:val="00AF7DAE"/>
    <w:rsid w:val="00B0003A"/>
    <w:rsid w:val="00B0018D"/>
    <w:rsid w:val="00B009C5"/>
    <w:rsid w:val="00B0180B"/>
    <w:rsid w:val="00B01A36"/>
    <w:rsid w:val="00B02AE9"/>
    <w:rsid w:val="00B06695"/>
    <w:rsid w:val="00B0734B"/>
    <w:rsid w:val="00B102E4"/>
    <w:rsid w:val="00B105A7"/>
    <w:rsid w:val="00B10DF7"/>
    <w:rsid w:val="00B11531"/>
    <w:rsid w:val="00B12359"/>
    <w:rsid w:val="00B127F8"/>
    <w:rsid w:val="00B14D01"/>
    <w:rsid w:val="00B1582E"/>
    <w:rsid w:val="00B16DEE"/>
    <w:rsid w:val="00B17510"/>
    <w:rsid w:val="00B17CC7"/>
    <w:rsid w:val="00B21B28"/>
    <w:rsid w:val="00B21F16"/>
    <w:rsid w:val="00B22748"/>
    <w:rsid w:val="00B22A46"/>
    <w:rsid w:val="00B2427B"/>
    <w:rsid w:val="00B25B81"/>
    <w:rsid w:val="00B26D84"/>
    <w:rsid w:val="00B26F19"/>
    <w:rsid w:val="00B27AF0"/>
    <w:rsid w:val="00B301A3"/>
    <w:rsid w:val="00B334AE"/>
    <w:rsid w:val="00B34BC1"/>
    <w:rsid w:val="00B34ECC"/>
    <w:rsid w:val="00B35F32"/>
    <w:rsid w:val="00B36472"/>
    <w:rsid w:val="00B37A90"/>
    <w:rsid w:val="00B37AE2"/>
    <w:rsid w:val="00B40077"/>
    <w:rsid w:val="00B40622"/>
    <w:rsid w:val="00B4089F"/>
    <w:rsid w:val="00B41413"/>
    <w:rsid w:val="00B4217E"/>
    <w:rsid w:val="00B42524"/>
    <w:rsid w:val="00B44FD5"/>
    <w:rsid w:val="00B46D6C"/>
    <w:rsid w:val="00B4701C"/>
    <w:rsid w:val="00B4726A"/>
    <w:rsid w:val="00B47A3C"/>
    <w:rsid w:val="00B47A96"/>
    <w:rsid w:val="00B51484"/>
    <w:rsid w:val="00B52401"/>
    <w:rsid w:val="00B52910"/>
    <w:rsid w:val="00B5355B"/>
    <w:rsid w:val="00B539F3"/>
    <w:rsid w:val="00B53B6C"/>
    <w:rsid w:val="00B5414B"/>
    <w:rsid w:val="00B54E28"/>
    <w:rsid w:val="00B55054"/>
    <w:rsid w:val="00B56822"/>
    <w:rsid w:val="00B571EB"/>
    <w:rsid w:val="00B60178"/>
    <w:rsid w:val="00B6073C"/>
    <w:rsid w:val="00B618CE"/>
    <w:rsid w:val="00B61B6B"/>
    <w:rsid w:val="00B628E4"/>
    <w:rsid w:val="00B631DF"/>
    <w:rsid w:val="00B633B2"/>
    <w:rsid w:val="00B63626"/>
    <w:rsid w:val="00B63FB7"/>
    <w:rsid w:val="00B640A7"/>
    <w:rsid w:val="00B64C2F"/>
    <w:rsid w:val="00B65195"/>
    <w:rsid w:val="00B657E2"/>
    <w:rsid w:val="00B65C1D"/>
    <w:rsid w:val="00B664A1"/>
    <w:rsid w:val="00B66748"/>
    <w:rsid w:val="00B67663"/>
    <w:rsid w:val="00B67963"/>
    <w:rsid w:val="00B67D60"/>
    <w:rsid w:val="00B70687"/>
    <w:rsid w:val="00B707A5"/>
    <w:rsid w:val="00B7119E"/>
    <w:rsid w:val="00B713D5"/>
    <w:rsid w:val="00B722A3"/>
    <w:rsid w:val="00B72EDC"/>
    <w:rsid w:val="00B72F58"/>
    <w:rsid w:val="00B77530"/>
    <w:rsid w:val="00B776A2"/>
    <w:rsid w:val="00B779D3"/>
    <w:rsid w:val="00B77D7D"/>
    <w:rsid w:val="00B80AC8"/>
    <w:rsid w:val="00B8115C"/>
    <w:rsid w:val="00B8168C"/>
    <w:rsid w:val="00B816F6"/>
    <w:rsid w:val="00B8223E"/>
    <w:rsid w:val="00B82DE9"/>
    <w:rsid w:val="00B834F0"/>
    <w:rsid w:val="00B83AF4"/>
    <w:rsid w:val="00B83B20"/>
    <w:rsid w:val="00B83D63"/>
    <w:rsid w:val="00B84B20"/>
    <w:rsid w:val="00B84BA0"/>
    <w:rsid w:val="00B85710"/>
    <w:rsid w:val="00B85761"/>
    <w:rsid w:val="00B8626B"/>
    <w:rsid w:val="00B86A13"/>
    <w:rsid w:val="00B905DD"/>
    <w:rsid w:val="00B905F3"/>
    <w:rsid w:val="00B90CE2"/>
    <w:rsid w:val="00B9199E"/>
    <w:rsid w:val="00B92AE8"/>
    <w:rsid w:val="00B92CC7"/>
    <w:rsid w:val="00B9343C"/>
    <w:rsid w:val="00B93A91"/>
    <w:rsid w:val="00B93F14"/>
    <w:rsid w:val="00B9537B"/>
    <w:rsid w:val="00B957B7"/>
    <w:rsid w:val="00B95EA5"/>
    <w:rsid w:val="00B962BD"/>
    <w:rsid w:val="00B97354"/>
    <w:rsid w:val="00B97A82"/>
    <w:rsid w:val="00B97AC6"/>
    <w:rsid w:val="00B97AF3"/>
    <w:rsid w:val="00BA020E"/>
    <w:rsid w:val="00BA0219"/>
    <w:rsid w:val="00BA07B1"/>
    <w:rsid w:val="00BA1214"/>
    <w:rsid w:val="00BA2226"/>
    <w:rsid w:val="00BA25D7"/>
    <w:rsid w:val="00BA2624"/>
    <w:rsid w:val="00BA2E13"/>
    <w:rsid w:val="00BA3A7E"/>
    <w:rsid w:val="00BA3CC7"/>
    <w:rsid w:val="00BB0F57"/>
    <w:rsid w:val="00BB22EC"/>
    <w:rsid w:val="00BB334E"/>
    <w:rsid w:val="00BB3BB1"/>
    <w:rsid w:val="00BB4FEC"/>
    <w:rsid w:val="00BB50F4"/>
    <w:rsid w:val="00BB5229"/>
    <w:rsid w:val="00BB55A2"/>
    <w:rsid w:val="00BB575C"/>
    <w:rsid w:val="00BB5BBB"/>
    <w:rsid w:val="00BB63A6"/>
    <w:rsid w:val="00BB665C"/>
    <w:rsid w:val="00BC3520"/>
    <w:rsid w:val="00BC3CDF"/>
    <w:rsid w:val="00BC405B"/>
    <w:rsid w:val="00BC5606"/>
    <w:rsid w:val="00BC5F76"/>
    <w:rsid w:val="00BC629F"/>
    <w:rsid w:val="00BC6F6E"/>
    <w:rsid w:val="00BC7231"/>
    <w:rsid w:val="00BC7EAF"/>
    <w:rsid w:val="00BD009C"/>
    <w:rsid w:val="00BD02A2"/>
    <w:rsid w:val="00BD039E"/>
    <w:rsid w:val="00BD14CD"/>
    <w:rsid w:val="00BD1DAE"/>
    <w:rsid w:val="00BD20FD"/>
    <w:rsid w:val="00BD2DA2"/>
    <w:rsid w:val="00BD2DC5"/>
    <w:rsid w:val="00BD2E79"/>
    <w:rsid w:val="00BD2EA2"/>
    <w:rsid w:val="00BD4043"/>
    <w:rsid w:val="00BD49FB"/>
    <w:rsid w:val="00BD5627"/>
    <w:rsid w:val="00BD58DF"/>
    <w:rsid w:val="00BD5CEB"/>
    <w:rsid w:val="00BD5E26"/>
    <w:rsid w:val="00BD72DA"/>
    <w:rsid w:val="00BE047F"/>
    <w:rsid w:val="00BE0E6E"/>
    <w:rsid w:val="00BE13CD"/>
    <w:rsid w:val="00BE22B1"/>
    <w:rsid w:val="00BE2393"/>
    <w:rsid w:val="00BE3960"/>
    <w:rsid w:val="00BE4214"/>
    <w:rsid w:val="00BE47BA"/>
    <w:rsid w:val="00BE4F65"/>
    <w:rsid w:val="00BE6356"/>
    <w:rsid w:val="00BE64F3"/>
    <w:rsid w:val="00BE6E11"/>
    <w:rsid w:val="00BE7B53"/>
    <w:rsid w:val="00BF084C"/>
    <w:rsid w:val="00BF11E3"/>
    <w:rsid w:val="00BF1394"/>
    <w:rsid w:val="00BF1B9D"/>
    <w:rsid w:val="00BF211F"/>
    <w:rsid w:val="00BF21A2"/>
    <w:rsid w:val="00BF2800"/>
    <w:rsid w:val="00BF2B96"/>
    <w:rsid w:val="00BF2CF3"/>
    <w:rsid w:val="00BF36FA"/>
    <w:rsid w:val="00BF3ECD"/>
    <w:rsid w:val="00BF417F"/>
    <w:rsid w:val="00BF504D"/>
    <w:rsid w:val="00BF5175"/>
    <w:rsid w:val="00BF517C"/>
    <w:rsid w:val="00BF668A"/>
    <w:rsid w:val="00BF7A68"/>
    <w:rsid w:val="00C002DB"/>
    <w:rsid w:val="00C002F2"/>
    <w:rsid w:val="00C00C11"/>
    <w:rsid w:val="00C02063"/>
    <w:rsid w:val="00C02CFB"/>
    <w:rsid w:val="00C03D86"/>
    <w:rsid w:val="00C04575"/>
    <w:rsid w:val="00C04B59"/>
    <w:rsid w:val="00C05273"/>
    <w:rsid w:val="00C053EA"/>
    <w:rsid w:val="00C05457"/>
    <w:rsid w:val="00C065D6"/>
    <w:rsid w:val="00C069A8"/>
    <w:rsid w:val="00C07FFA"/>
    <w:rsid w:val="00C102AC"/>
    <w:rsid w:val="00C110DA"/>
    <w:rsid w:val="00C11785"/>
    <w:rsid w:val="00C118F7"/>
    <w:rsid w:val="00C12072"/>
    <w:rsid w:val="00C12549"/>
    <w:rsid w:val="00C125AF"/>
    <w:rsid w:val="00C12E3F"/>
    <w:rsid w:val="00C1396C"/>
    <w:rsid w:val="00C141E8"/>
    <w:rsid w:val="00C14A6F"/>
    <w:rsid w:val="00C15328"/>
    <w:rsid w:val="00C157F1"/>
    <w:rsid w:val="00C15D2E"/>
    <w:rsid w:val="00C15DFF"/>
    <w:rsid w:val="00C15FB8"/>
    <w:rsid w:val="00C16566"/>
    <w:rsid w:val="00C1685F"/>
    <w:rsid w:val="00C1699B"/>
    <w:rsid w:val="00C16CB8"/>
    <w:rsid w:val="00C2103D"/>
    <w:rsid w:val="00C21655"/>
    <w:rsid w:val="00C21A11"/>
    <w:rsid w:val="00C21D8A"/>
    <w:rsid w:val="00C21F3E"/>
    <w:rsid w:val="00C22464"/>
    <w:rsid w:val="00C22473"/>
    <w:rsid w:val="00C22AEB"/>
    <w:rsid w:val="00C22B1C"/>
    <w:rsid w:val="00C244BA"/>
    <w:rsid w:val="00C25277"/>
    <w:rsid w:val="00C25602"/>
    <w:rsid w:val="00C26292"/>
    <w:rsid w:val="00C26E02"/>
    <w:rsid w:val="00C26FC8"/>
    <w:rsid w:val="00C2738C"/>
    <w:rsid w:val="00C278B3"/>
    <w:rsid w:val="00C27E49"/>
    <w:rsid w:val="00C33687"/>
    <w:rsid w:val="00C33D22"/>
    <w:rsid w:val="00C3528D"/>
    <w:rsid w:val="00C356EC"/>
    <w:rsid w:val="00C3584E"/>
    <w:rsid w:val="00C35B1A"/>
    <w:rsid w:val="00C36C48"/>
    <w:rsid w:val="00C36D1D"/>
    <w:rsid w:val="00C36E4E"/>
    <w:rsid w:val="00C376B4"/>
    <w:rsid w:val="00C40447"/>
    <w:rsid w:val="00C4165E"/>
    <w:rsid w:val="00C42EB7"/>
    <w:rsid w:val="00C43755"/>
    <w:rsid w:val="00C44368"/>
    <w:rsid w:val="00C45E01"/>
    <w:rsid w:val="00C472FC"/>
    <w:rsid w:val="00C47721"/>
    <w:rsid w:val="00C513DC"/>
    <w:rsid w:val="00C51637"/>
    <w:rsid w:val="00C51B5A"/>
    <w:rsid w:val="00C51EF6"/>
    <w:rsid w:val="00C52BBC"/>
    <w:rsid w:val="00C52BCA"/>
    <w:rsid w:val="00C6058E"/>
    <w:rsid w:val="00C608B5"/>
    <w:rsid w:val="00C61077"/>
    <w:rsid w:val="00C616C3"/>
    <w:rsid w:val="00C62128"/>
    <w:rsid w:val="00C63182"/>
    <w:rsid w:val="00C63685"/>
    <w:rsid w:val="00C63DF0"/>
    <w:rsid w:val="00C64E7A"/>
    <w:rsid w:val="00C65134"/>
    <w:rsid w:val="00C651DD"/>
    <w:rsid w:val="00C655B1"/>
    <w:rsid w:val="00C65724"/>
    <w:rsid w:val="00C66341"/>
    <w:rsid w:val="00C66D17"/>
    <w:rsid w:val="00C6741F"/>
    <w:rsid w:val="00C67A20"/>
    <w:rsid w:val="00C70574"/>
    <w:rsid w:val="00C70B89"/>
    <w:rsid w:val="00C71339"/>
    <w:rsid w:val="00C71A5A"/>
    <w:rsid w:val="00C71BEF"/>
    <w:rsid w:val="00C71EA1"/>
    <w:rsid w:val="00C72588"/>
    <w:rsid w:val="00C72A8A"/>
    <w:rsid w:val="00C73A6B"/>
    <w:rsid w:val="00C73FC9"/>
    <w:rsid w:val="00C75479"/>
    <w:rsid w:val="00C75C3E"/>
    <w:rsid w:val="00C760AD"/>
    <w:rsid w:val="00C7650B"/>
    <w:rsid w:val="00C76764"/>
    <w:rsid w:val="00C773B4"/>
    <w:rsid w:val="00C778BB"/>
    <w:rsid w:val="00C80DE7"/>
    <w:rsid w:val="00C80F98"/>
    <w:rsid w:val="00C813F6"/>
    <w:rsid w:val="00C81F23"/>
    <w:rsid w:val="00C821F4"/>
    <w:rsid w:val="00C837B0"/>
    <w:rsid w:val="00C84523"/>
    <w:rsid w:val="00C846B4"/>
    <w:rsid w:val="00C85899"/>
    <w:rsid w:val="00C8622C"/>
    <w:rsid w:val="00C86BF4"/>
    <w:rsid w:val="00C87BE3"/>
    <w:rsid w:val="00C9043D"/>
    <w:rsid w:val="00C90E1E"/>
    <w:rsid w:val="00C91B64"/>
    <w:rsid w:val="00C91D34"/>
    <w:rsid w:val="00C91D42"/>
    <w:rsid w:val="00C927FF"/>
    <w:rsid w:val="00C92A31"/>
    <w:rsid w:val="00C92AB9"/>
    <w:rsid w:val="00C93FD3"/>
    <w:rsid w:val="00C94129"/>
    <w:rsid w:val="00C95080"/>
    <w:rsid w:val="00C95514"/>
    <w:rsid w:val="00C958C8"/>
    <w:rsid w:val="00C95CEB"/>
    <w:rsid w:val="00C96172"/>
    <w:rsid w:val="00C9669A"/>
    <w:rsid w:val="00C967FD"/>
    <w:rsid w:val="00C96C1C"/>
    <w:rsid w:val="00C96E40"/>
    <w:rsid w:val="00C9732A"/>
    <w:rsid w:val="00C9733C"/>
    <w:rsid w:val="00C97D6A"/>
    <w:rsid w:val="00CA19AA"/>
    <w:rsid w:val="00CA2AD9"/>
    <w:rsid w:val="00CA30EB"/>
    <w:rsid w:val="00CA3496"/>
    <w:rsid w:val="00CA4B68"/>
    <w:rsid w:val="00CA4E45"/>
    <w:rsid w:val="00CA4E67"/>
    <w:rsid w:val="00CA5767"/>
    <w:rsid w:val="00CA5BE8"/>
    <w:rsid w:val="00CA5EF4"/>
    <w:rsid w:val="00CA6208"/>
    <w:rsid w:val="00CA697A"/>
    <w:rsid w:val="00CA725E"/>
    <w:rsid w:val="00CB24C8"/>
    <w:rsid w:val="00CB2C18"/>
    <w:rsid w:val="00CB3653"/>
    <w:rsid w:val="00CB3932"/>
    <w:rsid w:val="00CB396F"/>
    <w:rsid w:val="00CB550D"/>
    <w:rsid w:val="00CB55F8"/>
    <w:rsid w:val="00CB5699"/>
    <w:rsid w:val="00CB7333"/>
    <w:rsid w:val="00CB78D6"/>
    <w:rsid w:val="00CC08FC"/>
    <w:rsid w:val="00CC1B4F"/>
    <w:rsid w:val="00CC1C00"/>
    <w:rsid w:val="00CC2E28"/>
    <w:rsid w:val="00CC419D"/>
    <w:rsid w:val="00CC4497"/>
    <w:rsid w:val="00CC5190"/>
    <w:rsid w:val="00CC5627"/>
    <w:rsid w:val="00CC5645"/>
    <w:rsid w:val="00CC566B"/>
    <w:rsid w:val="00CC5AFF"/>
    <w:rsid w:val="00CC6869"/>
    <w:rsid w:val="00CC799D"/>
    <w:rsid w:val="00CC7B9A"/>
    <w:rsid w:val="00CD0B22"/>
    <w:rsid w:val="00CD1542"/>
    <w:rsid w:val="00CD2089"/>
    <w:rsid w:val="00CD2B2C"/>
    <w:rsid w:val="00CD524C"/>
    <w:rsid w:val="00CD52A8"/>
    <w:rsid w:val="00CD64A0"/>
    <w:rsid w:val="00CD732C"/>
    <w:rsid w:val="00CD7750"/>
    <w:rsid w:val="00CD7EB0"/>
    <w:rsid w:val="00CE00B8"/>
    <w:rsid w:val="00CE081E"/>
    <w:rsid w:val="00CE14EF"/>
    <w:rsid w:val="00CE2663"/>
    <w:rsid w:val="00CE3765"/>
    <w:rsid w:val="00CE3FCC"/>
    <w:rsid w:val="00CE44C5"/>
    <w:rsid w:val="00CE4FEF"/>
    <w:rsid w:val="00CE579A"/>
    <w:rsid w:val="00CE5943"/>
    <w:rsid w:val="00CE65BF"/>
    <w:rsid w:val="00CE71B0"/>
    <w:rsid w:val="00CF005D"/>
    <w:rsid w:val="00CF0914"/>
    <w:rsid w:val="00CF29C0"/>
    <w:rsid w:val="00CF324E"/>
    <w:rsid w:val="00CF484E"/>
    <w:rsid w:val="00CF5FC4"/>
    <w:rsid w:val="00CF77C7"/>
    <w:rsid w:val="00D0023A"/>
    <w:rsid w:val="00D00D3A"/>
    <w:rsid w:val="00D01CF6"/>
    <w:rsid w:val="00D01E11"/>
    <w:rsid w:val="00D021E5"/>
    <w:rsid w:val="00D04867"/>
    <w:rsid w:val="00D04BFC"/>
    <w:rsid w:val="00D058DC"/>
    <w:rsid w:val="00D06CBB"/>
    <w:rsid w:val="00D077F1"/>
    <w:rsid w:val="00D10052"/>
    <w:rsid w:val="00D10404"/>
    <w:rsid w:val="00D1107C"/>
    <w:rsid w:val="00D11A7A"/>
    <w:rsid w:val="00D120C8"/>
    <w:rsid w:val="00D12101"/>
    <w:rsid w:val="00D127CF"/>
    <w:rsid w:val="00D12E99"/>
    <w:rsid w:val="00D12FA7"/>
    <w:rsid w:val="00D14244"/>
    <w:rsid w:val="00D1460C"/>
    <w:rsid w:val="00D14C42"/>
    <w:rsid w:val="00D1519C"/>
    <w:rsid w:val="00D154A2"/>
    <w:rsid w:val="00D16AAE"/>
    <w:rsid w:val="00D170BE"/>
    <w:rsid w:val="00D17736"/>
    <w:rsid w:val="00D17EF1"/>
    <w:rsid w:val="00D20A32"/>
    <w:rsid w:val="00D218B6"/>
    <w:rsid w:val="00D21B67"/>
    <w:rsid w:val="00D21F21"/>
    <w:rsid w:val="00D23C30"/>
    <w:rsid w:val="00D2440B"/>
    <w:rsid w:val="00D25254"/>
    <w:rsid w:val="00D25B1D"/>
    <w:rsid w:val="00D2685F"/>
    <w:rsid w:val="00D27180"/>
    <w:rsid w:val="00D311A4"/>
    <w:rsid w:val="00D31349"/>
    <w:rsid w:val="00D321F5"/>
    <w:rsid w:val="00D335F7"/>
    <w:rsid w:val="00D3391B"/>
    <w:rsid w:val="00D3422C"/>
    <w:rsid w:val="00D34DFA"/>
    <w:rsid w:val="00D357B6"/>
    <w:rsid w:val="00D36281"/>
    <w:rsid w:val="00D3635F"/>
    <w:rsid w:val="00D36499"/>
    <w:rsid w:val="00D367CD"/>
    <w:rsid w:val="00D36806"/>
    <w:rsid w:val="00D3788B"/>
    <w:rsid w:val="00D37D86"/>
    <w:rsid w:val="00D37EFA"/>
    <w:rsid w:val="00D4006C"/>
    <w:rsid w:val="00D41F22"/>
    <w:rsid w:val="00D4211A"/>
    <w:rsid w:val="00D4292D"/>
    <w:rsid w:val="00D42AD1"/>
    <w:rsid w:val="00D43FD0"/>
    <w:rsid w:val="00D44009"/>
    <w:rsid w:val="00D45338"/>
    <w:rsid w:val="00D45360"/>
    <w:rsid w:val="00D453F2"/>
    <w:rsid w:val="00D45B5A"/>
    <w:rsid w:val="00D46358"/>
    <w:rsid w:val="00D46730"/>
    <w:rsid w:val="00D4678C"/>
    <w:rsid w:val="00D46C86"/>
    <w:rsid w:val="00D477B4"/>
    <w:rsid w:val="00D500CD"/>
    <w:rsid w:val="00D501B5"/>
    <w:rsid w:val="00D504E2"/>
    <w:rsid w:val="00D51BB6"/>
    <w:rsid w:val="00D52980"/>
    <w:rsid w:val="00D5516B"/>
    <w:rsid w:val="00D55C9A"/>
    <w:rsid w:val="00D562B5"/>
    <w:rsid w:val="00D56C08"/>
    <w:rsid w:val="00D57AB3"/>
    <w:rsid w:val="00D57C7D"/>
    <w:rsid w:val="00D57DCD"/>
    <w:rsid w:val="00D61BC4"/>
    <w:rsid w:val="00D61DC2"/>
    <w:rsid w:val="00D621D7"/>
    <w:rsid w:val="00D63A72"/>
    <w:rsid w:val="00D63E1E"/>
    <w:rsid w:val="00D6409C"/>
    <w:rsid w:val="00D64CAE"/>
    <w:rsid w:val="00D64F7A"/>
    <w:rsid w:val="00D65489"/>
    <w:rsid w:val="00D667AD"/>
    <w:rsid w:val="00D677A0"/>
    <w:rsid w:val="00D67F2B"/>
    <w:rsid w:val="00D7029B"/>
    <w:rsid w:val="00D705FE"/>
    <w:rsid w:val="00D744C8"/>
    <w:rsid w:val="00D7487A"/>
    <w:rsid w:val="00D7647D"/>
    <w:rsid w:val="00D76855"/>
    <w:rsid w:val="00D77228"/>
    <w:rsid w:val="00D80FB3"/>
    <w:rsid w:val="00D8142C"/>
    <w:rsid w:val="00D8158D"/>
    <w:rsid w:val="00D81915"/>
    <w:rsid w:val="00D81A56"/>
    <w:rsid w:val="00D82F81"/>
    <w:rsid w:val="00D8368F"/>
    <w:rsid w:val="00D83B5A"/>
    <w:rsid w:val="00D83E62"/>
    <w:rsid w:val="00D85AC0"/>
    <w:rsid w:val="00D86752"/>
    <w:rsid w:val="00D86BDF"/>
    <w:rsid w:val="00D86FE5"/>
    <w:rsid w:val="00D87372"/>
    <w:rsid w:val="00D87588"/>
    <w:rsid w:val="00D91A8A"/>
    <w:rsid w:val="00D91FCD"/>
    <w:rsid w:val="00D927C9"/>
    <w:rsid w:val="00D92B2C"/>
    <w:rsid w:val="00D93321"/>
    <w:rsid w:val="00D9426B"/>
    <w:rsid w:val="00D9456E"/>
    <w:rsid w:val="00D947E0"/>
    <w:rsid w:val="00D95007"/>
    <w:rsid w:val="00D95251"/>
    <w:rsid w:val="00D9625B"/>
    <w:rsid w:val="00D97004"/>
    <w:rsid w:val="00DA0330"/>
    <w:rsid w:val="00DA27C2"/>
    <w:rsid w:val="00DA2E14"/>
    <w:rsid w:val="00DA4A96"/>
    <w:rsid w:val="00DA59EC"/>
    <w:rsid w:val="00DA5C32"/>
    <w:rsid w:val="00DA69AB"/>
    <w:rsid w:val="00DA703A"/>
    <w:rsid w:val="00DA70BC"/>
    <w:rsid w:val="00DB0274"/>
    <w:rsid w:val="00DB0819"/>
    <w:rsid w:val="00DB08E9"/>
    <w:rsid w:val="00DB12CA"/>
    <w:rsid w:val="00DB17C2"/>
    <w:rsid w:val="00DB2061"/>
    <w:rsid w:val="00DB3A02"/>
    <w:rsid w:val="00DB4044"/>
    <w:rsid w:val="00DB5DD5"/>
    <w:rsid w:val="00DB70C0"/>
    <w:rsid w:val="00DB7D9C"/>
    <w:rsid w:val="00DC1916"/>
    <w:rsid w:val="00DC19D5"/>
    <w:rsid w:val="00DC1EB2"/>
    <w:rsid w:val="00DC240E"/>
    <w:rsid w:val="00DC33C1"/>
    <w:rsid w:val="00DC3474"/>
    <w:rsid w:val="00DC3E56"/>
    <w:rsid w:val="00DC3F10"/>
    <w:rsid w:val="00DC4971"/>
    <w:rsid w:val="00DC4F69"/>
    <w:rsid w:val="00DC4FC2"/>
    <w:rsid w:val="00DC5B21"/>
    <w:rsid w:val="00DC5EDD"/>
    <w:rsid w:val="00DC6229"/>
    <w:rsid w:val="00DC63BC"/>
    <w:rsid w:val="00DC6FA9"/>
    <w:rsid w:val="00DD01B8"/>
    <w:rsid w:val="00DD04D5"/>
    <w:rsid w:val="00DD08BF"/>
    <w:rsid w:val="00DD110A"/>
    <w:rsid w:val="00DD1B50"/>
    <w:rsid w:val="00DD2705"/>
    <w:rsid w:val="00DD3D62"/>
    <w:rsid w:val="00DD4872"/>
    <w:rsid w:val="00DD4909"/>
    <w:rsid w:val="00DD5122"/>
    <w:rsid w:val="00DD569C"/>
    <w:rsid w:val="00DD5B6C"/>
    <w:rsid w:val="00DD5D1C"/>
    <w:rsid w:val="00DD640E"/>
    <w:rsid w:val="00DD6D0C"/>
    <w:rsid w:val="00DD7D7E"/>
    <w:rsid w:val="00DE00FB"/>
    <w:rsid w:val="00DE0BCE"/>
    <w:rsid w:val="00DE0CA5"/>
    <w:rsid w:val="00DE15E2"/>
    <w:rsid w:val="00DE178D"/>
    <w:rsid w:val="00DE1894"/>
    <w:rsid w:val="00DE1988"/>
    <w:rsid w:val="00DE3C08"/>
    <w:rsid w:val="00DE4587"/>
    <w:rsid w:val="00DE479F"/>
    <w:rsid w:val="00DE490C"/>
    <w:rsid w:val="00DE498B"/>
    <w:rsid w:val="00DE5621"/>
    <w:rsid w:val="00DE56D8"/>
    <w:rsid w:val="00DE585D"/>
    <w:rsid w:val="00DE7D44"/>
    <w:rsid w:val="00DF0707"/>
    <w:rsid w:val="00DF1A96"/>
    <w:rsid w:val="00DF268F"/>
    <w:rsid w:val="00DF29C6"/>
    <w:rsid w:val="00DF33F0"/>
    <w:rsid w:val="00DF5243"/>
    <w:rsid w:val="00DF78B9"/>
    <w:rsid w:val="00DF7939"/>
    <w:rsid w:val="00E00185"/>
    <w:rsid w:val="00E0097C"/>
    <w:rsid w:val="00E0103D"/>
    <w:rsid w:val="00E017F1"/>
    <w:rsid w:val="00E01EEB"/>
    <w:rsid w:val="00E0286C"/>
    <w:rsid w:val="00E02D8D"/>
    <w:rsid w:val="00E03E15"/>
    <w:rsid w:val="00E0455C"/>
    <w:rsid w:val="00E04A50"/>
    <w:rsid w:val="00E04D19"/>
    <w:rsid w:val="00E07C38"/>
    <w:rsid w:val="00E07E3C"/>
    <w:rsid w:val="00E07EFE"/>
    <w:rsid w:val="00E10D49"/>
    <w:rsid w:val="00E10FD8"/>
    <w:rsid w:val="00E12461"/>
    <w:rsid w:val="00E1259B"/>
    <w:rsid w:val="00E126E2"/>
    <w:rsid w:val="00E12940"/>
    <w:rsid w:val="00E13A7C"/>
    <w:rsid w:val="00E167E8"/>
    <w:rsid w:val="00E173D4"/>
    <w:rsid w:val="00E1768E"/>
    <w:rsid w:val="00E20294"/>
    <w:rsid w:val="00E2035C"/>
    <w:rsid w:val="00E20E0D"/>
    <w:rsid w:val="00E215F6"/>
    <w:rsid w:val="00E2279A"/>
    <w:rsid w:val="00E22B50"/>
    <w:rsid w:val="00E23149"/>
    <w:rsid w:val="00E23A59"/>
    <w:rsid w:val="00E23C45"/>
    <w:rsid w:val="00E240C0"/>
    <w:rsid w:val="00E248D9"/>
    <w:rsid w:val="00E24E58"/>
    <w:rsid w:val="00E250AA"/>
    <w:rsid w:val="00E259A2"/>
    <w:rsid w:val="00E25AD6"/>
    <w:rsid w:val="00E25E0D"/>
    <w:rsid w:val="00E25E7F"/>
    <w:rsid w:val="00E26268"/>
    <w:rsid w:val="00E2643F"/>
    <w:rsid w:val="00E26452"/>
    <w:rsid w:val="00E26555"/>
    <w:rsid w:val="00E27CC0"/>
    <w:rsid w:val="00E3056E"/>
    <w:rsid w:val="00E312AA"/>
    <w:rsid w:val="00E312D8"/>
    <w:rsid w:val="00E31541"/>
    <w:rsid w:val="00E319E6"/>
    <w:rsid w:val="00E31AC6"/>
    <w:rsid w:val="00E32206"/>
    <w:rsid w:val="00E329C0"/>
    <w:rsid w:val="00E33D2F"/>
    <w:rsid w:val="00E34357"/>
    <w:rsid w:val="00E34815"/>
    <w:rsid w:val="00E348FC"/>
    <w:rsid w:val="00E34AAB"/>
    <w:rsid w:val="00E35435"/>
    <w:rsid w:val="00E355B4"/>
    <w:rsid w:val="00E361A6"/>
    <w:rsid w:val="00E36CD1"/>
    <w:rsid w:val="00E36FC0"/>
    <w:rsid w:val="00E374EC"/>
    <w:rsid w:val="00E4061D"/>
    <w:rsid w:val="00E40761"/>
    <w:rsid w:val="00E41350"/>
    <w:rsid w:val="00E41FD8"/>
    <w:rsid w:val="00E4279C"/>
    <w:rsid w:val="00E430B1"/>
    <w:rsid w:val="00E43137"/>
    <w:rsid w:val="00E43AF9"/>
    <w:rsid w:val="00E44D6E"/>
    <w:rsid w:val="00E45DA3"/>
    <w:rsid w:val="00E46626"/>
    <w:rsid w:val="00E471A4"/>
    <w:rsid w:val="00E479F0"/>
    <w:rsid w:val="00E50275"/>
    <w:rsid w:val="00E517C2"/>
    <w:rsid w:val="00E526C7"/>
    <w:rsid w:val="00E52E3F"/>
    <w:rsid w:val="00E539E8"/>
    <w:rsid w:val="00E54A53"/>
    <w:rsid w:val="00E54BC9"/>
    <w:rsid w:val="00E556BB"/>
    <w:rsid w:val="00E55AF7"/>
    <w:rsid w:val="00E565D4"/>
    <w:rsid w:val="00E603D6"/>
    <w:rsid w:val="00E60429"/>
    <w:rsid w:val="00E6244F"/>
    <w:rsid w:val="00E645F5"/>
    <w:rsid w:val="00E6498D"/>
    <w:rsid w:val="00E65A66"/>
    <w:rsid w:val="00E66C47"/>
    <w:rsid w:val="00E66F9F"/>
    <w:rsid w:val="00E670F6"/>
    <w:rsid w:val="00E70078"/>
    <w:rsid w:val="00E700EA"/>
    <w:rsid w:val="00E7015E"/>
    <w:rsid w:val="00E7047F"/>
    <w:rsid w:val="00E704A5"/>
    <w:rsid w:val="00E70662"/>
    <w:rsid w:val="00E71272"/>
    <w:rsid w:val="00E71632"/>
    <w:rsid w:val="00E71C4D"/>
    <w:rsid w:val="00E7279E"/>
    <w:rsid w:val="00E7316F"/>
    <w:rsid w:val="00E732DB"/>
    <w:rsid w:val="00E7389D"/>
    <w:rsid w:val="00E73F35"/>
    <w:rsid w:val="00E73FDD"/>
    <w:rsid w:val="00E74EAE"/>
    <w:rsid w:val="00E76229"/>
    <w:rsid w:val="00E76561"/>
    <w:rsid w:val="00E766B4"/>
    <w:rsid w:val="00E76FD7"/>
    <w:rsid w:val="00E77681"/>
    <w:rsid w:val="00E777E4"/>
    <w:rsid w:val="00E80577"/>
    <w:rsid w:val="00E809F8"/>
    <w:rsid w:val="00E80C50"/>
    <w:rsid w:val="00E813C6"/>
    <w:rsid w:val="00E82838"/>
    <w:rsid w:val="00E8365C"/>
    <w:rsid w:val="00E84F03"/>
    <w:rsid w:val="00E859A1"/>
    <w:rsid w:val="00E85C34"/>
    <w:rsid w:val="00E860D2"/>
    <w:rsid w:val="00E863A7"/>
    <w:rsid w:val="00E868CF"/>
    <w:rsid w:val="00E86A63"/>
    <w:rsid w:val="00E872AF"/>
    <w:rsid w:val="00E87D4F"/>
    <w:rsid w:val="00E9167D"/>
    <w:rsid w:val="00E918B8"/>
    <w:rsid w:val="00E91AA4"/>
    <w:rsid w:val="00E91CC6"/>
    <w:rsid w:val="00E91F69"/>
    <w:rsid w:val="00E92537"/>
    <w:rsid w:val="00E93291"/>
    <w:rsid w:val="00E93FCE"/>
    <w:rsid w:val="00E94109"/>
    <w:rsid w:val="00E94119"/>
    <w:rsid w:val="00E94C3F"/>
    <w:rsid w:val="00E95181"/>
    <w:rsid w:val="00E9523E"/>
    <w:rsid w:val="00E95D13"/>
    <w:rsid w:val="00E96677"/>
    <w:rsid w:val="00E96F82"/>
    <w:rsid w:val="00E97464"/>
    <w:rsid w:val="00E976FF"/>
    <w:rsid w:val="00E97BD9"/>
    <w:rsid w:val="00EA0531"/>
    <w:rsid w:val="00EA1A4C"/>
    <w:rsid w:val="00EA1A91"/>
    <w:rsid w:val="00EA1CC1"/>
    <w:rsid w:val="00EA3264"/>
    <w:rsid w:val="00EA3B1E"/>
    <w:rsid w:val="00EA44A3"/>
    <w:rsid w:val="00EA4573"/>
    <w:rsid w:val="00EA48FC"/>
    <w:rsid w:val="00EA5848"/>
    <w:rsid w:val="00EA5ABC"/>
    <w:rsid w:val="00EA62A3"/>
    <w:rsid w:val="00EA6373"/>
    <w:rsid w:val="00EA691A"/>
    <w:rsid w:val="00EA76F7"/>
    <w:rsid w:val="00EA7724"/>
    <w:rsid w:val="00EA7F73"/>
    <w:rsid w:val="00EA7FDD"/>
    <w:rsid w:val="00EB1C02"/>
    <w:rsid w:val="00EB1E67"/>
    <w:rsid w:val="00EB2C68"/>
    <w:rsid w:val="00EB3948"/>
    <w:rsid w:val="00EB3C39"/>
    <w:rsid w:val="00EB571F"/>
    <w:rsid w:val="00EB627C"/>
    <w:rsid w:val="00EB66A3"/>
    <w:rsid w:val="00EB69E5"/>
    <w:rsid w:val="00EB7222"/>
    <w:rsid w:val="00EC25E2"/>
    <w:rsid w:val="00EC30EE"/>
    <w:rsid w:val="00EC3729"/>
    <w:rsid w:val="00EC3A43"/>
    <w:rsid w:val="00EC57FF"/>
    <w:rsid w:val="00EC5ACB"/>
    <w:rsid w:val="00EC5CC5"/>
    <w:rsid w:val="00EC6B09"/>
    <w:rsid w:val="00EC6F07"/>
    <w:rsid w:val="00EC6F0E"/>
    <w:rsid w:val="00ED03D3"/>
    <w:rsid w:val="00ED0EAB"/>
    <w:rsid w:val="00ED1A38"/>
    <w:rsid w:val="00ED21B1"/>
    <w:rsid w:val="00ED22EB"/>
    <w:rsid w:val="00ED2923"/>
    <w:rsid w:val="00ED2BD6"/>
    <w:rsid w:val="00ED30A7"/>
    <w:rsid w:val="00ED3A2A"/>
    <w:rsid w:val="00ED3E32"/>
    <w:rsid w:val="00ED3E75"/>
    <w:rsid w:val="00ED45C4"/>
    <w:rsid w:val="00ED470F"/>
    <w:rsid w:val="00ED4A5B"/>
    <w:rsid w:val="00ED4BFD"/>
    <w:rsid w:val="00ED4DE0"/>
    <w:rsid w:val="00ED6B01"/>
    <w:rsid w:val="00ED72B3"/>
    <w:rsid w:val="00ED78AC"/>
    <w:rsid w:val="00EE0A6A"/>
    <w:rsid w:val="00EE17FF"/>
    <w:rsid w:val="00EE234B"/>
    <w:rsid w:val="00EE29C7"/>
    <w:rsid w:val="00EE2D61"/>
    <w:rsid w:val="00EE3173"/>
    <w:rsid w:val="00EE37F7"/>
    <w:rsid w:val="00EE4C37"/>
    <w:rsid w:val="00EE596C"/>
    <w:rsid w:val="00EE5977"/>
    <w:rsid w:val="00EE5C64"/>
    <w:rsid w:val="00EE5EBA"/>
    <w:rsid w:val="00EE652E"/>
    <w:rsid w:val="00EE69E6"/>
    <w:rsid w:val="00EE7066"/>
    <w:rsid w:val="00EF0B79"/>
    <w:rsid w:val="00EF0FDA"/>
    <w:rsid w:val="00EF125E"/>
    <w:rsid w:val="00EF12BF"/>
    <w:rsid w:val="00EF146E"/>
    <w:rsid w:val="00EF1D09"/>
    <w:rsid w:val="00EF3409"/>
    <w:rsid w:val="00EF3B3F"/>
    <w:rsid w:val="00EF3EED"/>
    <w:rsid w:val="00EF3FE3"/>
    <w:rsid w:val="00EF4E94"/>
    <w:rsid w:val="00EF5106"/>
    <w:rsid w:val="00EF57CD"/>
    <w:rsid w:val="00EF5BE6"/>
    <w:rsid w:val="00EF688C"/>
    <w:rsid w:val="00EF6F20"/>
    <w:rsid w:val="00EF7110"/>
    <w:rsid w:val="00EF7424"/>
    <w:rsid w:val="00EF7792"/>
    <w:rsid w:val="00F0080A"/>
    <w:rsid w:val="00F00B95"/>
    <w:rsid w:val="00F01AC5"/>
    <w:rsid w:val="00F01DA6"/>
    <w:rsid w:val="00F01F57"/>
    <w:rsid w:val="00F02ADC"/>
    <w:rsid w:val="00F03320"/>
    <w:rsid w:val="00F03404"/>
    <w:rsid w:val="00F0353A"/>
    <w:rsid w:val="00F04141"/>
    <w:rsid w:val="00F04681"/>
    <w:rsid w:val="00F04A0C"/>
    <w:rsid w:val="00F04E69"/>
    <w:rsid w:val="00F0547F"/>
    <w:rsid w:val="00F066BE"/>
    <w:rsid w:val="00F06819"/>
    <w:rsid w:val="00F06B30"/>
    <w:rsid w:val="00F077BB"/>
    <w:rsid w:val="00F105CD"/>
    <w:rsid w:val="00F109DE"/>
    <w:rsid w:val="00F1104B"/>
    <w:rsid w:val="00F1260E"/>
    <w:rsid w:val="00F13144"/>
    <w:rsid w:val="00F1378E"/>
    <w:rsid w:val="00F13CF1"/>
    <w:rsid w:val="00F1428B"/>
    <w:rsid w:val="00F14343"/>
    <w:rsid w:val="00F1445A"/>
    <w:rsid w:val="00F14799"/>
    <w:rsid w:val="00F14FA6"/>
    <w:rsid w:val="00F16D36"/>
    <w:rsid w:val="00F17501"/>
    <w:rsid w:val="00F17CAB"/>
    <w:rsid w:val="00F21D7B"/>
    <w:rsid w:val="00F229AB"/>
    <w:rsid w:val="00F22BE3"/>
    <w:rsid w:val="00F23AE4"/>
    <w:rsid w:val="00F240D0"/>
    <w:rsid w:val="00F241CC"/>
    <w:rsid w:val="00F245B5"/>
    <w:rsid w:val="00F26732"/>
    <w:rsid w:val="00F279D1"/>
    <w:rsid w:val="00F27F22"/>
    <w:rsid w:val="00F300E2"/>
    <w:rsid w:val="00F302F6"/>
    <w:rsid w:val="00F30CF8"/>
    <w:rsid w:val="00F30EAA"/>
    <w:rsid w:val="00F3161B"/>
    <w:rsid w:val="00F31D9F"/>
    <w:rsid w:val="00F327DB"/>
    <w:rsid w:val="00F342E0"/>
    <w:rsid w:val="00F34FFD"/>
    <w:rsid w:val="00F3576C"/>
    <w:rsid w:val="00F357B3"/>
    <w:rsid w:val="00F3616E"/>
    <w:rsid w:val="00F36B87"/>
    <w:rsid w:val="00F36D06"/>
    <w:rsid w:val="00F37D90"/>
    <w:rsid w:val="00F40C5F"/>
    <w:rsid w:val="00F41DA2"/>
    <w:rsid w:val="00F42337"/>
    <w:rsid w:val="00F439F0"/>
    <w:rsid w:val="00F43B43"/>
    <w:rsid w:val="00F45286"/>
    <w:rsid w:val="00F45447"/>
    <w:rsid w:val="00F45622"/>
    <w:rsid w:val="00F460F0"/>
    <w:rsid w:val="00F47341"/>
    <w:rsid w:val="00F4757E"/>
    <w:rsid w:val="00F47791"/>
    <w:rsid w:val="00F47E81"/>
    <w:rsid w:val="00F502FB"/>
    <w:rsid w:val="00F50F53"/>
    <w:rsid w:val="00F52333"/>
    <w:rsid w:val="00F525FD"/>
    <w:rsid w:val="00F52F80"/>
    <w:rsid w:val="00F5334B"/>
    <w:rsid w:val="00F53843"/>
    <w:rsid w:val="00F53C80"/>
    <w:rsid w:val="00F565A0"/>
    <w:rsid w:val="00F6105C"/>
    <w:rsid w:val="00F6209C"/>
    <w:rsid w:val="00F62620"/>
    <w:rsid w:val="00F62F90"/>
    <w:rsid w:val="00F638C1"/>
    <w:rsid w:val="00F63BE4"/>
    <w:rsid w:val="00F63F70"/>
    <w:rsid w:val="00F64FD6"/>
    <w:rsid w:val="00F6595A"/>
    <w:rsid w:val="00F67488"/>
    <w:rsid w:val="00F70FAD"/>
    <w:rsid w:val="00F71B68"/>
    <w:rsid w:val="00F720BF"/>
    <w:rsid w:val="00F73D4E"/>
    <w:rsid w:val="00F7520E"/>
    <w:rsid w:val="00F75499"/>
    <w:rsid w:val="00F75513"/>
    <w:rsid w:val="00F761EB"/>
    <w:rsid w:val="00F77623"/>
    <w:rsid w:val="00F77C79"/>
    <w:rsid w:val="00F77CC9"/>
    <w:rsid w:val="00F8109F"/>
    <w:rsid w:val="00F83AB6"/>
    <w:rsid w:val="00F8473E"/>
    <w:rsid w:val="00F84978"/>
    <w:rsid w:val="00F8541A"/>
    <w:rsid w:val="00F855B4"/>
    <w:rsid w:val="00F85DCB"/>
    <w:rsid w:val="00F85E1A"/>
    <w:rsid w:val="00F85F69"/>
    <w:rsid w:val="00F867E6"/>
    <w:rsid w:val="00F86D2D"/>
    <w:rsid w:val="00F874DE"/>
    <w:rsid w:val="00F877CF"/>
    <w:rsid w:val="00F916E3"/>
    <w:rsid w:val="00F930FF"/>
    <w:rsid w:val="00F935A3"/>
    <w:rsid w:val="00F94116"/>
    <w:rsid w:val="00F94DD9"/>
    <w:rsid w:val="00F952D7"/>
    <w:rsid w:val="00F95746"/>
    <w:rsid w:val="00F95D6A"/>
    <w:rsid w:val="00F9766C"/>
    <w:rsid w:val="00F9778A"/>
    <w:rsid w:val="00F97DDC"/>
    <w:rsid w:val="00FA08C2"/>
    <w:rsid w:val="00FA09BC"/>
    <w:rsid w:val="00FA131C"/>
    <w:rsid w:val="00FA1C03"/>
    <w:rsid w:val="00FA1D75"/>
    <w:rsid w:val="00FA2CEC"/>
    <w:rsid w:val="00FA41A9"/>
    <w:rsid w:val="00FA4C77"/>
    <w:rsid w:val="00FA4EC0"/>
    <w:rsid w:val="00FA5C41"/>
    <w:rsid w:val="00FA6470"/>
    <w:rsid w:val="00FA6858"/>
    <w:rsid w:val="00FA69CA"/>
    <w:rsid w:val="00FA6CD0"/>
    <w:rsid w:val="00FA743B"/>
    <w:rsid w:val="00FB0260"/>
    <w:rsid w:val="00FB028E"/>
    <w:rsid w:val="00FB074D"/>
    <w:rsid w:val="00FB0C30"/>
    <w:rsid w:val="00FB0D95"/>
    <w:rsid w:val="00FB1731"/>
    <w:rsid w:val="00FB1D97"/>
    <w:rsid w:val="00FB28DB"/>
    <w:rsid w:val="00FB3A15"/>
    <w:rsid w:val="00FB45AE"/>
    <w:rsid w:val="00FB5257"/>
    <w:rsid w:val="00FB6154"/>
    <w:rsid w:val="00FC0355"/>
    <w:rsid w:val="00FC060C"/>
    <w:rsid w:val="00FC0A62"/>
    <w:rsid w:val="00FC117E"/>
    <w:rsid w:val="00FC19A8"/>
    <w:rsid w:val="00FC2C4C"/>
    <w:rsid w:val="00FC2C7B"/>
    <w:rsid w:val="00FC2F6A"/>
    <w:rsid w:val="00FC39C4"/>
    <w:rsid w:val="00FC52A5"/>
    <w:rsid w:val="00FC745C"/>
    <w:rsid w:val="00FD065D"/>
    <w:rsid w:val="00FD1951"/>
    <w:rsid w:val="00FD2BD9"/>
    <w:rsid w:val="00FD30FB"/>
    <w:rsid w:val="00FD31D6"/>
    <w:rsid w:val="00FD3F07"/>
    <w:rsid w:val="00FD4B5B"/>
    <w:rsid w:val="00FD4B92"/>
    <w:rsid w:val="00FD5072"/>
    <w:rsid w:val="00FD5B09"/>
    <w:rsid w:val="00FD6889"/>
    <w:rsid w:val="00FD7487"/>
    <w:rsid w:val="00FD798B"/>
    <w:rsid w:val="00FE0144"/>
    <w:rsid w:val="00FE071E"/>
    <w:rsid w:val="00FE0791"/>
    <w:rsid w:val="00FE0E7B"/>
    <w:rsid w:val="00FE1339"/>
    <w:rsid w:val="00FE37A9"/>
    <w:rsid w:val="00FE37E8"/>
    <w:rsid w:val="00FE40FF"/>
    <w:rsid w:val="00FE49DA"/>
    <w:rsid w:val="00FE4F5D"/>
    <w:rsid w:val="00FE5011"/>
    <w:rsid w:val="00FE535D"/>
    <w:rsid w:val="00FE5736"/>
    <w:rsid w:val="00FE5F27"/>
    <w:rsid w:val="00FE68A0"/>
    <w:rsid w:val="00FE706C"/>
    <w:rsid w:val="00FE7512"/>
    <w:rsid w:val="00FE76E5"/>
    <w:rsid w:val="00FE7DC8"/>
    <w:rsid w:val="00FE7E8D"/>
    <w:rsid w:val="00FF05C1"/>
    <w:rsid w:val="00FF0A6D"/>
    <w:rsid w:val="00FF0D14"/>
    <w:rsid w:val="00FF1838"/>
    <w:rsid w:val="00FF1A34"/>
    <w:rsid w:val="00FF34DF"/>
    <w:rsid w:val="00FF3BC6"/>
    <w:rsid w:val="00FF3C56"/>
    <w:rsid w:val="00FF44E1"/>
    <w:rsid w:val="00FF4F8C"/>
    <w:rsid w:val="00FF710A"/>
    <w:rsid w:val="00FF7D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DFE26A"/>
  <w15:chartTrackingRefBased/>
  <w15:docId w15:val="{A388A2D5-6FD7-4FB7-9490-81C4041C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0D1F"/>
    <w:pPr>
      <w:widowControl w:val="0"/>
      <w:jc w:val="both"/>
    </w:pPr>
    <w:rPr>
      <w:kern w:val="2"/>
      <w:sz w:val="21"/>
      <w:szCs w:val="24"/>
    </w:rPr>
  </w:style>
  <w:style w:type="paragraph" w:styleId="1">
    <w:name w:val="heading 1"/>
    <w:basedOn w:val="a"/>
    <w:next w:val="a"/>
    <w:link w:val="10"/>
    <w:qFormat/>
    <w:rsid w:val="00004BAC"/>
    <w:pPr>
      <w:keepNext/>
      <w:outlineLvl w:val="0"/>
    </w:pPr>
    <w:rPr>
      <w:rFonts w:ascii="Arial" w:eastAsia="ＭＳ ゴシック" w:hAnsi="Arial"/>
      <w:sz w:val="24"/>
      <w:lang w:val="x-none" w:eastAsia="x-none"/>
    </w:rPr>
  </w:style>
  <w:style w:type="paragraph" w:styleId="2">
    <w:name w:val="heading 2"/>
    <w:basedOn w:val="a"/>
    <w:next w:val="a"/>
    <w:link w:val="20"/>
    <w:unhideWhenUsed/>
    <w:qFormat/>
    <w:rsid w:val="00004BAC"/>
    <w:pPr>
      <w:keepNext/>
      <w:outlineLvl w:val="1"/>
    </w:pPr>
    <w:rPr>
      <w:rFonts w:ascii="Arial" w:eastAsia="ＭＳ ゴシック" w:hAnsi="Arial"/>
      <w:lang w:val="x-none" w:eastAsia="x-none"/>
    </w:rPr>
  </w:style>
  <w:style w:type="paragraph" w:styleId="3">
    <w:name w:val="heading 3"/>
    <w:basedOn w:val="a"/>
    <w:next w:val="a"/>
    <w:link w:val="30"/>
    <w:unhideWhenUsed/>
    <w:qFormat/>
    <w:rsid w:val="00004BAC"/>
    <w:pPr>
      <w:keepNext/>
      <w:ind w:leftChars="400" w:left="400"/>
      <w:outlineLvl w:val="2"/>
    </w:pPr>
    <w:rPr>
      <w:rFonts w:ascii="Arial" w:eastAsia="ＭＳ ゴシック" w:hAnsi="Arial"/>
      <w:lang w:val="x-none" w:eastAsia="x-none"/>
    </w:rPr>
  </w:style>
  <w:style w:type="paragraph" w:styleId="4">
    <w:name w:val="heading 4"/>
    <w:basedOn w:val="a"/>
    <w:next w:val="a"/>
    <w:link w:val="40"/>
    <w:unhideWhenUsed/>
    <w:qFormat/>
    <w:rsid w:val="00004BAC"/>
    <w:pPr>
      <w:keepNext/>
      <w:ind w:leftChars="400" w:left="400"/>
      <w:outlineLvl w:val="3"/>
    </w:pPr>
    <w:rPr>
      <w:rFonts w:eastAsia="ＭＳ Ｐゴシック" w:cs="ＭＳ Ｐゴシック"/>
      <w:b/>
      <w:bCs/>
      <w:lang w:val="x-none" w:eastAsia="x-none"/>
    </w:rPr>
  </w:style>
  <w:style w:type="paragraph" w:styleId="5">
    <w:name w:val="heading 5"/>
    <w:basedOn w:val="a"/>
    <w:next w:val="a"/>
    <w:link w:val="50"/>
    <w:unhideWhenUsed/>
    <w:qFormat/>
    <w:rsid w:val="00004BAC"/>
    <w:pPr>
      <w:keepNext/>
      <w:ind w:leftChars="800" w:left="800"/>
      <w:outlineLvl w:val="4"/>
    </w:pPr>
    <w:rPr>
      <w:rFonts w:ascii="Arial" w:eastAsia="ＭＳ ゴシック" w:hAnsi="Arial"/>
      <w:lang w:val="x-none" w:eastAsia="x-none"/>
    </w:rPr>
  </w:style>
  <w:style w:type="paragraph" w:styleId="6">
    <w:name w:val="heading 6"/>
    <w:basedOn w:val="a"/>
    <w:next w:val="a"/>
    <w:link w:val="60"/>
    <w:unhideWhenUsed/>
    <w:qFormat/>
    <w:rsid w:val="00004BAC"/>
    <w:pPr>
      <w:keepNext/>
      <w:ind w:leftChars="800" w:left="800"/>
      <w:outlineLvl w:val="5"/>
    </w:pPr>
    <w:rPr>
      <w:rFonts w:eastAsia="ＭＳ Ｐゴシック" w:cs="ＭＳ Ｐゴシック"/>
      <w:b/>
      <w:bCs/>
      <w:lang w:val="x-none" w:eastAsia="x-none"/>
    </w:rPr>
  </w:style>
  <w:style w:type="paragraph" w:styleId="7">
    <w:name w:val="heading 7"/>
    <w:basedOn w:val="a"/>
    <w:next w:val="a"/>
    <w:link w:val="70"/>
    <w:unhideWhenUsed/>
    <w:qFormat/>
    <w:rsid w:val="00004BAC"/>
    <w:pPr>
      <w:keepNext/>
      <w:ind w:leftChars="800" w:left="800"/>
      <w:outlineLvl w:val="6"/>
    </w:pPr>
    <w:rPr>
      <w:lang w:val="x-none" w:eastAsia="x-none"/>
    </w:rPr>
  </w:style>
  <w:style w:type="paragraph" w:styleId="8">
    <w:name w:val="heading 8"/>
    <w:basedOn w:val="a"/>
    <w:next w:val="a"/>
    <w:link w:val="80"/>
    <w:unhideWhenUsed/>
    <w:qFormat/>
    <w:rsid w:val="00004BAC"/>
    <w:pPr>
      <w:keepNext/>
      <w:ind w:leftChars="1200" w:left="1200"/>
      <w:outlineLvl w:val="7"/>
    </w:pPr>
    <w:rPr>
      <w:lang w:val="x-none" w:eastAsia="x-none"/>
    </w:rPr>
  </w:style>
  <w:style w:type="paragraph" w:styleId="9">
    <w:name w:val="heading 9"/>
    <w:basedOn w:val="a"/>
    <w:next w:val="a"/>
    <w:link w:val="90"/>
    <w:unhideWhenUsed/>
    <w:qFormat/>
    <w:rsid w:val="00004BAC"/>
    <w:pPr>
      <w:keepNext/>
      <w:ind w:leftChars="1200" w:left="1200"/>
      <w:outlineLvl w:val="8"/>
    </w:pPr>
    <w:rP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link w:val="a5"/>
    <w:semiHidden/>
    <w:rsid w:val="0029263D"/>
    <w:rPr>
      <w:rFonts w:ascii="Arial" w:eastAsia="ＭＳ ゴシック" w:hAnsi="Arial"/>
      <w:sz w:val="18"/>
      <w:szCs w:val="18"/>
    </w:rPr>
  </w:style>
  <w:style w:type="paragraph" w:styleId="a6">
    <w:name w:val="footer"/>
    <w:basedOn w:val="a"/>
    <w:link w:val="a7"/>
    <w:rsid w:val="009C460E"/>
    <w:pPr>
      <w:tabs>
        <w:tab w:val="center" w:pos="4252"/>
        <w:tab w:val="right" w:pos="8504"/>
      </w:tabs>
      <w:snapToGrid w:val="0"/>
    </w:pPr>
  </w:style>
  <w:style w:type="character" w:styleId="a8">
    <w:name w:val="page number"/>
    <w:basedOn w:val="a0"/>
    <w:rsid w:val="009C460E"/>
  </w:style>
  <w:style w:type="table" w:styleId="a9">
    <w:name w:val="Table Grid"/>
    <w:basedOn w:val="a1"/>
    <w:rsid w:val="00E329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BF517C"/>
    <w:pPr>
      <w:tabs>
        <w:tab w:val="center" w:pos="4252"/>
        <w:tab w:val="right" w:pos="8504"/>
      </w:tabs>
      <w:snapToGrid w:val="0"/>
    </w:pPr>
  </w:style>
  <w:style w:type="character" w:customStyle="1" w:styleId="ab">
    <w:name w:val="ヘッダー (文字)"/>
    <w:link w:val="aa"/>
    <w:rsid w:val="00BF517C"/>
    <w:rPr>
      <w:kern w:val="2"/>
      <w:sz w:val="21"/>
      <w:szCs w:val="24"/>
    </w:rPr>
  </w:style>
  <w:style w:type="character" w:customStyle="1" w:styleId="st1">
    <w:name w:val="st1"/>
    <w:rsid w:val="00FE1339"/>
  </w:style>
  <w:style w:type="paragraph" w:customStyle="1" w:styleId="Default">
    <w:name w:val="Default"/>
    <w:rsid w:val="00713B58"/>
    <w:pPr>
      <w:widowControl w:val="0"/>
      <w:autoSpaceDE w:val="0"/>
      <w:autoSpaceDN w:val="0"/>
      <w:adjustRightInd w:val="0"/>
    </w:pPr>
    <w:rPr>
      <w:rFonts w:ascii="HGPｺﾞｼｯｸM" w:hAnsi="HGPｺﾞｼｯｸM" w:cs="HGPｺﾞｼｯｸM"/>
      <w:color w:val="000000"/>
      <w:sz w:val="24"/>
      <w:szCs w:val="24"/>
    </w:rPr>
  </w:style>
  <w:style w:type="paragraph" w:styleId="ac">
    <w:name w:val="List Paragraph"/>
    <w:basedOn w:val="a"/>
    <w:uiPriority w:val="34"/>
    <w:qFormat/>
    <w:rsid w:val="005F42C1"/>
    <w:pPr>
      <w:ind w:leftChars="400" w:left="840"/>
    </w:pPr>
  </w:style>
  <w:style w:type="character" w:customStyle="1" w:styleId="10">
    <w:name w:val="見出し 1 (文字)"/>
    <w:link w:val="1"/>
    <w:rsid w:val="00004BAC"/>
    <w:rPr>
      <w:rFonts w:ascii="Arial" w:eastAsia="ＭＳ ゴシック" w:hAnsi="Arial"/>
      <w:kern w:val="2"/>
      <w:sz w:val="24"/>
      <w:szCs w:val="24"/>
      <w:lang w:val="x-none" w:eastAsia="x-none"/>
    </w:rPr>
  </w:style>
  <w:style w:type="character" w:customStyle="1" w:styleId="20">
    <w:name w:val="見出し 2 (文字)"/>
    <w:link w:val="2"/>
    <w:rsid w:val="00004BAC"/>
    <w:rPr>
      <w:rFonts w:ascii="Arial" w:eastAsia="ＭＳ ゴシック" w:hAnsi="Arial"/>
      <w:kern w:val="2"/>
      <w:sz w:val="21"/>
      <w:szCs w:val="24"/>
      <w:lang w:val="x-none" w:eastAsia="x-none"/>
    </w:rPr>
  </w:style>
  <w:style w:type="character" w:customStyle="1" w:styleId="30">
    <w:name w:val="見出し 3 (文字)"/>
    <w:link w:val="3"/>
    <w:rsid w:val="00004BAC"/>
    <w:rPr>
      <w:rFonts w:ascii="Arial" w:eastAsia="ＭＳ ゴシック" w:hAnsi="Arial"/>
      <w:kern w:val="2"/>
      <w:sz w:val="21"/>
      <w:szCs w:val="24"/>
      <w:lang w:val="x-none" w:eastAsia="x-none"/>
    </w:rPr>
  </w:style>
  <w:style w:type="character" w:customStyle="1" w:styleId="40">
    <w:name w:val="見出し 4 (文字)"/>
    <w:link w:val="4"/>
    <w:rsid w:val="00004BAC"/>
    <w:rPr>
      <w:rFonts w:eastAsia="ＭＳ Ｐゴシック" w:cs="ＭＳ Ｐゴシック"/>
      <w:b/>
      <w:bCs/>
      <w:kern w:val="2"/>
      <w:sz w:val="21"/>
      <w:szCs w:val="24"/>
      <w:lang w:val="x-none" w:eastAsia="x-none"/>
    </w:rPr>
  </w:style>
  <w:style w:type="character" w:customStyle="1" w:styleId="50">
    <w:name w:val="見出し 5 (文字)"/>
    <w:link w:val="5"/>
    <w:rsid w:val="00004BAC"/>
    <w:rPr>
      <w:rFonts w:ascii="Arial" w:eastAsia="ＭＳ ゴシック" w:hAnsi="Arial"/>
      <w:kern w:val="2"/>
      <w:sz w:val="21"/>
      <w:szCs w:val="24"/>
      <w:lang w:val="x-none" w:eastAsia="x-none"/>
    </w:rPr>
  </w:style>
  <w:style w:type="character" w:customStyle="1" w:styleId="60">
    <w:name w:val="見出し 6 (文字)"/>
    <w:link w:val="6"/>
    <w:rsid w:val="00004BAC"/>
    <w:rPr>
      <w:rFonts w:eastAsia="ＭＳ Ｐゴシック" w:cs="ＭＳ Ｐゴシック"/>
      <w:b/>
      <w:bCs/>
      <w:kern w:val="2"/>
      <w:sz w:val="21"/>
      <w:szCs w:val="24"/>
      <w:lang w:val="x-none" w:eastAsia="x-none"/>
    </w:rPr>
  </w:style>
  <w:style w:type="character" w:customStyle="1" w:styleId="70">
    <w:name w:val="見出し 7 (文字)"/>
    <w:link w:val="7"/>
    <w:rsid w:val="00004BAC"/>
    <w:rPr>
      <w:kern w:val="2"/>
      <w:sz w:val="21"/>
      <w:szCs w:val="24"/>
      <w:lang w:val="x-none" w:eastAsia="x-none"/>
    </w:rPr>
  </w:style>
  <w:style w:type="character" w:customStyle="1" w:styleId="80">
    <w:name w:val="見出し 8 (文字)"/>
    <w:link w:val="8"/>
    <w:rsid w:val="00004BAC"/>
    <w:rPr>
      <w:kern w:val="2"/>
      <w:sz w:val="21"/>
      <w:szCs w:val="24"/>
      <w:lang w:val="x-none" w:eastAsia="x-none"/>
    </w:rPr>
  </w:style>
  <w:style w:type="character" w:customStyle="1" w:styleId="90">
    <w:name w:val="見出し 9 (文字)"/>
    <w:link w:val="9"/>
    <w:rsid w:val="00004BAC"/>
    <w:rPr>
      <w:kern w:val="2"/>
      <w:sz w:val="21"/>
      <w:szCs w:val="24"/>
      <w:lang w:val="x-none" w:eastAsia="x-none"/>
    </w:rPr>
  </w:style>
  <w:style w:type="paragraph" w:customStyle="1" w:styleId="11">
    <w:name w:val="スタイル1"/>
    <w:basedOn w:val="a"/>
    <w:link w:val="12"/>
    <w:rsid w:val="00004BAC"/>
    <w:pPr>
      <w:framePr w:hSpace="142" w:wrap="around" w:vAnchor="text" w:hAnchor="margin" w:x="383" w:y="160"/>
      <w:overflowPunct w:val="0"/>
      <w:ind w:left="183" w:hangingChars="100" w:hanging="183"/>
      <w:textAlignment w:val="baseline"/>
    </w:pPr>
    <w:rPr>
      <w:rFonts w:ascii="ＭＳ ゴシック" w:eastAsia="ＭＳ ゴシック" w:hAnsi="ＭＳ ゴシック" w:cs="ＭＳ ゴシック"/>
      <w:strike/>
      <w:kern w:val="0"/>
      <w:sz w:val="20"/>
      <w:szCs w:val="20"/>
    </w:rPr>
  </w:style>
  <w:style w:type="character" w:customStyle="1" w:styleId="12">
    <w:name w:val="スタイル1 (文字)"/>
    <w:link w:val="11"/>
    <w:rsid w:val="00004BAC"/>
    <w:rPr>
      <w:rFonts w:ascii="ＭＳ ゴシック" w:eastAsia="ＭＳ ゴシック" w:hAnsi="ＭＳ ゴシック" w:cs="ＭＳ ゴシック"/>
      <w:strike/>
    </w:rPr>
  </w:style>
  <w:style w:type="character" w:customStyle="1" w:styleId="a7">
    <w:name w:val="フッター (文字)"/>
    <w:link w:val="a6"/>
    <w:rsid w:val="00004BAC"/>
    <w:rPr>
      <w:kern w:val="2"/>
      <w:sz w:val="21"/>
      <w:szCs w:val="24"/>
    </w:rPr>
  </w:style>
  <w:style w:type="paragraph" w:styleId="ad">
    <w:name w:val="Document Map"/>
    <w:basedOn w:val="a"/>
    <w:link w:val="ae"/>
    <w:unhideWhenUsed/>
    <w:rsid w:val="00004BAC"/>
    <w:pPr>
      <w:shd w:val="clear" w:color="auto" w:fill="000080"/>
    </w:pPr>
    <w:rPr>
      <w:rFonts w:ascii="Arial" w:eastAsia="ＭＳ ゴシック" w:hAnsi="Arial"/>
    </w:rPr>
  </w:style>
  <w:style w:type="character" w:customStyle="1" w:styleId="ae">
    <w:name w:val="見出しマップ (文字)"/>
    <w:link w:val="ad"/>
    <w:rsid w:val="00004BAC"/>
    <w:rPr>
      <w:rFonts w:ascii="Arial" w:eastAsia="ＭＳ ゴシック" w:hAnsi="Arial"/>
      <w:kern w:val="2"/>
      <w:sz w:val="21"/>
      <w:szCs w:val="24"/>
      <w:shd w:val="clear" w:color="auto" w:fill="000080"/>
    </w:rPr>
  </w:style>
  <w:style w:type="character" w:customStyle="1" w:styleId="a5">
    <w:name w:val="吹き出し (文字)"/>
    <w:link w:val="a4"/>
    <w:semiHidden/>
    <w:rsid w:val="00004BAC"/>
    <w:rPr>
      <w:rFonts w:ascii="Arial" w:eastAsia="ＭＳ ゴシック" w:hAnsi="Arial"/>
      <w:kern w:val="2"/>
      <w:sz w:val="18"/>
      <w:szCs w:val="18"/>
    </w:rPr>
  </w:style>
  <w:style w:type="numbering" w:customStyle="1" w:styleId="13">
    <w:name w:val="リストなし1"/>
    <w:next w:val="a2"/>
    <w:semiHidden/>
    <w:unhideWhenUsed/>
    <w:rsid w:val="00004BAC"/>
  </w:style>
  <w:style w:type="table" w:customStyle="1" w:styleId="14">
    <w:name w:val="表 (格子)1"/>
    <w:basedOn w:val="a1"/>
    <w:next w:val="a9"/>
    <w:rsid w:val="00004B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qFormat/>
    <w:rsid w:val="00004BAC"/>
    <w:rPr>
      <w:i/>
      <w:iCs/>
    </w:rPr>
  </w:style>
  <w:style w:type="character" w:customStyle="1" w:styleId="af0">
    <w:name w:val="修正箇所"/>
    <w:qFormat/>
    <w:rsid w:val="00915151"/>
    <w:rPr>
      <w:rFonts w:ascii="ＭＳ ゴシック" w:eastAsia="ＭＳ ゴシック" w:hAnsi="ＭＳ ゴシック" w:hint="eastAsia"/>
      <w:b/>
      <w:bCs w:val="0"/>
      <w:color w:val="FF0000"/>
      <w:sz w:val="20"/>
      <w:szCs w:val="20"/>
      <w:u w:val="wave"/>
    </w:rPr>
  </w:style>
  <w:style w:type="character" w:customStyle="1" w:styleId="af1">
    <w:name w:val="削除"/>
    <w:qFormat/>
    <w:rsid w:val="00915151"/>
    <w:rPr>
      <w:rFonts w:ascii="ＭＳ ゴシック" w:eastAsia="ＭＳ ゴシック" w:hAnsi="ＭＳ ゴシック" w:hint="eastAsia"/>
      <w:b/>
      <w:bCs w:val="0"/>
      <w:i w:val="0"/>
      <w:dstrike/>
      <w:color w:val="FF0000"/>
      <w:sz w:val="20"/>
      <w:szCs w:val="20"/>
      <w:u w:val="none"/>
    </w:rPr>
  </w:style>
  <w:style w:type="character" w:customStyle="1" w:styleId="af2">
    <w:name w:val="変更"/>
    <w:uiPriority w:val="1"/>
    <w:qFormat/>
    <w:rsid w:val="00811FCC"/>
    <w:rPr>
      <w:rFonts w:ascii="ＭＳ ゴシック" w:eastAsia="ＭＳ ゴシック" w:hAnsi="ＭＳ ゴシック"/>
      <w:color w:val="FF0000"/>
      <w:u w:val="single"/>
    </w:rPr>
  </w:style>
  <w:style w:type="character" w:customStyle="1" w:styleId="af3">
    <w:name w:val="削除箇所"/>
    <w:qFormat/>
    <w:rsid w:val="00811FCC"/>
    <w:rPr>
      <w:rFonts w:ascii="ＭＳ ゴシック" w:eastAsia="ＭＳ ゴシック" w:hAnsi="ＭＳ ゴシック" w:cs="ＭＳ ゴシック"/>
      <w:b/>
      <w:dstrike/>
      <w:color w:val="FF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896">
      <w:bodyDiv w:val="1"/>
      <w:marLeft w:val="0"/>
      <w:marRight w:val="0"/>
      <w:marTop w:val="0"/>
      <w:marBottom w:val="0"/>
      <w:divBdr>
        <w:top w:val="none" w:sz="0" w:space="0" w:color="auto"/>
        <w:left w:val="none" w:sz="0" w:space="0" w:color="auto"/>
        <w:bottom w:val="none" w:sz="0" w:space="0" w:color="auto"/>
        <w:right w:val="none" w:sz="0" w:space="0" w:color="auto"/>
      </w:divBdr>
    </w:div>
    <w:div w:id="166790218">
      <w:bodyDiv w:val="1"/>
      <w:marLeft w:val="0"/>
      <w:marRight w:val="0"/>
      <w:marTop w:val="0"/>
      <w:marBottom w:val="0"/>
      <w:divBdr>
        <w:top w:val="none" w:sz="0" w:space="0" w:color="auto"/>
        <w:left w:val="none" w:sz="0" w:space="0" w:color="auto"/>
        <w:bottom w:val="none" w:sz="0" w:space="0" w:color="auto"/>
        <w:right w:val="none" w:sz="0" w:space="0" w:color="auto"/>
      </w:divBdr>
    </w:div>
    <w:div w:id="348680620">
      <w:bodyDiv w:val="1"/>
      <w:marLeft w:val="0"/>
      <w:marRight w:val="0"/>
      <w:marTop w:val="0"/>
      <w:marBottom w:val="0"/>
      <w:divBdr>
        <w:top w:val="none" w:sz="0" w:space="0" w:color="auto"/>
        <w:left w:val="none" w:sz="0" w:space="0" w:color="auto"/>
        <w:bottom w:val="none" w:sz="0" w:space="0" w:color="auto"/>
        <w:right w:val="none" w:sz="0" w:space="0" w:color="auto"/>
      </w:divBdr>
    </w:div>
    <w:div w:id="513762252">
      <w:bodyDiv w:val="1"/>
      <w:marLeft w:val="0"/>
      <w:marRight w:val="0"/>
      <w:marTop w:val="0"/>
      <w:marBottom w:val="0"/>
      <w:divBdr>
        <w:top w:val="none" w:sz="0" w:space="0" w:color="auto"/>
        <w:left w:val="none" w:sz="0" w:space="0" w:color="auto"/>
        <w:bottom w:val="none" w:sz="0" w:space="0" w:color="auto"/>
        <w:right w:val="none" w:sz="0" w:space="0" w:color="auto"/>
      </w:divBdr>
    </w:div>
    <w:div w:id="554661698">
      <w:bodyDiv w:val="1"/>
      <w:marLeft w:val="0"/>
      <w:marRight w:val="0"/>
      <w:marTop w:val="0"/>
      <w:marBottom w:val="0"/>
      <w:divBdr>
        <w:top w:val="none" w:sz="0" w:space="0" w:color="auto"/>
        <w:left w:val="none" w:sz="0" w:space="0" w:color="auto"/>
        <w:bottom w:val="none" w:sz="0" w:space="0" w:color="auto"/>
        <w:right w:val="none" w:sz="0" w:space="0" w:color="auto"/>
      </w:divBdr>
    </w:div>
    <w:div w:id="580216799">
      <w:bodyDiv w:val="1"/>
      <w:marLeft w:val="0"/>
      <w:marRight w:val="0"/>
      <w:marTop w:val="0"/>
      <w:marBottom w:val="0"/>
      <w:divBdr>
        <w:top w:val="none" w:sz="0" w:space="0" w:color="auto"/>
        <w:left w:val="none" w:sz="0" w:space="0" w:color="auto"/>
        <w:bottom w:val="none" w:sz="0" w:space="0" w:color="auto"/>
        <w:right w:val="none" w:sz="0" w:space="0" w:color="auto"/>
      </w:divBdr>
    </w:div>
    <w:div w:id="699210965">
      <w:bodyDiv w:val="1"/>
      <w:marLeft w:val="0"/>
      <w:marRight w:val="0"/>
      <w:marTop w:val="0"/>
      <w:marBottom w:val="0"/>
      <w:divBdr>
        <w:top w:val="none" w:sz="0" w:space="0" w:color="auto"/>
        <w:left w:val="none" w:sz="0" w:space="0" w:color="auto"/>
        <w:bottom w:val="none" w:sz="0" w:space="0" w:color="auto"/>
        <w:right w:val="none" w:sz="0" w:space="0" w:color="auto"/>
      </w:divBdr>
      <w:divsChild>
        <w:div w:id="806898714">
          <w:marLeft w:val="0"/>
          <w:marRight w:val="0"/>
          <w:marTop w:val="0"/>
          <w:marBottom w:val="0"/>
          <w:divBdr>
            <w:top w:val="none" w:sz="0" w:space="0" w:color="auto"/>
            <w:left w:val="none" w:sz="0" w:space="0" w:color="auto"/>
            <w:bottom w:val="none" w:sz="0" w:space="0" w:color="auto"/>
            <w:right w:val="none" w:sz="0" w:space="0" w:color="auto"/>
          </w:divBdr>
          <w:divsChild>
            <w:div w:id="1164248719">
              <w:marLeft w:val="0"/>
              <w:marRight w:val="0"/>
              <w:marTop w:val="0"/>
              <w:marBottom w:val="0"/>
              <w:divBdr>
                <w:top w:val="none" w:sz="0" w:space="0" w:color="auto"/>
                <w:left w:val="none" w:sz="0" w:space="0" w:color="auto"/>
                <w:bottom w:val="none" w:sz="0" w:space="0" w:color="auto"/>
                <w:right w:val="none" w:sz="0" w:space="0" w:color="auto"/>
              </w:divBdr>
              <w:divsChild>
                <w:div w:id="2050757188">
                  <w:marLeft w:val="0"/>
                  <w:marRight w:val="0"/>
                  <w:marTop w:val="0"/>
                  <w:marBottom w:val="0"/>
                  <w:divBdr>
                    <w:top w:val="none" w:sz="0" w:space="0" w:color="auto"/>
                    <w:left w:val="none" w:sz="0" w:space="0" w:color="auto"/>
                    <w:bottom w:val="none" w:sz="0" w:space="0" w:color="auto"/>
                    <w:right w:val="none" w:sz="0" w:space="0" w:color="auto"/>
                  </w:divBdr>
                  <w:divsChild>
                    <w:div w:id="4203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682708">
      <w:bodyDiv w:val="1"/>
      <w:marLeft w:val="0"/>
      <w:marRight w:val="0"/>
      <w:marTop w:val="0"/>
      <w:marBottom w:val="0"/>
      <w:divBdr>
        <w:top w:val="none" w:sz="0" w:space="0" w:color="auto"/>
        <w:left w:val="none" w:sz="0" w:space="0" w:color="auto"/>
        <w:bottom w:val="none" w:sz="0" w:space="0" w:color="auto"/>
        <w:right w:val="none" w:sz="0" w:space="0" w:color="auto"/>
      </w:divBdr>
    </w:div>
    <w:div w:id="716390547">
      <w:bodyDiv w:val="1"/>
      <w:marLeft w:val="0"/>
      <w:marRight w:val="0"/>
      <w:marTop w:val="0"/>
      <w:marBottom w:val="0"/>
      <w:divBdr>
        <w:top w:val="none" w:sz="0" w:space="0" w:color="auto"/>
        <w:left w:val="none" w:sz="0" w:space="0" w:color="auto"/>
        <w:bottom w:val="none" w:sz="0" w:space="0" w:color="auto"/>
        <w:right w:val="none" w:sz="0" w:space="0" w:color="auto"/>
      </w:divBdr>
    </w:div>
    <w:div w:id="718289626">
      <w:bodyDiv w:val="1"/>
      <w:marLeft w:val="0"/>
      <w:marRight w:val="0"/>
      <w:marTop w:val="0"/>
      <w:marBottom w:val="0"/>
      <w:divBdr>
        <w:top w:val="none" w:sz="0" w:space="0" w:color="auto"/>
        <w:left w:val="none" w:sz="0" w:space="0" w:color="auto"/>
        <w:bottom w:val="none" w:sz="0" w:space="0" w:color="auto"/>
        <w:right w:val="none" w:sz="0" w:space="0" w:color="auto"/>
      </w:divBdr>
    </w:div>
    <w:div w:id="820804358">
      <w:bodyDiv w:val="1"/>
      <w:marLeft w:val="0"/>
      <w:marRight w:val="0"/>
      <w:marTop w:val="0"/>
      <w:marBottom w:val="0"/>
      <w:divBdr>
        <w:top w:val="none" w:sz="0" w:space="0" w:color="auto"/>
        <w:left w:val="none" w:sz="0" w:space="0" w:color="auto"/>
        <w:bottom w:val="none" w:sz="0" w:space="0" w:color="auto"/>
        <w:right w:val="none" w:sz="0" w:space="0" w:color="auto"/>
      </w:divBdr>
    </w:div>
    <w:div w:id="882326617">
      <w:bodyDiv w:val="1"/>
      <w:marLeft w:val="0"/>
      <w:marRight w:val="0"/>
      <w:marTop w:val="0"/>
      <w:marBottom w:val="0"/>
      <w:divBdr>
        <w:top w:val="none" w:sz="0" w:space="0" w:color="auto"/>
        <w:left w:val="none" w:sz="0" w:space="0" w:color="auto"/>
        <w:bottom w:val="none" w:sz="0" w:space="0" w:color="auto"/>
        <w:right w:val="none" w:sz="0" w:space="0" w:color="auto"/>
      </w:divBdr>
      <w:divsChild>
        <w:div w:id="648173200">
          <w:marLeft w:val="240"/>
          <w:marRight w:val="0"/>
          <w:marTop w:val="0"/>
          <w:marBottom w:val="0"/>
          <w:divBdr>
            <w:top w:val="none" w:sz="0" w:space="0" w:color="auto"/>
            <w:left w:val="none" w:sz="0" w:space="0" w:color="auto"/>
            <w:bottom w:val="none" w:sz="0" w:space="0" w:color="auto"/>
            <w:right w:val="none" w:sz="0" w:space="0" w:color="auto"/>
          </w:divBdr>
        </w:div>
        <w:div w:id="666520505">
          <w:marLeft w:val="240"/>
          <w:marRight w:val="0"/>
          <w:marTop w:val="0"/>
          <w:marBottom w:val="0"/>
          <w:divBdr>
            <w:top w:val="none" w:sz="0" w:space="0" w:color="auto"/>
            <w:left w:val="none" w:sz="0" w:space="0" w:color="auto"/>
            <w:bottom w:val="none" w:sz="0" w:space="0" w:color="auto"/>
            <w:right w:val="none" w:sz="0" w:space="0" w:color="auto"/>
          </w:divBdr>
        </w:div>
        <w:div w:id="805975915">
          <w:marLeft w:val="240"/>
          <w:marRight w:val="0"/>
          <w:marTop w:val="0"/>
          <w:marBottom w:val="0"/>
          <w:divBdr>
            <w:top w:val="none" w:sz="0" w:space="0" w:color="auto"/>
            <w:left w:val="none" w:sz="0" w:space="0" w:color="auto"/>
            <w:bottom w:val="none" w:sz="0" w:space="0" w:color="auto"/>
            <w:right w:val="none" w:sz="0" w:space="0" w:color="auto"/>
          </w:divBdr>
        </w:div>
        <w:div w:id="1633172459">
          <w:marLeft w:val="240"/>
          <w:marRight w:val="0"/>
          <w:marTop w:val="0"/>
          <w:marBottom w:val="0"/>
          <w:divBdr>
            <w:top w:val="none" w:sz="0" w:space="0" w:color="auto"/>
            <w:left w:val="none" w:sz="0" w:space="0" w:color="auto"/>
            <w:bottom w:val="none" w:sz="0" w:space="0" w:color="auto"/>
            <w:right w:val="none" w:sz="0" w:space="0" w:color="auto"/>
          </w:divBdr>
        </w:div>
      </w:divsChild>
    </w:div>
    <w:div w:id="910389840">
      <w:bodyDiv w:val="1"/>
      <w:marLeft w:val="0"/>
      <w:marRight w:val="0"/>
      <w:marTop w:val="0"/>
      <w:marBottom w:val="0"/>
      <w:divBdr>
        <w:top w:val="none" w:sz="0" w:space="0" w:color="auto"/>
        <w:left w:val="none" w:sz="0" w:space="0" w:color="auto"/>
        <w:bottom w:val="none" w:sz="0" w:space="0" w:color="auto"/>
        <w:right w:val="none" w:sz="0" w:space="0" w:color="auto"/>
      </w:divBdr>
    </w:div>
    <w:div w:id="959802858">
      <w:bodyDiv w:val="1"/>
      <w:marLeft w:val="0"/>
      <w:marRight w:val="0"/>
      <w:marTop w:val="0"/>
      <w:marBottom w:val="0"/>
      <w:divBdr>
        <w:top w:val="none" w:sz="0" w:space="0" w:color="auto"/>
        <w:left w:val="none" w:sz="0" w:space="0" w:color="auto"/>
        <w:bottom w:val="none" w:sz="0" w:space="0" w:color="auto"/>
        <w:right w:val="none" w:sz="0" w:space="0" w:color="auto"/>
      </w:divBdr>
    </w:div>
    <w:div w:id="1061639020">
      <w:bodyDiv w:val="1"/>
      <w:marLeft w:val="0"/>
      <w:marRight w:val="0"/>
      <w:marTop w:val="0"/>
      <w:marBottom w:val="0"/>
      <w:divBdr>
        <w:top w:val="none" w:sz="0" w:space="0" w:color="auto"/>
        <w:left w:val="none" w:sz="0" w:space="0" w:color="auto"/>
        <w:bottom w:val="none" w:sz="0" w:space="0" w:color="auto"/>
        <w:right w:val="none" w:sz="0" w:space="0" w:color="auto"/>
      </w:divBdr>
    </w:div>
    <w:div w:id="1079132967">
      <w:bodyDiv w:val="1"/>
      <w:marLeft w:val="0"/>
      <w:marRight w:val="0"/>
      <w:marTop w:val="0"/>
      <w:marBottom w:val="0"/>
      <w:divBdr>
        <w:top w:val="none" w:sz="0" w:space="0" w:color="auto"/>
        <w:left w:val="none" w:sz="0" w:space="0" w:color="auto"/>
        <w:bottom w:val="none" w:sz="0" w:space="0" w:color="auto"/>
        <w:right w:val="none" w:sz="0" w:space="0" w:color="auto"/>
      </w:divBdr>
    </w:div>
    <w:div w:id="1142776215">
      <w:bodyDiv w:val="1"/>
      <w:marLeft w:val="0"/>
      <w:marRight w:val="0"/>
      <w:marTop w:val="0"/>
      <w:marBottom w:val="0"/>
      <w:divBdr>
        <w:top w:val="none" w:sz="0" w:space="0" w:color="auto"/>
        <w:left w:val="none" w:sz="0" w:space="0" w:color="auto"/>
        <w:bottom w:val="none" w:sz="0" w:space="0" w:color="auto"/>
        <w:right w:val="none" w:sz="0" w:space="0" w:color="auto"/>
      </w:divBdr>
    </w:div>
    <w:div w:id="1303803975">
      <w:bodyDiv w:val="1"/>
      <w:marLeft w:val="0"/>
      <w:marRight w:val="0"/>
      <w:marTop w:val="0"/>
      <w:marBottom w:val="0"/>
      <w:divBdr>
        <w:top w:val="none" w:sz="0" w:space="0" w:color="auto"/>
        <w:left w:val="none" w:sz="0" w:space="0" w:color="auto"/>
        <w:bottom w:val="none" w:sz="0" w:space="0" w:color="auto"/>
        <w:right w:val="none" w:sz="0" w:space="0" w:color="auto"/>
      </w:divBdr>
    </w:div>
    <w:div w:id="1428387971">
      <w:bodyDiv w:val="1"/>
      <w:marLeft w:val="0"/>
      <w:marRight w:val="0"/>
      <w:marTop w:val="0"/>
      <w:marBottom w:val="0"/>
      <w:divBdr>
        <w:top w:val="none" w:sz="0" w:space="0" w:color="auto"/>
        <w:left w:val="none" w:sz="0" w:space="0" w:color="auto"/>
        <w:bottom w:val="none" w:sz="0" w:space="0" w:color="auto"/>
        <w:right w:val="none" w:sz="0" w:space="0" w:color="auto"/>
      </w:divBdr>
    </w:div>
    <w:div w:id="1476215356">
      <w:bodyDiv w:val="1"/>
      <w:marLeft w:val="0"/>
      <w:marRight w:val="0"/>
      <w:marTop w:val="0"/>
      <w:marBottom w:val="0"/>
      <w:divBdr>
        <w:top w:val="none" w:sz="0" w:space="0" w:color="auto"/>
        <w:left w:val="none" w:sz="0" w:space="0" w:color="auto"/>
        <w:bottom w:val="none" w:sz="0" w:space="0" w:color="auto"/>
        <w:right w:val="none" w:sz="0" w:space="0" w:color="auto"/>
      </w:divBdr>
    </w:div>
    <w:div w:id="1589079533">
      <w:bodyDiv w:val="1"/>
      <w:marLeft w:val="0"/>
      <w:marRight w:val="0"/>
      <w:marTop w:val="0"/>
      <w:marBottom w:val="0"/>
      <w:divBdr>
        <w:top w:val="none" w:sz="0" w:space="0" w:color="auto"/>
        <w:left w:val="none" w:sz="0" w:space="0" w:color="auto"/>
        <w:bottom w:val="none" w:sz="0" w:space="0" w:color="auto"/>
        <w:right w:val="none" w:sz="0" w:space="0" w:color="auto"/>
      </w:divBdr>
    </w:div>
    <w:div w:id="1710299121">
      <w:bodyDiv w:val="1"/>
      <w:marLeft w:val="0"/>
      <w:marRight w:val="0"/>
      <w:marTop w:val="0"/>
      <w:marBottom w:val="0"/>
      <w:divBdr>
        <w:top w:val="none" w:sz="0" w:space="0" w:color="auto"/>
        <w:left w:val="none" w:sz="0" w:space="0" w:color="auto"/>
        <w:bottom w:val="none" w:sz="0" w:space="0" w:color="auto"/>
        <w:right w:val="none" w:sz="0" w:space="0" w:color="auto"/>
      </w:divBdr>
    </w:div>
    <w:div w:id="1795245197">
      <w:bodyDiv w:val="1"/>
      <w:marLeft w:val="0"/>
      <w:marRight w:val="0"/>
      <w:marTop w:val="0"/>
      <w:marBottom w:val="0"/>
      <w:divBdr>
        <w:top w:val="none" w:sz="0" w:space="0" w:color="auto"/>
        <w:left w:val="none" w:sz="0" w:space="0" w:color="auto"/>
        <w:bottom w:val="none" w:sz="0" w:space="0" w:color="auto"/>
        <w:right w:val="none" w:sz="0" w:space="0" w:color="auto"/>
      </w:divBdr>
    </w:div>
    <w:div w:id="211944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199346\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4BF6F-0CFA-41D2-9E00-75168C107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500</TotalTime>
  <Pages>69</Pages>
  <Words>8377</Words>
  <Characters>47749</Characters>
  <Application>Microsoft Office Word</Application>
  <DocSecurity>0</DocSecurity>
  <Lines>397</Lines>
  <Paragraphs>112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財源内訳</vt:lpstr>
      <vt:lpstr>財源内訳</vt:lpstr>
    </vt:vector>
  </TitlesOfParts>
  <Company/>
  <LinksUpToDate>false</LinksUpToDate>
  <CharactersWithSpaces>56014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財源内訳</dc:title>
  <dc:subject/>
  <dc:creator>NOTE20XXXX</dc:creator>
  <cp:keywords/>
  <cp:lastModifiedBy>上曽山 凜生</cp:lastModifiedBy>
  <cp:revision>110</cp:revision>
  <cp:lastPrinted>2025-06-04T01:32:00Z</cp:lastPrinted>
  <dcterms:created xsi:type="dcterms:W3CDTF">2025-04-27T06:24:00Z</dcterms:created>
  <dcterms:modified xsi:type="dcterms:W3CDTF">2026-08-27T06:47:00Z</dcterms:modified>
</cp:coreProperties>
</file>